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BB904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F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8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6D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75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7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64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D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7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D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3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D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9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E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5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E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24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2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5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F1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1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50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DB44E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41B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99F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882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3E5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C5B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E2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809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0B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21C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7A8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597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FF1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26C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290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002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956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CDD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9BA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AA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2D3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7C2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4A4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65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5D3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0FC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3AE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AF4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F67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2B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12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ED7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7D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8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7F607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156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B3E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3DA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868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482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2BD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171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81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F87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3F8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B7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4A6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7D9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DCA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0B6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183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62C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A33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8B7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48A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803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4A5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D0B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84A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9E9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17F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992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CFE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F93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B6A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8FA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02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30C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6F51B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EA0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36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8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BFD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29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5B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F79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794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8A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A4C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637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64E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E0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8B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34F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49B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AC9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BDB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58C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B66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E6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A95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A11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6A0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8B2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232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638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CAB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EB6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DDA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AFA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846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5AC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AFF92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57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B5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35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83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86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45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8F6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34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1C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6AF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C0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86E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54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2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E7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F2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EDC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60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B4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5B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D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F8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8F9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00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94B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4DD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F1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0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F4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300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16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9B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9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F9941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1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2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3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A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8D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5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03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57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F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D9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C4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1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8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A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5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7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29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FAAB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83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A1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20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8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A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F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D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037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29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DC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BA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FD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4C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0CD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F6D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6F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D2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A0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7DC978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0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AE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2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5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25F2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7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0D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3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A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04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8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E9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8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78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8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A8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422D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5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A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2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A5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E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15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B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D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8F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5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8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8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1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6A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6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598F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9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3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6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8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3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33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04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89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5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6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B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720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0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9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B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4D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9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E9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E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7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A5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1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97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4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C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8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6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B6FF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67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A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F6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7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4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1E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A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2BA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72A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BF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E2843E" w14:textId="0CAD93C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8319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2D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BC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F1C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20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F9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65D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3F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1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4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7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5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6A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7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6A04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B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C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9D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B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D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E1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8DC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78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78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035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D99788C" wp14:editId="03B27BE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36C14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9978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336C14F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8A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50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2BF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01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3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C1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46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3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76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B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C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7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6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9FE3E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546D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ACEF2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3B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1486698" wp14:editId="0194C3F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9F90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86698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179F904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32EA030" wp14:editId="6EC439E3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DB452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EA030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3DB452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8EDA6B5" wp14:editId="502167A9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759E9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DA6B5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8759E9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C92AC9E" wp14:editId="11F4E44C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DE711" w14:textId="43796BD2" w:rsidR="000B647F" w:rsidRDefault="000B647F" w:rsidP="00944C3D">
                                  <w:fldSimple w:instr=" MERGEFIELD  aDMOD  \* MERGEFORMAT ">
                                    <w:r w:rsidR="00833E16" w:rsidRPr="00833E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2AC9E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C9DE711" w14:textId="43796BD2" w:rsidR="000B647F" w:rsidRDefault="000B647F" w:rsidP="00944C3D">
                            <w:fldSimple w:instr=" MERGEFIELD  aDMOD  \* MERGEFORMAT ">
                              <w:r w:rsidR="00833E16" w:rsidRPr="00833E1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AE6E23E" wp14:editId="06824BE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FEB2C5" w14:textId="7A77305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33E16" w:rsidRPr="00BA58E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6E23E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AFEB2C5" w14:textId="7A77305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33E16" w:rsidRPr="00BA58EF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FA7900C" wp14:editId="6A4E0B1A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B66E8" w14:textId="41F99A85" w:rsidR="000B647F" w:rsidRDefault="000B647F" w:rsidP="00944C3D">
                                  <w:fldSimple w:instr=" MERGEFIELD  aDRDO  \* MERGEFORMAT ">
                                    <w:r w:rsidR="00833E16" w:rsidRPr="00833E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7900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7EB66E8" w14:textId="41F99A85" w:rsidR="000B647F" w:rsidRDefault="000B647F" w:rsidP="00944C3D">
                            <w:fldSimple w:instr=" MERGEFIELD  aDRDO  \* MERGEFORMAT ">
                              <w:r w:rsidR="00833E16" w:rsidRPr="00833E16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F0CD01E" wp14:editId="3998E96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120EFA" w14:textId="6D62AF65" w:rsidR="000B647F" w:rsidRDefault="000B647F" w:rsidP="00944C3D">
                                  <w:fldSimple w:instr=" MERGEFIELD  aDMDO  \* MERGEFORMAT ">
                                    <w:r w:rsidR="00833E16" w:rsidRPr="00833E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CD01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C120EFA" w14:textId="6D62AF65" w:rsidR="000B647F" w:rsidRDefault="000B647F" w:rsidP="00944C3D">
                            <w:fldSimple w:instr=" MERGEFIELD  aDMDO  \* MERGEFORMAT ">
                              <w:r w:rsidR="00833E16" w:rsidRPr="00833E1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53AF9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48568E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D16A01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A3F4B2B" wp14:editId="29338B4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47E8A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F4B2B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B47E8A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973411E" wp14:editId="1595EE5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2239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3411E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CD2239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E49223" wp14:editId="62C7141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5886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49223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5E5886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A5AAC39" wp14:editId="538DAF7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0EDD66" w14:textId="46A00B40" w:rsidR="000B647F" w:rsidRDefault="000B647F" w:rsidP="00944C3D">
                                  <w:fldSimple w:instr=" MERGEFIELD  aDRDOo  \* MERGEFORMAT ">
                                    <w:r w:rsidR="00833E16" w:rsidRPr="00833E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AAC39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90EDD66" w14:textId="46A00B40" w:rsidR="000B647F" w:rsidRDefault="000B647F" w:rsidP="00944C3D">
                            <w:fldSimple w:instr=" MERGEFIELD  aDRDOo  \* MERGEFORMAT ">
                              <w:r w:rsidR="00833E16" w:rsidRPr="00833E1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D91613C" wp14:editId="4D4C486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527C4A" w14:textId="0F5C23FF" w:rsidR="000B647F" w:rsidRDefault="000B647F" w:rsidP="00944C3D">
                                  <w:fldSimple w:instr=" MERGEFIELD  aDMDO  \* MERGEFORMAT ">
                                    <w:r w:rsidR="00833E16" w:rsidRPr="00833E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1613C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0527C4A" w14:textId="0F5C23FF" w:rsidR="000B647F" w:rsidRDefault="000B647F" w:rsidP="00944C3D">
                            <w:fldSimple w:instr=" MERGEFIELD  aDMDO  \* MERGEFORMAT ">
                              <w:r w:rsidR="00833E16" w:rsidRPr="00833E1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282C9AD" wp14:editId="6E7FAA0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29CC2A" w14:textId="03996185" w:rsidR="000B647F" w:rsidRDefault="000B647F" w:rsidP="00944C3D">
                                  <w:fldSimple w:instr=" MERGEFIELD  aDRODo  \* MERGEFORMAT ">
                                    <w:r w:rsidR="00833E16" w:rsidRPr="00833E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2C9A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629CC2A" w14:textId="03996185" w:rsidR="000B647F" w:rsidRDefault="000B647F" w:rsidP="00944C3D">
                            <w:fldSimple w:instr=" MERGEFIELD  aDRODo  \* MERGEFORMAT ">
                              <w:r w:rsidR="00833E16" w:rsidRPr="00833E1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2AB4AAE" wp14:editId="705CC82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C286D8" w14:textId="6985C37B" w:rsidR="000B647F" w:rsidRDefault="000B647F" w:rsidP="00944C3D">
                                  <w:fldSimple w:instr=" MERGEFIELD  aDMOD  \* MERGEFORMAT ">
                                    <w:r w:rsidR="00833E16" w:rsidRPr="00833E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B4AAE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CC286D8" w14:textId="6985C37B" w:rsidR="000B647F" w:rsidRDefault="000B647F" w:rsidP="00944C3D">
                            <w:fldSimple w:instr=" MERGEFIELD  aDMOD  \* MERGEFORMAT ">
                              <w:r w:rsidR="00833E16" w:rsidRPr="00833E1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0960D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AD4C59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959D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4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578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2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EF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0E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D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B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4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6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9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5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1F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D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3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4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49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1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8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7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A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4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7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B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2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0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A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C2E8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9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FC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B3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9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B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E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D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7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4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F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4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4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5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A6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4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C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0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56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91C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863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B13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84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8D3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85C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9EA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3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1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9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C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9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F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8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6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34A9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6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A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F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FC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4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9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15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1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B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1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F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AA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EB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CA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EA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36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F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5B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7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2E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2FC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2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1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9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5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50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62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DE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0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D5FB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7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9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D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E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3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2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0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4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3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A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E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1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2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E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3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D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F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6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59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7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D65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3D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A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B8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DF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B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29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C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CACF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3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F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AD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2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1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79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69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9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6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0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1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1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2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1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0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C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3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F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6D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02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6D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71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2D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59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AD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D7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2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A4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4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5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A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9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8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4F87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E5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2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5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C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34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F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9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2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2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DD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D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95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0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1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8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4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5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9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4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00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082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DC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2D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0E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38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C4D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D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2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F5F6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B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2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277834B" wp14:editId="2DF4A94B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8241C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7834B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B8241C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55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6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40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37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8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7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5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6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D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E0F5BF1" wp14:editId="4E47012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A7E14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F5BF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BA7E14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D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3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EE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9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AB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5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8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3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D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B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5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B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3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B3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5B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0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E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F8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9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EA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59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C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F417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D2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46E4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AAD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3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03C50E" wp14:editId="4CAB710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FD3060" w14:textId="48CC69A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33E16" w:rsidRPr="00BA58E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36121762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3C50E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6FD3060" w14:textId="48CC69A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33E16" w:rsidRPr="00BA58EF">
                              <w:rPr>
                                <w:rFonts w:ascii="Arial" w:hAnsi="Arial" w:cs="Arial"/>
                                <w:noProof/>
                              </w:rPr>
                              <w:t>36121762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B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67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A3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E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9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0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E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A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7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1C8D5C" wp14:editId="2A67DE8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8901A8" w14:textId="0C2C8E0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33E16" w:rsidRPr="00BA58E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2021558000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C8D5C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78901A8" w14:textId="0C2C8E0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33E16" w:rsidRPr="00BA58EF">
                              <w:rPr>
                                <w:rFonts w:ascii="Arial" w:hAnsi="Arial" w:cs="Arial"/>
                                <w:noProof/>
                              </w:rPr>
                              <w:t>2021558000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30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9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FD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FD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D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B9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D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1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C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AD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F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E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5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8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75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0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50F8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73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04339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03B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A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7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3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9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B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E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36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C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A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D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1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8A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9B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9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C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25E4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07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181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2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D00421" wp14:editId="603B5D3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B36769" w14:textId="6C519E8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33E16" w:rsidRPr="00BA58E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č.2464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00421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7B36769" w14:textId="6C519E8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33E16" w:rsidRPr="00BA58EF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č.2464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6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8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B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2E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8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F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E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DC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3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B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E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8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5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18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E3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34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5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E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0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E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F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F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84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6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0C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E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E2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E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55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0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E9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F4C1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D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3E1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EB9A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E818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8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7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6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E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60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4F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C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B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1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F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3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1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0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D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7A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B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B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06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0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6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6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B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6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2BEBD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E78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734711" wp14:editId="417A3356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A15D9" w14:textId="39434B3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33E16" w:rsidRPr="00BA58E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M.Bela  32,34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34711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01A15D9" w14:textId="39434B3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33E16" w:rsidRPr="00BA58EF">
                              <w:rPr>
                                <w:rFonts w:ascii="Arial" w:hAnsi="Arial" w:cs="Arial"/>
                                <w:noProof/>
                              </w:rPr>
                              <w:t>M.Bela  32,34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3E7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D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A2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8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A9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1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A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3A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A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8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6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D1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9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2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6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27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B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810541F" wp14:editId="7577CF9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96A3F4" w14:textId="16476762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0541F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996A3F4" w14:textId="16476762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F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C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A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E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7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E9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64D7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29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C43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CD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CB61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A5763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06506F8" wp14:editId="0EC9037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776859" w14:textId="11E5246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33E16" w:rsidRPr="00BA58E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506F8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B776859" w14:textId="11E5246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33E16" w:rsidRPr="00BA58EF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0973FAD" wp14:editId="5572C05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ED9C4" w14:textId="671CB3C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33E16" w:rsidRPr="00BA58E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73FAD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7EED9C4" w14:textId="671CB3C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33E16" w:rsidRPr="00BA58E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98AF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8DF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C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01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C5A5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15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4FD5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E48AF8E" wp14:editId="3583A30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1990D5" w14:textId="425CE08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33E16" w:rsidRPr="00BA58E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8AF8E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81990D5" w14:textId="425CE08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33E16" w:rsidRPr="00BA58EF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F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3A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49E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D7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B4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447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32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7F948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15920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612A947" wp14:editId="64F4B8D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6A0289" w14:textId="03A01EA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2A947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56A0289" w14:textId="03A01EA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466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C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2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9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B3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3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7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72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A739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99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F83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4B13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93158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633AB1" wp14:editId="48CF491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C23F7A" w14:textId="5C77253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33E16" w:rsidRPr="00BA58E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33AB1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9C23F7A" w14:textId="5C77253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33E16" w:rsidRPr="00BA58EF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21ED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A25A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783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D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D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36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5E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2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5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D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D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3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1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5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C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E4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7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77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53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6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B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7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9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7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F0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9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DC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8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6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3C0F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46D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AEE781" w14:textId="24764CF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33E16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F44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55F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2AD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BE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B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5EE4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19E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07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DE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FF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10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D81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9C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E79D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7C7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E3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76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87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9C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144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E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E3CD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A30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1F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7B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D5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E0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6FF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C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2E3C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615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78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9C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DD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49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58FC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3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66AF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D79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EE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E7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AB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C8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6B6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2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4778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647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31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36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FE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5F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B6E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B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C740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D78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5E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26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54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2E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AEF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0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C1CE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D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A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1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2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85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AFA3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2FD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9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35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B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7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A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B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2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F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0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E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C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7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16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9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D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1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5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2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C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9DE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C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B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81593A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ECF5D45" w14:textId="77777777" w:rsidR="00944C3D" w:rsidRDefault="00944C3D" w:rsidP="00944C3D">
      <w:pPr>
        <w:rPr>
          <w:rFonts w:ascii="Arial" w:hAnsi="Arial"/>
        </w:rPr>
      </w:pPr>
    </w:p>
    <w:p w14:paraId="1439D87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A3304A3" w14:textId="2DA95F8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24590CB" w14:textId="55C18365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1D0A2B3" w14:textId="7BDAA7F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BFE768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C162083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4D8DEEC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7EA2B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D8101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92C55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057DF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EECF242" w14:textId="69C73532" w:rsidR="00944C3D" w:rsidRPr="008D0433" w:rsidRDefault="00833E1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Mgr. Milan Machara</w:t>
            </w:r>
          </w:p>
        </w:tc>
        <w:tc>
          <w:tcPr>
            <w:tcW w:w="3260" w:type="dxa"/>
            <w:vAlign w:val="center"/>
          </w:tcPr>
          <w:p w14:paraId="03167E62" w14:textId="5299108B" w:rsidR="00944C3D" w:rsidRPr="008D0433" w:rsidRDefault="00833E1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10FB36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A9547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623A1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FF9A4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72B42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329D8F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481B2C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817C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3A31A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D3330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C59FA6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2E7FDE2" w14:textId="0E6B56C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903B75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E9D88B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C92442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4D28B7" w14:textId="1A047458" w:rsidR="00944C3D" w:rsidRDefault="00833E1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251FD64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16BA3C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F65E301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975ED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2C2B88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D27EA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72F6D1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2C25E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15B501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C19DC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9771E4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1799B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140C6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D18B9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87E3B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4F92E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46776D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EA561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36D843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4D36E6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4E2CF7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E249A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135FA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E485C7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0EE9F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C3261D4" w14:textId="0230C47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3DFC53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9E194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3CEFD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2CA01A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AADD83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A4C24C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62AACC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E32E54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D5BA397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19365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6EA812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0EC89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5E5826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F9FAB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B76B6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4477F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8BEAB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0C9C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8ED71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838B5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8EADC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CB79C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B0D4B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80BFA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AD4F2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C3982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B05D4B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FF7D3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170F3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54500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33E39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52B3E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70BE0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DAB6F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4F3D7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999C2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AD43A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AC6A1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13A67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898E9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D523E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72DD6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4828A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EF8204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FFACC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7DCDD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57ED6F3D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C4E9F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F5173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22D2E2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F4EAA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5D6899C" w14:textId="77777777" w:rsidTr="00503750">
        <w:trPr>
          <w:trHeight w:val="302"/>
        </w:trPr>
        <w:tc>
          <w:tcPr>
            <w:tcW w:w="4510" w:type="dxa"/>
          </w:tcPr>
          <w:p w14:paraId="4AD16E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F7E4C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B3F77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CCDFF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446329" w14:textId="77777777" w:rsidTr="00503750">
        <w:trPr>
          <w:trHeight w:val="302"/>
        </w:trPr>
        <w:tc>
          <w:tcPr>
            <w:tcW w:w="4510" w:type="dxa"/>
          </w:tcPr>
          <w:p w14:paraId="3269DF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2B0AD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EFC42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E8CCA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44D349" w14:textId="77777777" w:rsidTr="00503750">
        <w:trPr>
          <w:trHeight w:val="302"/>
        </w:trPr>
        <w:tc>
          <w:tcPr>
            <w:tcW w:w="4510" w:type="dxa"/>
          </w:tcPr>
          <w:p w14:paraId="0C9CFC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D8053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F2272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78389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75104A" w14:textId="77777777" w:rsidTr="00503750">
        <w:trPr>
          <w:trHeight w:val="302"/>
        </w:trPr>
        <w:tc>
          <w:tcPr>
            <w:tcW w:w="4510" w:type="dxa"/>
          </w:tcPr>
          <w:p w14:paraId="776A8E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DF835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61E52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4620C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55FE86" w14:textId="77777777" w:rsidTr="00503750">
        <w:trPr>
          <w:trHeight w:val="327"/>
        </w:trPr>
        <w:tc>
          <w:tcPr>
            <w:tcW w:w="4510" w:type="dxa"/>
          </w:tcPr>
          <w:p w14:paraId="75FE9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315B1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24204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9BEA8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121C7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DAED8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ED63366" w14:textId="23EE8E5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A7E991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C4A4D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3F45B2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05A47A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27BB30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E8EDE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0C8D0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E8A796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E147714" w14:textId="77777777" w:rsidTr="00503750">
        <w:tc>
          <w:tcPr>
            <w:tcW w:w="2302" w:type="dxa"/>
            <w:vAlign w:val="center"/>
          </w:tcPr>
          <w:p w14:paraId="7160C2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81B57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BE577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D27A9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58FE8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CE0C3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5AC5C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060D6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F6D8506" w14:textId="77777777" w:rsidTr="00503750">
        <w:tc>
          <w:tcPr>
            <w:tcW w:w="15593" w:type="dxa"/>
            <w:gridSpan w:val="8"/>
            <w:vAlign w:val="center"/>
          </w:tcPr>
          <w:p w14:paraId="022924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CCD71B3" w14:textId="77777777" w:rsidTr="00503750">
        <w:tc>
          <w:tcPr>
            <w:tcW w:w="2302" w:type="dxa"/>
            <w:vAlign w:val="center"/>
          </w:tcPr>
          <w:p w14:paraId="279545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485BBBE" w14:textId="4D14FC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802338" w14:textId="5C5BE3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D3E1DB" w14:textId="79C7E6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8C3F1C" w14:textId="01F00E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E09FD" w14:textId="6E08C2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B1E947" w14:textId="2DA799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F35BC" w14:textId="0DEB54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CE6F3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8F92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EE1101E" w14:textId="3274DE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345458" w14:textId="183FB6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94A124" w14:textId="2E2A77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F6AE82" w14:textId="0E5ED2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16F31" w14:textId="3886B8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638CF5" w14:textId="102E70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236B0C" w14:textId="2DB004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F2B98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8E8D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DC796F3" w14:textId="3BE7E5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6E22F" w14:textId="1D72AC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0134B" w14:textId="6D267E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010594" w14:textId="360DE7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3FD6BC" w14:textId="6673E5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1DA738" w14:textId="0506CE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A4B64F" w14:textId="7D4E74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5578F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EC57A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8E6C7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88D5B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FCE4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C554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5928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7292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61C1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F78B1F0" w14:textId="77777777" w:rsidTr="00503750">
        <w:tc>
          <w:tcPr>
            <w:tcW w:w="2302" w:type="dxa"/>
            <w:vAlign w:val="center"/>
          </w:tcPr>
          <w:p w14:paraId="660DA5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49B5A76" w14:textId="3BE892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EA39CF" w14:textId="025256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B884FB" w14:textId="377BC6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D24F4D" w14:textId="23CD52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3906B3" w14:textId="45D541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2F70B" w14:textId="02C4BF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C17C4" w14:textId="354DE2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C6B2A0" w14:textId="77777777" w:rsidTr="00503750">
        <w:tc>
          <w:tcPr>
            <w:tcW w:w="15593" w:type="dxa"/>
            <w:gridSpan w:val="8"/>
            <w:vAlign w:val="center"/>
          </w:tcPr>
          <w:p w14:paraId="344F28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B6CCC73" w14:textId="77777777" w:rsidTr="00503750">
        <w:tc>
          <w:tcPr>
            <w:tcW w:w="2302" w:type="dxa"/>
            <w:vAlign w:val="center"/>
          </w:tcPr>
          <w:p w14:paraId="70BF8C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F7DE54F" w14:textId="7D6119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D30D99" w14:textId="1A688C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BD70D7" w14:textId="3D9C99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9E9BCF" w14:textId="38838C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CC14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37F3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869E1F" w14:textId="68337A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94BC2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EC32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B608A43" w14:textId="74F4A0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A4F267" w14:textId="5E2C94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F40687" w14:textId="64C1D9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AB29DC" w14:textId="10D2A2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1A0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25FE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B28492" w14:textId="3D7C49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F0B0B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E0288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23C2F2F" w14:textId="32409D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EAE1E2" w14:textId="783633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883B3" w14:textId="6FD644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1159BF" w14:textId="07187D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ACC7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7084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8E7A25" w14:textId="3EA622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04547F" w14:textId="77777777" w:rsidTr="00503750">
        <w:tc>
          <w:tcPr>
            <w:tcW w:w="2302" w:type="dxa"/>
            <w:vAlign w:val="center"/>
          </w:tcPr>
          <w:p w14:paraId="27B722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7A83607" w14:textId="62B040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2D7E2A" w14:textId="53FBEA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4DE002" w14:textId="4166B3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9782E4" w14:textId="168911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8560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DAFD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2BCA7F" w14:textId="346A22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88431F" w14:textId="77777777" w:rsidTr="00503750">
        <w:tc>
          <w:tcPr>
            <w:tcW w:w="15593" w:type="dxa"/>
            <w:gridSpan w:val="8"/>
            <w:vAlign w:val="center"/>
          </w:tcPr>
          <w:p w14:paraId="1F2A72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3F69284" w14:textId="77777777" w:rsidTr="00503750">
        <w:tc>
          <w:tcPr>
            <w:tcW w:w="2302" w:type="dxa"/>
            <w:vAlign w:val="center"/>
          </w:tcPr>
          <w:p w14:paraId="1883BF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14CBC91" w14:textId="0ED780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EAB0A3" w14:textId="2D70B7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872C44" w14:textId="646FC3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B9F862" w14:textId="0EA1BF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7A8C9C" w14:textId="7C1BD5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7121AC" w14:textId="295729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25BDFE" w14:textId="6DA635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FDFE0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55F92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E7A2884" w14:textId="6F3BBE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71418C" w14:textId="07F522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EC596C" w14:textId="358C37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2F5B9A" w14:textId="12AA66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D9F4D8" w14:textId="65D143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92CA66" w14:textId="1E7D2F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6B9347" w14:textId="5F7AFB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6B88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50760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71AA2C0" w14:textId="1FC09D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E24B49" w14:textId="717F5A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6EF774" w14:textId="7293B5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7DF01" w14:textId="153949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2F63D" w14:textId="7F6747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3D69F0" w14:textId="570739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15E59F" w14:textId="34B7C3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7D748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5B24D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44CE555" w14:textId="1DD053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06BDAE" w14:textId="5417EE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A780D9" w14:textId="3C02DA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06C6FE" w14:textId="13133A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0CE706" w14:textId="72ACC6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07A879" w14:textId="6B527A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D6F4E3" w14:textId="4227F0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29563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4EBD3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0E47D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ADE11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5E467C" w14:textId="7D31E9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C2C86D" w14:textId="20AEEE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900571" w14:textId="3F9637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2DA608" w14:textId="7C2C85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473CA0" w14:textId="57F957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ED970D" w14:textId="45EC85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C887CB" w14:textId="3F01A3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40CCD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6E60B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24C2B71" w14:textId="64E450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2B56CD" w14:textId="1D8F13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AE04FD" w14:textId="2566F8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0223F7" w14:textId="775A3D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AB491" w14:textId="0AC1B9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5DDFA4" w14:textId="4603D0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595C91" w14:textId="407216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FE32DC" w14:textId="77777777" w:rsidR="00944C3D" w:rsidRDefault="00944C3D" w:rsidP="00944C3D">
      <w:pPr>
        <w:rPr>
          <w:rFonts w:ascii="Arial" w:hAnsi="Arial"/>
          <w:b/>
        </w:rPr>
      </w:pPr>
    </w:p>
    <w:p w14:paraId="12F1FFF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883D525" w14:textId="77777777" w:rsidTr="00503750">
        <w:tc>
          <w:tcPr>
            <w:tcW w:w="1944" w:type="dxa"/>
            <w:vAlign w:val="center"/>
          </w:tcPr>
          <w:p w14:paraId="68F5324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19659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00209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93D6A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42DDF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EDC16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C68D5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CC3E6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277C5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7E11F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27B09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516D8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7C74983" w14:textId="77777777" w:rsidTr="00503750">
        <w:tc>
          <w:tcPr>
            <w:tcW w:w="15685" w:type="dxa"/>
            <w:gridSpan w:val="12"/>
            <w:vAlign w:val="center"/>
          </w:tcPr>
          <w:p w14:paraId="3494B3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C40C58D" w14:textId="77777777" w:rsidTr="00503750">
        <w:tc>
          <w:tcPr>
            <w:tcW w:w="1944" w:type="dxa"/>
            <w:vAlign w:val="center"/>
          </w:tcPr>
          <w:p w14:paraId="435C0C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D4C9954" w14:textId="2B876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EA30A13" w14:textId="0ABE8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FC65D96" w14:textId="31CB0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00FF6F" w14:textId="20134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542B26" w14:textId="24604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084B3C" w14:textId="0B2A6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3B355C" w14:textId="2ABC34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7AC7DD" w14:textId="5240E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524108" w14:textId="71E3F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9577EB" w14:textId="1675C8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264C0F" w14:textId="2D6E3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0C8BE5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BE76D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8604841" w14:textId="55164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C0920B" w14:textId="4A7350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6AFA530" w14:textId="42CC5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60D936" w14:textId="4DB49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79BDFE" w14:textId="0035A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7A76CB" w14:textId="77B1F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2C0217" w14:textId="125D7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591CF9" w14:textId="11BCC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B95699" w14:textId="60048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3BF2C3" w14:textId="2FACA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DD121B" w14:textId="264EFB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49D86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65FB4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091B4FD" w14:textId="1375B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0D9364A" w14:textId="4DC1E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046968" w14:textId="179E1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4CA148" w14:textId="5A4E0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D43394" w14:textId="0ED44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CB8850" w14:textId="27634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392CD7" w14:textId="326F4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7A34C1" w14:textId="0E36A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46CB99" w14:textId="34891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FD6D3F" w14:textId="75CB6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54DA5B" w14:textId="3A6D7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F2FF0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FFFF7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9CCB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3F5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F90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C456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DEC1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4F57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802C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E58B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B6AC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9C99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F3A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AC1514" w14:textId="77777777" w:rsidTr="00503750">
        <w:tc>
          <w:tcPr>
            <w:tcW w:w="1944" w:type="dxa"/>
            <w:vAlign w:val="center"/>
          </w:tcPr>
          <w:p w14:paraId="042DAB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72564B0" w14:textId="75410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094A621" w14:textId="63AA4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B612F0" w14:textId="3360F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013796" w14:textId="3AC27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BE4A63" w14:textId="3B94B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38A117" w14:textId="16CEB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88C31F" w14:textId="16538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B27F50" w14:textId="7FFE7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CAEE10" w14:textId="3C4F9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1BB907" w14:textId="5AC68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95F385" w14:textId="40A9C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AFA8A4" w14:textId="77777777" w:rsidTr="00503750">
        <w:tc>
          <w:tcPr>
            <w:tcW w:w="15685" w:type="dxa"/>
            <w:gridSpan w:val="12"/>
            <w:vAlign w:val="center"/>
          </w:tcPr>
          <w:p w14:paraId="40B158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747FF95" w14:textId="77777777" w:rsidTr="00503750">
        <w:tc>
          <w:tcPr>
            <w:tcW w:w="1944" w:type="dxa"/>
            <w:vAlign w:val="center"/>
          </w:tcPr>
          <w:p w14:paraId="63E587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883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88E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66B965" w14:textId="4A464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E3308F" w14:textId="49D00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CAA1C3" w14:textId="12717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AC7813" w14:textId="06FE5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87609F" w14:textId="42B39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9286EE" w14:textId="51E01D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4F4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2DB9C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E106D90" w14:textId="47BF3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5490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024E1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1FB2E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C353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EDDE44" w14:textId="11983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74D290" w14:textId="12D59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BE9B88" w14:textId="6427B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61733E" w14:textId="18B78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8EEC43" w14:textId="492088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0A9EE8" w14:textId="29C054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7EF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133E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5EF90E" w14:textId="3ED7B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1B024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85076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1CDB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7F5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53E629" w14:textId="7BD02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B189F6" w14:textId="07BB7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067EC2" w14:textId="1BD5C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398A88" w14:textId="1D5266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8443C5" w14:textId="53B4E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28B788" w14:textId="6A26F3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15A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2EC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3AABEAD" w14:textId="076A73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072B98" w14:textId="77777777" w:rsidTr="00503750">
        <w:tc>
          <w:tcPr>
            <w:tcW w:w="1944" w:type="dxa"/>
            <w:vAlign w:val="center"/>
          </w:tcPr>
          <w:p w14:paraId="16AF35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AB31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ED5A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AAE10D" w14:textId="633FF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8866DE" w14:textId="686EE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DF46DC" w14:textId="7A087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AE5B90" w14:textId="6893E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FB5D89" w14:textId="5E478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40096B" w14:textId="212A9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B60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35E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23D26D2" w14:textId="49A0E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D96D0E" w14:textId="77777777" w:rsidTr="00503750">
        <w:tc>
          <w:tcPr>
            <w:tcW w:w="15685" w:type="dxa"/>
            <w:gridSpan w:val="12"/>
            <w:vAlign w:val="center"/>
          </w:tcPr>
          <w:p w14:paraId="21202F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1C3E383" w14:textId="77777777" w:rsidTr="00503750">
        <w:tc>
          <w:tcPr>
            <w:tcW w:w="1944" w:type="dxa"/>
            <w:vAlign w:val="center"/>
          </w:tcPr>
          <w:p w14:paraId="323993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5D38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1BC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723CFD" w14:textId="4790F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9AA8A1" w14:textId="0D39CE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43DF7D" w14:textId="71751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E17E53" w14:textId="2D8A41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B8192B" w14:textId="50F4B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AA7512" w14:textId="0A575A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59DCF9" w14:textId="5203B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7F2775" w14:textId="295D0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1975AA" w14:textId="16C5C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9FBF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2FBC9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06EB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854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65D90A" w14:textId="0F7AF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442508" w14:textId="37448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4D79ED" w14:textId="24AC3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4B40A7" w14:textId="22F1A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FC326A" w14:textId="57FA1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26EDFE" w14:textId="33F30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84E8D1" w14:textId="74470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E44E99" w14:textId="0A3A05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A83805" w14:textId="777A6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D6A2B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FC539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C496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F56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D149C6" w14:textId="2C688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081EA0" w14:textId="14A03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8BB6F7" w14:textId="07254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F70F93" w14:textId="08C80A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1D5F2E" w14:textId="13AE1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D94D51" w14:textId="6CAE1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77DB98" w14:textId="36072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300E6B" w14:textId="21EA27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A5DB30" w14:textId="590C4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1D82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62E38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647D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1A1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F9E45B" w14:textId="1EA155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BA752A" w14:textId="61AAD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2D9AB5" w14:textId="1B364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94F26A" w14:textId="004CC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248C1F" w14:textId="3775E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206344" w14:textId="271FA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8D1805" w14:textId="34939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DF5C5F" w14:textId="7A14E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E77936" w14:textId="003B9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58DE9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76DE0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02924D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5614D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0DF977B" w14:textId="120D1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C323F8" w14:textId="52FB76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47DC93" w14:textId="1AF53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E5DA6F" w14:textId="384EF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F97E6F" w14:textId="69D9DD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74454F" w14:textId="3476B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93D180" w14:textId="2DE49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D8E143" w14:textId="1E7EE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467EF0" w14:textId="5A3B1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808E7C" w14:textId="4A99F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E707F5" w14:textId="60549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2F035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576EF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ED3845A" w14:textId="48B1E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891F26" w14:textId="0ED87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7CE653" w14:textId="43EC9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9CB8BF" w14:textId="67B88A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52DF" w14:textId="1AF53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402CE6" w14:textId="11FB2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073F03" w14:textId="5F4AD6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090631" w14:textId="6DA3C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3F772B" w14:textId="0FB21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CB7FB7" w14:textId="2ADE8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EF7A2E" w14:textId="5C702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A0D9A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CAD7F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CC526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DAC7D3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B824F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113C34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D2C44E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D4CB9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379A7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4F8A7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65B4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71BA9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EE431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58131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86190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BD058F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7C91C5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F5151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8B2D2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150ABF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7A36A1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EE187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D1C28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3C4E01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479F01D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732AEF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12153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684EC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72C2F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4FD54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5AE65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E8535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0F491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8AED0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5877C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9C887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750F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D4980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5B3559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5DA0E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97D68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B11B0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0AC32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91588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A33F1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5D4A51B" w14:textId="77777777" w:rsidTr="00503750">
        <w:trPr>
          <w:trHeight w:val="1073"/>
        </w:trPr>
        <w:tc>
          <w:tcPr>
            <w:tcW w:w="3614" w:type="dxa"/>
            <w:vMerge/>
          </w:tcPr>
          <w:p w14:paraId="4BE761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6A142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389E0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B7CC6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CDFC5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FA5BE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497FD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D1769E5" w14:textId="77777777" w:rsidTr="00503750">
        <w:trPr>
          <w:trHeight w:val="283"/>
        </w:trPr>
        <w:tc>
          <w:tcPr>
            <w:tcW w:w="3614" w:type="dxa"/>
          </w:tcPr>
          <w:p w14:paraId="29CEE9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E1CF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DDDF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0DA0F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A26E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A6AE9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28901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1C1C27B" w14:textId="77777777" w:rsidTr="00503750">
        <w:trPr>
          <w:trHeight w:val="283"/>
        </w:trPr>
        <w:tc>
          <w:tcPr>
            <w:tcW w:w="3614" w:type="dxa"/>
          </w:tcPr>
          <w:p w14:paraId="66464E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2314E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8A96C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6A833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E03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8FAA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B7AD1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7E3E913" w14:textId="77777777" w:rsidTr="00503750">
        <w:trPr>
          <w:trHeight w:val="283"/>
        </w:trPr>
        <w:tc>
          <w:tcPr>
            <w:tcW w:w="3614" w:type="dxa"/>
          </w:tcPr>
          <w:p w14:paraId="014EA7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872E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A10A2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B281E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2CF1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028F1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DC634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7140A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CCA8D8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306CE61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1A450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7B9E3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16745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1D538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BEDCA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C73F5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7A4C9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7C6FA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7728B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52B4D1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C3F8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DDC638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388B8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94D614F" w14:textId="2B62C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ACE11" w14:textId="2C0433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E04F1E" w14:textId="6F42A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483626" w14:textId="21606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521A36" w14:textId="36A58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C44B41" w14:textId="39D74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87DAF2" w14:textId="21A1E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E76A0E" w14:textId="2496B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4B460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E397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8425D53" w14:textId="748DD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02FD43" w14:textId="6EF721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BAD173" w14:textId="7E6965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020803" w14:textId="44E17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FA2FC3" w14:textId="5F1A3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07090F" w14:textId="18E78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F3474A" w14:textId="0EA76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029642" w14:textId="13486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9946A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CAC2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AA6C663" w14:textId="26927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5AE71" w14:textId="1020F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D1DCCD" w14:textId="5968A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105D57" w14:textId="4CB3D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D9CDA3" w14:textId="36180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B2C9F2" w14:textId="3A768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FA19B0" w14:textId="239E0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B84770" w14:textId="0589F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96EA0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37C8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7208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4C3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5F36A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45D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0DDD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A0B3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C8BA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5826C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F1CEB2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9CA13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AE10435" w14:textId="0AE11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6B47A3" w14:textId="54A2D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A7FEA5" w14:textId="247CAA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0F640" w14:textId="527FF7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53EE42" w14:textId="0CEFB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E8414D" w14:textId="7A7C5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1E1352" w14:textId="476D1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D7FD4A" w14:textId="062C5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5674A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37721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F8C89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C6037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67F82B6" w14:textId="54745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C64679" w14:textId="7069C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8A7F4D" w14:textId="05059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83AA" w14:textId="0639C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C1F0AB" w14:textId="57797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3A96C8" w14:textId="245C0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B73525" w14:textId="157D2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7EB904" w14:textId="392DE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D4D31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83AC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6D0DC6" w14:textId="214A2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B6399A" w14:textId="3C7484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CC8629" w14:textId="3BEAD9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3BC17" w14:textId="41AF9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93BF76" w14:textId="427CE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24C425" w14:textId="32B50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8594B6" w14:textId="52FCF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A6D8B8" w14:textId="3C7B0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D0A4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DB25D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EBF18F9" w14:textId="3F0AA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2DCB5E" w14:textId="09F773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DFB6DA" w14:textId="5DA44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76C401" w14:textId="0BCA1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4A291C" w14:textId="24355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1813B3" w14:textId="60E46D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B8B608" w14:textId="5F453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2C426C" w14:textId="561B37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80337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7FB52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255B34D" w14:textId="50662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CC3670" w14:textId="5D139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5139A3" w14:textId="2E64F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1CEF9E" w14:textId="7E2AD7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214C3A" w14:textId="33C27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762004" w14:textId="6249B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71637" w14:textId="32125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DC10E0" w14:textId="4B39F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EF0B5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B446B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CD7FB4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9216F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286E055" w14:textId="23908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591357" w14:textId="5F338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47D130" w14:textId="5FB34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30FD72" w14:textId="520F4E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77E48A" w14:textId="7C456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77214" w14:textId="4B329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02AFB" w14:textId="0D3ED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ED9E1F" w14:textId="65773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B26C7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CFC1E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14EEFDF" w14:textId="62DD3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550AE4" w14:textId="7711E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8F8E3E" w14:textId="7A4C1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50A9F5" w14:textId="6D27D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94CFC8" w14:textId="2E4A1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F3F2D6" w14:textId="0B109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B7EB02" w14:textId="4B86A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BFA1E4" w14:textId="3EB20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F7D36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758C1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98BB28E" w14:textId="3890A08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F4DE2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059D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8336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C46C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7790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E322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B466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C304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881A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805E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A832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AE73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9925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45E4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5596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7A9B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9B9F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3D717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638169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0C85A1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1349153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6D325F3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78B7F1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3C214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079948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1E717E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030F8E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D526606" w14:textId="77777777" w:rsidTr="00503750">
        <w:trPr>
          <w:trHeight w:val="437"/>
        </w:trPr>
        <w:tc>
          <w:tcPr>
            <w:tcW w:w="2594" w:type="dxa"/>
          </w:tcPr>
          <w:p w14:paraId="6D638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1E1AF9C8" w14:textId="05E826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BED4075" w14:textId="6C6F8E7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7CE70F8" w14:textId="4841658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5D090DE" w14:textId="73CA886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6D9100" w14:textId="77777777" w:rsidTr="00503750">
        <w:trPr>
          <w:trHeight w:val="420"/>
        </w:trPr>
        <w:tc>
          <w:tcPr>
            <w:tcW w:w="2594" w:type="dxa"/>
          </w:tcPr>
          <w:p w14:paraId="7D20B1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6A4DD85F" w14:textId="49B513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772A521" w14:textId="179685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435BD0E" w14:textId="075123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CA2824C" w14:textId="32754A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F41726" w14:textId="77777777" w:rsidTr="00503750">
        <w:trPr>
          <w:trHeight w:val="630"/>
        </w:trPr>
        <w:tc>
          <w:tcPr>
            <w:tcW w:w="2594" w:type="dxa"/>
          </w:tcPr>
          <w:p w14:paraId="53607C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378F49E2" w14:textId="625503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F123DFE" w14:textId="1A33DAB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9E0F969" w14:textId="4A5CA1E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6CD1D91" w14:textId="58707B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0555D02" w14:textId="77777777" w:rsidTr="00503750">
        <w:trPr>
          <w:trHeight w:val="420"/>
        </w:trPr>
        <w:tc>
          <w:tcPr>
            <w:tcW w:w="2594" w:type="dxa"/>
          </w:tcPr>
          <w:p w14:paraId="5028CD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86504CF" w14:textId="52831D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6764DF1" w14:textId="072D410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3990119" w14:textId="11FADB2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FCC0128" w14:textId="6212C5D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5720B7" w14:textId="77777777" w:rsidTr="00503750">
        <w:trPr>
          <w:trHeight w:val="437"/>
        </w:trPr>
        <w:tc>
          <w:tcPr>
            <w:tcW w:w="2594" w:type="dxa"/>
          </w:tcPr>
          <w:p w14:paraId="75DDEA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5D84679F" w14:textId="0FB7A57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B8839DF" w14:textId="3579995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420E432" w14:textId="56E92B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CDF373E" w14:textId="7FD4530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972B1D" w14:textId="77777777" w:rsidTr="00503750">
        <w:trPr>
          <w:trHeight w:val="420"/>
        </w:trPr>
        <w:tc>
          <w:tcPr>
            <w:tcW w:w="2594" w:type="dxa"/>
          </w:tcPr>
          <w:p w14:paraId="4B8EC22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3EBA47ED" w14:textId="7F297EA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B662412" w14:textId="729FBFD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8827943" w14:textId="0A1CF0F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072FE6A" w14:textId="2697D84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05D9BB9" w14:textId="77777777" w:rsidR="00944C3D" w:rsidRDefault="00944C3D" w:rsidP="00944C3D">
      <w:pPr>
        <w:rPr>
          <w:rFonts w:ascii="Arial" w:hAnsi="Arial"/>
          <w:b/>
        </w:rPr>
      </w:pPr>
    </w:p>
    <w:p w14:paraId="522BFE2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CCC7B8F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7CC1A7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2C4AC1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ADC55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1D48A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51BF8E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26344F3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BAD00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06FD0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393A3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1E6E8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C27E9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55902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2CB96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74E3E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FD000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38F31D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557F45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EA535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303E3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72FDC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44BFB9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5DD3578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0FD0E4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BC7D9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CF677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7BDF6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936E31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A2F8B07" w14:textId="77777777" w:rsidTr="00503750">
        <w:tc>
          <w:tcPr>
            <w:tcW w:w="2835" w:type="dxa"/>
            <w:vAlign w:val="center"/>
          </w:tcPr>
          <w:p w14:paraId="29B2AD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6AFCC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148F1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654A0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79920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88B11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EEC1D1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CF560F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C9599E8" w14:textId="45C5E373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3E1959" w14:textId="6948690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5F2A6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EB48D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55AD75" w14:textId="10E5573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E44EB2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32424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CA80123" w14:textId="3BE49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409266" w14:textId="32FA0D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3D4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11E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151570" w14:textId="7E94F7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201D0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9ABB0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A9CDE95" w14:textId="2CFAD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13B374" w14:textId="5AED79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D81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8C8E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322772" w14:textId="6F269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7078E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3065C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61774DE" w14:textId="2D0FB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EB1E60" w14:textId="35574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F90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51A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0F2E50" w14:textId="2795E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D08AC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8DACE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D224870" w14:textId="2F54B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41CDF9" w14:textId="07DEE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87A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624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AB11A4" w14:textId="1C6D5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B4007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56807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2F756BC" w14:textId="4DCA5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C75D51" w14:textId="1AF3A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539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21B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95964D" w14:textId="6F631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6F08E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C8265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1769678" w14:textId="00D760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774798" w14:textId="254BB4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026F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79A7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1414CF" w14:textId="7F6053C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9B4D57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96D2CE4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C5FDC54" w14:textId="5A8A01F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4945084" w14:textId="77777777" w:rsidR="00944C3D" w:rsidRDefault="00944C3D" w:rsidP="00944C3D">
      <w:pPr>
        <w:rPr>
          <w:rFonts w:ascii="Arial" w:hAnsi="Arial"/>
          <w:b/>
        </w:rPr>
      </w:pPr>
    </w:p>
    <w:p w14:paraId="08E1B52B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6259614" w14:textId="77777777" w:rsidTr="00503750">
        <w:tc>
          <w:tcPr>
            <w:tcW w:w="2835" w:type="dxa"/>
            <w:vAlign w:val="center"/>
          </w:tcPr>
          <w:p w14:paraId="55EFE4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F21A1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83765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044FE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1D54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DB865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C47BA6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AFB5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655237A" w14:textId="6D7F2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3EB75F" w14:textId="3E577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0D6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0AC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6935F4" w14:textId="03A29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184BF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6C665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4354FC3" w14:textId="15AC7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41E539" w14:textId="66FF4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039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085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D2CD3C" w14:textId="3A1C6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3DFA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12816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A038EA1" w14:textId="714CDB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83BA36" w14:textId="5C46E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8B9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D6C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BE619E" w14:textId="50F0A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6DBD2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983A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D090DC0" w14:textId="64104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616300" w14:textId="1C93B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1FF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8F1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315A9A" w14:textId="69E05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5B9C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7FE81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9AA6BB3" w14:textId="42D5F3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F29BE6" w14:textId="17AEAA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53B9A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05C8C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F47268" w14:textId="2AAE9F8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444D16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F22022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8741E1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6BA8D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DD466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27C8833" w14:textId="77777777" w:rsidTr="00503750">
        <w:trPr>
          <w:trHeight w:val="699"/>
        </w:trPr>
        <w:tc>
          <w:tcPr>
            <w:tcW w:w="3502" w:type="dxa"/>
            <w:vMerge/>
          </w:tcPr>
          <w:p w14:paraId="69B436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1ACB7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A1353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87DCFC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E8213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F37A7C8" w14:textId="6856094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52C888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1BFD2D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D99A6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A95F4E4" w14:textId="27BECB7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5E087A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466D9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707D0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1D0F585" w14:textId="647B0C1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867CD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5E66C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E9E55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A23E026" w14:textId="77777777" w:rsidTr="00503750">
        <w:trPr>
          <w:trHeight w:val="593"/>
        </w:trPr>
        <w:tc>
          <w:tcPr>
            <w:tcW w:w="3497" w:type="dxa"/>
          </w:tcPr>
          <w:p w14:paraId="0F1043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DEBFA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0F676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2B9BBB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5AFC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69B6D42" w14:textId="2DF6D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BB47AE" w14:textId="6DB00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EA057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A63760F" w14:textId="3ECC1F8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B4ECB8" w14:textId="2A465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EA55CA" w14:textId="49E5D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1330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E09353" w14:textId="769190F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80C2F9" w14:textId="5A690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C4B2FB" w14:textId="7C174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A3F06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259A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4B7A2B7" w14:textId="670F6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EA3945" w14:textId="7BD8E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920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4A34D9" w14:textId="231F9DB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DA40B9" w14:textId="1ACE8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F1D585" w14:textId="73D33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FC70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8AC3B0" w14:textId="2049FEC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821187" w14:textId="4C73A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E732AD" w14:textId="1D82E6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ADD3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D329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FEC7BD9" w14:textId="58214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583E4D" w14:textId="0C643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128B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E5B7F6" w14:textId="7AF45E8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CF338E" w14:textId="3CC6DE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F9AA99" w14:textId="68FB1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6835D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7F4248" w14:textId="5F8D5C6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1EC3C3" w14:textId="4360A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48D034" w14:textId="4ED10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6DC7B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BE6E8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4611E4D" w14:textId="4EF25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D4592C" w14:textId="4CC8D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5C9E6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93DCC5" w14:textId="1589B55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89663B" w14:textId="533AE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23B828" w14:textId="19A06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8C9CB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1351D38" w14:textId="5097B4F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AEE4B4" w14:textId="515C5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88B4CB" w14:textId="4004A0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644768" w14:textId="77777777" w:rsidR="00944C3D" w:rsidRDefault="00944C3D" w:rsidP="00944C3D">
      <w:pPr>
        <w:rPr>
          <w:rFonts w:ascii="Arial" w:hAnsi="Arial"/>
          <w:b/>
        </w:rPr>
      </w:pPr>
    </w:p>
    <w:p w14:paraId="77144C73" w14:textId="77777777" w:rsidR="00944C3D" w:rsidRDefault="00944C3D" w:rsidP="00944C3D">
      <w:pPr>
        <w:rPr>
          <w:rFonts w:ascii="Arial" w:hAnsi="Arial"/>
          <w:b/>
        </w:rPr>
      </w:pPr>
    </w:p>
    <w:p w14:paraId="60C5D8A7" w14:textId="77777777" w:rsidR="00944C3D" w:rsidRDefault="00944C3D" w:rsidP="00944C3D">
      <w:pPr>
        <w:rPr>
          <w:rFonts w:ascii="Arial" w:hAnsi="Arial"/>
          <w:b/>
        </w:rPr>
      </w:pPr>
    </w:p>
    <w:p w14:paraId="211568B2" w14:textId="77777777" w:rsidR="00944C3D" w:rsidRDefault="00944C3D" w:rsidP="00944C3D">
      <w:pPr>
        <w:rPr>
          <w:rFonts w:ascii="Arial" w:hAnsi="Arial"/>
          <w:b/>
        </w:rPr>
      </w:pPr>
    </w:p>
    <w:p w14:paraId="4D5E28F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DD40359" w14:textId="77777777" w:rsidTr="00503750">
        <w:tc>
          <w:tcPr>
            <w:tcW w:w="2622" w:type="dxa"/>
            <w:vAlign w:val="center"/>
          </w:tcPr>
          <w:p w14:paraId="30565D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C4731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25396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BC2D1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BE14E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D80DF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40B12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7CFEE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EEFBA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F3FDB6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9911E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B0F297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D0A8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2D2A0B3" w14:textId="0AE28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6BAE85" w14:textId="48BF7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1306B2" w14:textId="686F2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F4C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94C9D1" w14:textId="06185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53312E" w14:textId="77777777" w:rsidTr="00503750">
        <w:tc>
          <w:tcPr>
            <w:tcW w:w="2622" w:type="dxa"/>
            <w:vAlign w:val="center"/>
          </w:tcPr>
          <w:p w14:paraId="0FB7CD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9506B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D36CBA2" w14:textId="4E886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2EC9CF" w14:textId="163C7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0100BC" w14:textId="575FD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861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B726AA" w14:textId="2EA0F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292BD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92A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E44EC6A" w14:textId="31C88E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2E5582" w14:textId="1AB84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931C24" w14:textId="19ECA5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AB6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D86F0E" w14:textId="01971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17FB9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D8413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EF77B01" w14:textId="5A4A66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36BAAB" w14:textId="06C6E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A3FBC6" w14:textId="2CEC1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FEC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9736A3" w14:textId="515FA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039B69" w14:textId="77777777" w:rsidTr="00503750">
        <w:tc>
          <w:tcPr>
            <w:tcW w:w="2622" w:type="dxa"/>
            <w:vAlign w:val="center"/>
          </w:tcPr>
          <w:p w14:paraId="321C5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3EF3BF6" w14:textId="16696C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34112.00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DBF1E9" w14:textId="39D02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26869.00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DC2B33" w14:textId="44A5C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21552.00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71F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EFB51C" w14:textId="1B028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39429.00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7AC08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6DD3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252E79D" w14:textId="76AFC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8C2E6E" w14:textId="22874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DDF4DF" w14:textId="31E5A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07F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AA9749" w14:textId="2F6C1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BC64DD" w14:textId="77777777" w:rsidTr="00503750">
        <w:tc>
          <w:tcPr>
            <w:tcW w:w="2622" w:type="dxa"/>
            <w:vAlign w:val="center"/>
          </w:tcPr>
          <w:p w14:paraId="113A14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C23ECB6" w14:textId="2EB31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3D0C70" w14:textId="71CCA4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12E428" w14:textId="1D2F3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C78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8F765C" w14:textId="62596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02BCE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9764A0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EA2993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165D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2FCF28C" w14:textId="1AAF3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F1C67E" w14:textId="78E23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589D41" w14:textId="3D940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957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6B6230" w14:textId="08A06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EFC47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DC9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03E2439" w14:textId="0F9DF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007D57" w14:textId="4F03C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D55C40" w14:textId="0D316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410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D50362" w14:textId="5DF3F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0F1DB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5182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A08E801" w14:textId="4F947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B95757" w14:textId="46569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586A70" w14:textId="20EB8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F82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478D93" w14:textId="73152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B86052" w14:textId="77777777" w:rsidTr="00503750">
        <w:tc>
          <w:tcPr>
            <w:tcW w:w="2622" w:type="dxa"/>
            <w:vAlign w:val="center"/>
          </w:tcPr>
          <w:p w14:paraId="7BF2C8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BF8F487" w14:textId="7084E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C99838" w14:textId="0797F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E14029" w14:textId="3DB5A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673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DBCF9B" w14:textId="33F1E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F6C40C" w14:textId="77777777" w:rsidTr="00503750">
        <w:tc>
          <w:tcPr>
            <w:tcW w:w="2622" w:type="dxa"/>
            <w:vAlign w:val="center"/>
          </w:tcPr>
          <w:p w14:paraId="615423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3D35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1DFD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8DA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E54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47B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9D9F7D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8CBB3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9B92AAD" w14:textId="1895118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34112.00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A6EA1E" w14:textId="4B6ACD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26869.00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704E5F" w14:textId="30F64CC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21552.00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7B8B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AA1450" w14:textId="7AEAB58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39429.00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A059E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8FA26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D1830A5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5569B3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68D7D9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0637E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0F108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0F98B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EAE1D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3F1D0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C57AA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E782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39954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B19B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2A0D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A52A5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06E6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A468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D4646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342B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D718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9C741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AE8F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8687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C0B25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8D49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B243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AD39F2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E440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5CA9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3E478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383C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81BD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D50BB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B197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80AAC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024AA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BE1A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13F8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23C92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778D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0BBB0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D11DD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1AD89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27ECA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02660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F356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F4BF5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956A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B8C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C5623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9067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0C6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89D60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E909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F21F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1B0C7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4F2E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2A8C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350F1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E1F2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C139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2CD23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21E9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18E3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2E78D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816F1C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451A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11EDF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3E2870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C0E44DA" w14:textId="77777777" w:rsidTr="00503750">
        <w:tc>
          <w:tcPr>
            <w:tcW w:w="2835" w:type="dxa"/>
            <w:vAlign w:val="center"/>
          </w:tcPr>
          <w:p w14:paraId="7461F1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C7208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DB59E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B8FAD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2012A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1C560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C9E05FB" w14:textId="77777777" w:rsidTr="00503750">
        <w:tc>
          <w:tcPr>
            <w:tcW w:w="2835" w:type="dxa"/>
            <w:vAlign w:val="center"/>
          </w:tcPr>
          <w:p w14:paraId="1A7415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272CEDD" w14:textId="3B2894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76EED0" w14:textId="709E3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B47303" w14:textId="6A771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ACF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AF27FE" w14:textId="416F9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2E40AF" w14:textId="77777777" w:rsidTr="00503750">
        <w:tc>
          <w:tcPr>
            <w:tcW w:w="2835" w:type="dxa"/>
            <w:vAlign w:val="center"/>
          </w:tcPr>
          <w:p w14:paraId="755825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19CFBBB" w14:textId="6960D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20449" w14:textId="7F0D0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B25B5" w14:textId="4C3B6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826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685914" w14:textId="631EDB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0555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87473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67C441B" w14:textId="2F0932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4DAC28" w14:textId="592B21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D24708" w14:textId="38F5652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FBE93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E4DEC" w14:textId="7217251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4DE8FE3" w14:textId="77777777" w:rsidTr="00503750">
        <w:tc>
          <w:tcPr>
            <w:tcW w:w="2835" w:type="dxa"/>
            <w:vAlign w:val="center"/>
          </w:tcPr>
          <w:p w14:paraId="3987A9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4870F5A" w14:textId="325E5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64ADCF" w14:textId="08D2B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6CCE4A" w14:textId="61990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32E2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374853" w14:textId="73D8C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29D23" w14:textId="77777777" w:rsidTr="00503750">
        <w:tc>
          <w:tcPr>
            <w:tcW w:w="2835" w:type="dxa"/>
            <w:vAlign w:val="center"/>
          </w:tcPr>
          <w:p w14:paraId="4942F2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85AF5D9" w14:textId="24E85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964CCA" w14:textId="7F868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0CBBBF" w14:textId="61EFB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8B6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8086DD" w14:textId="30BB9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D29F4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912FA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82CF91F" w14:textId="5EA54EF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5DE1E4" w14:textId="665766B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AFDA8C" w14:textId="00308AA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5FE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B52ED5" w14:textId="02F43B8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AE790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E3486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0249941" w14:textId="77185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18153A" w14:textId="5CA6D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F317E8" w14:textId="250F9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E8D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939B02" w14:textId="553CB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65476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E70EFB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140F5752" w14:textId="77777777" w:rsidTr="00503750">
        <w:tc>
          <w:tcPr>
            <w:tcW w:w="2552" w:type="dxa"/>
            <w:vAlign w:val="center"/>
          </w:tcPr>
          <w:p w14:paraId="3DA838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799654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17234D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4071DA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AD8A3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5BB7941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B9592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41F0477" w14:textId="29A995C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4FB0ACB" w14:textId="5D75F7D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DD9E51D" w14:textId="42F2A9D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B375B6E" w14:textId="386839B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A85A6F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44279A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3E6BF6FB" w14:textId="66412F4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EEEE2F5" w14:textId="2A70292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D85C0CC" w14:textId="5CB1CC7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F422C3F" w14:textId="7DC6922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DA21D3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F48302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290C39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F6C52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9A824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8945E88" w14:textId="77777777" w:rsidTr="00503750">
        <w:tc>
          <w:tcPr>
            <w:tcW w:w="4395" w:type="dxa"/>
            <w:vMerge/>
          </w:tcPr>
          <w:p w14:paraId="56AC790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1AC07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FA644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D6E6FA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EFB4B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99584AD" w14:textId="46FA8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  <w:lang w:eastAsia="sk-SK"/>
              </w:rPr>
              <w:t>2052.22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0FB3B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77EBBA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0BD99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4AC3E2E" w14:textId="2C2BD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  <w:lang w:eastAsia="sk-SK"/>
              </w:rPr>
              <w:t>4188.27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DA4B1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75BB46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3F175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124FBFF" w14:textId="739B43D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6240.49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E431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B335316" w14:textId="77777777" w:rsidTr="00503750">
        <w:tc>
          <w:tcPr>
            <w:tcW w:w="4395" w:type="dxa"/>
            <w:vAlign w:val="center"/>
          </w:tcPr>
          <w:p w14:paraId="542497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AD5F428" w14:textId="5EF38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045B6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DA7DE1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B0756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391083D" w14:textId="4CC3EF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F5E6E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7B505E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C0119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13E7C0A" w14:textId="2AF036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292D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8A9276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6AF8B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789F2B1" w14:textId="54143FDB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51115.00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23079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C59845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137F4D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6E5517D" w14:textId="77777777" w:rsidTr="00503750">
        <w:tc>
          <w:tcPr>
            <w:tcW w:w="4395" w:type="dxa"/>
            <w:vAlign w:val="center"/>
          </w:tcPr>
          <w:p w14:paraId="5AB8F5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4AE68E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1FBE0A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F4793B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673E97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7CFADBA" w14:textId="292969E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48A751" w14:textId="4895C49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0E18742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7FB6D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3B08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666C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58CB15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70ECF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E34E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D8F8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1F2E9D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17B89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B54175B" w14:textId="5F3C92B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10C218" w14:textId="5806C81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B09278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F02804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DFFF816" w14:textId="0C752E9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DD6218" w14:textId="369940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3E6D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EAE4C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57FB6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FF1AB3C" w14:textId="77777777" w:rsidTr="00503750">
        <w:tc>
          <w:tcPr>
            <w:tcW w:w="1843" w:type="dxa"/>
            <w:vAlign w:val="center"/>
          </w:tcPr>
          <w:p w14:paraId="1A53F54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F5AFB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962A9D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919827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2AE79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A7AE9A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86258B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22AD099" w14:textId="77777777" w:rsidTr="00503750">
        <w:tc>
          <w:tcPr>
            <w:tcW w:w="1843" w:type="dxa"/>
            <w:vAlign w:val="center"/>
          </w:tcPr>
          <w:p w14:paraId="3542FF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64A0D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0385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18BC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FCD5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9A4F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D7A0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B9D5D4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F915D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6B3D1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8530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94C0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8AAC0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AD96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7ADD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E8FF6CA" w14:textId="77777777" w:rsidTr="00503750">
        <w:tc>
          <w:tcPr>
            <w:tcW w:w="1843" w:type="dxa"/>
            <w:vAlign w:val="center"/>
          </w:tcPr>
          <w:p w14:paraId="7F0FE3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F9A71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00C8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1D00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B0F9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52E5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41BA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436DC9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3FB5D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D4B72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771B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6FED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EB27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6583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6C2E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5007ED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7BA2F9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CC0119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708D8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F13CB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0B240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596F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F290DB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F0F22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A5902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E61F212" w14:textId="77777777" w:rsidTr="00503750">
        <w:trPr>
          <w:trHeight w:val="664"/>
        </w:trPr>
        <w:tc>
          <w:tcPr>
            <w:tcW w:w="3372" w:type="dxa"/>
          </w:tcPr>
          <w:p w14:paraId="549881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9A59CD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17E1E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27AC8F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E9078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767D56C" w14:textId="00724E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734716" w14:textId="2F47E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790F4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7CB1DB" w14:textId="566D245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9BFD747" w14:textId="4BD97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B2ABE3" w14:textId="0EBE5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DBB6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34C4C0C" w14:textId="6831873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10E2AC0" w14:textId="192DC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8AB8AD" w14:textId="54A8D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20FEE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AE74F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6D38CD6" w14:textId="5CD6B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CEE482" w14:textId="12397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1971B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4DEEBA9" w14:textId="7A2EE48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70377DB" w14:textId="70359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19CEA4" w14:textId="045DC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88A04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32CA1B1" w14:textId="693E2E2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243FB30" w14:textId="13029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082BE4" w14:textId="0A043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7A4E9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026B00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B0FA05D" w14:textId="77777777" w:rsidTr="00503750">
        <w:tc>
          <w:tcPr>
            <w:tcW w:w="2835" w:type="dxa"/>
            <w:vAlign w:val="center"/>
          </w:tcPr>
          <w:p w14:paraId="773CEC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755DE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44D4B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45CEC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BF5AD8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B0DD33B" w14:textId="77777777" w:rsidTr="00503750">
        <w:tc>
          <w:tcPr>
            <w:tcW w:w="2835" w:type="dxa"/>
          </w:tcPr>
          <w:p w14:paraId="1187D4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2F874E1" w14:textId="0B259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A8B401" w14:textId="18BD0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0E6327" w14:textId="059EA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FEB25F" w14:textId="1C2B7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E4C6B3" w14:textId="77777777" w:rsidTr="00503750">
        <w:tc>
          <w:tcPr>
            <w:tcW w:w="2835" w:type="dxa"/>
          </w:tcPr>
          <w:p w14:paraId="0C6D6D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D194222" w14:textId="23A38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0B0033" w14:textId="55929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1362F2" w14:textId="15E150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C79D27" w14:textId="364AF5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C8F53D" w14:textId="77777777" w:rsidTr="00503750">
        <w:tc>
          <w:tcPr>
            <w:tcW w:w="2835" w:type="dxa"/>
          </w:tcPr>
          <w:p w14:paraId="6BA779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2E54243" w14:textId="689F4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2BBC51" w14:textId="6D580D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E416D7" w14:textId="0BFAF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4CFE69" w14:textId="68260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6A37E8" w14:textId="77777777" w:rsidTr="00503750">
        <w:tc>
          <w:tcPr>
            <w:tcW w:w="2835" w:type="dxa"/>
            <w:vAlign w:val="center"/>
          </w:tcPr>
          <w:p w14:paraId="6574D8A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EA7B6E3" w14:textId="6EA44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1FFBDB" w14:textId="19364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0DCEC9" w14:textId="0F9FA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C2C0C6" w14:textId="1EF9E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3E0BE9" w14:textId="77777777" w:rsidTr="00503750">
        <w:tc>
          <w:tcPr>
            <w:tcW w:w="2835" w:type="dxa"/>
            <w:vAlign w:val="center"/>
          </w:tcPr>
          <w:p w14:paraId="74EFA0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7E03FC7" w14:textId="1DC37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FB8AEF" w14:textId="69802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0DE444" w14:textId="2880B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FADEB2" w14:textId="2FD0E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17178C" w14:textId="77777777" w:rsidTr="00503750">
        <w:tc>
          <w:tcPr>
            <w:tcW w:w="2835" w:type="dxa"/>
          </w:tcPr>
          <w:p w14:paraId="365BBA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819CCB8" w14:textId="5C803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CF99EB" w14:textId="183F9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509594" w14:textId="30831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871400" w14:textId="0A071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379544" w14:textId="77777777" w:rsidTr="00503750">
        <w:tc>
          <w:tcPr>
            <w:tcW w:w="2835" w:type="dxa"/>
          </w:tcPr>
          <w:p w14:paraId="26EF1D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E50F6DE" w14:textId="5D8A0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1B77C4" w14:textId="14352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CE813C" w14:textId="4FF07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4084E9" w14:textId="55776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1D8A9B" w14:textId="77777777" w:rsidTr="00503750">
        <w:tc>
          <w:tcPr>
            <w:tcW w:w="2835" w:type="dxa"/>
          </w:tcPr>
          <w:p w14:paraId="5D663B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6059802" w14:textId="69B4B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A55DE5" w14:textId="05297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0FD383" w14:textId="4E3BE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3220B5" w14:textId="69C49F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5B47C1" w14:textId="77777777" w:rsidR="00944C3D" w:rsidRDefault="00944C3D" w:rsidP="00944C3D">
      <w:pPr>
        <w:rPr>
          <w:rFonts w:ascii="Arial" w:hAnsi="Arial"/>
          <w:b/>
        </w:rPr>
      </w:pPr>
    </w:p>
    <w:p w14:paraId="56DCA33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6BAE95C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96F12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52F6DC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79321D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28617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D511C1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CA41DDD" w14:textId="77777777" w:rsidTr="00503750">
        <w:trPr>
          <w:trHeight w:val="443"/>
        </w:trPr>
        <w:tc>
          <w:tcPr>
            <w:tcW w:w="2560" w:type="dxa"/>
          </w:tcPr>
          <w:p w14:paraId="23B42E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26ED48C" w14:textId="357AA4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0DCD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4833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7E52408" w14:textId="3974F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B7AD3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F1A66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2C9590D" w14:textId="2661D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16A0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B0E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EEAEDF" w14:textId="62098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AFD25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97C78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715CA6F" w14:textId="3A8E4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A03E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4EF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AAD4152" w14:textId="24A8F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45CC6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B2413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212467B" w14:textId="26A92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26B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237E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53B33FA" w14:textId="0FEA9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C01376" w14:textId="77777777" w:rsidR="00944C3D" w:rsidRDefault="00944C3D" w:rsidP="00944C3D">
      <w:pPr>
        <w:rPr>
          <w:rFonts w:ascii="Arial" w:hAnsi="Arial"/>
          <w:b/>
        </w:rPr>
      </w:pPr>
    </w:p>
    <w:p w14:paraId="36B799F7" w14:textId="77777777" w:rsidR="00944C3D" w:rsidRDefault="00944C3D" w:rsidP="00944C3D">
      <w:pPr>
        <w:rPr>
          <w:rFonts w:ascii="Arial" w:hAnsi="Arial"/>
          <w:b/>
        </w:rPr>
      </w:pPr>
    </w:p>
    <w:p w14:paraId="3C9A7B9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D830D32" w14:textId="77777777" w:rsidR="00944C3D" w:rsidRDefault="00944C3D" w:rsidP="00944C3D">
      <w:pPr>
        <w:rPr>
          <w:rFonts w:ascii="Arial" w:hAnsi="Arial"/>
          <w:b/>
        </w:rPr>
      </w:pPr>
    </w:p>
    <w:p w14:paraId="779DEE6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2392F68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0CF20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5298A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5A69A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95E2B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808EC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95FA8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5C21B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574C7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B26C0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8ADEF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3CC9A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6DC9E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F1C8A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4FD2F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01226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5E7FD5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FEE9FD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5F68537" w14:textId="77777777" w:rsidTr="00503750">
        <w:trPr>
          <w:trHeight w:val="677"/>
        </w:trPr>
        <w:tc>
          <w:tcPr>
            <w:tcW w:w="3358" w:type="dxa"/>
          </w:tcPr>
          <w:p w14:paraId="2077B0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AA91F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527E1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1772E2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6171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E41037A" w14:textId="68B05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2F37AA" w14:textId="05E30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EEC1E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326D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D961D58" w14:textId="6FF91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F0A4CB" w14:textId="0F0EB3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15738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91CA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2006C34" w14:textId="32EC2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43AB74" w14:textId="2FAB96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1D32C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FF0D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0B36F75" w14:textId="1DF3CD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C7B950" w14:textId="153F5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28A21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E324B9F" w14:textId="466BE4F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8BDD52" w14:textId="0D482D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B63C00" w14:textId="6BCFD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3603A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5DF413E" w14:textId="5F291D4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0D6CF27" w14:textId="58DCC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D5C6BD" w14:textId="44518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36B99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07BB2C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4A5812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48712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CD223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CC0696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C57D7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0E7EE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1F470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C97E9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AD3D1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4561E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9F534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EE0AC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CCA448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6B4701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33E371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4D55C4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8EE9F1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841FC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683FC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0863D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804848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55912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52062C7" w14:textId="1BF06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7A2C5C" w14:textId="2BEFE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C1F2A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05C6D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4D56483" w14:textId="7B02E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7DD785" w14:textId="5431E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11FFB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A874C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38C0EA6" w14:textId="762E2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1AC55B" w14:textId="459F2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AA30B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A8CBAAC" w14:textId="7198F64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3E21720" w14:textId="01364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9DFAC6" w14:textId="78E6F7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C6542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21C559E" w14:textId="2886BC4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40D6696" w14:textId="69945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2580AD" w14:textId="3C9B0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98085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084716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2A60B3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3FE81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5BC42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25BB1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4F63E5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09E0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0E62C97" w14:textId="598D4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498814" w14:textId="2A492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32321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5C21F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3364C1F" w14:textId="21ECC4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1301A0" w14:textId="55196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CE47E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1B863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9CC8E2B" w14:textId="41413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76DB77" w14:textId="21106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3C6EC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A89945" w14:textId="4A99819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00CC2AE" w14:textId="49FFE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958C84" w14:textId="705FC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8E4C81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173C048" w14:textId="2407041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0A47622" w14:textId="39931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054A016" w14:textId="00A1D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19AE0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B353E9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2FF8843" w14:textId="77777777" w:rsidTr="00503750">
        <w:tc>
          <w:tcPr>
            <w:tcW w:w="3686" w:type="dxa"/>
            <w:vAlign w:val="center"/>
          </w:tcPr>
          <w:p w14:paraId="44AF2C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F3AD3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ED4C1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31FC4F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01B39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F6953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AFD8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540E8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4D33A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8772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3611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1536BB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1BE1C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60AA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86EE4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54FB1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8573E7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6043AE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32C57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CEC4D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5137D2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B625F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7E51B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B53B3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97F246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7B405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04E4BE8" w14:textId="2E6DC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C2C7FE" w14:textId="5A4EB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91BB1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DA468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7386C07" w14:textId="2B7C6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950FF4" w14:textId="7B785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0476C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8C324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16465A3" w14:textId="7D508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9BD9EF" w14:textId="6FE564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D9D19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F4C5DD2" w14:textId="39F7AF6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FB8125C" w14:textId="6FF94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A541CA" w14:textId="3035A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81AC6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049E386" w14:textId="2F74758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DAA4D77" w14:textId="54E1D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6ABA81" w14:textId="6B29D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BF8E1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BBA5D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3D5B82A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59DAFF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0710A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F16B8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AF2D7B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D747A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879926B" w14:textId="54C7E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64526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4AF8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418F463" w14:textId="7D081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BEBAA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B939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FF193C4" w14:textId="50F893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D32BC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0B09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B822BB2" w14:textId="2D436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F7102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440C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0A6FAFB" w14:textId="3533D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77CAE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337F0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F9C6912" w14:textId="3819838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4B0DBD0" w14:textId="77777777" w:rsidR="00944C3D" w:rsidRDefault="00944C3D" w:rsidP="00944C3D">
      <w:pPr>
        <w:rPr>
          <w:sz w:val="22"/>
          <w:szCs w:val="22"/>
        </w:rPr>
      </w:pPr>
    </w:p>
    <w:p w14:paraId="7FED7BBF" w14:textId="77777777" w:rsidR="00944C3D" w:rsidRDefault="00944C3D" w:rsidP="00944C3D">
      <w:pPr>
        <w:rPr>
          <w:sz w:val="22"/>
          <w:szCs w:val="22"/>
        </w:rPr>
      </w:pPr>
    </w:p>
    <w:p w14:paraId="54B14FA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14906C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99666C5" w14:textId="6BDE7E99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9F189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2C505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9131B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FFE9C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5B150C2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0B941A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E1877E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BBC1F9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FA69E5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17FBFE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CF2FB28" w14:textId="6D2D5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9A0461" w14:textId="033303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2E95E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615EDD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2521BD9" w14:textId="72327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0321A6" w14:textId="54A7D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0C399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3A01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4573788" w14:textId="1D296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FA1533" w14:textId="00B63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CB8B4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10A3D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0EB3949" w14:textId="66237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01594B" w14:textId="4E8A7D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74C5B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4AB7CD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1E0E740" w14:textId="1C528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143CFE" w14:textId="4EBCE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B483F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DD12D4E" w14:textId="337CC55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CC3FBE6" w14:textId="4110E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A39C6A" w14:textId="4549B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0FBD9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38A049" w14:textId="6344006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F69D168" w14:textId="074C4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936829" w14:textId="6021C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E93B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A5EBD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8EAEDF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754C49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A076F0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A3B885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BFD43D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7B7ED9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622203A" w14:textId="517D1D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63B4CC7" w14:textId="3B9C8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DB362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21396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BA3B5E1" w14:textId="3801E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8538A7" w14:textId="0273D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16144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3BA88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6231269" w14:textId="5CB4F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860FB9" w14:textId="56850D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EA3AC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E14F38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4CF9F64" w14:textId="12B7A0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22AA41" w14:textId="03CAF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2CEC7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CDEDDB5" w14:textId="254D591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CEC3FAC" w14:textId="16CA2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E5377F0" w14:textId="4FA9E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451B3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D7910A9" w14:textId="74A3731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8810567" w14:textId="045EE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B92173" w14:textId="63402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36D33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3329A32" w14:textId="5D759B0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752625A" w14:textId="37660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941001" w14:textId="42A3B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33E16" w:rsidRPr="00BA58E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5127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60F55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DB0803A" w14:textId="65455FB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73418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8A67A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CB885AF" w14:textId="3175CBC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DED4D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C82F7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1D2E757" w14:textId="0F17FC32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301C4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CA2F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7C4F9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405C7A5" w14:textId="77777777" w:rsidR="00944C3D" w:rsidRPr="003607F0" w:rsidRDefault="00944C3D" w:rsidP="00944C3D"/>
    <w:p w14:paraId="3CC8C77A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153E6" w14:textId="77777777" w:rsidR="00EB19ED" w:rsidRDefault="00EB19ED">
      <w:r>
        <w:separator/>
      </w:r>
    </w:p>
  </w:endnote>
  <w:endnote w:type="continuationSeparator" w:id="0">
    <w:p w14:paraId="33376F65" w14:textId="77777777" w:rsidR="00EB19ED" w:rsidRDefault="00EB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169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5FF25B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D5A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A2CD69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A185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059586A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6B757" w14:textId="77777777" w:rsidR="00EB19ED" w:rsidRDefault="00EB19ED">
      <w:r>
        <w:separator/>
      </w:r>
    </w:p>
  </w:footnote>
  <w:footnote w:type="continuationSeparator" w:id="0">
    <w:p w14:paraId="2BEAECF5" w14:textId="77777777" w:rsidR="00EB19ED" w:rsidRDefault="00EB1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09313">
    <w:abstractNumId w:val="13"/>
  </w:num>
  <w:num w:numId="2" w16cid:durableId="2064870954">
    <w:abstractNumId w:val="17"/>
  </w:num>
  <w:num w:numId="3" w16cid:durableId="1718385798">
    <w:abstractNumId w:val="8"/>
  </w:num>
  <w:num w:numId="4" w16cid:durableId="1795250725">
    <w:abstractNumId w:val="7"/>
  </w:num>
  <w:num w:numId="5" w16cid:durableId="198438869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261344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2224991">
    <w:abstractNumId w:val="20"/>
  </w:num>
  <w:num w:numId="8" w16cid:durableId="608896727">
    <w:abstractNumId w:val="10"/>
  </w:num>
  <w:num w:numId="9" w16cid:durableId="650718595">
    <w:abstractNumId w:val="0"/>
  </w:num>
  <w:num w:numId="10" w16cid:durableId="299963802">
    <w:abstractNumId w:val="19"/>
  </w:num>
  <w:num w:numId="11" w16cid:durableId="1344933587">
    <w:abstractNumId w:val="6"/>
  </w:num>
  <w:num w:numId="12" w16cid:durableId="1798181887">
    <w:abstractNumId w:val="9"/>
  </w:num>
  <w:num w:numId="13" w16cid:durableId="1375734915">
    <w:abstractNumId w:val="12"/>
  </w:num>
  <w:num w:numId="14" w16cid:durableId="1767114343">
    <w:abstractNumId w:val="15"/>
  </w:num>
  <w:num w:numId="15" w16cid:durableId="1404913623">
    <w:abstractNumId w:val="14"/>
  </w:num>
  <w:num w:numId="16" w16cid:durableId="1503623993">
    <w:abstractNumId w:val="2"/>
  </w:num>
  <w:num w:numId="17" w16cid:durableId="491527732">
    <w:abstractNumId w:val="4"/>
  </w:num>
  <w:num w:numId="18" w16cid:durableId="1330593046">
    <w:abstractNumId w:val="11"/>
  </w:num>
  <w:num w:numId="19" w16cid:durableId="371735857">
    <w:abstractNumId w:val="5"/>
  </w:num>
  <w:num w:numId="20" w16cid:durableId="363019893">
    <w:abstractNumId w:val="18"/>
  </w:num>
  <w:num w:numId="21" w16cid:durableId="1309165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8"/>
    <w:docVar w:name="arg2" w:val="Driver=asa17;DBF=D:\anasoft\data\tebys.db;DBN=tebys;ENG=SQL17;commlinks=TCPIP{ip=192.168.1.241};uid=hromnikova;con=finus(12.0);pwd=488300282956Vaveto1"/>
    <w:docVar w:name="arg3" w:val="1442422"/>
    <w:docVar w:name="arg4" w:val="C:\Users\HROMNI~1.TEB\AppData\Local\Temp\11690047.doc"/>
    <w:docVar w:name="arg5" w:val="4"/>
  </w:docVars>
  <w:rsids>
    <w:rsidRoot w:val="00833E1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3E16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268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B19ED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3321F"/>
  <w15:docId w15:val="{9E5CDE0D-00EB-44AB-AD6A-9C46FF69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5340</Words>
  <Characters>30442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2026-03-17T09:31:00Z</dcterms:created>
  <dcterms:modified xsi:type="dcterms:W3CDTF">2026-03-17T09:32:00Z</dcterms:modified>
</cp:coreProperties>
</file>