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1BB904A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6FC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C89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86D5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B758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370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64A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9DB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C75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ED5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037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D5D2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694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7E2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65A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D9E1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246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12A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658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F16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E18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6506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6DB44ED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F41B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C99F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E882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E3E5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EC5B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7E2E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B809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3E0B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521C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17A8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B597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7FF1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726C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C290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4002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A956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CDD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A9BA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AAC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62D3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47C2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04A4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465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55D3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A0FC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13AE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1AF4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1F67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C2BC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C121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3ED7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17D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B08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7F6073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4156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AB3E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3DA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6868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8482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82BD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A171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8813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4F87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3F8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3B75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4A6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77D9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CDCA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D0B6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0183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162C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BA33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48B7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A48A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6803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54A5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5D0B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984A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69E9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417F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992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3CFE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EF93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EB6A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68FA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5027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030C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6F51BE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7EA0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D362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28F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BFD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729C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E5B8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DF79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4794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08AC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CA4C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D637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64E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9E0E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8C8B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E34F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649B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AC9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CBDB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A58C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FB66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89E6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6A95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EA11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A6A0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58B2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D232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D638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4CAB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5EB6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9DDA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DAFA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C846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5AC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AFF920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C57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BB5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A935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383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786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E45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8F6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534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E1C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A6AF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2C0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886E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354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ED24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AAE7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3F2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EDC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B60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6B4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E5B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A7DC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DF8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8F9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500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94B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D4DD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3CF1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B0E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BF4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D300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016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29BF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496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1F99413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31B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872D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A37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0A5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8DC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3E5F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038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57A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CF4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FD96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C41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B15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D8E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1A6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356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67D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E2294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DFAABC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831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A17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206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E84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5A3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AF1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FD1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70376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AF290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9DCD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DBA3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B0FD9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A04C5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40CD9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BF6D2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E6FA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61D21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8A02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77DC978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700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AE4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521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25E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825F25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C76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70DB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93E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C3A1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046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88D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E95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583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D785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189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A8E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7F422D0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85A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D4AD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821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FA52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30E7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15D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9BE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97D4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B8F0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15C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6B81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984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4518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B6A8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26F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D598F9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E9A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537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F67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A85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A31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332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04F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895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C559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263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1BC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F7205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10C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191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AB3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4D0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A98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E94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1E9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976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A5F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71A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B974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D4C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EC5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280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563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2B6FFF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673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9AC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F6C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D470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C4E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1EC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8AB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62BA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472A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FBFE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FE2843E" w14:textId="0CAD93CC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lang w:eastAsia="sk-SK"/>
              </w:rPr>
              <w:t>31. 12. 2025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8319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942DE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0BC0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AF1C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920F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2F99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ED65D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83F4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112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144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679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D51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6A3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E7F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36A04C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6BA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9ECF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89D5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FB3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6D9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E13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B8DC7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9278F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DB781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40035B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7D99788C" wp14:editId="03B27BEA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336C14F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D99788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7336C14F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18A3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7550E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52BF4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24018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A39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4C12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46A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53B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760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BB9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ECA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E73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060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A9FE3E2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4546DD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FACEF26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F63B7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1486698" wp14:editId="0194C3F8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79F904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486698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0179F904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432EA030" wp14:editId="6EC439E3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DB4529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32EA030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63DB4529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78EDA6B5" wp14:editId="502167A9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8759E9C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8EDA6B5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08759E9C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2C92AC9E" wp14:editId="11F4E44C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9DE711" w14:textId="43796BD2" w:rsidR="000B647F" w:rsidRDefault="000B647F" w:rsidP="00944C3D">
                                  <w:fldSimple w:instr=" MERGEFIELD  aDMOD  \* MERGEFORMAT ">
                                    <w:r w:rsidR="00833E16" w:rsidRPr="00833E1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C92AC9E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2C9DE711" w14:textId="43796BD2" w:rsidR="000B647F" w:rsidRDefault="000B647F" w:rsidP="00944C3D">
                            <w:fldSimple w:instr=" MERGEFIELD  aDMOD  \* MERGEFORMAT ">
                              <w:r w:rsidR="00833E16" w:rsidRPr="00833E16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7AE6E23E" wp14:editId="06824BEE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FEB2C5" w14:textId="7A77305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33E16" w:rsidRPr="00BA58E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AE6E23E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2AFEB2C5" w14:textId="7A77305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33E16" w:rsidRPr="00BA58EF">
                              <w:rPr>
                                <w:rFonts w:ascii="Arial" w:hAnsi="Arial" w:cs="Arial"/>
                                <w:noProof/>
                              </w:rPr>
                              <w:t>2025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4FA7900C" wp14:editId="6A4E0B1A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7EB66E8" w14:textId="41F99A85" w:rsidR="000B647F" w:rsidRDefault="000B647F" w:rsidP="00944C3D">
                                  <w:fldSimple w:instr=" MERGEFIELD  aDRDO  \* MERGEFORMAT ">
                                    <w:r w:rsidR="00833E16" w:rsidRPr="00833E1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FA7900C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57EB66E8" w14:textId="41F99A85" w:rsidR="000B647F" w:rsidRDefault="000B647F" w:rsidP="00944C3D">
                            <w:fldSimple w:instr=" MERGEFIELD  aDRDO  \* MERGEFORMAT ">
                              <w:r w:rsidR="00833E16" w:rsidRPr="00833E16">
                                <w:rPr>
                                  <w:rFonts w:ascii="Arial" w:hAnsi="Arial" w:cs="Arial"/>
                                  <w:noProof/>
                                </w:rPr>
                                <w:t>2025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4F0CD01E" wp14:editId="3998E96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120EFA" w14:textId="6D62AF65" w:rsidR="000B647F" w:rsidRDefault="000B647F" w:rsidP="00944C3D">
                                  <w:fldSimple w:instr=" MERGEFIELD  aDMDO  \* MERGEFORMAT ">
                                    <w:r w:rsidR="00833E16" w:rsidRPr="00833E1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F0CD01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7C120EFA" w14:textId="6D62AF65" w:rsidR="000B647F" w:rsidRDefault="000B647F" w:rsidP="00944C3D">
                            <w:fldSimple w:instr=" MERGEFIELD  aDMDO  \* MERGEFORMAT ">
                              <w:r w:rsidR="00833E16" w:rsidRPr="00833E16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B53AF9F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48568EB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D16A01E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3A3F4B2B" wp14:editId="29338B49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B47E8A7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3F4B2B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2B47E8A7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3973411E" wp14:editId="1595EE53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CD22396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973411E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3CD22396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33E49223" wp14:editId="62C71417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5E58868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E49223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35E58868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0A5AAC39" wp14:editId="538DAF7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0EDD66" w14:textId="46A00B40" w:rsidR="000B647F" w:rsidRDefault="000B647F" w:rsidP="00944C3D">
                                  <w:fldSimple w:instr=" MERGEFIELD  aDRDOo  \* MERGEFORMAT ">
                                    <w:r w:rsidR="00833E16" w:rsidRPr="00833E1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A5AAC39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690EDD66" w14:textId="46A00B40" w:rsidR="000B647F" w:rsidRDefault="000B647F" w:rsidP="00944C3D">
                            <w:fldSimple w:instr=" MERGEFIELD  aDRDOo  \* MERGEFORMAT ">
                              <w:r w:rsidR="00833E16" w:rsidRPr="00833E16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7D91613C" wp14:editId="4D4C4869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0527C4A" w14:textId="0F5C23FF" w:rsidR="000B647F" w:rsidRDefault="000B647F" w:rsidP="00944C3D">
                                  <w:fldSimple w:instr=" MERGEFIELD  aDMDO  \* MERGEFORMAT ">
                                    <w:r w:rsidR="00833E16" w:rsidRPr="00833E1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91613C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00527C4A" w14:textId="0F5C23FF" w:rsidR="000B647F" w:rsidRDefault="000B647F" w:rsidP="00944C3D">
                            <w:fldSimple w:instr=" MERGEFIELD  aDMDO  \* MERGEFORMAT ">
                              <w:r w:rsidR="00833E16" w:rsidRPr="00833E16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0282C9AD" wp14:editId="6E7FAA0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29CC2A" w14:textId="03996185" w:rsidR="000B647F" w:rsidRDefault="000B647F" w:rsidP="00944C3D">
                                  <w:fldSimple w:instr=" MERGEFIELD  aDRODo  \* MERGEFORMAT ">
                                    <w:r w:rsidR="00833E16" w:rsidRPr="00833E1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282C9AD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2629CC2A" w14:textId="03996185" w:rsidR="000B647F" w:rsidRDefault="000B647F" w:rsidP="00944C3D">
                            <w:fldSimple w:instr=" MERGEFIELD  aDRODo  \* MERGEFORMAT ">
                              <w:r w:rsidR="00833E16" w:rsidRPr="00833E16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32AB4AAE" wp14:editId="705CC827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CC286D8" w14:textId="6985C37B" w:rsidR="000B647F" w:rsidRDefault="000B647F" w:rsidP="00944C3D">
                                  <w:fldSimple w:instr=" MERGEFIELD  aDMOD  \* MERGEFORMAT ">
                                    <w:r w:rsidR="00833E16" w:rsidRPr="00833E1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2AB4AAE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4CC286D8" w14:textId="6985C37B" w:rsidR="000B647F" w:rsidRDefault="000B647F" w:rsidP="00944C3D">
                            <w:fldSimple w:instr=" MERGEFIELD  aDMOD  \* MERGEFORMAT ">
                              <w:r w:rsidR="00833E16" w:rsidRPr="00833E16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80960D6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AD4C596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8959DE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5F4E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1B578D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D428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EF1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F0ED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1D1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9B5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D4E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569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B95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354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1F6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2D6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E136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C46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49D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E91A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A08A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674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7AC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442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D73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5B1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9525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702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7AA1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9C2E8D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894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5BFC8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97B39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899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8BA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7DE2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9D3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D670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24B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5F7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8E47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942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275E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A69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E42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28CF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906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56F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0291C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9F863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DB13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5849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D8D3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F85C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8C9EA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B03C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512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B9C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8C5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297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CF0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285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067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734A90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B69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CAAF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9F0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7FC8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C4C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D9D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151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B1C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FB8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811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74F3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AA8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EBB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CA0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AEAF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36A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BF6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5B1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9A7C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A2EB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A2FCD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E22A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517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692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153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501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62C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8DE8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40D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9D5FBE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578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392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3DB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1ED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D335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423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50B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247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739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6A7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8ED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016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423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12E5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A3F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2DD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BF2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DB61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4595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770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D653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3D6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AAA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B86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4DF0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8B0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6292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CC3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ACACFA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E33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DFF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ADC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E229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A12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795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692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E493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365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A0E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B1E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B1F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527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E1E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405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CC0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2F32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3F9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576D9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B9029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4A6DF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E71A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CE2D6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55597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FAAD7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0D7E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E24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A4E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B4D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D53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6A0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99B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F80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C4F87A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E5D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729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B54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7CF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34D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4FD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D94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52A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C27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ADDB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2D7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D956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705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510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08E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34D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A56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299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E49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B000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90822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82DC4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ED2DC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A50EE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DE380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BC4D4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27D9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D2C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1F5F65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4BD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920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3277834B" wp14:editId="2DF4A94B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B8241C1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277834B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0B8241C1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556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06E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40D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378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F83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C71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25E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6165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FD9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1E0F5BF1" wp14:editId="4E470125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BA7E14C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E0F5BF1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5BA7E14C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3DA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0432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EE6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E98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ABC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F50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38C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63A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6D2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1B9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B656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1BB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13C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B35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55B5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0E05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E8E4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F8D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B9D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EA2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E59C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3C1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3F4178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7D22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546E42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BAAD9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335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1503C50E" wp14:editId="4CAB710B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6FD3060" w14:textId="48CC69AE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33E16" w:rsidRPr="00BA58E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36121762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503C50E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56FD3060" w14:textId="48CC69AE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33E16" w:rsidRPr="00BA58EF">
                              <w:rPr>
                                <w:rFonts w:ascii="Arial" w:hAnsi="Arial" w:cs="Arial"/>
                                <w:noProof/>
                              </w:rPr>
                              <w:t>36121762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BB5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677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A3E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F7E5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9F2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900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7EC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80A5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675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81C8D5C" wp14:editId="2A67DE83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78901A8" w14:textId="0C2C8E0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33E16" w:rsidRPr="00BA58E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2021558000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81C8D5C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078901A8" w14:textId="0C2C8E0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33E16" w:rsidRPr="00BA58EF">
                              <w:rPr>
                                <w:rFonts w:ascii="Arial" w:hAnsi="Arial" w:cs="Arial"/>
                                <w:noProof/>
                              </w:rPr>
                              <w:t>2021558000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F300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99B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FD3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7FDF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7D1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1B99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4D4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C13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3C0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AD6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CFE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B3E0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65E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485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075A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C0C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F50F82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73D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4043398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E03B2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DA2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8C7D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D32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5898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BBC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8EE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365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3CF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2A7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4D5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C1E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8AC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A9B6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BC9D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E3C0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025E4D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4D072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61816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229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DD00421" wp14:editId="603B5D3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7B36769" w14:textId="6C519E8B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33E16" w:rsidRPr="00BA58E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č.2464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DD00421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67B36769" w14:textId="6C519E8B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33E16" w:rsidRPr="00BA58EF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č.2464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463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A85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DB4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2E0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A8E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5FA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FEB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DC0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53E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CBC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AE8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389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455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187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DE32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34F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955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EE3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B0E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BEA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EF1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3FE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848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163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0CC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6EC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E2B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8E8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55D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4F0B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E9A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2F4C17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C9D9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2B3E1D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9EB9A0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5E8186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38C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F70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C67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08E6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60B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64F4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08CA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ABB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81E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44F5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735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61D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109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BD3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7AA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7B3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3B9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064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303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769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46B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EB5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F6A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D2BEBDC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AE780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60734711" wp14:editId="417A3356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1A15D9" w14:textId="39434B33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33E16" w:rsidRPr="00BA58E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M.Bela  32,34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0734711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701A15D9" w14:textId="39434B33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33E16" w:rsidRPr="00BA58EF">
                              <w:rPr>
                                <w:rFonts w:ascii="Arial" w:hAnsi="Arial" w:cs="Arial"/>
                                <w:noProof/>
                              </w:rPr>
                              <w:t>M.Bela  32,34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A3E71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90D7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A2E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08B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A93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815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DA5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3A6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55A4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E88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D867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D1E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89A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326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D6A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270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DB2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0810541F" wp14:editId="7577CF9F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996A3F4" w14:textId="16476762" w:rsidR="000B647F" w:rsidRDefault="000B647F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aSUB_ULICA_CISLO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810541F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2996A3F4" w14:textId="16476762" w:rsidR="000B647F" w:rsidRDefault="000B647F" w:rsidP="00944C3D">
                            <w:r>
                              <w:fldChar w:fldCharType="begin"/>
                            </w:r>
                            <w:r>
                              <w:instrText xml:space="preserve"> MERGEFIELD  aSUB_ULICA_CISLO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0FE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1C6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8A6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5E0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077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4E9E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364D7A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0429C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FC43D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9CD7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9CB611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2A5763B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06506F8" wp14:editId="0EC9037B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B776859" w14:textId="11E5246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33E16" w:rsidRPr="00BA58E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06506F8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4B776859" w14:textId="11E5246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33E16" w:rsidRPr="00BA58EF">
                              <w:rPr>
                                <w:rFonts w:ascii="Arial" w:hAnsi="Arial" w:cs="Arial"/>
                                <w:noProof/>
                              </w:rPr>
                              <w:t>91108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50973FAD" wp14:editId="5572C050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7EED9C4" w14:textId="671CB3C8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33E16" w:rsidRPr="00BA58E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0973FAD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57EED9C4" w14:textId="671CB3C8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33E16" w:rsidRPr="00BA58E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598AF6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D8DF9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A5CF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101E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EC5A5E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15B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44FD50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2E48AF8E" wp14:editId="3583A30B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81990D5" w14:textId="425CE080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33E16" w:rsidRPr="00BA58E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E48AF8E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081990D5" w14:textId="425CE080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33E16" w:rsidRPr="00BA58EF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5FE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7C3A2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49E9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98D72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27B4C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F4475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0632E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67F9485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615920A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1612A947" wp14:editId="64F4B8D2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56A0289" w14:textId="03A01EA0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612A947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456A0289" w14:textId="03A01EA0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34661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6C2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E2E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AF9A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B3C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FC32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A74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72F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CA7391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7997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6AF834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64B135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793158A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1B633AB1" wp14:editId="48CF4914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9C23F7A" w14:textId="5C77253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33E16" w:rsidRPr="00BA58E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B633AB1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29C23F7A" w14:textId="5C77253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33E16" w:rsidRPr="00BA58EF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521ED8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1A25A8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C783B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9D4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7D3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36A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5E2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72C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655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9D3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3DF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E3A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4B12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F53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2C5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E45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A7B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B771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539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561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3BD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974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B91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57E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F04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99A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7DC2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A8B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E61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53C0F0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646D0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5AEE781" w14:textId="24764CFB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833E16">
              <w:rPr>
                <w:rFonts w:ascii="Arial" w:hAnsi="Arial"/>
                <w:lang w:eastAsia="sk-SK"/>
              </w:rPr>
              <w:t>16.3.2026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1F447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355F1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32ADF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BE6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1B0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35EE4C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C19E8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8F07F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D5DE2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5BFFD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610A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2D813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9C9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7E79DF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A7C7B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9E38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D76A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2874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609C6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01446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0E0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AE3CDF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BA30B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901FA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BF7BA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CD5B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64E0D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B6FF5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EC9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22E3C9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06159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A78C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3B9C9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7DD3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2495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58FC8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FC39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866AF6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2D791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EEEB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CE73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3AB7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8C8F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36B6E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F29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347781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66479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8313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A8369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7FEA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65F6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EB6ED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BB0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2C7407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7D787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85E9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526D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354B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A2EE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BAEFD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4E02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AC1CE5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1D4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3AB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51E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A2B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485D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CAFA3E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92FDF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C9D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352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0B5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F77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87AE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5B1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DD23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ADF4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207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26EB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3C7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E76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161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39E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6DF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619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651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EA21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2C1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E9DE2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BCB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09BD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681593AE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1ECF5D45" w14:textId="77777777" w:rsidR="00944C3D" w:rsidRDefault="00944C3D" w:rsidP="00944C3D">
      <w:pPr>
        <w:rPr>
          <w:rFonts w:ascii="Arial" w:hAnsi="Arial"/>
        </w:rPr>
      </w:pPr>
    </w:p>
    <w:p w14:paraId="1439D87E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0A3304A3" w14:textId="2DA95F80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624590CB" w14:textId="55C18365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21D0A2B3" w14:textId="7BDAA7FC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5BFE7688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4C162083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54D8DEEC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07EA2B0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3D8101B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192C558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1057DF71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1EECF242" w14:textId="69C73532" w:rsidR="00944C3D" w:rsidRPr="008D0433" w:rsidRDefault="00833E16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Mgr. Milan Machara</w:t>
            </w:r>
          </w:p>
        </w:tc>
        <w:tc>
          <w:tcPr>
            <w:tcW w:w="3260" w:type="dxa"/>
            <w:vAlign w:val="center"/>
          </w:tcPr>
          <w:p w14:paraId="03167E62" w14:textId="5299108B" w:rsidR="00944C3D" w:rsidRPr="008D0433" w:rsidRDefault="00833E16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vAlign w:val="center"/>
          </w:tcPr>
          <w:p w14:paraId="10FB36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1A9547E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1623A18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6FF9A49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72B42A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3329D8F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481B2C5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5817CF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3A31A3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7D3330B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0C59FA67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72E7FDE2" w14:textId="0E6B56C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4903B75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E9D88B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6C92442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24D28B7" w14:textId="1A047458" w:rsidR="00944C3D" w:rsidRDefault="00833E16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p05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14:paraId="251FD644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16BA3C0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1F65E301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2975EDA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2C2B88B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1D27EAC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672F6D1B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22C25E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15B501F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5C19DC9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89771E4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21799B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140C6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3D18B9A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987E3B1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64F92E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46776D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6EA5610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D36D843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4D36E64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4E2CF7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2E249A0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C135FA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E485C7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90EE9F6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2C3261D4" w14:textId="0230C47D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23DFC53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A9E1949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E3CEFD7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02CA01A5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1AADD835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1A4C24C0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762AACC4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5E32E54B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4D5BA397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6193657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6EA812F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40EC894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55E5826F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4F9FAB2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3B76B6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54477F2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28BEAB4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60C9CDE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38ED71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0838B53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E8EADC5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4CB79CF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3B0D4B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080BFA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2AD4F2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DC3982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3B05D4B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0FF7D34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3170F3C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554500D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533E395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152B3E9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370BE05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5DAB6FF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14F3D75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6999C2D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4AD43A1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4AC6A1C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413A674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898E9E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1D523E5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772DD64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34828A1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0EF8204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5FFACC5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37DCDD8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57ED6F3D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7C4E9FB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6F5173C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22D2E2A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0F4EAA7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25D6899C" w14:textId="77777777" w:rsidTr="00503750">
        <w:trPr>
          <w:trHeight w:val="302"/>
        </w:trPr>
        <w:tc>
          <w:tcPr>
            <w:tcW w:w="4510" w:type="dxa"/>
          </w:tcPr>
          <w:p w14:paraId="4AD16E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F7E4C3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B3F773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CCDFF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A446329" w14:textId="77777777" w:rsidTr="00503750">
        <w:trPr>
          <w:trHeight w:val="302"/>
        </w:trPr>
        <w:tc>
          <w:tcPr>
            <w:tcW w:w="4510" w:type="dxa"/>
          </w:tcPr>
          <w:p w14:paraId="3269DF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22B0AD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6EFC42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E8CCA9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C44D349" w14:textId="77777777" w:rsidTr="00503750">
        <w:trPr>
          <w:trHeight w:val="302"/>
        </w:trPr>
        <w:tc>
          <w:tcPr>
            <w:tcW w:w="4510" w:type="dxa"/>
          </w:tcPr>
          <w:p w14:paraId="0C9CFC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D8053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F22723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278389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075104A" w14:textId="77777777" w:rsidTr="00503750">
        <w:trPr>
          <w:trHeight w:val="302"/>
        </w:trPr>
        <w:tc>
          <w:tcPr>
            <w:tcW w:w="4510" w:type="dxa"/>
          </w:tcPr>
          <w:p w14:paraId="776A8E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4DF835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61E52F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4620C0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255FE86" w14:textId="77777777" w:rsidTr="00503750">
        <w:trPr>
          <w:trHeight w:val="327"/>
        </w:trPr>
        <w:tc>
          <w:tcPr>
            <w:tcW w:w="4510" w:type="dxa"/>
          </w:tcPr>
          <w:p w14:paraId="75FE97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4315B1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24204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29BEA89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8121C7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9DAED81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1ED63366" w14:textId="23EE8E5C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1A7E991D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5C4A4D6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3F45B2A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305A47A8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127BB301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2E8EDEF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A0C8D03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0E8A796B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4E147714" w14:textId="77777777" w:rsidTr="00503750">
        <w:tc>
          <w:tcPr>
            <w:tcW w:w="2302" w:type="dxa"/>
            <w:vAlign w:val="center"/>
          </w:tcPr>
          <w:p w14:paraId="7160C2B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281B570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3BE5778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6D27A91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258FE8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1CE0C32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75AC5C6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7060D6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7F6D8506" w14:textId="77777777" w:rsidTr="00503750">
        <w:tc>
          <w:tcPr>
            <w:tcW w:w="15593" w:type="dxa"/>
            <w:gridSpan w:val="8"/>
            <w:vAlign w:val="center"/>
          </w:tcPr>
          <w:p w14:paraId="022924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CCD71B3" w14:textId="77777777" w:rsidTr="00503750">
        <w:tc>
          <w:tcPr>
            <w:tcW w:w="2302" w:type="dxa"/>
            <w:vAlign w:val="center"/>
          </w:tcPr>
          <w:p w14:paraId="279545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485BBBE" w14:textId="4D14FC6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9802338" w14:textId="5C5BE33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D3E1DB" w14:textId="79C7E60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8C3F1C" w14:textId="01F00EE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5E09FD" w14:textId="6E08C25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B1E947" w14:textId="2DA799A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4F35BC" w14:textId="0DEB54E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CE6F3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08F92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EE1101E" w14:textId="3274DE8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B345458" w14:textId="183FB6A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94A124" w14:textId="2E2A77E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F6AE82" w14:textId="0E5ED2E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916F31" w14:textId="3886B8A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638CF5" w14:textId="102E706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236B0C" w14:textId="2DB0044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F2B98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E8E8D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DC796F3" w14:textId="3BE7E52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F6E22F" w14:textId="1D72AC7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50134B" w14:textId="6D267E4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010594" w14:textId="360DE7A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3FD6BC" w14:textId="6673E53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1DA738" w14:textId="0506CE4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A4B64F" w14:textId="7D4E745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5578F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EC57A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48E6C7D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588D5B8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1FCE40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DC554F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659287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572924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761C1D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F78B1F0" w14:textId="77777777" w:rsidTr="00503750">
        <w:tc>
          <w:tcPr>
            <w:tcW w:w="2302" w:type="dxa"/>
            <w:vAlign w:val="center"/>
          </w:tcPr>
          <w:p w14:paraId="660DA5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49B5A76" w14:textId="3BE8926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6EA39CF" w14:textId="025256C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B884FB" w14:textId="377BC66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D24F4D" w14:textId="23CD522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3906B3" w14:textId="45D5416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C2F70B" w14:textId="02C4BFA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8C17C4" w14:textId="354DE2E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C6B2A0" w14:textId="77777777" w:rsidTr="00503750">
        <w:tc>
          <w:tcPr>
            <w:tcW w:w="15593" w:type="dxa"/>
            <w:gridSpan w:val="8"/>
            <w:vAlign w:val="center"/>
          </w:tcPr>
          <w:p w14:paraId="344F28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5B6CCC73" w14:textId="77777777" w:rsidTr="00503750">
        <w:tc>
          <w:tcPr>
            <w:tcW w:w="2302" w:type="dxa"/>
            <w:vAlign w:val="center"/>
          </w:tcPr>
          <w:p w14:paraId="70BF8C7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F7DE54F" w14:textId="7D61196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BD30D99" w14:textId="1A688C2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BD70D7" w14:textId="3D9C99D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9E9BCF" w14:textId="38838C2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CC146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337F38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4869E1F" w14:textId="68337A6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94BC24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7EC32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B608A43" w14:textId="74F4A04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1A4F267" w14:textId="5E2C943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F40687" w14:textId="64C1D9B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AB29DC" w14:textId="10D2A22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71A07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625FEF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AB28492" w14:textId="3D7C493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F0B0B0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E0288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23C2F2F" w14:textId="32409DC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9EAE1E2" w14:textId="7836330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E883B3" w14:textId="6FD644A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1159BF" w14:textId="07187D2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ACC78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870844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F8E7A25" w14:textId="3EA6220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04547F" w14:textId="77777777" w:rsidTr="00503750">
        <w:tc>
          <w:tcPr>
            <w:tcW w:w="2302" w:type="dxa"/>
            <w:vAlign w:val="center"/>
          </w:tcPr>
          <w:p w14:paraId="27B722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7A83607" w14:textId="62B040D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B2D7E2A" w14:textId="53FBEA3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4DE002" w14:textId="4166B32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9782E4" w14:textId="168911D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8560B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7DAFD1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72BCA7F" w14:textId="346A227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88431F" w14:textId="77777777" w:rsidTr="00503750">
        <w:tc>
          <w:tcPr>
            <w:tcW w:w="15593" w:type="dxa"/>
            <w:gridSpan w:val="8"/>
            <w:vAlign w:val="center"/>
          </w:tcPr>
          <w:p w14:paraId="1F2A72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23F69284" w14:textId="77777777" w:rsidTr="00503750">
        <w:tc>
          <w:tcPr>
            <w:tcW w:w="2302" w:type="dxa"/>
            <w:vAlign w:val="center"/>
          </w:tcPr>
          <w:p w14:paraId="1883BF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14CBC91" w14:textId="0ED7806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7EAB0A3" w14:textId="2D70B75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872C44" w14:textId="646FC3A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B9F862" w14:textId="0EA1BF1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7A8C9C" w14:textId="7C1BD5C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7121AC" w14:textId="2957292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25BDFE" w14:textId="6DA6357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FDFE09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455F92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E7A2884" w14:textId="6F3BBE1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F71418C" w14:textId="07F522D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EC596C" w14:textId="358C371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2F5B9A" w14:textId="12AA66D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D9F4D8" w14:textId="65D1433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92CA66" w14:textId="1E7D2FC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6B9347" w14:textId="5F7AFBE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16B88A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050760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71AA2C0" w14:textId="1FC09D6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3E24B49" w14:textId="717F5A4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6EF774" w14:textId="7293B5E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17DF01" w14:textId="1539498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D2F63D" w14:textId="7F67476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3D69F0" w14:textId="570739D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15E59F" w14:textId="34B7C3B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7D7484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75B24D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44CE555" w14:textId="1DD053F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506BDAE" w14:textId="5417EED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A780D9" w14:textId="3C02DAC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06C6FE" w14:textId="13133A5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0CE706" w14:textId="72ACC61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07A879" w14:textId="6B527AB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D6F4E3" w14:textId="4227F00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29563B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4EBD3C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80E47D1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5ADE11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45E467C" w14:textId="7D31E9A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FC2C86D" w14:textId="20AEEE4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900571" w14:textId="3F9637D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2DA608" w14:textId="7C2C85C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473CA0" w14:textId="57F9579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ED970D" w14:textId="45EC85E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C887CB" w14:textId="3F01A38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40CCD0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6E60B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24C2B71" w14:textId="64E4504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F2B56CD" w14:textId="1D8F136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AE04FD" w14:textId="2566F87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0223F7" w14:textId="775A3DA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2AB491" w14:textId="0AC1B9A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5DDFA4" w14:textId="4603D04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595C91" w14:textId="407216A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0FE32DC" w14:textId="77777777" w:rsidR="00944C3D" w:rsidRDefault="00944C3D" w:rsidP="00944C3D">
      <w:pPr>
        <w:rPr>
          <w:rFonts w:ascii="Arial" w:hAnsi="Arial"/>
          <w:b/>
        </w:rPr>
      </w:pPr>
    </w:p>
    <w:p w14:paraId="12F1FFF6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3883D525" w14:textId="77777777" w:rsidTr="00503750">
        <w:tc>
          <w:tcPr>
            <w:tcW w:w="1944" w:type="dxa"/>
            <w:vAlign w:val="center"/>
          </w:tcPr>
          <w:p w14:paraId="68F5324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219659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200209C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093D6A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142DDF4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3EDC16F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1C68D51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7CC3E6B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0277C58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47E11F5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227B09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6516D8B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47C74983" w14:textId="77777777" w:rsidTr="00503750">
        <w:tc>
          <w:tcPr>
            <w:tcW w:w="15685" w:type="dxa"/>
            <w:gridSpan w:val="12"/>
            <w:vAlign w:val="center"/>
          </w:tcPr>
          <w:p w14:paraId="3494B3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C40C58D" w14:textId="77777777" w:rsidTr="00503750">
        <w:tc>
          <w:tcPr>
            <w:tcW w:w="1944" w:type="dxa"/>
            <w:vAlign w:val="center"/>
          </w:tcPr>
          <w:p w14:paraId="435C0C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D4C9954" w14:textId="2B876D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EA30A13" w14:textId="0ABE85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FC65D96" w14:textId="31CB05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800FF6F" w14:textId="201348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9542B26" w14:textId="246040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D084B3C" w14:textId="0B2A66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23B355C" w14:textId="2ABC34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47AC7DD" w14:textId="5240EB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5524108" w14:textId="71E3F6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F9577EB" w14:textId="1675C8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4264C0F" w14:textId="2D6E35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0C8BE5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4BE76D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8604841" w14:textId="551640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0C0920B" w14:textId="4A7350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6AFA530" w14:textId="42CC54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B60D936" w14:textId="4DB49F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D79BDFE" w14:textId="0035A5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27A76CB" w14:textId="77B1F6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F2C0217" w14:textId="125D7C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6591CF9" w14:textId="11BCC4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3B95699" w14:textId="600488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83BF2C3" w14:textId="2FACA1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EDD121B" w14:textId="264EFB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49D869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65FB4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7091B4FD" w14:textId="1375B7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0D9364A" w14:textId="4DC1EF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8046968" w14:textId="179E1A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C4CA148" w14:textId="5A4E08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2D43394" w14:textId="0ED449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1CB8850" w14:textId="276342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8392CD7" w14:textId="326F43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47A34C1" w14:textId="0E36A0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46CB99" w14:textId="348918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9FD6D3F" w14:textId="75CB66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A54DA5B" w14:textId="3A6D7C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F2FF02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FFFF7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59CCB4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D3F50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0F905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0C4569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5DEC15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44F577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1802CB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3E58B0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6B6AC3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9C99F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6F3A4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CAC1514" w14:textId="77777777" w:rsidTr="00503750">
        <w:tc>
          <w:tcPr>
            <w:tcW w:w="1944" w:type="dxa"/>
            <w:vAlign w:val="center"/>
          </w:tcPr>
          <w:p w14:paraId="042DAB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72564B0" w14:textId="75410F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094A621" w14:textId="63AA47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1B612F0" w14:textId="3360F1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1013796" w14:textId="3AC279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6BE4A63" w14:textId="3B94BA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D38A117" w14:textId="16CEB8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088C31F" w14:textId="165383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9B27F50" w14:textId="7FFE7C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FCAEE10" w14:textId="3C4F92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71BB907" w14:textId="5AC683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D95F385" w14:textId="40A9C3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AFA8A4" w14:textId="77777777" w:rsidTr="00503750">
        <w:tc>
          <w:tcPr>
            <w:tcW w:w="15685" w:type="dxa"/>
            <w:gridSpan w:val="12"/>
            <w:vAlign w:val="center"/>
          </w:tcPr>
          <w:p w14:paraId="40B158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6747FF95" w14:textId="77777777" w:rsidTr="00503750">
        <w:tc>
          <w:tcPr>
            <w:tcW w:w="1944" w:type="dxa"/>
            <w:vAlign w:val="center"/>
          </w:tcPr>
          <w:p w14:paraId="63E5876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7883C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088E2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E66B965" w14:textId="4A464C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5E3308F" w14:textId="49D00C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7CAA1C3" w14:textId="12717E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3AC7813" w14:textId="06FE5F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A87609F" w14:textId="42B391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69286EE" w14:textId="51E01D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E4F4A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2DB9C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E106D90" w14:textId="47BF34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85490E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5024E1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1FB2E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C3532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FEDDE44" w14:textId="119835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374D290" w14:textId="12D597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3BE9B88" w14:textId="6427BE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261733E" w14:textId="18B784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F8EEC43" w14:textId="492088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90A9EE8" w14:textId="29C054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77EF8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D133E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65EF90E" w14:textId="3ED7B6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61B024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850760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61CDB4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B7F57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F53E629" w14:textId="7BD02A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0B189F6" w14:textId="07BB76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6067EC2" w14:textId="1BD5C8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2398A88" w14:textId="1D5266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48443C5" w14:textId="53B4EB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128B788" w14:textId="6A26F3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215A3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32EC0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3AABEAD" w14:textId="076A73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072B98" w14:textId="77777777" w:rsidTr="00503750">
        <w:tc>
          <w:tcPr>
            <w:tcW w:w="1944" w:type="dxa"/>
            <w:vAlign w:val="center"/>
          </w:tcPr>
          <w:p w14:paraId="16AF35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AB313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2ED5A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6AAE10D" w14:textId="633FF7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48866DE" w14:textId="686EE8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DF46DC" w14:textId="7A0874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3AE5B90" w14:textId="6893E6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2FB5D89" w14:textId="5E478C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040096B" w14:textId="212A9A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3B60D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A35EF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23D26D2" w14:textId="49A0E9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D96D0E" w14:textId="77777777" w:rsidTr="00503750">
        <w:tc>
          <w:tcPr>
            <w:tcW w:w="15685" w:type="dxa"/>
            <w:gridSpan w:val="12"/>
            <w:vAlign w:val="center"/>
          </w:tcPr>
          <w:p w14:paraId="21202F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1C3E383" w14:textId="77777777" w:rsidTr="00503750">
        <w:tc>
          <w:tcPr>
            <w:tcW w:w="1944" w:type="dxa"/>
            <w:vAlign w:val="center"/>
          </w:tcPr>
          <w:p w14:paraId="323993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5D388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F1BCC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8723CFD" w14:textId="4790FE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19AA8A1" w14:textId="0D39CE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543DF7D" w14:textId="717512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7E17E53" w14:textId="2D8A41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0B8192B" w14:textId="50F4B2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1AA7512" w14:textId="0A575A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359DCF9" w14:textId="5203B4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97F2775" w14:textId="295D0D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E1975AA" w14:textId="16C5C1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79FBFF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22FBC9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06EBE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38542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A65D90A" w14:textId="0F7AFB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0442508" w14:textId="374483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14D79ED" w14:textId="24AC30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44B40A7" w14:textId="22F1AA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5FC326A" w14:textId="57FA17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726EDFE" w14:textId="33F30E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B84E8D1" w14:textId="744702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4E44E99" w14:textId="0A3A05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5A83805" w14:textId="777A65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D6A2BF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2FC539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C4966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6F56F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0D149C6" w14:textId="2C688A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8081EA0" w14:textId="14A033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A8BB6F7" w14:textId="072548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CF70F93" w14:textId="08C80A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D1D5F2E" w14:textId="13AE19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D94D51" w14:textId="6CAE1F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D77DB98" w14:textId="36072E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A300E6B" w14:textId="21EA27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0A5DB30" w14:textId="590C41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21D825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62E38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647D7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D1A1D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DF9E45B" w14:textId="1EA155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6BA752A" w14:textId="61AADE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A2D9AB5" w14:textId="1B364A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294F26A" w14:textId="004CC9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7248C1F" w14:textId="3775E6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0206344" w14:textId="271FAB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58D1805" w14:textId="349398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0DF5C5F" w14:textId="7A14E1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3E77936" w14:textId="003B93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58DE9F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776DE0E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02924D6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65614D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0DF977B" w14:textId="120D11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CC323F8" w14:textId="52FB76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547DC93" w14:textId="1AF538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0E5DA6F" w14:textId="384EF9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CF97E6F" w14:textId="69D9DD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A74454F" w14:textId="3476B8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993D180" w14:textId="2DE495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6D8E143" w14:textId="1E7EED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9467EF0" w14:textId="5A3B17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0808E7C" w14:textId="4A99F1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EE707F5" w14:textId="605498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2F035C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1576EF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ED3845A" w14:textId="48B1EF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3891F26" w14:textId="0ED87E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E7CE653" w14:textId="43EC9E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89CB8BF" w14:textId="67B88A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F6852DF" w14:textId="1AF536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0402CE6" w14:textId="11FB2E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9073F03" w14:textId="5F4AD6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6090631" w14:textId="6DA3CF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33F772B" w14:textId="0FB21A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4CB7FB7" w14:textId="2ADE89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DEF7A2E" w14:textId="5C7020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1A0D9A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2CAD7F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ACC5268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4DAC7D38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3B824FC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113C343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5D2C44E1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6D4CB9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3379A7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B4F8A7F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065B49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771BA9D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1EE431F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358131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3861906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DBD058F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7C91C57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7F5151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78B2D2C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150ABF5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17A36A1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0EE1879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7D1C289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3C4E01A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3479F01D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732AEF0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512153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0684EC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772C2FA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4FD54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45AE65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E8535E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D0F491E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38AED0A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25877C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9C887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E750F3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BD4980C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05B35598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25DA0EF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397D682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1B11B0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10AC326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391588F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0A33F10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65D4A51B" w14:textId="77777777" w:rsidTr="00503750">
        <w:trPr>
          <w:trHeight w:val="1073"/>
        </w:trPr>
        <w:tc>
          <w:tcPr>
            <w:tcW w:w="3614" w:type="dxa"/>
            <w:vMerge/>
          </w:tcPr>
          <w:p w14:paraId="4BE761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06A142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7389E0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0B7CC6B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4CDFC56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3FA5BED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5497FD1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5D1769E5" w14:textId="77777777" w:rsidTr="00503750">
        <w:trPr>
          <w:trHeight w:val="283"/>
        </w:trPr>
        <w:tc>
          <w:tcPr>
            <w:tcW w:w="3614" w:type="dxa"/>
          </w:tcPr>
          <w:p w14:paraId="29CEE98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1E1CF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EDDDF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0DA0F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8A26E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A6AE9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28901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1C1C27B" w14:textId="77777777" w:rsidTr="00503750">
        <w:trPr>
          <w:trHeight w:val="283"/>
        </w:trPr>
        <w:tc>
          <w:tcPr>
            <w:tcW w:w="3614" w:type="dxa"/>
          </w:tcPr>
          <w:p w14:paraId="66464E2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2314E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8A96C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6A833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DBE03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D8FAA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B7AD1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7E3E913" w14:textId="77777777" w:rsidTr="00503750">
        <w:trPr>
          <w:trHeight w:val="283"/>
        </w:trPr>
        <w:tc>
          <w:tcPr>
            <w:tcW w:w="3614" w:type="dxa"/>
          </w:tcPr>
          <w:p w14:paraId="014EA7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1872E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A10A2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B281E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D2CF1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028F1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DC634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D7140AA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3CCA8D87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306CE618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41A450B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57B9E3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1167452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1D538B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2BEDCA3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5C73F5A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67A4C9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37C6FA0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67728BD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652B4D12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CC3F8C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DDC638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9388B8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194D614F" w14:textId="2B62C2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9ACE11" w14:textId="2C0433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E04F1E" w14:textId="6F42A1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483626" w14:textId="21606D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521A36" w14:textId="36A58E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C44B41" w14:textId="39D74D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87DAF2" w14:textId="21A1E0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9E76A0E" w14:textId="2496B5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4B460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AE397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38425D53" w14:textId="748DDC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02FD43" w14:textId="6EF721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BAD173" w14:textId="7E6965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020803" w14:textId="44E172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FA2FC3" w14:textId="5F1A38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07090F" w14:textId="18E78B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F3474A" w14:textId="0EA76B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1029642" w14:textId="13486F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9946A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1CAC2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6AA6C663" w14:textId="269270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15AE71" w14:textId="1020FE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D1DCCD" w14:textId="5968AF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105D57" w14:textId="4CB3D0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D9CDA3" w14:textId="361805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B2C9F2" w14:textId="3A768A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FA19B0" w14:textId="239E06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DB84770" w14:textId="0589F9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96EA0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037C8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672089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64C3E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5F36A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645DA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0DDDA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A0B3F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C8BAD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05826C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F1CEB2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39CA133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AE10435" w14:textId="0AE110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6B47A3" w14:textId="54A2DD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A7FEA5" w14:textId="247CAA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E0F640" w14:textId="527FF7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53EE42" w14:textId="0CEFB3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E8414D" w14:textId="7A7C56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1E1352" w14:textId="476D13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ED7FD4A" w14:textId="062C5F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5674A8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37721B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F8C897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BC6037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367F82B6" w14:textId="54745C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C64679" w14:textId="7069C8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8A7F4D" w14:textId="050591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4283AA" w14:textId="0639C2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C1F0AB" w14:textId="57797C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3A96C8" w14:textId="245C07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B73525" w14:textId="157D22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37EB904" w14:textId="392DE9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D4D31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D83AC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F6D0DC6" w14:textId="214A28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B6399A" w14:textId="3C7484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CC8629" w14:textId="3BEAD9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43BC17" w14:textId="41AF99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93BF76" w14:textId="427CEC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24C425" w14:textId="32B505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8594B6" w14:textId="52FCFF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7A6D8B8" w14:textId="3C7B0B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FD0A4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DB25D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0EBF18F9" w14:textId="3F0AA9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2DCB5E" w14:textId="09F773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DFB6DA" w14:textId="5DA44D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76C401" w14:textId="0BCA1F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4A291C" w14:textId="24355B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1813B3" w14:textId="60E46D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B8B608" w14:textId="5F4535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22C426C" w14:textId="561B37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80337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47FB52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255B34D" w14:textId="50662F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CC3670" w14:textId="5D139A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5139A3" w14:textId="2E64F5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1CEF9E" w14:textId="7E2AD7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214C3A" w14:textId="33C27A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762004" w14:textId="6249BB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B71637" w14:textId="321255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1DC10E0" w14:textId="4B39FE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EF0B53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B446BF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CD7FB4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F9216F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7286E055" w14:textId="23908F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591357" w14:textId="5F3388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47D130" w14:textId="5FB346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30FD72" w14:textId="520F4E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77E48A" w14:textId="7C456D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877214" w14:textId="4B329C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302AFB" w14:textId="0D3ED2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EED9E1F" w14:textId="65773D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B26C77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04CFC1E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14EEFDF" w14:textId="62DD3A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550AE4" w14:textId="7711EC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8F8E3E" w14:textId="7A4C1C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50A9F5" w14:textId="6D27DD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94CFC8" w14:textId="2E4A10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F3F2D6" w14:textId="0B1093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B7EB02" w14:textId="4B86AD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2BFA1E4" w14:textId="3EB20E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3F7D36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5758C13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698BB28E" w14:textId="3890A08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2F4DE2E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A059DC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483363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8C46C3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277903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FE322A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7B4663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EC3044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A881AF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2805E2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1A832B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CAE73B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B9925A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D45E45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D55967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77A9B1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59B9F5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E3D717F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1638169E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00C85A15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21349153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06D325F3" w14:textId="77777777" w:rsidTr="00503750">
        <w:trPr>
          <w:trHeight w:val="630"/>
        </w:trPr>
        <w:tc>
          <w:tcPr>
            <w:tcW w:w="2594" w:type="dxa"/>
            <w:vAlign w:val="center"/>
          </w:tcPr>
          <w:p w14:paraId="78B7F1B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vAlign w:val="center"/>
          </w:tcPr>
          <w:p w14:paraId="43C2148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vAlign w:val="center"/>
          </w:tcPr>
          <w:p w14:paraId="0799482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vAlign w:val="center"/>
          </w:tcPr>
          <w:p w14:paraId="1E717E8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vAlign w:val="center"/>
          </w:tcPr>
          <w:p w14:paraId="030F8E4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1D526606" w14:textId="77777777" w:rsidTr="00503750">
        <w:trPr>
          <w:trHeight w:val="437"/>
        </w:trPr>
        <w:tc>
          <w:tcPr>
            <w:tcW w:w="2594" w:type="dxa"/>
          </w:tcPr>
          <w:p w14:paraId="6D6386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vAlign w:val="center"/>
          </w:tcPr>
          <w:p w14:paraId="1E1AF9C8" w14:textId="05E8268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0BED4075" w14:textId="6C6F8E7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27CE70F8" w14:textId="4841658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35D090DE" w14:textId="73CA886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16D9100" w14:textId="77777777" w:rsidTr="00503750">
        <w:trPr>
          <w:trHeight w:val="420"/>
        </w:trPr>
        <w:tc>
          <w:tcPr>
            <w:tcW w:w="2594" w:type="dxa"/>
          </w:tcPr>
          <w:p w14:paraId="7D20B1B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vAlign w:val="center"/>
          </w:tcPr>
          <w:p w14:paraId="6A4DD85F" w14:textId="49B513F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4772A521" w14:textId="1796856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1435BD0E" w14:textId="0751234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6CA2824C" w14:textId="32754AB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5F41726" w14:textId="77777777" w:rsidTr="00503750">
        <w:trPr>
          <w:trHeight w:val="630"/>
        </w:trPr>
        <w:tc>
          <w:tcPr>
            <w:tcW w:w="2594" w:type="dxa"/>
          </w:tcPr>
          <w:p w14:paraId="53607C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vAlign w:val="center"/>
          </w:tcPr>
          <w:p w14:paraId="378F49E2" w14:textId="6255036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0F123DFE" w14:textId="1A33DAB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49E0F969" w14:textId="4A5CA1E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56CD1D91" w14:textId="58707B5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0555D02" w14:textId="77777777" w:rsidTr="00503750">
        <w:trPr>
          <w:trHeight w:val="420"/>
        </w:trPr>
        <w:tc>
          <w:tcPr>
            <w:tcW w:w="2594" w:type="dxa"/>
          </w:tcPr>
          <w:p w14:paraId="5028CD9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vAlign w:val="center"/>
          </w:tcPr>
          <w:p w14:paraId="486504CF" w14:textId="52831D5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66764DF1" w14:textId="072D410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63990119" w14:textId="11FADB2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7FCC0128" w14:textId="6212C5D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A5720B7" w14:textId="77777777" w:rsidTr="00503750">
        <w:trPr>
          <w:trHeight w:val="437"/>
        </w:trPr>
        <w:tc>
          <w:tcPr>
            <w:tcW w:w="2594" w:type="dxa"/>
          </w:tcPr>
          <w:p w14:paraId="75DDEA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vAlign w:val="center"/>
          </w:tcPr>
          <w:p w14:paraId="5D84679F" w14:textId="0FB7A57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3B8839DF" w14:textId="3579995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7420E432" w14:textId="56E92BA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2CDF373E" w14:textId="7FD4530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6972B1D" w14:textId="77777777" w:rsidTr="00503750">
        <w:trPr>
          <w:trHeight w:val="420"/>
        </w:trPr>
        <w:tc>
          <w:tcPr>
            <w:tcW w:w="2594" w:type="dxa"/>
          </w:tcPr>
          <w:p w14:paraId="4B8EC221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vAlign w:val="center"/>
          </w:tcPr>
          <w:p w14:paraId="3EBA47ED" w14:textId="7F297EAB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0B662412" w14:textId="729FBFD2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68827943" w14:textId="0A1CF0F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7072FE6A" w14:textId="2697D844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705D9BB9" w14:textId="77777777" w:rsidR="00944C3D" w:rsidRDefault="00944C3D" w:rsidP="00944C3D">
      <w:pPr>
        <w:rPr>
          <w:rFonts w:ascii="Arial" w:hAnsi="Arial"/>
          <w:b/>
        </w:rPr>
      </w:pPr>
    </w:p>
    <w:p w14:paraId="522BFE25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3CCC7B8F" w14:textId="77777777" w:rsidTr="00503750">
        <w:trPr>
          <w:trHeight w:val="718"/>
        </w:trPr>
        <w:tc>
          <w:tcPr>
            <w:tcW w:w="2921" w:type="dxa"/>
            <w:vAlign w:val="center"/>
          </w:tcPr>
          <w:p w14:paraId="7CC1A7A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vAlign w:val="center"/>
          </w:tcPr>
          <w:p w14:paraId="2C4AC10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ADC55C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vAlign w:val="center"/>
          </w:tcPr>
          <w:p w14:paraId="01D48A0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vAlign w:val="center"/>
          </w:tcPr>
          <w:p w14:paraId="51BF8E8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526344F3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0BAD009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</w:tcPr>
          <w:p w14:paraId="06FD04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3393A32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41E6E8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9C27E98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455902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</w:tcPr>
          <w:p w14:paraId="02CB963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574E3E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6FD000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238F31D" w14:textId="77777777" w:rsidTr="00503750">
        <w:trPr>
          <w:trHeight w:val="233"/>
        </w:trPr>
        <w:tc>
          <w:tcPr>
            <w:tcW w:w="2921" w:type="dxa"/>
            <w:vAlign w:val="center"/>
          </w:tcPr>
          <w:p w14:paraId="557F45C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</w:tcPr>
          <w:p w14:paraId="0EA5358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7303E33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772FDCD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644BFB9" w14:textId="77777777" w:rsidTr="00503750">
        <w:trPr>
          <w:trHeight w:val="485"/>
        </w:trPr>
        <w:tc>
          <w:tcPr>
            <w:tcW w:w="2921" w:type="dxa"/>
            <w:vAlign w:val="center"/>
          </w:tcPr>
          <w:p w14:paraId="5DD35781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</w:tcPr>
          <w:p w14:paraId="0FD0E4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5BC7D9A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1CF677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67BDF6C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5936E316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5A2F8B07" w14:textId="77777777" w:rsidTr="00503750">
        <w:tc>
          <w:tcPr>
            <w:tcW w:w="2835" w:type="dxa"/>
            <w:vAlign w:val="center"/>
          </w:tcPr>
          <w:p w14:paraId="29B2AD5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46AFCC9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148F10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4654A0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379920C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088B119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1EEC1D13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6CF560F5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1C9599E8" w14:textId="45C5E373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3E1959" w14:textId="69486906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5F2A6D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4EB48D3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55AD75" w14:textId="10E55736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E44EB2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632424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7CA80123" w14:textId="3BE49C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409266" w14:textId="32FA0D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3D48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611EF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9151570" w14:textId="7E94F7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201D06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09ABB0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1A9CDE95" w14:textId="2CFAD2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13B374" w14:textId="5AED79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1D81A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A8C8E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D322772" w14:textId="6F2697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7078E6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33065C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161774DE" w14:textId="2D0FBF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EB1E60" w14:textId="355744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F905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651AA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60F2E50" w14:textId="2795EA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D08AC2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08DACE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4D224870" w14:textId="2F54B0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41CDF9" w14:textId="07DEEA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287A8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96242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9AB11A4" w14:textId="1C6D5C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B40076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356807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72F756BC" w14:textId="4DCA59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5C75D51" w14:textId="1AF3A0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5399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E21BE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F95964D" w14:textId="6F6318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6F08E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C82655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51769678" w14:textId="00D760A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774798" w14:textId="254BB42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026F6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C79A74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21414CF" w14:textId="7F6053C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9B4D571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96D2CE4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3C5FDC54" w14:textId="5A8A01F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4945084" w14:textId="77777777" w:rsidR="00944C3D" w:rsidRDefault="00944C3D" w:rsidP="00944C3D">
      <w:pPr>
        <w:rPr>
          <w:rFonts w:ascii="Arial" w:hAnsi="Arial"/>
          <w:b/>
        </w:rPr>
      </w:pPr>
    </w:p>
    <w:p w14:paraId="08E1B52B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46259614" w14:textId="77777777" w:rsidTr="00503750">
        <w:tc>
          <w:tcPr>
            <w:tcW w:w="2835" w:type="dxa"/>
            <w:vAlign w:val="center"/>
          </w:tcPr>
          <w:p w14:paraId="55EFE49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6F21A15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783765B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0044FE1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71D544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1DB865C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7C47BA63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2AFB50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0655237A" w14:textId="6D7F26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3EB75F" w14:textId="3E577C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0D65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0AC6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16935F4" w14:textId="03A293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184BFE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6C665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64354FC3" w14:textId="15AC7C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41E539" w14:textId="66FF4C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039F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085C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8D2CD3C" w14:textId="3A1C67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B3DFA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12816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7A038EA1" w14:textId="714CDB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83BA36" w14:textId="5C46E5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8B9B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BD6C7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9BE619E" w14:textId="50F0AD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6DBD2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A983A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4D090DC0" w14:textId="64104C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616300" w14:textId="1C93B7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1FF8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38F15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3315A9A" w14:textId="69E057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D5B9C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7FE811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59AA6BB3" w14:textId="42D5F30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F29BE6" w14:textId="17AEAAD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53B9A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05C8C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6F47268" w14:textId="2AAE9F8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444D166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1F22022F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08741E1F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76BA8D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6DD466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727C8833" w14:textId="77777777" w:rsidTr="00503750">
        <w:trPr>
          <w:trHeight w:val="699"/>
        </w:trPr>
        <w:tc>
          <w:tcPr>
            <w:tcW w:w="3502" w:type="dxa"/>
            <w:vMerge/>
          </w:tcPr>
          <w:p w14:paraId="69B436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41ACB7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1A1353A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387DCFCC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2E8213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4F37A7C8" w14:textId="68560944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52C8883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1BFD2D4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D99A6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1A95F4E4" w14:textId="27BECB79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5E087A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1466D93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707D05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51D0F585" w14:textId="647B0C1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867CD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5E66CD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3E9E559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6A23E026" w14:textId="77777777" w:rsidTr="00503750">
        <w:trPr>
          <w:trHeight w:val="593"/>
        </w:trPr>
        <w:tc>
          <w:tcPr>
            <w:tcW w:w="3497" w:type="dxa"/>
          </w:tcPr>
          <w:p w14:paraId="0F1043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7DEBFA8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0F6764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32B9BBB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D5AFC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269B6D42" w14:textId="2DF6DA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3BB47AE" w14:textId="6DB00B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EA057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A63760F" w14:textId="3ECC1F8F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4B4ECB8" w14:textId="2A4650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BEA55CA" w14:textId="49E5D0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13300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7E09353" w14:textId="769190FE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D80C2F9" w14:textId="5A690D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FC4B2FB" w14:textId="7C1747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A3F06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3259A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74B7A2B7" w14:textId="670F6A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3EA3945" w14:textId="7BD8ED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9920C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B4A34D9" w14:textId="231F9DB6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8DA40B9" w14:textId="1ACE8E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7F1D585" w14:textId="73D33F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8FC70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48AC3B0" w14:textId="2049FEC1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A821187" w14:textId="4C73AC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AE732AD" w14:textId="1D82E6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5ADD3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0D329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7FEC7BD9" w14:textId="58214F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E583E4D" w14:textId="0C6431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128B8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AE5B7F6" w14:textId="7AF45E8E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9CF338E" w14:textId="3CC6DE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CF9AA99" w14:textId="68FB1E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6835D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F7F4248" w14:textId="5F8D5C68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01EC3C3" w14:textId="4360A7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748D034" w14:textId="4ED104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6DC7B9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5BE6E8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44611E4D" w14:textId="4EF258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CD4592C" w14:textId="4CC8D9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5C9E6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393DCC5" w14:textId="1589B559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A89663B" w14:textId="533AEA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423B828" w14:textId="19A06C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8C9CB3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61351D38" w14:textId="5097B4F1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DAEE4B4" w14:textId="515C5C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988B4CB" w14:textId="4004A0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9644768" w14:textId="77777777" w:rsidR="00944C3D" w:rsidRDefault="00944C3D" w:rsidP="00944C3D">
      <w:pPr>
        <w:rPr>
          <w:rFonts w:ascii="Arial" w:hAnsi="Arial"/>
          <w:b/>
        </w:rPr>
      </w:pPr>
    </w:p>
    <w:p w14:paraId="77144C73" w14:textId="77777777" w:rsidR="00944C3D" w:rsidRDefault="00944C3D" w:rsidP="00944C3D">
      <w:pPr>
        <w:rPr>
          <w:rFonts w:ascii="Arial" w:hAnsi="Arial"/>
          <w:b/>
        </w:rPr>
      </w:pPr>
    </w:p>
    <w:p w14:paraId="60C5D8A7" w14:textId="77777777" w:rsidR="00944C3D" w:rsidRDefault="00944C3D" w:rsidP="00944C3D">
      <w:pPr>
        <w:rPr>
          <w:rFonts w:ascii="Arial" w:hAnsi="Arial"/>
          <w:b/>
        </w:rPr>
      </w:pPr>
    </w:p>
    <w:p w14:paraId="211568B2" w14:textId="77777777" w:rsidR="00944C3D" w:rsidRDefault="00944C3D" w:rsidP="00944C3D">
      <w:pPr>
        <w:rPr>
          <w:rFonts w:ascii="Arial" w:hAnsi="Arial"/>
          <w:b/>
        </w:rPr>
      </w:pPr>
    </w:p>
    <w:p w14:paraId="4D5E28F7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1"/>
        <w:gridCol w:w="1624"/>
        <w:gridCol w:w="1214"/>
        <w:gridCol w:w="1214"/>
        <w:gridCol w:w="1191"/>
        <w:gridCol w:w="1566"/>
      </w:tblGrid>
      <w:tr w:rsidR="00944C3D" w:rsidRPr="00050529" w14:paraId="1DD40359" w14:textId="77777777" w:rsidTr="00503750">
        <w:tc>
          <w:tcPr>
            <w:tcW w:w="2622" w:type="dxa"/>
            <w:vAlign w:val="center"/>
          </w:tcPr>
          <w:p w14:paraId="30565D5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7C4731E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5253968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6BC2D1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2BE14E2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7D80DF7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540B127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47CFEE2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0EEFBA8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7F3FDB65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69911E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7B0F297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FD0A8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12D2A0B3" w14:textId="0AE280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56BAE85" w14:textId="48BF78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F1306B2" w14:textId="686F2E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7F4C7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494C9D1" w14:textId="06185C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53312E" w14:textId="77777777" w:rsidTr="00503750">
        <w:tc>
          <w:tcPr>
            <w:tcW w:w="2622" w:type="dxa"/>
            <w:vAlign w:val="center"/>
          </w:tcPr>
          <w:p w14:paraId="0FB7CD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19506B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3D36CBA2" w14:textId="4E886F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A2EC9CF" w14:textId="163C76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00100BC" w14:textId="575FD1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18613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FB726AA" w14:textId="2EA0F6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292BD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292A1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0E44EC6A" w14:textId="31C88E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52E5582" w14:textId="1AB848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D931C24" w14:textId="19ECA5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FAB68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DD86F0E" w14:textId="01971D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17FB9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D8413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3EF77B01" w14:textId="5A4A66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736BAAB" w14:textId="06C6E3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9A3FBC6" w14:textId="2CEC11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2FEC9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39736A3" w14:textId="515FA0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039B69" w14:textId="77777777" w:rsidTr="00503750">
        <w:tc>
          <w:tcPr>
            <w:tcW w:w="2622" w:type="dxa"/>
            <w:vAlign w:val="center"/>
          </w:tcPr>
          <w:p w14:paraId="321C54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03EF3BF6" w14:textId="16696C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34112.00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BDBF1E9" w14:textId="39D02D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26869.00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FDC2B33" w14:textId="44A5CB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21552.00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C71F5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AEFB51C" w14:textId="1B0286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39429.00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7AC08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A6DD3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3252E79D" w14:textId="76AFCD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18C2E6E" w14:textId="22874B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9DDF4DF" w14:textId="31E5AD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307F0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2AA9749" w14:textId="2F6C18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BC64DD" w14:textId="77777777" w:rsidTr="00503750">
        <w:tc>
          <w:tcPr>
            <w:tcW w:w="2622" w:type="dxa"/>
            <w:vAlign w:val="center"/>
          </w:tcPr>
          <w:p w14:paraId="113A142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7C23ECB6" w14:textId="2EB312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93D0C70" w14:textId="71CCA4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612E428" w14:textId="1D2F3E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DC780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98F765C" w14:textId="625965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02BCEB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59764A06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2EA2993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6165D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62FCF28C" w14:textId="1AAF3E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CF1C67E" w14:textId="78E235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2589D41" w14:textId="3D940F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C9573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C6B6230" w14:textId="08A062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EFC47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EDC9B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603E2439" w14:textId="0F9DFD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B007D57" w14:textId="4F03CF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CD55C40" w14:textId="0D316D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04107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9D50362" w14:textId="5DF3F1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0F1DB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85182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5A08E801" w14:textId="4F9476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2B95757" w14:textId="465699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B586A70" w14:textId="20EB83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9F82F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1478D93" w14:textId="73152E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B86052" w14:textId="77777777" w:rsidTr="00503750">
        <w:tc>
          <w:tcPr>
            <w:tcW w:w="2622" w:type="dxa"/>
            <w:vAlign w:val="center"/>
          </w:tcPr>
          <w:p w14:paraId="7BF2C8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2BF8F487" w14:textId="7084E9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8C99838" w14:textId="0797F8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8E14029" w14:textId="3DB5A3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46737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6DBCF9B" w14:textId="33F1E1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F6C40C" w14:textId="77777777" w:rsidTr="00503750">
        <w:tc>
          <w:tcPr>
            <w:tcW w:w="2622" w:type="dxa"/>
            <w:vAlign w:val="center"/>
          </w:tcPr>
          <w:p w14:paraId="615423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73D352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D1DFD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28DAA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FE542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947BB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9D9F7D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8CBB3B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09B92AAD" w14:textId="1895118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b/>
                <w:noProof/>
                <w:sz w:val="18"/>
                <w:szCs w:val="18"/>
              </w:rPr>
              <w:t>34112.00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FA6EA1E" w14:textId="4B6ACDD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b/>
                <w:noProof/>
                <w:sz w:val="18"/>
                <w:szCs w:val="18"/>
              </w:rPr>
              <w:t>26869.00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1704E5F" w14:textId="30F64CC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b/>
                <w:noProof/>
                <w:sz w:val="18"/>
                <w:szCs w:val="18"/>
              </w:rPr>
              <w:t>21552.00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C7B8BA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AAA1450" w14:textId="7AEAB58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b/>
                <w:noProof/>
                <w:sz w:val="18"/>
                <w:szCs w:val="18"/>
              </w:rPr>
              <w:t>39429.00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A059E1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48FA26B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3D1830A5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65569B37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468D7D99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70637E5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40F1084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30F98B5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EEAE1DB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33F1D0F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7C57AA3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3E782F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139954D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FB19B6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A2A0D7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4A52A5D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C06E6F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BA4686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2D46466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C342BF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FD7182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69C741C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2AE8F0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886878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7C0B259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38D49F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DB2437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0AD39F2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EE4404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E5CA9A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13E4783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D383CC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581BD8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6D50BB8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9B197A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180AAC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024AA9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8BE1A8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D13F8C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523C921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1778D9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00BBB01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4D11DDD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51AD892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227ECA1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7026605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1F3568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0F4BF5E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F956A0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B4B8C6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6C56234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89067F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210C68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389D609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5E909D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F21F8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31B0C7A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34F2EB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82A8C3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5350F18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2E1F24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FC139A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62CD23C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821E9E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118E3C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2E78D3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2816F1C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3451A6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D11EDF4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13E2870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0C0E44DA" w14:textId="77777777" w:rsidTr="00503750">
        <w:tc>
          <w:tcPr>
            <w:tcW w:w="2835" w:type="dxa"/>
            <w:vAlign w:val="center"/>
          </w:tcPr>
          <w:p w14:paraId="7461F14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6C72084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DB59E8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6B8FAD8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02012A6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01C5605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C9E05FB" w14:textId="77777777" w:rsidTr="00503750">
        <w:tc>
          <w:tcPr>
            <w:tcW w:w="2835" w:type="dxa"/>
            <w:vAlign w:val="center"/>
          </w:tcPr>
          <w:p w14:paraId="1A7415B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7272CEDD" w14:textId="3B2894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76EED0" w14:textId="709E33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B47303" w14:textId="6A771A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ACFE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AAF27FE" w14:textId="416F95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2E40AF" w14:textId="77777777" w:rsidTr="00503750">
        <w:tc>
          <w:tcPr>
            <w:tcW w:w="2835" w:type="dxa"/>
            <w:vAlign w:val="center"/>
          </w:tcPr>
          <w:p w14:paraId="755825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519CFBBB" w14:textId="6960D3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720449" w14:textId="7F0D0C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1B25B5" w14:textId="4C3B6F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826B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1685914" w14:textId="631EDB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70555D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3874736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667C441B" w14:textId="2F0932E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4DAC28" w14:textId="592B213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D24708" w14:textId="38F5652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FBE93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2E4DEC" w14:textId="7217251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64DE8FE3" w14:textId="77777777" w:rsidTr="00503750">
        <w:tc>
          <w:tcPr>
            <w:tcW w:w="2835" w:type="dxa"/>
            <w:vAlign w:val="center"/>
          </w:tcPr>
          <w:p w14:paraId="3987A9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24870F5A" w14:textId="325E57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64ADCF" w14:textId="08D2B1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6CCE4A" w14:textId="619907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32E2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5374853" w14:textId="73D8C7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C29D23" w14:textId="77777777" w:rsidTr="00503750">
        <w:tc>
          <w:tcPr>
            <w:tcW w:w="2835" w:type="dxa"/>
            <w:vAlign w:val="center"/>
          </w:tcPr>
          <w:p w14:paraId="4942F2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285AF5D9" w14:textId="24E859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964CCA" w14:textId="7F868C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50CBBBF" w14:textId="61EFB6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8B6A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38086DD" w14:textId="30BB91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D29F42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3912FAD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282CF91F" w14:textId="5EA54EF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5DE1E4" w14:textId="665766B9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AFDA8C" w14:textId="00308AAA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5FE3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6B52ED5" w14:textId="02F43B80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AE7902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5E3486C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20249941" w14:textId="77185B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18153A" w14:textId="5CA6D6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F317E8" w14:textId="250F91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5E8DD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1939B02" w14:textId="553CBB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E654767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2E70EFB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4"/>
        <w:gridCol w:w="1766"/>
        <w:gridCol w:w="1646"/>
        <w:gridCol w:w="1591"/>
        <w:gridCol w:w="1873"/>
      </w:tblGrid>
      <w:tr w:rsidR="00944C3D" w:rsidRPr="008D0433" w14:paraId="140F5752" w14:textId="77777777" w:rsidTr="00503750">
        <w:tc>
          <w:tcPr>
            <w:tcW w:w="2552" w:type="dxa"/>
            <w:vAlign w:val="center"/>
          </w:tcPr>
          <w:p w14:paraId="3DA838C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7996540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17234DF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4071DA8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6AD8A3C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45BB7941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2B95926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241F0477" w14:textId="29A995C4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54FB0ACB" w14:textId="5D75F7D3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3DD9E51D" w14:textId="42F2A9D1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6B375B6E" w14:textId="386839B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8A85A6F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44279AD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3E6BF6FB" w14:textId="66412F4C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4EEEE2F5" w14:textId="2A702921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3D85C0CC" w14:textId="5CB1CC75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4F422C3F" w14:textId="7DC6922C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2DA21D3B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3F48302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1290C399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4F6C52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09A8249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18945E88" w14:textId="77777777" w:rsidTr="00503750">
        <w:tc>
          <w:tcPr>
            <w:tcW w:w="4395" w:type="dxa"/>
            <w:vMerge/>
          </w:tcPr>
          <w:p w14:paraId="56AC790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1AC077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2FA6443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6D6E6FA2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0EFB4B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599584AD" w14:textId="46FA82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  <w:lang w:eastAsia="sk-SK"/>
              </w:rPr>
              <w:t>2052.22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80FB3B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377EBBA5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40BD99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44AC3E2E" w14:textId="2C2BD6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  <w:lang w:eastAsia="sk-SK"/>
              </w:rPr>
              <w:t>4188.27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EDA4B1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375BB467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13F1751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3124FBFF" w14:textId="739B43D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b/>
                <w:noProof/>
                <w:sz w:val="18"/>
                <w:szCs w:val="18"/>
              </w:rPr>
              <w:t>6240.49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2E431E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4B335316" w14:textId="77777777" w:rsidTr="00503750">
        <w:tc>
          <w:tcPr>
            <w:tcW w:w="4395" w:type="dxa"/>
            <w:vAlign w:val="center"/>
          </w:tcPr>
          <w:p w14:paraId="542497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1AD5F428" w14:textId="5EF381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D045B67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3DA7DE1F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0B0756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3391083D" w14:textId="4CC3EF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DF5E6E6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27B505E3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C01198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013E7C0A" w14:textId="2AF036E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5292D2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18A92768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6AF8B9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7789F2B1" w14:textId="54143FDB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b/>
                <w:noProof/>
                <w:sz w:val="18"/>
                <w:szCs w:val="18"/>
              </w:rPr>
              <w:t>51115.00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230794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C59845F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0137F4D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26E5517D" w14:textId="77777777" w:rsidTr="00503750">
        <w:tc>
          <w:tcPr>
            <w:tcW w:w="4395" w:type="dxa"/>
            <w:vAlign w:val="center"/>
          </w:tcPr>
          <w:p w14:paraId="5AB8F57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04AE68E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31FBE0A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6F4793BB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4673E97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67CFADBA" w14:textId="292969E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548A751" w14:textId="4895C49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40E18742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27FB6DD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73B088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666CD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158CB153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270ECF5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7E34E0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D8F82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01F2E9DD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517B896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0B54175B" w14:textId="5F3C92BD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410C218" w14:textId="5806C811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4B092788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5F02804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7DFFF816" w14:textId="0C752E9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FDD6218" w14:textId="3699402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93E6D1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AEAE4C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057FB6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3FF1AB3C" w14:textId="77777777" w:rsidTr="00503750">
        <w:tc>
          <w:tcPr>
            <w:tcW w:w="1843" w:type="dxa"/>
            <w:vAlign w:val="center"/>
          </w:tcPr>
          <w:p w14:paraId="1A53F54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21F5AFB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6962A9D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0919827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32AE799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6A7AE9A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086258B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522AD099" w14:textId="77777777" w:rsidTr="00503750">
        <w:tc>
          <w:tcPr>
            <w:tcW w:w="1843" w:type="dxa"/>
            <w:vAlign w:val="center"/>
          </w:tcPr>
          <w:p w14:paraId="3542FF5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664A0DE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203852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C18BC4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BFCD59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D9A4F0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3D7A03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B9D5D45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4F915D4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16B3D1D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B85302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F94C08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8AAC0A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9AD96B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37ADDD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E8FF6CA" w14:textId="77777777" w:rsidTr="00503750">
        <w:tc>
          <w:tcPr>
            <w:tcW w:w="1843" w:type="dxa"/>
            <w:vAlign w:val="center"/>
          </w:tcPr>
          <w:p w14:paraId="7F0FE39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1F9A717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300C89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01D00B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3B0F92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752E5A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241BA2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436DC9D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63FB5DD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3D4B729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2771BB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E6FED2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6EB27E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665835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F6C2E3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5007ED8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17BA2F9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5CC0119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F708D8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BF13CB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0B2404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1596FF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F290DB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F0F225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2A5902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3E61F212" w14:textId="77777777" w:rsidTr="00503750">
        <w:trPr>
          <w:trHeight w:val="664"/>
        </w:trPr>
        <w:tc>
          <w:tcPr>
            <w:tcW w:w="3372" w:type="dxa"/>
          </w:tcPr>
          <w:p w14:paraId="5498814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79A59CD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17E1E6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327AC8F8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E90786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1767D56C" w14:textId="00724E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5734716" w14:textId="2F47E8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4790F4A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B7CB1DB" w14:textId="566D245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9BFD747" w14:textId="4BD971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FB2ABE3" w14:textId="0EBE57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FDBB62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34C4C0C" w14:textId="68318734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10E2AC0" w14:textId="192DC6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78AB8AD" w14:textId="54A8D3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820FEE1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3AE74F2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56D38CD6" w14:textId="5CD6B3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CCEE482" w14:textId="123976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81971BA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4DEEBA9" w14:textId="7A2EE489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70377DB" w14:textId="703595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B19CEA4" w14:textId="045DC4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588A04C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732CA1B1" w14:textId="693E2E2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243FB30" w14:textId="130295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5082BE4" w14:textId="0A0433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57A4E9D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5026B00E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2B0FA05D" w14:textId="77777777" w:rsidTr="00503750">
        <w:tc>
          <w:tcPr>
            <w:tcW w:w="2835" w:type="dxa"/>
            <w:vAlign w:val="center"/>
          </w:tcPr>
          <w:p w14:paraId="773CECD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7755DEB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344D4BA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145CECD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4BF5AD8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6B0DD33B" w14:textId="77777777" w:rsidTr="00503750">
        <w:tc>
          <w:tcPr>
            <w:tcW w:w="2835" w:type="dxa"/>
          </w:tcPr>
          <w:p w14:paraId="1187D4B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22F874E1" w14:textId="0B259D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0A8B401" w14:textId="18BD0B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30E6327" w14:textId="059EAD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9FEB25F" w14:textId="1C2B73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8E4C6B3" w14:textId="77777777" w:rsidTr="00503750">
        <w:tc>
          <w:tcPr>
            <w:tcW w:w="2835" w:type="dxa"/>
          </w:tcPr>
          <w:p w14:paraId="0C6D6DC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5D194222" w14:textId="23A387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D0B0033" w14:textId="559298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A1362F2" w14:textId="15E150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4C79D27" w14:textId="364AF5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1C8F53D" w14:textId="77777777" w:rsidTr="00503750">
        <w:tc>
          <w:tcPr>
            <w:tcW w:w="2835" w:type="dxa"/>
          </w:tcPr>
          <w:p w14:paraId="6BA7794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12E54243" w14:textId="689F40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02BBC51" w14:textId="6D580D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8E416D7" w14:textId="0BFAFB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14CFE69" w14:textId="682608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B6A37E8" w14:textId="77777777" w:rsidTr="00503750">
        <w:tc>
          <w:tcPr>
            <w:tcW w:w="2835" w:type="dxa"/>
            <w:vAlign w:val="center"/>
          </w:tcPr>
          <w:p w14:paraId="6574D8A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4EA7B6E3" w14:textId="6EA440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31FFBDB" w14:textId="19364B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D0DCEC9" w14:textId="0F9FA4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5C2C0C6" w14:textId="1EF9EB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B3E0BE9" w14:textId="77777777" w:rsidTr="00503750">
        <w:tc>
          <w:tcPr>
            <w:tcW w:w="2835" w:type="dxa"/>
            <w:vAlign w:val="center"/>
          </w:tcPr>
          <w:p w14:paraId="74EFA02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27E03FC7" w14:textId="1DC371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0FB8AEF" w14:textId="698022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D0DE444" w14:textId="2880B7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8FADEB2" w14:textId="2FD0E9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E17178C" w14:textId="77777777" w:rsidTr="00503750">
        <w:tc>
          <w:tcPr>
            <w:tcW w:w="2835" w:type="dxa"/>
          </w:tcPr>
          <w:p w14:paraId="365BBAC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7819CCB8" w14:textId="5C8030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0CF99EB" w14:textId="183F93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7509594" w14:textId="30831B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9871400" w14:textId="0A071C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6379544" w14:textId="77777777" w:rsidTr="00503750">
        <w:tc>
          <w:tcPr>
            <w:tcW w:w="2835" w:type="dxa"/>
          </w:tcPr>
          <w:p w14:paraId="26EF1DA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3E50F6DE" w14:textId="5D8A09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31B77C4" w14:textId="143523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FCE813C" w14:textId="4FF071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04084E9" w14:textId="557760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61D8A9B" w14:textId="77777777" w:rsidTr="00503750">
        <w:tc>
          <w:tcPr>
            <w:tcW w:w="2835" w:type="dxa"/>
          </w:tcPr>
          <w:p w14:paraId="5D663B8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36059802" w14:textId="69B4B4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FA55DE5" w14:textId="05297D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60FD383" w14:textId="4E3BE7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83220B5" w14:textId="69C49F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65B47C1" w14:textId="77777777" w:rsidR="00944C3D" w:rsidRDefault="00944C3D" w:rsidP="00944C3D">
      <w:pPr>
        <w:rPr>
          <w:rFonts w:ascii="Arial" w:hAnsi="Arial"/>
          <w:b/>
        </w:rPr>
      </w:pPr>
    </w:p>
    <w:p w14:paraId="56DCA33C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6BAE95C2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696F12C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652F6DC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679321D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128617F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3D511C1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1CA41DDD" w14:textId="77777777" w:rsidTr="00503750">
        <w:trPr>
          <w:trHeight w:val="443"/>
        </w:trPr>
        <w:tc>
          <w:tcPr>
            <w:tcW w:w="2560" w:type="dxa"/>
          </w:tcPr>
          <w:p w14:paraId="23B42EA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526ED48C" w14:textId="357AA4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0DCDF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48330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7E52408" w14:textId="3974FE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8B7AD34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5F1A660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12C9590D" w14:textId="2661D6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16A07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BB0EF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DEEAEDF" w14:textId="620985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3AFD250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497C780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4715CA6F" w14:textId="3A8E4B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A03E4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24EF8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AAD4152" w14:textId="24A8FB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B45CC6B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4B2413A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4212467B" w14:textId="26A92C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226B6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237E4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53B33FA" w14:textId="0FEA90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FC01376" w14:textId="77777777" w:rsidR="00944C3D" w:rsidRDefault="00944C3D" w:rsidP="00944C3D">
      <w:pPr>
        <w:rPr>
          <w:rFonts w:ascii="Arial" w:hAnsi="Arial"/>
          <w:b/>
        </w:rPr>
      </w:pPr>
    </w:p>
    <w:p w14:paraId="36B799F7" w14:textId="77777777" w:rsidR="00944C3D" w:rsidRDefault="00944C3D" w:rsidP="00944C3D">
      <w:pPr>
        <w:rPr>
          <w:rFonts w:ascii="Arial" w:hAnsi="Arial"/>
          <w:b/>
        </w:rPr>
      </w:pPr>
    </w:p>
    <w:p w14:paraId="3C9A7B90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0D830D32" w14:textId="77777777" w:rsidR="00944C3D" w:rsidRDefault="00944C3D" w:rsidP="00944C3D">
      <w:pPr>
        <w:rPr>
          <w:rFonts w:ascii="Arial" w:hAnsi="Arial"/>
          <w:b/>
        </w:rPr>
      </w:pPr>
    </w:p>
    <w:p w14:paraId="779DEE6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2392F68B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00CF20C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25298A2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45A69AF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295E2B3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808EC5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95FA82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5C21B1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B574C73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B26C05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8ADEF9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3CC9AB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36DC9EA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F1C8A9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4FD2F7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01226F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5E7FD56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FEE9FDD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55F68537" w14:textId="77777777" w:rsidTr="00503750">
        <w:trPr>
          <w:trHeight w:val="677"/>
        </w:trPr>
        <w:tc>
          <w:tcPr>
            <w:tcW w:w="3358" w:type="dxa"/>
          </w:tcPr>
          <w:p w14:paraId="2077B00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2AA91F7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527E12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1772E2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D61713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4E41037A" w14:textId="68B050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F2F37AA" w14:textId="05E303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4EEC1E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4326D4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6D961D58" w14:textId="6FF914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2F0A4CB" w14:textId="0F0EB3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015738E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691CA0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02006C34" w14:textId="32EC26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543AB74" w14:textId="2FAB96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F1D32C9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1FF0D7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30B36F75" w14:textId="1DF3CD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EC7B950" w14:textId="153F5E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428A21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E324B9F" w14:textId="466BE4FF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A8BDD52" w14:textId="0D482D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2B63C00" w14:textId="6BCFDE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33603A5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75DF413E" w14:textId="5F291D4A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0D6CF27" w14:textId="58DCCC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BD5C6BD" w14:textId="445183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A36B99D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07BB2C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74A58121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487123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0CD2236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7CC06963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0C57D73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0E7EEC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B1F470A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7C97E90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AD3D1A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C4561EA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59F5343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EE0AC7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CCA448C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6B4701F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33E371F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4D55C47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38EE9F11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1841FC9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3683FCC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00863D6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8048484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559125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352062C7" w14:textId="1BF065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67A2C5C" w14:textId="2BEFE2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BC1F2AB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305C6D2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64D56483" w14:textId="7B02EA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97DD785" w14:textId="5431E1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111FFBC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A874C6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338C0EA6" w14:textId="762E2A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F1AC55B" w14:textId="459F2F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EAA30BA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A8CBAAC" w14:textId="7198F64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3E21720" w14:textId="01364E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39DFAC6" w14:textId="78E6F7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6C6542C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21C559E" w14:textId="2886BC44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40D6696" w14:textId="699455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12580AD" w14:textId="3C9B03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1980855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084716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42A60B3C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43FE818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15BC42C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725BB11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4F63E56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709E01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50E62C97" w14:textId="598D4A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9498814" w14:textId="2A492E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5323218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5C21F4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33364C1F" w14:textId="21ECC4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51301A0" w14:textId="551968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5CE47E3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1B8637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49CC8E2B" w14:textId="41413F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776DB77" w14:textId="211060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83C6ECE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5A89945" w14:textId="4A99819E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00CC2AE" w14:textId="49FFE5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4958C84" w14:textId="705FCD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98E4C81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7173C048" w14:textId="2407041B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0A47622" w14:textId="399319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054A016" w14:textId="00A1D7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319AE02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B353E97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22FF8843" w14:textId="77777777" w:rsidTr="00503750">
        <w:tc>
          <w:tcPr>
            <w:tcW w:w="3686" w:type="dxa"/>
            <w:vAlign w:val="center"/>
          </w:tcPr>
          <w:p w14:paraId="44AF2C1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0F3AD39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5ED4C11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131FC4F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01B391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F69535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6AFD8D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6540E87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4D33AE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687723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53611C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1536BB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1BE1CB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560AA3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86EE4F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B54FB1F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48573E77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56043AEA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632C57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4CEC4D7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05137D21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B625F0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37E51B4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6B53B35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97F2467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7B405C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304E4BE8" w14:textId="2E6DC0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6C2C7FE" w14:textId="5A4EBE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391BB1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DA4680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07386C07" w14:textId="2B7C66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A950FF4" w14:textId="7B7859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D0476C0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8C324B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216465A3" w14:textId="7D508A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39BD9EF" w14:textId="6FE564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5D9D193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F4C5DD2" w14:textId="39F7AF6C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FB8125C" w14:textId="6FF949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3A541CA" w14:textId="3035AF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E81AC66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049E386" w14:textId="2F74758C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DAA4D77" w14:textId="54E1D9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96ABA81" w14:textId="6B29D9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FBF8E1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2BBA5D5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3D5B82A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659DAFF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90710A8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3F16B80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5AF2D7B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D747A0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2879926B" w14:textId="54C7E5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C64526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14AF80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2418F463" w14:textId="7D081B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1BEBAA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FB939F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5FF193C4" w14:textId="50F893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BD32BC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D0B09C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4B822BB2" w14:textId="2D4360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0F7102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F440CA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00A6FAFB" w14:textId="3533D9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E77CAE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1337F03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6F9C6912" w14:textId="3819838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4B0DBD0" w14:textId="77777777" w:rsidR="00944C3D" w:rsidRDefault="00944C3D" w:rsidP="00944C3D">
      <w:pPr>
        <w:rPr>
          <w:sz w:val="22"/>
          <w:szCs w:val="22"/>
        </w:rPr>
      </w:pPr>
    </w:p>
    <w:p w14:paraId="7FED7BBF" w14:textId="77777777" w:rsidR="00944C3D" w:rsidRDefault="00944C3D" w:rsidP="00944C3D">
      <w:pPr>
        <w:rPr>
          <w:sz w:val="22"/>
          <w:szCs w:val="22"/>
        </w:rPr>
      </w:pPr>
    </w:p>
    <w:p w14:paraId="54B14FA3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314906CB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599666C5" w14:textId="6BDE7E99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79F1894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22C5058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39131B0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CFFE9CE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5B150C25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70B941A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0E1877E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5BBC1F9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2FA69E5C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517FBFE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2CF2FB28" w14:textId="6D2D5D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09A0461" w14:textId="033303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A2E95E9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615EDD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32521BD9" w14:textId="72327D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30321A6" w14:textId="54A7D0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50C3997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83A017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14573788" w14:textId="1D2969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0FA1533" w14:textId="00B632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DCB8B4A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10A3DA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00EB3949" w14:textId="662378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B01594B" w14:textId="4E8A7D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F74C5B3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64AB7CD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21E0E740" w14:textId="1C5286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C143CFE" w14:textId="4EBCEA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0B483F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DD12D4E" w14:textId="337CC552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5CC3FBE6" w14:textId="4110EA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5A39C6A" w14:textId="4549BF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70FBD98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3838A049" w14:textId="63440065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6F69D168" w14:textId="074C47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9936829" w14:textId="6021C8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1E93BB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BA5EBD3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48EAEDF7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4754C49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1A076F0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2A3B885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6BFD43D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7B7ED9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6622203A" w14:textId="517D1D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63B4CC7" w14:textId="3B9C87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BDB362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E21396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0BA3B5E1" w14:textId="3801E8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28538A7" w14:textId="0273DB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416144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3BA88E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36231269" w14:textId="5CB4F8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A860FB9" w14:textId="56850D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8EA3AC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E14F38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64CF9F64" w14:textId="12B7A0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C22AA41" w14:textId="03CAF3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32CEC7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CDEDDB5" w14:textId="254D5914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CEC3FAC" w14:textId="16CA25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E5377F0" w14:textId="4FA9E9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1451B3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D7910A9" w14:textId="74A37316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8810567" w14:textId="045EE4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8B92173" w14:textId="634029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136D334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73329A32" w14:textId="5D759B0E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752625A" w14:textId="37660E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E941001" w14:textId="42A3BE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33E16" w:rsidRPr="00BA58E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F51276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760F554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3DB0803A" w14:textId="65455FB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3734180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48A67AF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2CB885AF" w14:textId="3175CBCB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3DED4DA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3C82F7E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41D2E757" w14:textId="0F17FC32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5301C40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5CA2F1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87C4F95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1405C7A5" w14:textId="77777777" w:rsidR="00944C3D" w:rsidRPr="003607F0" w:rsidRDefault="00944C3D" w:rsidP="00944C3D"/>
    <w:p w14:paraId="3CC8C77A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9153E6" w14:textId="77777777" w:rsidR="00EB19ED" w:rsidRDefault="00EB19ED">
      <w:r>
        <w:separator/>
      </w:r>
    </w:p>
  </w:endnote>
  <w:endnote w:type="continuationSeparator" w:id="0">
    <w:p w14:paraId="33376F65" w14:textId="77777777" w:rsidR="00EB19ED" w:rsidRDefault="00EB19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D01695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65FF25BF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D7D5AB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A2CD69C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4A185E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</w:t>
    </w:r>
    <w:r w:rsidR="001D225C">
      <w:rPr>
        <w:rStyle w:val="slostrany"/>
        <w:sz w:val="16"/>
        <w:szCs w:val="16"/>
      </w:rPr>
      <w:t>2</w:t>
    </w:r>
    <w:r w:rsidRPr="00010D38">
      <w:rPr>
        <w:rStyle w:val="slostrany"/>
        <w:sz w:val="16"/>
        <w:szCs w:val="16"/>
      </w:rPr>
      <w:fldChar w:fldCharType="end"/>
    </w:r>
  </w:p>
  <w:p w14:paraId="059586A6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D6B757" w14:textId="77777777" w:rsidR="00EB19ED" w:rsidRDefault="00EB19ED">
      <w:r>
        <w:separator/>
      </w:r>
    </w:p>
  </w:footnote>
  <w:footnote w:type="continuationSeparator" w:id="0">
    <w:p w14:paraId="2BEAECF5" w14:textId="77777777" w:rsidR="00EB19ED" w:rsidRDefault="00EB19E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0309313">
    <w:abstractNumId w:val="13"/>
  </w:num>
  <w:num w:numId="2" w16cid:durableId="2064870954">
    <w:abstractNumId w:val="17"/>
  </w:num>
  <w:num w:numId="3" w16cid:durableId="1718385798">
    <w:abstractNumId w:val="8"/>
  </w:num>
  <w:num w:numId="4" w16cid:durableId="1795250725">
    <w:abstractNumId w:val="7"/>
  </w:num>
  <w:num w:numId="5" w16cid:durableId="1984388692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302613448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352224991">
    <w:abstractNumId w:val="20"/>
  </w:num>
  <w:num w:numId="8" w16cid:durableId="608896727">
    <w:abstractNumId w:val="10"/>
  </w:num>
  <w:num w:numId="9" w16cid:durableId="650718595">
    <w:abstractNumId w:val="0"/>
  </w:num>
  <w:num w:numId="10" w16cid:durableId="299963802">
    <w:abstractNumId w:val="19"/>
  </w:num>
  <w:num w:numId="11" w16cid:durableId="1344933587">
    <w:abstractNumId w:val="6"/>
  </w:num>
  <w:num w:numId="12" w16cid:durableId="1798181887">
    <w:abstractNumId w:val="9"/>
  </w:num>
  <w:num w:numId="13" w16cid:durableId="1375734915">
    <w:abstractNumId w:val="12"/>
  </w:num>
  <w:num w:numId="14" w16cid:durableId="1767114343">
    <w:abstractNumId w:val="15"/>
  </w:num>
  <w:num w:numId="15" w16cid:durableId="1404913623">
    <w:abstractNumId w:val="14"/>
  </w:num>
  <w:num w:numId="16" w16cid:durableId="1503623993">
    <w:abstractNumId w:val="2"/>
  </w:num>
  <w:num w:numId="17" w16cid:durableId="491527732">
    <w:abstractNumId w:val="4"/>
  </w:num>
  <w:num w:numId="18" w16cid:durableId="1330593046">
    <w:abstractNumId w:val="11"/>
  </w:num>
  <w:num w:numId="19" w16cid:durableId="371735857">
    <w:abstractNumId w:val="5"/>
  </w:num>
  <w:num w:numId="20" w16cid:durableId="363019893">
    <w:abstractNumId w:val="18"/>
  </w:num>
  <w:num w:numId="21" w16cid:durableId="13091653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538"/>
    <w:docVar w:name="arg2" w:val="Driver=asa17;DBF=D:\anasoft\data\tebys.db;DBN=tebys;ENG=SQL17;commlinks=TCPIP{ip=192.168.1.241};uid=hromnikova;con=finus(12.0);pwd=488300282956Vaveto1"/>
    <w:docVar w:name="arg3" w:val="1442422"/>
    <w:docVar w:name="arg4" w:val="C:\Users\HROMNI~1.TEB\AppData\Local\Temp\11690047.doc"/>
    <w:docVar w:name="arg5" w:val="4"/>
  </w:docVars>
  <w:rsids>
    <w:rsidRoot w:val="00833E16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3E16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268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B19ED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4E3321F"/>
  <w15:docId w15:val="{9E5CDE0D-00EB-44AB-AD6A-9C46FF698A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5340</Words>
  <Characters>30442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2026-03-17T09:31:00Z</dcterms:created>
  <dcterms:modified xsi:type="dcterms:W3CDTF">2026-03-17T09:32:00Z</dcterms:modified>
</cp:coreProperties>
</file>