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FAA52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21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7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4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0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2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1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F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99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57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4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E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4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90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E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D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2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F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C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D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A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49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4DF60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E3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A1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78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D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13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60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74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C7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18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B7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E9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B2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E9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6D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0F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05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2E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DF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BA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16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C2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3B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E9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36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0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8B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7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C9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65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49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FB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94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D1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C6C3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68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6B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85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7B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9F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89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A4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3A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6E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8F6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A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56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65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A6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D0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49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4F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A9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AB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95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22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24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CB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68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D3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4F7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60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84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73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1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6F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AA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52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B69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AE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55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D6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97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EE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32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68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5E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EC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D4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6B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1D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D4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28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1EA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34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1C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4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F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73D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6B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5D2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5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3A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4C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58B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D4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38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25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6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F4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93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87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15AE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2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E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4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94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2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3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07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3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FD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C1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A3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48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7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4C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1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DC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8A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2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0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67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6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6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A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32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46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2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C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C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55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A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D6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1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F6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5F8FE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F8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5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7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A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07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A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E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2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D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B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3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5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D54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C42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4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5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7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1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7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B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115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7D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19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16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060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27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B3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23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773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D91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5C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D9A7D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8E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29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5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0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95D6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5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F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7D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B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1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3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3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3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AD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0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9F68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7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5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B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1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02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A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E7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5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C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9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1B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9961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DC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E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F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C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B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8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DA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C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6C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2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B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2C7A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7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D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5C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9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F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6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0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C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1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1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07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D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C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DE5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F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6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D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4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59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D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5D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DC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40F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32E8DA" w14:textId="3699C0A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BE7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DF7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FF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5B5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666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2D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9D6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97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A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B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8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0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D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BB6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7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C7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A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83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42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8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7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E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98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14E1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B6C1832" wp14:editId="4CE8E19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CD2D0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B6C183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DCD2D0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7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574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D5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1ED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D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4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3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9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D8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22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A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C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8D75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05D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F6C8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4E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D247817" wp14:editId="1B1FD05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8A5C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24781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D98A5C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88661C" wp14:editId="41C2051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5C6EE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88661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F5C6EE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B4ABAD8" wp14:editId="0CEEC8B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19F2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4ABAD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A919F2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F97AD16" wp14:editId="38D8083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1149B" w14:textId="3F961082" w:rsidR="000B647F" w:rsidRDefault="000B647F" w:rsidP="00944C3D">
                                  <w:fldSimple w:instr=" MERGEFIELD  aDMOD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97AD1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8B1149B" w14:textId="3F961082" w:rsidR="000B647F" w:rsidRDefault="000B647F" w:rsidP="00944C3D">
                            <w:fldSimple w:instr=" MERGEFIELD  aDMOD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2BF52E2" wp14:editId="10DB977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0E60C9" w14:textId="253ED2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BF52E2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20E60C9" w14:textId="253ED2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34DC71B" wp14:editId="69DC36B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BE0461" w14:textId="0E477C9D" w:rsidR="000B647F" w:rsidRDefault="000B647F" w:rsidP="00944C3D">
                                  <w:fldSimple w:instr=" MERGEFIELD  aDRDO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DC71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1BE0461" w14:textId="0E477C9D" w:rsidR="000B647F" w:rsidRDefault="000B647F" w:rsidP="00944C3D">
                            <w:fldSimple w:instr=" MERGEFIELD  aDRDO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2BF780" wp14:editId="71C2CE5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F0115B" w14:textId="2BA2D7CB" w:rsidR="000B647F" w:rsidRDefault="000B647F" w:rsidP="00944C3D">
                                  <w:fldSimple w:instr=" MERGEFIELD  aDMDO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2BF78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F0115B" w14:textId="2BA2D7CB" w:rsidR="000B647F" w:rsidRDefault="000B647F" w:rsidP="00944C3D">
                            <w:fldSimple w:instr=" MERGEFIELD  aDMDO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5122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B741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A5CDC6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9733F44" wp14:editId="354EF53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0FAD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733F4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260FAD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120F1FA" wp14:editId="57EFDED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4272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20F1F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DD4272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456C00" wp14:editId="0A4CF9D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2748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6C0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AD2748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6189B25" wp14:editId="3904BA9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E3B0C" w14:textId="03502ED9" w:rsidR="000B647F" w:rsidRDefault="000B647F" w:rsidP="00944C3D">
                                  <w:fldSimple w:instr=" MERGEFIELD  aDRDOo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89B2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F5E3B0C" w14:textId="03502ED9" w:rsidR="000B647F" w:rsidRDefault="000B647F" w:rsidP="00944C3D">
                            <w:fldSimple w:instr=" MERGEFIELD  aDRDOo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674F8" wp14:editId="2C72003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D8651" w14:textId="2175B56F" w:rsidR="000B647F" w:rsidRDefault="000B647F" w:rsidP="00944C3D">
                                  <w:fldSimple w:instr=" MERGEFIELD  aDMDO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674F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A9D8651" w14:textId="2175B56F" w:rsidR="000B647F" w:rsidRDefault="000B647F" w:rsidP="00944C3D">
                            <w:fldSimple w:instr=" MERGEFIELD  aDMDO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C7F520A" wp14:editId="2B7B207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E5066A" w14:textId="02A1AEC0" w:rsidR="000B647F" w:rsidRDefault="000B647F" w:rsidP="00944C3D">
                                  <w:fldSimple w:instr=" MERGEFIELD  aDRODo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7F520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3E5066A" w14:textId="02A1AEC0" w:rsidR="000B647F" w:rsidRDefault="000B647F" w:rsidP="00944C3D">
                            <w:fldSimple w:instr=" MERGEFIELD  aDRODo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D99AFCE" wp14:editId="7BFA303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77C2B" w14:textId="3835D57A" w:rsidR="000B647F" w:rsidRDefault="000B647F" w:rsidP="00944C3D">
                                  <w:fldSimple w:instr=" MERGEFIELD  aDMOD  \* MERGEFORMAT ">
                                    <w:r w:rsidR="009F3A6E" w:rsidRPr="009F3A6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99AFC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D777C2B" w14:textId="3835D57A" w:rsidR="000B647F" w:rsidRDefault="000B647F" w:rsidP="00944C3D">
                            <w:fldSimple w:instr=" MERGEFIELD  aDMOD  \* MERGEFORMAT ">
                              <w:r w:rsidR="009F3A6E" w:rsidRPr="009F3A6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7F7CE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E8B4D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955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8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0641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BA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A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D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D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D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0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5E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A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5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6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3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A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8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B8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0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C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B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25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6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6ACA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1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0C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BE2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9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3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29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7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0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2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8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7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D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0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B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7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A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CFF6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68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D5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1F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C3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B7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1F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A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6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9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B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3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E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90F5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31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8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A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2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3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6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5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9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B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B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6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A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A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19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BF5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E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F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2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2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E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7C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3C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3274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A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4A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1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0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B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8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E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89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0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CE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C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2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B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A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A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52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8A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C1D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9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B6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49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6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49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E3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C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E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6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C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9C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2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C3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0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1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F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4B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1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A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4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A38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382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20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F05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01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C43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0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0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88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6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D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2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4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6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8D24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D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8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1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2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D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2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30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65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0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0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9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7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C7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AD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48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6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807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C7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CC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E0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0D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D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E6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7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9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CD1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8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86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819ECDA" wp14:editId="25A04C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EF156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19ECD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EEF156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3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0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4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14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6B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8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6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5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9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1AC33C5" wp14:editId="164AC8E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276C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AC33C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9276C9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B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9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5E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0B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E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1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1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8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A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6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98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28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EB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F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C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E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22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8F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9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D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89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C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93C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334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20EB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025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0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E096868" wp14:editId="59F7439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65FED9" w14:textId="65243B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36117404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09686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C65FED9" w14:textId="65243B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36117404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F1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B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B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9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74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8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3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C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DE98BBD" wp14:editId="03A2CA3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0A4B4F" w14:textId="77C287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2021528850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8BB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0A4B4F" w14:textId="77C287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2021528850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7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6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9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E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A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95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9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9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3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C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8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D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D3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E76F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7866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0FA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6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A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6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0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B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2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0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5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4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A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2C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5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EE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8D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A0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A9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5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34AA3A" wp14:editId="5A732B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86676" w14:textId="6FDD6F0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34AA3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5F86676" w14:textId="6FDD6F0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8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BB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A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A0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8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F5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FA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F8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5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1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5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0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5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B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C3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88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2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2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4E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F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1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BE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4E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E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D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3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C600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2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5180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C75B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1119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8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97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F3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AE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DF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6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E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C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9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4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D9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C2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3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A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FB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D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0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B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2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F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44A56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9F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F557221" wp14:editId="5C080FB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971A7A" w14:textId="1C03CC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 1,3,5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55722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C971A7A" w14:textId="1C03CC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Východná 1,3,5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898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C1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6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4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2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6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6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8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4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D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B7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6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0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8D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F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96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9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C4EB984" wp14:editId="332FC9F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E255FB" w14:textId="0FF516E5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EB98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8E255FB" w14:textId="0FF516E5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C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8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7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8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CE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5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ED5D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77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249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06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D375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751F5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B647188" wp14:editId="676455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E3BD6A" w14:textId="311621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4718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BE3BD6A" w14:textId="311621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F4272E5" wp14:editId="033E7B5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4D2CD" w14:textId="60049D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4272E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454D2CD" w14:textId="60049D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5331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963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F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4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3CB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E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D8D5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F0E31F1" wp14:editId="2E9E97A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4C813" w14:textId="464B3C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E31F1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E84C813" w14:textId="464B3C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8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F0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573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31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86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24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C8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54797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693EF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2D0637" wp14:editId="7B541AF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FAFE8" w14:textId="51B583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2D063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5BFAFE8" w14:textId="51B583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65E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4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2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4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E8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A6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C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48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518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6A43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AEFD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A3FE7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49B24EF" wp14:editId="2EE4CF7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8D6118" w14:textId="7F517C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F3A6E" w:rsidRPr="00441B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9B24EF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88D6118" w14:textId="7F517C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F3A6E" w:rsidRPr="00441B9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B260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2F8E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6FB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05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1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1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6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0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B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0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02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4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3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4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4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7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23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5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77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0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9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0C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F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0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42B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05A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D1E3C0" w14:textId="75ECFFB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F3A6E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1B2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E354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0CF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5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7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1EF7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F86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FA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C0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8AF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01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2E4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0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958A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F9E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72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102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825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BC2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80C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1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7DC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EF1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F6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16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2C7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3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D41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F1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E1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F94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D7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0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3D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DD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22C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439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C54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AEE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03D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19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50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02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A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F96E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481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F4E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5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9CE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54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3A8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C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96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08D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9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A4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F9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7D3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A6A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D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65E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E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1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4F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7C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4D67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9B3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DE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DB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2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D1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B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4F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4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9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1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B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D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E2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D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C1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A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3B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2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C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692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61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C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EA9A41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D09226F" w14:textId="77777777" w:rsidR="00944C3D" w:rsidRDefault="00944C3D" w:rsidP="00944C3D">
      <w:pPr>
        <w:rPr>
          <w:rFonts w:ascii="Arial" w:hAnsi="Arial"/>
        </w:rPr>
      </w:pPr>
    </w:p>
    <w:p w14:paraId="027ABD8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9C5257B" w14:textId="2E5CEE4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B3B9FD3" w14:textId="3E2F1CDF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96F3EB7" w14:textId="30737E7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BC5BCE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BEC121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4F87E3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A7F4D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0D7BF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FD7CD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B2B3EC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C0DFC6F" w14:textId="297448D6" w:rsidR="00944C3D" w:rsidRPr="008D0433" w:rsidRDefault="009F3A6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Peter Beták</w:t>
            </w:r>
          </w:p>
        </w:tc>
        <w:tc>
          <w:tcPr>
            <w:tcW w:w="3260" w:type="dxa"/>
            <w:vAlign w:val="center"/>
          </w:tcPr>
          <w:p w14:paraId="4F9A17F9" w14:textId="280E8170" w:rsidR="00944C3D" w:rsidRPr="008D0433" w:rsidRDefault="009F3A6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5968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C54F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5144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72F61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FC98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D2DE6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7035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5F8BE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2A4C9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AC253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11D51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D1575E" w14:textId="59C855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6118E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9D971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ABB250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8944AD" w14:textId="092F8508" w:rsidR="00944C3D" w:rsidRDefault="009F3A6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51CA2D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A03E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FBF6AD1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C8566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4B37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4064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A8F847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D71A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B975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8A69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6FB31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ED8E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34DB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6C0AB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C9E6E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0368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7BC5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EE6A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F8D99C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CABC5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4B7E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DCAB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C0E02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6437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C506D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4A3E103" w14:textId="0C87C4C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DFBFC7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10586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1C9A9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962B89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B4F713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1B7ED7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81E43A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C1536F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CE75E9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4EA19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3E8E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A175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A01038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324E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A170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F8EF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2A24B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3F25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2599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1431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AB0AD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9CEC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C622F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DC3CD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CB6C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4385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F2A68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EAFD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70379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B4B26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D13E7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F942E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2D613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9A77E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9BB14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9036E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3BAB8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D3FEB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82F09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F97C4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C4C0A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C48C6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F007C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0A1BC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7C882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366A0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47C3AB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C8EC0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8CF0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8EFC6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1A225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146569F" w14:textId="77777777" w:rsidTr="00503750">
        <w:trPr>
          <w:trHeight w:val="302"/>
        </w:trPr>
        <w:tc>
          <w:tcPr>
            <w:tcW w:w="4510" w:type="dxa"/>
          </w:tcPr>
          <w:p w14:paraId="2CE5E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A906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FD63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91261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F298A" w14:textId="77777777" w:rsidTr="00503750">
        <w:trPr>
          <w:trHeight w:val="302"/>
        </w:trPr>
        <w:tc>
          <w:tcPr>
            <w:tcW w:w="4510" w:type="dxa"/>
          </w:tcPr>
          <w:p w14:paraId="5275C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ACEEA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004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8CC4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EC61B5" w14:textId="77777777" w:rsidTr="00503750">
        <w:trPr>
          <w:trHeight w:val="302"/>
        </w:trPr>
        <w:tc>
          <w:tcPr>
            <w:tcW w:w="4510" w:type="dxa"/>
          </w:tcPr>
          <w:p w14:paraId="1AE94C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159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4FF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BF00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807043" w14:textId="77777777" w:rsidTr="00503750">
        <w:trPr>
          <w:trHeight w:val="302"/>
        </w:trPr>
        <w:tc>
          <w:tcPr>
            <w:tcW w:w="4510" w:type="dxa"/>
          </w:tcPr>
          <w:p w14:paraId="116D0C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F931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A163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2338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6A06D4" w14:textId="77777777" w:rsidTr="00503750">
        <w:trPr>
          <w:trHeight w:val="327"/>
        </w:trPr>
        <w:tc>
          <w:tcPr>
            <w:tcW w:w="4510" w:type="dxa"/>
          </w:tcPr>
          <w:p w14:paraId="605F8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CB08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B302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11AF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94D4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AEB1C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DE71873" w14:textId="4F9443F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5A1E8F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7328D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F39E0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0209B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93AD06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058B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5C750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1035A4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1E517A8" w14:textId="77777777" w:rsidTr="00503750">
        <w:tc>
          <w:tcPr>
            <w:tcW w:w="2302" w:type="dxa"/>
            <w:vAlign w:val="center"/>
          </w:tcPr>
          <w:p w14:paraId="78AC08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AE214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E338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AC82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ACDEE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93D2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B3C8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DBF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36F08B0" w14:textId="77777777" w:rsidTr="00503750">
        <w:tc>
          <w:tcPr>
            <w:tcW w:w="15593" w:type="dxa"/>
            <w:gridSpan w:val="8"/>
            <w:vAlign w:val="center"/>
          </w:tcPr>
          <w:p w14:paraId="5CC95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D4C687" w14:textId="77777777" w:rsidTr="00503750">
        <w:tc>
          <w:tcPr>
            <w:tcW w:w="2302" w:type="dxa"/>
            <w:vAlign w:val="center"/>
          </w:tcPr>
          <w:p w14:paraId="45AD0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CB0570" w14:textId="7C3649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9C57F3" w14:textId="0735A8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7034E" w14:textId="695F3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6B542" w14:textId="018391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46A6F" w14:textId="3B86F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40CC7" w14:textId="2150A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AE9B7" w14:textId="2F792B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F0E7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D11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6DDC1F1" w14:textId="5C0FA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6610A5" w14:textId="306D01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95877" w14:textId="6AB7A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3B4DB" w14:textId="42BFD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E177E" w14:textId="09830B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7FFC3" w14:textId="0520F8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B9E28" w14:textId="69D968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D31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2BC6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775868" w14:textId="5A5B44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759C1" w14:textId="357A66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B485C" w14:textId="52EAD7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3C603" w14:textId="2AD2D2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06410" w14:textId="4F2D6B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BA723" w14:textId="4BE5FD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79DCA" w14:textId="5809D0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75F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DE7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271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4B11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988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A433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4F9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A90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6AF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A6FD29" w14:textId="77777777" w:rsidTr="00503750">
        <w:tc>
          <w:tcPr>
            <w:tcW w:w="2302" w:type="dxa"/>
            <w:vAlign w:val="center"/>
          </w:tcPr>
          <w:p w14:paraId="664E60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CDCD68" w14:textId="7D4E8E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4E0E28" w14:textId="5D8C5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20CA5" w14:textId="1F4351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BCFF0" w14:textId="250531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4F44B" w14:textId="62FAF1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CAD5F" w14:textId="78350C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40455" w14:textId="3E8374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4F122" w14:textId="77777777" w:rsidTr="00503750">
        <w:tc>
          <w:tcPr>
            <w:tcW w:w="15593" w:type="dxa"/>
            <w:gridSpan w:val="8"/>
            <w:vAlign w:val="center"/>
          </w:tcPr>
          <w:p w14:paraId="384AB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89D637D" w14:textId="77777777" w:rsidTr="00503750">
        <w:tc>
          <w:tcPr>
            <w:tcW w:w="2302" w:type="dxa"/>
            <w:vAlign w:val="center"/>
          </w:tcPr>
          <w:p w14:paraId="09837C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4BD122" w14:textId="7E95EE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A2B348" w14:textId="2375D1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4B841" w14:textId="486803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D936A" w14:textId="476597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D4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8F1E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8EB409" w14:textId="09D5F8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2AC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FE5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80DF30" w14:textId="24B16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FF3372" w14:textId="348F8D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54B65" w14:textId="6A1CD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A3743" w14:textId="1B8E1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6C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9B1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FCC9B3" w14:textId="5B6CD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2D0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380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3A8FB9" w14:textId="59418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A886F3" w14:textId="43223C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DCA7A" w14:textId="6D6945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D9EFC" w14:textId="3C2562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90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9A7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D94A44" w14:textId="4F444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86FF12" w14:textId="77777777" w:rsidTr="00503750">
        <w:tc>
          <w:tcPr>
            <w:tcW w:w="2302" w:type="dxa"/>
            <w:vAlign w:val="center"/>
          </w:tcPr>
          <w:p w14:paraId="55FDB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C5F43C" w14:textId="290E94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3755DF" w14:textId="52D50A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62F11" w14:textId="12B8B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8896C" w14:textId="289866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CE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B1D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2708BC" w14:textId="7E99D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BD8A5" w14:textId="77777777" w:rsidTr="00503750">
        <w:tc>
          <w:tcPr>
            <w:tcW w:w="15593" w:type="dxa"/>
            <w:gridSpan w:val="8"/>
            <w:vAlign w:val="center"/>
          </w:tcPr>
          <w:p w14:paraId="21F42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4E9184" w14:textId="77777777" w:rsidTr="00503750">
        <w:tc>
          <w:tcPr>
            <w:tcW w:w="2302" w:type="dxa"/>
            <w:vAlign w:val="center"/>
          </w:tcPr>
          <w:p w14:paraId="43130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2AEFAA" w14:textId="5ADB13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393044" w14:textId="3A6D4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FD5C91" w14:textId="2A8065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52BE5" w14:textId="646A02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EEE5" w14:textId="6FD54D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6A6F4" w14:textId="17F80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F975D" w14:textId="11530B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D03B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D316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5A7460" w14:textId="18D9F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2F8F04" w14:textId="45F468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E8E4D" w14:textId="76C13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617EE" w14:textId="2B2174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0FE3E" w14:textId="153F18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6893B" w14:textId="4C5F06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B8E40" w14:textId="385B4C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A818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3C4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C37BDA" w14:textId="5C70D7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733DEC" w14:textId="49F986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1B7DDF" w14:textId="0B502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8A681" w14:textId="20D8C3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8A28B" w14:textId="259C3D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075C2" w14:textId="6090D2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23CFD" w14:textId="1DBDA1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41A2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A076E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255F9D" w14:textId="6F7E57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D1CD18" w14:textId="3002FD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6015D" w14:textId="6E423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F18FC" w14:textId="089305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E7155" w14:textId="0067F8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5EB867" w14:textId="71E36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4F7D3" w14:textId="02D510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86DE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BDCB1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0C2C2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BBD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3251C5" w14:textId="12AE89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77A11A" w14:textId="755FFD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C0E35" w14:textId="417C30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9BDBB" w14:textId="0FD5B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A06FEF" w14:textId="2D6D28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30079" w14:textId="3BCED7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5FF9E" w14:textId="21E6EA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9B0F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07F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3A80EE" w14:textId="0758C8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70DC24" w14:textId="7C51C3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A14F6" w14:textId="7E0522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310F0" w14:textId="37412B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D8C6D" w14:textId="23873E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0DEC8" w14:textId="4A0A4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5F6671" w14:textId="372461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373BF0" w14:textId="77777777" w:rsidR="00944C3D" w:rsidRDefault="00944C3D" w:rsidP="00944C3D">
      <w:pPr>
        <w:rPr>
          <w:rFonts w:ascii="Arial" w:hAnsi="Arial"/>
          <w:b/>
        </w:rPr>
      </w:pPr>
    </w:p>
    <w:p w14:paraId="42034D3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0096617" w14:textId="77777777" w:rsidTr="00503750">
        <w:tc>
          <w:tcPr>
            <w:tcW w:w="1944" w:type="dxa"/>
            <w:vAlign w:val="center"/>
          </w:tcPr>
          <w:p w14:paraId="13B60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948C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7F1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B276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F735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8111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23D7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B6BC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1A8BD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180CA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4F804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9DF21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62369A" w14:textId="77777777" w:rsidTr="00503750">
        <w:tc>
          <w:tcPr>
            <w:tcW w:w="15685" w:type="dxa"/>
            <w:gridSpan w:val="12"/>
            <w:vAlign w:val="center"/>
          </w:tcPr>
          <w:p w14:paraId="039E3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D354DD" w14:textId="77777777" w:rsidTr="00503750">
        <w:tc>
          <w:tcPr>
            <w:tcW w:w="1944" w:type="dxa"/>
            <w:vAlign w:val="center"/>
          </w:tcPr>
          <w:p w14:paraId="1AD592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5E1C43" w14:textId="6CF33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6EFB93" w14:textId="6B6E0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B609F2" w14:textId="1D515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A87710" w14:textId="78991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EC54E4" w14:textId="11CB1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816B85" w14:textId="350EF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6AC1B" w14:textId="15E73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0532AB" w14:textId="0CA70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75A011" w14:textId="67365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8A6CC4" w14:textId="70106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7B64B4" w14:textId="50754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015C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66B6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1BD09C" w14:textId="2C7C2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1EE33D" w14:textId="138E4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006A96" w14:textId="38C62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05C4A7" w14:textId="33D05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55EB13" w14:textId="5C914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27F86B" w14:textId="055FD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71FA6A" w14:textId="0F1EF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A06A4E" w14:textId="5C5C3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1B1C36" w14:textId="30F7D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16106C" w14:textId="6E757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80B9AD" w14:textId="7258D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987D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2FB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80A0C04" w14:textId="5E485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7BAC9A" w14:textId="46008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995DCC" w14:textId="7C4F9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B02A63" w14:textId="79E5A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56D22F" w14:textId="6E7FB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CA3415" w14:textId="4A45C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3CEFC2" w14:textId="791B4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C6AF0F" w14:textId="0267D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369429" w14:textId="19722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DECE32" w14:textId="5C007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99442F" w14:textId="1DA53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CA04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3CB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C720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CA9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807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512C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C67F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B03E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086B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AF4D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D3DD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174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8A2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E5E16B" w14:textId="77777777" w:rsidTr="00503750">
        <w:tc>
          <w:tcPr>
            <w:tcW w:w="1944" w:type="dxa"/>
            <w:vAlign w:val="center"/>
          </w:tcPr>
          <w:p w14:paraId="3EADD9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7DDA32" w14:textId="6841E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D2869B6" w14:textId="7B6A7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6C31C7" w14:textId="234CE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BE5DC9" w14:textId="65F94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20AE3B" w14:textId="28151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C8DF78" w14:textId="3C17C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31EB94" w14:textId="74FCF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275B10" w14:textId="2060E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DD6DE6" w14:textId="51CE0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CDD86A" w14:textId="58AAD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F41566" w14:textId="54959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5659A" w14:textId="77777777" w:rsidTr="00503750">
        <w:tc>
          <w:tcPr>
            <w:tcW w:w="15685" w:type="dxa"/>
            <w:gridSpan w:val="12"/>
            <w:vAlign w:val="center"/>
          </w:tcPr>
          <w:p w14:paraId="48058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94F498" w14:textId="77777777" w:rsidTr="00503750">
        <w:tc>
          <w:tcPr>
            <w:tcW w:w="1944" w:type="dxa"/>
            <w:vAlign w:val="center"/>
          </w:tcPr>
          <w:p w14:paraId="2AE77D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D84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687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DA24B7" w14:textId="70ACF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BF542E" w14:textId="73788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0D1811" w14:textId="4F057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611639" w14:textId="112E4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9E5E94" w14:textId="2CD8F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9F0D63" w14:textId="39860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D15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D9F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35BCB4" w14:textId="42232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7478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B785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27C4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FA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04D9E9" w14:textId="4CE55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287CDC" w14:textId="418FF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4AED1E" w14:textId="24B68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779900" w14:textId="18B26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356DA5" w14:textId="1310A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BC01D9" w14:textId="75199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9FB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405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DED752" w14:textId="70964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513C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1808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0BC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1B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C5540C" w14:textId="5F805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364612" w14:textId="78763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2B0818" w14:textId="02E53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E23564" w14:textId="569C6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2731C4" w14:textId="72577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AD1063" w14:textId="3509A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5A5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515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C197B1" w14:textId="62EC8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B4C0D" w14:textId="77777777" w:rsidTr="00503750">
        <w:tc>
          <w:tcPr>
            <w:tcW w:w="1944" w:type="dxa"/>
            <w:vAlign w:val="center"/>
          </w:tcPr>
          <w:p w14:paraId="193589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EE6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070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EB665E" w14:textId="5520C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C2EF74" w14:textId="7F79F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8FDAB" w14:textId="54B58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D882BB" w14:textId="37F6D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1C1234" w14:textId="4FB47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F33FAB" w14:textId="6295C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DE3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F2C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EF2215" w14:textId="1E9E1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8759BC" w14:textId="77777777" w:rsidTr="00503750">
        <w:tc>
          <w:tcPr>
            <w:tcW w:w="15685" w:type="dxa"/>
            <w:gridSpan w:val="12"/>
            <w:vAlign w:val="center"/>
          </w:tcPr>
          <w:p w14:paraId="15A19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B5DCDE5" w14:textId="77777777" w:rsidTr="00503750">
        <w:tc>
          <w:tcPr>
            <w:tcW w:w="1944" w:type="dxa"/>
            <w:vAlign w:val="center"/>
          </w:tcPr>
          <w:p w14:paraId="2A8A8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577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233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139477" w14:textId="64F42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338667" w14:textId="1891B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B7E9D7" w14:textId="11EC1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92E7CC" w14:textId="31C87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D35F56" w14:textId="7413F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FD6B78" w14:textId="0B1B1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108C93" w14:textId="6440B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ED9CCC" w14:textId="2A27E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A51D32" w14:textId="02EE1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BC29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8B0B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437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A8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E9E06D" w14:textId="26804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5359CA" w14:textId="729B1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A869F4" w14:textId="1F76D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F5B218" w14:textId="6AB54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BE379C" w14:textId="5AC5B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681CF0" w14:textId="5CCA7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2ADEAF" w14:textId="00709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AD9B97" w14:textId="5EE8E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36DCA8" w14:textId="3DDB8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17D0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525F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CF38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925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0EF121" w14:textId="7DFBD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4568A2" w14:textId="26155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CC1366" w14:textId="049F7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111655" w14:textId="321B7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929266" w14:textId="254A5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070C86" w14:textId="4B800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7856BB" w14:textId="40609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A42D0F" w14:textId="4DF68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616C38" w14:textId="38D49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AFC0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A66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36E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3A3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71F018" w14:textId="2C7A6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148509" w14:textId="00693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408C93" w14:textId="54ECC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5DC93B" w14:textId="5928F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FDB081" w14:textId="2367A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69170F" w14:textId="7EE56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A67E41" w14:textId="4AD17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465B5B" w14:textId="2398D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2B806F" w14:textId="5767D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8B81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8D2E9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4CE138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CA5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A2441F" w14:textId="55767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1C23F8" w14:textId="46155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9C983D" w14:textId="045E2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89505F" w14:textId="23CFB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DD4226" w14:textId="14C7C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3F8C8A" w14:textId="0E6F5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F50B8" w14:textId="153A2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C85A5E" w14:textId="52162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3F9279" w14:textId="63D30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E3335A" w14:textId="4DBDB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35E639" w14:textId="644AD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F7F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CF7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163890" w14:textId="4183C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849B72" w14:textId="2D7A2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4C218F" w14:textId="18BDE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B03DD0" w14:textId="42D97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401B1D" w14:textId="41035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5CC864" w14:textId="1CC8F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8083E6" w14:textId="59DD6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51065E" w14:textId="05121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6E08B6" w14:textId="60514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50E94F" w14:textId="1AE16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136892" w14:textId="74D25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CA8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D74A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5D5A3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E5B44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35B9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D0EDD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B631C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5A6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D9B5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52CB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443F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EE50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2C0E5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2C17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2975F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26E584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92E8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A1B9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3FC94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1977D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77DFDD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01765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C9027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543B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C5F596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77F3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6F25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869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9221C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64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3679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7B4DD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B7A64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27B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CA9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6BCB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7250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24C4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E9F6EF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B49A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5A868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B2D2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F306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E963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C9C5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DC22492" w14:textId="77777777" w:rsidTr="00503750">
        <w:trPr>
          <w:trHeight w:val="1073"/>
        </w:trPr>
        <w:tc>
          <w:tcPr>
            <w:tcW w:w="3614" w:type="dxa"/>
            <w:vMerge/>
          </w:tcPr>
          <w:p w14:paraId="55713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329D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623B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D027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37FB3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1BA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1DC5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C68A67" w14:textId="77777777" w:rsidTr="00503750">
        <w:trPr>
          <w:trHeight w:val="283"/>
        </w:trPr>
        <w:tc>
          <w:tcPr>
            <w:tcW w:w="3614" w:type="dxa"/>
          </w:tcPr>
          <w:p w14:paraId="5C01D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367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D627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734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4676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404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D57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6F65249" w14:textId="77777777" w:rsidTr="00503750">
        <w:trPr>
          <w:trHeight w:val="283"/>
        </w:trPr>
        <w:tc>
          <w:tcPr>
            <w:tcW w:w="3614" w:type="dxa"/>
          </w:tcPr>
          <w:p w14:paraId="3EB87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36A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966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0FA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08C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0EB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4472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17194C" w14:textId="77777777" w:rsidTr="00503750">
        <w:trPr>
          <w:trHeight w:val="283"/>
        </w:trPr>
        <w:tc>
          <w:tcPr>
            <w:tcW w:w="3614" w:type="dxa"/>
          </w:tcPr>
          <w:p w14:paraId="52BF8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7D8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8A86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5A1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F51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427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144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32608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7AE3F2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EBB3D8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2B8F3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C669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6940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8C1D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0B982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7CBD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1C77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C6DB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7868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6AE135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339A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7C81C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2932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7875F8" w14:textId="63FCE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28CF3" w14:textId="4F7A8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628A9" w14:textId="6A492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2A1D4" w14:textId="43A75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711F7" w14:textId="4698A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9034D" w14:textId="0981D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08141" w14:textId="7EC04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BB841C" w14:textId="1683D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362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051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4BD7C1D" w14:textId="5AB5E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F4B69" w14:textId="6D981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CE40C" w14:textId="29EB1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55F39" w14:textId="358B7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2F6C3" w14:textId="61120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148BE" w14:textId="76D03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079D1" w14:textId="5A654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4E03C5" w14:textId="56694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D2D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26E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7BC0F5" w14:textId="0BDBE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656EA" w14:textId="65639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115AB" w14:textId="367B0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8FF9C" w14:textId="3FCD5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2F03E" w14:textId="0D8F6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75BEE" w14:textId="2E8DA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DE9865" w14:textId="43371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8939DB" w14:textId="4B4F7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F19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569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27C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16A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C20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50F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C06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B34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1E5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50B1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8AC5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6030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20755C" w14:textId="69744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30FF4" w14:textId="39E59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7F310" w14:textId="31D0B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4641C" w14:textId="48F1F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161F6" w14:textId="46492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7E166" w14:textId="6BCAB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763" w14:textId="6933F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F98ED" w14:textId="35199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E53C6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D0D7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551E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4BF4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F15542" w14:textId="7951A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099E0" w14:textId="21987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BD223" w14:textId="0EDF9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93F31" w14:textId="50FB4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9F04D" w14:textId="52A54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487F9" w14:textId="33D23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138AA" w14:textId="3E9B7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87D076" w14:textId="6957A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3BB4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879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EEEAB3D" w14:textId="3DBA3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C2F5C" w14:textId="2F05B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19AFC" w14:textId="6B41F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3A916" w14:textId="6BD8F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A8E6D" w14:textId="38E14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6D8D8" w14:textId="0D418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9A9DD" w14:textId="69807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26637F" w14:textId="0C1E2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097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F57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C64AE76" w14:textId="286D0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5B830" w14:textId="540E6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7E2AD" w14:textId="6962D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FED80" w14:textId="46998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71BA5" w14:textId="12A07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C621B" w14:textId="3D34C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0C857F" w14:textId="77B97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6A0AE3" w14:textId="6BF3A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5599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37E7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B3F657" w14:textId="65A29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E1E60" w14:textId="0E6D6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0409C" w14:textId="3F52A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1B848D" w14:textId="71EC5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8F3EF" w14:textId="75106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2E214" w14:textId="41430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7F354" w14:textId="6AD13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1EC418" w14:textId="5AAD5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42AD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BF803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BCD7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DCA1B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34F658" w14:textId="14A24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B7A65" w14:textId="032D3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F321DF" w14:textId="613B5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75628" w14:textId="1072F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116D3" w14:textId="031DA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54B69" w14:textId="2E446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ABBCE" w14:textId="5AAD8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A3C4AC" w14:textId="54C88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87E3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BA300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52E873" w14:textId="04065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C61BD" w14:textId="37B37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E60F5" w14:textId="0B6F9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A73EA" w14:textId="67E4F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DBAD6" w14:textId="5FDB8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59410" w14:textId="5D178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DE814" w14:textId="6EF61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8D1EF0" w14:textId="794DB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3F7B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67E33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85CD0A" w14:textId="3F15B45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D17DA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2E6F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4A2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85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25D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96A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F077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415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97F8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1CCE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19B8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BA1A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0A0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822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C40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6479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114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77D1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2E606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9E3DE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AB9E0A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1C608D6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7ECF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89FD3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6922C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0BC38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FE00F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6A445BA" w14:textId="77777777" w:rsidTr="00503750">
        <w:trPr>
          <w:trHeight w:val="437"/>
        </w:trPr>
        <w:tc>
          <w:tcPr>
            <w:tcW w:w="2594" w:type="dxa"/>
          </w:tcPr>
          <w:p w14:paraId="154DB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2091759" w14:textId="62C72D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D197D6" w14:textId="0174B9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0BAB2CD" w14:textId="1FD11A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56A35F2" w14:textId="72B31D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5BB5B6" w14:textId="77777777" w:rsidTr="00503750">
        <w:trPr>
          <w:trHeight w:val="420"/>
        </w:trPr>
        <w:tc>
          <w:tcPr>
            <w:tcW w:w="2594" w:type="dxa"/>
          </w:tcPr>
          <w:p w14:paraId="7713C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DF847ED" w14:textId="18715D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8EC39B8" w14:textId="569FF8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96F33E4" w14:textId="794BFB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A2688D2" w14:textId="7273CF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5FBC5B" w14:textId="77777777" w:rsidTr="00503750">
        <w:trPr>
          <w:trHeight w:val="630"/>
        </w:trPr>
        <w:tc>
          <w:tcPr>
            <w:tcW w:w="2594" w:type="dxa"/>
          </w:tcPr>
          <w:p w14:paraId="1056B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AA8A63C" w14:textId="73663E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FE2A48" w14:textId="2A9A98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BA8E7DE" w14:textId="22DD33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9D41614" w14:textId="66FDEB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0C02BE" w14:textId="77777777" w:rsidTr="00503750">
        <w:trPr>
          <w:trHeight w:val="420"/>
        </w:trPr>
        <w:tc>
          <w:tcPr>
            <w:tcW w:w="2594" w:type="dxa"/>
          </w:tcPr>
          <w:p w14:paraId="1BC9C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6D6B51C" w14:textId="0966BF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5EEAEBE" w14:textId="22EEEA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B27203" w14:textId="5A2660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CC9F66" w14:textId="65FED6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1283C3" w14:textId="77777777" w:rsidTr="00503750">
        <w:trPr>
          <w:trHeight w:val="437"/>
        </w:trPr>
        <w:tc>
          <w:tcPr>
            <w:tcW w:w="2594" w:type="dxa"/>
          </w:tcPr>
          <w:p w14:paraId="10D20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55E2ACB" w14:textId="73E788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89C8868" w14:textId="62EB66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829F5BE" w14:textId="15D1AB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CC54C71" w14:textId="723777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716226" w14:textId="77777777" w:rsidTr="00503750">
        <w:trPr>
          <w:trHeight w:val="420"/>
        </w:trPr>
        <w:tc>
          <w:tcPr>
            <w:tcW w:w="2594" w:type="dxa"/>
          </w:tcPr>
          <w:p w14:paraId="19559B3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43082D9" w14:textId="02ECE6F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186798" w14:textId="3665B68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74B04DD" w14:textId="16B7727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06798A" w14:textId="38C558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3CF1C6D" w14:textId="77777777" w:rsidR="00944C3D" w:rsidRDefault="00944C3D" w:rsidP="00944C3D">
      <w:pPr>
        <w:rPr>
          <w:rFonts w:ascii="Arial" w:hAnsi="Arial"/>
          <w:b/>
        </w:rPr>
      </w:pPr>
    </w:p>
    <w:p w14:paraId="7B826C8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2C5C824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58A0B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BF65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475B2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257A9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7FD12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515FD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89BC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B02F0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AC0F0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DB2C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F5FC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9D60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40381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7BC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986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5B03E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1D9B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96E9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3E5F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83DD6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8A4CA4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9B29EF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48984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AA59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E10C6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AB15B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C8A5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8470F83" w14:textId="77777777" w:rsidTr="00503750">
        <w:tc>
          <w:tcPr>
            <w:tcW w:w="2835" w:type="dxa"/>
            <w:vAlign w:val="center"/>
          </w:tcPr>
          <w:p w14:paraId="2D03C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4F46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AB0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1DB1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E0FFD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6AB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68564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92ABDA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7BA77D2" w14:textId="0683D76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3B06B" w14:textId="7B9980E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3DFB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0B8B5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EE34B1" w14:textId="5389A38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CC1A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FC28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56CBAAE" w14:textId="1AE6D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42815F" w14:textId="458E8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A0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10B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B37502" w14:textId="60848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EBC8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BD8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711CAD" w14:textId="7E0F9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5CFFF" w14:textId="0302D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E93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028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CF6B27" w14:textId="6D5B2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B67C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6A3E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7DF33FF" w14:textId="0BCE3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DA8651" w14:textId="7D2A4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5FB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53D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13C28D" w14:textId="48C5C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D083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269E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5110FCA" w14:textId="5526A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979107" w14:textId="59F7F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36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EAD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959B8B" w14:textId="0276B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2512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EB06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10BED8C" w14:textId="61E92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4CBAF" w14:textId="26401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26B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D8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4C7C1D" w14:textId="2A401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3A4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313A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93F89F" w14:textId="2AA028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5CA05" w14:textId="70D3FE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40E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8FCC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A1C372" w14:textId="42E418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4AB84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8B94C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3D7067C" w14:textId="24A840A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B209060" w14:textId="77777777" w:rsidR="00944C3D" w:rsidRDefault="00944C3D" w:rsidP="00944C3D">
      <w:pPr>
        <w:rPr>
          <w:rFonts w:ascii="Arial" w:hAnsi="Arial"/>
          <w:b/>
        </w:rPr>
      </w:pPr>
    </w:p>
    <w:p w14:paraId="7B4F77B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0A94C3" w14:textId="77777777" w:rsidTr="00503750">
        <w:tc>
          <w:tcPr>
            <w:tcW w:w="2835" w:type="dxa"/>
            <w:vAlign w:val="center"/>
          </w:tcPr>
          <w:p w14:paraId="32B13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4B252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0CF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4E515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37911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68EF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49DDA9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EF9D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15766C3" w14:textId="2AEE3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E28C6" w14:textId="029E2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EF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935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97A4E7" w14:textId="5CA9D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731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D83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FE8B561" w14:textId="5623B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34D96" w14:textId="49C01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45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BEA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48A38" w14:textId="22FC9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F4B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CB8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AEA50B8" w14:textId="1D3B6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7568B" w14:textId="7A002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FF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731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DCEBCF" w14:textId="13E69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9A4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1CB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FEBC09B" w14:textId="534DB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48E71C" w14:textId="1136C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6C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93D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1453A4" w14:textId="4EC2C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6F9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7B43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2D7D0CC" w14:textId="10E921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71EE2A" w14:textId="0C8184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A82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06A9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AC5A0A" w14:textId="07235A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92922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FEF68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E14AAD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D458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0051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7B56887" w14:textId="77777777" w:rsidTr="00503750">
        <w:trPr>
          <w:trHeight w:val="699"/>
        </w:trPr>
        <w:tc>
          <w:tcPr>
            <w:tcW w:w="3502" w:type="dxa"/>
            <w:vMerge/>
          </w:tcPr>
          <w:p w14:paraId="59EB5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39DB1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3C0D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31ADC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77F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6D108B1" w14:textId="79300EF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4737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1EDA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7AD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CEEA647" w14:textId="1539627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6DB7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679E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B3F0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225DED1" w14:textId="638657C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E1B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3221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33B17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DDA6D0F" w14:textId="77777777" w:rsidTr="00503750">
        <w:trPr>
          <w:trHeight w:val="593"/>
        </w:trPr>
        <w:tc>
          <w:tcPr>
            <w:tcW w:w="3497" w:type="dxa"/>
          </w:tcPr>
          <w:p w14:paraId="5E2C8B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DFE38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B88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BD6A8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96C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5FD1320" w14:textId="02CD7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D3AE69" w14:textId="32315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2C7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0411C7" w14:textId="3CE83D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2ADDC6" w14:textId="445E6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8AF702" w14:textId="00D71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E66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2775D7" w14:textId="54396D0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E06A55" w14:textId="1E3D2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5C25AE" w14:textId="4E398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E01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415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983AA6D" w14:textId="3B8F9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2DCF7F" w14:textId="2E100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E55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1D6D57" w14:textId="1E3174B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F886EF" w14:textId="30F64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5D60FC" w14:textId="71411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6E5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F29637" w14:textId="10EF0A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798D6E" w14:textId="14D5A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337972" w14:textId="23BFB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338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4C2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2C0E3D1" w14:textId="36E99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F09AE5" w14:textId="069AF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D73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499E52" w14:textId="673401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B8402" w14:textId="40AD1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420DC" w14:textId="40F0A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D67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84348A" w14:textId="17C67F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E0598B" w14:textId="295F0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D7E0F1" w14:textId="2CD2D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43D9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DCFC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80EAF36" w14:textId="14958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647B8B" w14:textId="42B85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A3B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1AB4C0" w14:textId="3F9383D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94F1E8" w14:textId="5CFA1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11280D" w14:textId="06C09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FCD6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3FF55B2" w14:textId="7276D22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8772E5" w14:textId="2D808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4F7DF4" w14:textId="54C02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9811D5" w14:textId="77777777" w:rsidR="00944C3D" w:rsidRDefault="00944C3D" w:rsidP="00944C3D">
      <w:pPr>
        <w:rPr>
          <w:rFonts w:ascii="Arial" w:hAnsi="Arial"/>
          <w:b/>
        </w:rPr>
      </w:pPr>
    </w:p>
    <w:p w14:paraId="79F0E660" w14:textId="77777777" w:rsidR="00944C3D" w:rsidRDefault="00944C3D" w:rsidP="00944C3D">
      <w:pPr>
        <w:rPr>
          <w:rFonts w:ascii="Arial" w:hAnsi="Arial"/>
          <w:b/>
        </w:rPr>
      </w:pPr>
    </w:p>
    <w:p w14:paraId="29C2F473" w14:textId="77777777" w:rsidR="00944C3D" w:rsidRDefault="00944C3D" w:rsidP="00944C3D">
      <w:pPr>
        <w:rPr>
          <w:rFonts w:ascii="Arial" w:hAnsi="Arial"/>
          <w:b/>
        </w:rPr>
      </w:pPr>
    </w:p>
    <w:p w14:paraId="3728B81E" w14:textId="77777777" w:rsidR="00944C3D" w:rsidRDefault="00944C3D" w:rsidP="00944C3D">
      <w:pPr>
        <w:rPr>
          <w:rFonts w:ascii="Arial" w:hAnsi="Arial"/>
          <w:b/>
        </w:rPr>
      </w:pPr>
    </w:p>
    <w:p w14:paraId="302C36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1629"/>
        <w:gridCol w:w="1212"/>
        <w:gridCol w:w="1213"/>
        <w:gridCol w:w="1189"/>
        <w:gridCol w:w="1572"/>
      </w:tblGrid>
      <w:tr w:rsidR="00944C3D" w:rsidRPr="00050529" w14:paraId="3BB7FE36" w14:textId="77777777" w:rsidTr="00503750">
        <w:tc>
          <w:tcPr>
            <w:tcW w:w="2622" w:type="dxa"/>
            <w:vAlign w:val="center"/>
          </w:tcPr>
          <w:p w14:paraId="2B39AA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E400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719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5C69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F148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155A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DF3B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A9B37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FA1C2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876C0F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CA030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73FAD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D4D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5F03670" w14:textId="70021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6519A4" w14:textId="6DB5E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956FD6" w14:textId="1C5DF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F03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1F5D00" w14:textId="5AC93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BB9EF" w14:textId="77777777" w:rsidTr="00503750">
        <w:tc>
          <w:tcPr>
            <w:tcW w:w="2622" w:type="dxa"/>
            <w:vAlign w:val="center"/>
          </w:tcPr>
          <w:p w14:paraId="10EF1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7EBF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F73487C" w14:textId="310CD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B087D4" w14:textId="02859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78E22" w14:textId="2261C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F47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AF8D46" w14:textId="37DB4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AE5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A8B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E979F21" w14:textId="22BA9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C0A695" w14:textId="14E7D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C363B1" w14:textId="16246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D45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C0F604" w14:textId="0F837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50C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3CB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0832BE9" w14:textId="12811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387193" w14:textId="013C3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69C568" w14:textId="68654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C6F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3F0A25" w14:textId="51970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1F3DB" w14:textId="77777777" w:rsidTr="00503750">
        <w:tc>
          <w:tcPr>
            <w:tcW w:w="2622" w:type="dxa"/>
            <w:vAlign w:val="center"/>
          </w:tcPr>
          <w:p w14:paraId="45713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456CAA5" w14:textId="68386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101236.00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A8DE67" w14:textId="5E255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32111.00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68F3AD" w14:textId="602A6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22424.00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592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54893E" w14:textId="1A956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110924.00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500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94D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3A35896" w14:textId="2305E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8A4ECD" w14:textId="4F8DD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FE0649" w14:textId="700DB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43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6B57D2" w14:textId="3C23B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1BC6D" w14:textId="77777777" w:rsidTr="00503750">
        <w:tc>
          <w:tcPr>
            <w:tcW w:w="2622" w:type="dxa"/>
            <w:vAlign w:val="center"/>
          </w:tcPr>
          <w:p w14:paraId="38B9B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85CFCCB" w14:textId="02CE1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5AD927" w14:textId="46446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498C1A" w14:textId="12E4B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90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6E2802" w14:textId="265DB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92F9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7A68A6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A18F1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42C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C12373B" w14:textId="0B705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DB736" w14:textId="5A803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CA7838" w14:textId="6A157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2E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500692" w14:textId="5A905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26B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FE0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0A551A1" w14:textId="1EE8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3987EC" w14:textId="2D482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203AEE" w14:textId="41CD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81A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EE2872" w14:textId="358E1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EFB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3DF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148E2A3" w14:textId="736EB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2B68D9" w14:textId="68DAF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621A62" w14:textId="26099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9AF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AA0FDB" w14:textId="3A4A2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56660" w14:textId="77777777" w:rsidTr="00503750">
        <w:tc>
          <w:tcPr>
            <w:tcW w:w="2622" w:type="dxa"/>
            <w:vAlign w:val="center"/>
          </w:tcPr>
          <w:p w14:paraId="5A7B1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0053595" w14:textId="2C14C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E575B7" w14:textId="44896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1A620" w14:textId="5498D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EF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9658B2" w14:textId="51747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CCF96C" w14:textId="77777777" w:rsidTr="00503750">
        <w:tc>
          <w:tcPr>
            <w:tcW w:w="2622" w:type="dxa"/>
            <w:vAlign w:val="center"/>
          </w:tcPr>
          <w:p w14:paraId="01C55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A880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F61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48A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ECF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EB5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9BC0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897A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42996EA" w14:textId="071E3E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101236.00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8F4C26" w14:textId="5740FA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32111.00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93008" w14:textId="40BB85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22424.00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4A8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92D253" w14:textId="47BBB1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110924.00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2C1C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547A6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F0CA39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3E98B2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18D268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5A503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CFD2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8B869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595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68820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845E7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4AD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C0BB5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ADD4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C437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E9A68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A54D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088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44F0C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57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95D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F1E1A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673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304C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013F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8B9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F13D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8E13A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4314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C25C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747F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C78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8549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06F97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0267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4342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51C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D55F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163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678E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B44F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C2DFE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415A6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DC8DD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6B99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62C0F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3B9C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8F550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C2F9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6B77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E192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7E3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E34F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96228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C5D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CF8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F743B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4EE7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4528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83368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014F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1FBF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20FC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A1CC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5762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5FDC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41CE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90F8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A1303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5C34AE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C82380E" w14:textId="77777777" w:rsidTr="00503750">
        <w:tc>
          <w:tcPr>
            <w:tcW w:w="2835" w:type="dxa"/>
            <w:vAlign w:val="center"/>
          </w:tcPr>
          <w:p w14:paraId="601D5E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1AFF1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D91D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5562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464B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81A85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C00040" w14:textId="77777777" w:rsidTr="00503750">
        <w:tc>
          <w:tcPr>
            <w:tcW w:w="2835" w:type="dxa"/>
            <w:vAlign w:val="center"/>
          </w:tcPr>
          <w:p w14:paraId="3AAD5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6C9A4A2" w14:textId="13C45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D91C7" w14:textId="21714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E383E" w14:textId="20798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05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50C91" w14:textId="5FDA6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73554" w14:textId="77777777" w:rsidTr="00503750">
        <w:tc>
          <w:tcPr>
            <w:tcW w:w="2835" w:type="dxa"/>
            <w:vAlign w:val="center"/>
          </w:tcPr>
          <w:p w14:paraId="74D66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158B58D" w14:textId="7D09E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9D8D6" w14:textId="75747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4051D2" w14:textId="3FEA8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FD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2B5D9" w14:textId="20716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0F1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7595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BFFF153" w14:textId="2F88BD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D9C48F" w14:textId="77C065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67FC2" w14:textId="4CE9B2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701F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69CCC1" w14:textId="21F73B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C8B21D1" w14:textId="77777777" w:rsidTr="00503750">
        <w:tc>
          <w:tcPr>
            <w:tcW w:w="2835" w:type="dxa"/>
            <w:vAlign w:val="center"/>
          </w:tcPr>
          <w:p w14:paraId="0F90A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B191142" w14:textId="5088F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7DE87" w14:textId="26035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0BACE" w14:textId="016DB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B6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97B86E" w14:textId="765B6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11E87" w14:textId="77777777" w:rsidTr="00503750">
        <w:tc>
          <w:tcPr>
            <w:tcW w:w="2835" w:type="dxa"/>
            <w:vAlign w:val="center"/>
          </w:tcPr>
          <w:p w14:paraId="509CF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0DCAD53" w14:textId="55A06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F2282A" w14:textId="128D8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B9306" w14:textId="76F1D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441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9F88E" w14:textId="0C059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3572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56CEA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E749DB4" w14:textId="292C7F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309EF" w14:textId="601B1F4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1064A" w14:textId="5E8D7B9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B3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182654" w14:textId="0223B6D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4A3F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1B370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BDF5ADF" w14:textId="1DF65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E1247" w14:textId="598F4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0028A" w14:textId="28174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E2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70482" w14:textId="7E390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F382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8F038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465C3A31" w14:textId="77777777" w:rsidTr="00503750">
        <w:tc>
          <w:tcPr>
            <w:tcW w:w="2552" w:type="dxa"/>
            <w:vAlign w:val="center"/>
          </w:tcPr>
          <w:p w14:paraId="22AE5C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621DC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C2537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ABDEE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3718D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2CA723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B313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AA3CBC6" w14:textId="7C7012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8CD19C2" w14:textId="7EEC24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259.00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F621578" w14:textId="6C495F6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259.00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0DE8F4E" w14:textId="6B6A42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0B6B0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D14B0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DCA90D9" w14:textId="494D1E4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F23B0EB" w14:textId="1D0B6D3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7470A46" w14:textId="1EA3684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B6216A4" w14:textId="39FABD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A165A3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68ED16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78BAC8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0055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89AD9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207518C" w14:textId="77777777" w:rsidTr="00503750">
        <w:tc>
          <w:tcPr>
            <w:tcW w:w="4395" w:type="dxa"/>
            <w:vMerge/>
          </w:tcPr>
          <w:p w14:paraId="3466B4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337A1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83E1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883B5F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DD02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675C43B" w14:textId="002A8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  <w:lang w:eastAsia="sk-SK"/>
              </w:rPr>
              <w:t>991.50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F5D89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75537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FE85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F6A73B3" w14:textId="4CE1B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  <w:lang w:eastAsia="sk-SK"/>
              </w:rPr>
              <w:t>3968.52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E579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3B7BED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F10DC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4D57E17" w14:textId="124774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4960.02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52F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A70FD1" w14:textId="77777777" w:rsidTr="00503750">
        <w:tc>
          <w:tcPr>
            <w:tcW w:w="4395" w:type="dxa"/>
            <w:vAlign w:val="center"/>
          </w:tcPr>
          <w:p w14:paraId="6B207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6F80CA9" w14:textId="39AD5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0A8B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7C7B65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4167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C81113" w14:textId="06C48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43D17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7381E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3AAB2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9BEBE7" w14:textId="2D95EB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B5B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5765B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4B79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771896C" w14:textId="64E7A54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76074.00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B1F0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E6950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9F0A6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17D29ED" w14:textId="77777777" w:rsidTr="00503750">
        <w:tc>
          <w:tcPr>
            <w:tcW w:w="4395" w:type="dxa"/>
            <w:vAlign w:val="center"/>
          </w:tcPr>
          <w:p w14:paraId="7025FA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F89B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B601E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55A02F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9BE1E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D97625C" w14:textId="5F22A7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A53E76" w14:textId="480B8A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3410E8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92FBB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741C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1CEB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80263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1D77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1E0A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C04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154F2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947DA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9A7474" w14:textId="01F38C8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72618E" w14:textId="6104C43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1BB814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389E7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C88C7C4" w14:textId="32192A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645270" w14:textId="599E2C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5B84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0601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77B1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4E0A86B" w14:textId="77777777" w:rsidTr="00503750">
        <w:tc>
          <w:tcPr>
            <w:tcW w:w="1843" w:type="dxa"/>
            <w:vAlign w:val="center"/>
          </w:tcPr>
          <w:p w14:paraId="1EDDBB6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6BF3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7696A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2261F7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B91CF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3D629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A0AA1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7838109" w14:textId="77777777" w:rsidTr="00503750">
        <w:tc>
          <w:tcPr>
            <w:tcW w:w="1843" w:type="dxa"/>
            <w:vAlign w:val="center"/>
          </w:tcPr>
          <w:p w14:paraId="19AA03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A52AF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14B3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3E64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91C7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8E26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6C8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DCAFD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AFA0A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5FFE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AC5D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96E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D8FE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A93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F165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F6A82C" w14:textId="77777777" w:rsidTr="00503750">
        <w:tc>
          <w:tcPr>
            <w:tcW w:w="1843" w:type="dxa"/>
            <w:vAlign w:val="center"/>
          </w:tcPr>
          <w:p w14:paraId="065290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80CC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3C36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084D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858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D54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979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ED69E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69E8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AC54D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3C16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351A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3754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BA3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1DCA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2C4CF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105D7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35D0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8631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340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5BF1B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548A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4640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91A6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A5BA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81C0997" w14:textId="77777777" w:rsidTr="00503750">
        <w:trPr>
          <w:trHeight w:val="664"/>
        </w:trPr>
        <w:tc>
          <w:tcPr>
            <w:tcW w:w="3372" w:type="dxa"/>
          </w:tcPr>
          <w:p w14:paraId="2FF0BB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14BBF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1058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A1610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A892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C122EEF" w14:textId="03C46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9F4B3C" w14:textId="0833A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384AE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80A79E" w14:textId="120F57D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AB54EE" w14:textId="09523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E6041A" w14:textId="55E2B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18D8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9DC073" w14:textId="746D104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ED01C0" w14:textId="2DD2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68F3E7" w14:textId="5BFB7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C95C1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7F5F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D70E208" w14:textId="450CC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C2878" w14:textId="435D3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64FA8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DE7F52" w14:textId="6526620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C769FE" w14:textId="4A324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3A2331" w14:textId="7397D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3FB3A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AECAE58" w14:textId="6D01FA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4E92596" w14:textId="0ABCD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53A722" w14:textId="0597D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DC8BB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EA1C6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AE2EE9F" w14:textId="77777777" w:rsidTr="00503750">
        <w:tc>
          <w:tcPr>
            <w:tcW w:w="2835" w:type="dxa"/>
            <w:vAlign w:val="center"/>
          </w:tcPr>
          <w:p w14:paraId="1450FC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1F0CD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E028A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28643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3DF5C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E17A748" w14:textId="77777777" w:rsidTr="00503750">
        <w:tc>
          <w:tcPr>
            <w:tcW w:w="2835" w:type="dxa"/>
          </w:tcPr>
          <w:p w14:paraId="1EE92E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B3E958" w14:textId="16E74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0BD47E" w14:textId="1C3A8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E3EBF9" w14:textId="2CB20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E06F39" w14:textId="670F5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57FAF8" w14:textId="77777777" w:rsidTr="00503750">
        <w:tc>
          <w:tcPr>
            <w:tcW w:w="2835" w:type="dxa"/>
          </w:tcPr>
          <w:p w14:paraId="6C7983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CBA439A" w14:textId="1F08F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C01547" w14:textId="6F496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FD36AF" w14:textId="046C2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27B502" w14:textId="14B2A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E79D28" w14:textId="77777777" w:rsidTr="00503750">
        <w:tc>
          <w:tcPr>
            <w:tcW w:w="2835" w:type="dxa"/>
          </w:tcPr>
          <w:p w14:paraId="6443F5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E3B8C68" w14:textId="7893B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862DF2" w14:textId="7D15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9D97A5" w14:textId="11E0E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CF8329" w14:textId="21B83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83CB5" w14:textId="77777777" w:rsidTr="00503750">
        <w:tc>
          <w:tcPr>
            <w:tcW w:w="2835" w:type="dxa"/>
            <w:vAlign w:val="center"/>
          </w:tcPr>
          <w:p w14:paraId="5A84B2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FB99C67" w14:textId="74627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B1E020" w14:textId="72633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F01B1F" w14:textId="28C31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4D3286" w14:textId="4AC79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4944E3" w14:textId="77777777" w:rsidTr="00503750">
        <w:tc>
          <w:tcPr>
            <w:tcW w:w="2835" w:type="dxa"/>
            <w:vAlign w:val="center"/>
          </w:tcPr>
          <w:p w14:paraId="555DD9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4874F" w14:textId="47D72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77A3C9" w14:textId="0E335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D337CE" w14:textId="341F5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108EF6" w14:textId="6F8FC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9A64D6" w14:textId="77777777" w:rsidTr="00503750">
        <w:tc>
          <w:tcPr>
            <w:tcW w:w="2835" w:type="dxa"/>
          </w:tcPr>
          <w:p w14:paraId="0AE4AA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16562B4" w14:textId="743A7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83F00" w14:textId="33FD9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E5B1E6" w14:textId="7E480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E6B42A" w14:textId="5B5C7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1350E0" w14:textId="77777777" w:rsidTr="00503750">
        <w:tc>
          <w:tcPr>
            <w:tcW w:w="2835" w:type="dxa"/>
          </w:tcPr>
          <w:p w14:paraId="5F1B14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CE8736C" w14:textId="74D17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A0CEF2" w14:textId="1E0BD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301C83" w14:textId="4355E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C2BE83" w14:textId="0CBB6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EAC93E" w14:textId="77777777" w:rsidTr="00503750">
        <w:tc>
          <w:tcPr>
            <w:tcW w:w="2835" w:type="dxa"/>
          </w:tcPr>
          <w:p w14:paraId="62127E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A89648D" w14:textId="19503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E37B93" w14:textId="12DBF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085DBD" w14:textId="7CA5C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01035C" w14:textId="0E9A5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75426" w14:textId="77777777" w:rsidR="00944C3D" w:rsidRDefault="00944C3D" w:rsidP="00944C3D">
      <w:pPr>
        <w:rPr>
          <w:rFonts w:ascii="Arial" w:hAnsi="Arial"/>
          <w:b/>
        </w:rPr>
      </w:pPr>
    </w:p>
    <w:p w14:paraId="35A3FCC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B70126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F249F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AFC69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7A7E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65F56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2810A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F524EB" w14:textId="77777777" w:rsidTr="00503750">
        <w:trPr>
          <w:trHeight w:val="443"/>
        </w:trPr>
        <w:tc>
          <w:tcPr>
            <w:tcW w:w="2560" w:type="dxa"/>
          </w:tcPr>
          <w:p w14:paraId="357EB9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9AA089E" w14:textId="1C26D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198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BE6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804C1F" w14:textId="2D375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E8220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29615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2B735F7" w14:textId="4E940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9E1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E51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2D60D2" w14:textId="329AA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38C62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46DE9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7A2574A" w14:textId="5F922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FB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9BA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B1488B" w14:textId="59C11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B1B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7168E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772FC03" w14:textId="343B5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3AE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022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8D16D4" w14:textId="1199C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846526" w14:textId="77777777" w:rsidR="00944C3D" w:rsidRDefault="00944C3D" w:rsidP="00944C3D">
      <w:pPr>
        <w:rPr>
          <w:rFonts w:ascii="Arial" w:hAnsi="Arial"/>
          <w:b/>
        </w:rPr>
      </w:pPr>
    </w:p>
    <w:p w14:paraId="08291C21" w14:textId="77777777" w:rsidR="00944C3D" w:rsidRDefault="00944C3D" w:rsidP="00944C3D">
      <w:pPr>
        <w:rPr>
          <w:rFonts w:ascii="Arial" w:hAnsi="Arial"/>
          <w:b/>
        </w:rPr>
      </w:pPr>
    </w:p>
    <w:p w14:paraId="2C28CFB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4B676E1" w14:textId="77777777" w:rsidR="00944C3D" w:rsidRDefault="00944C3D" w:rsidP="00944C3D">
      <w:pPr>
        <w:rPr>
          <w:rFonts w:ascii="Arial" w:hAnsi="Arial"/>
          <w:b/>
        </w:rPr>
      </w:pPr>
    </w:p>
    <w:p w14:paraId="56FB5A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DF5E95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3D816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3DAD8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DAB41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402A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048B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7942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08E4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252D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AB70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FE3B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4A72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69F62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5EB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C9EA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52AC8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145EF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18B7F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D108ACE" w14:textId="77777777" w:rsidTr="00503750">
        <w:trPr>
          <w:trHeight w:val="677"/>
        </w:trPr>
        <w:tc>
          <w:tcPr>
            <w:tcW w:w="3358" w:type="dxa"/>
          </w:tcPr>
          <w:p w14:paraId="6FBA2C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455CC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A9339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557A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A9F5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936428E" w14:textId="24833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A418BB" w14:textId="68D32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21FC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59AA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EAA56E" w14:textId="3C8EE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D94466" w14:textId="3078B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A7503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D840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E2E7EDC" w14:textId="7CAA0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C57F09" w14:textId="37CCD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74697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BC2C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9F3277E" w14:textId="0B3CB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3F0A22" w14:textId="4F9D3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001F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FF7731" w14:textId="7272C8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8C5D08" w14:textId="24F2B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DA0433" w14:textId="52E0F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1BFC3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9B7B6EB" w14:textId="34EE41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F147EF" w14:textId="05E61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61919C" w14:textId="51702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A6BA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5313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CEFE1D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1D09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FE6E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062810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9B7A8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C84D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5C803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DFD7E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DE75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4E5C7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4B0A6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DD92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3EFD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9E6BE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9DEAC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44FC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BE9024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97D8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86309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A64E6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3A95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09E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8C31B68" w14:textId="52A37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FF3900" w14:textId="6B8C4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2183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B7814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8C72D7F" w14:textId="7AD4C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294ED5" w14:textId="55C36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9E68A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C280A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71BB837" w14:textId="08762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76FB94" w14:textId="011CC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558AE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021D3AA" w14:textId="63BFC9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C20A68" w14:textId="4E050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1615F6" w14:textId="48433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F848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BFC360" w14:textId="519B18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B6F778" w14:textId="4D663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4075E9" w14:textId="2620D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0CF20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ADDA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A83982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0A13F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51EF1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F16D8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FCA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70DD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5E29683" w14:textId="09465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B50725" w14:textId="47838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F17BD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7A4C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5CB5FDA" w14:textId="09B6E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292808" w14:textId="7D833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30492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229D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B830624" w14:textId="0A26B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8F5803" w14:textId="19A57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6773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17228E4" w14:textId="0F92303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978B9E" w14:textId="00B5C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D40F9B" w14:textId="36C71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F32C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4CD301A" w14:textId="59AA27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BB2C24" w14:textId="117D0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991AA0" w14:textId="7F1BC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6C078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68F2C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9CC65D3" w14:textId="77777777" w:rsidTr="00503750">
        <w:tc>
          <w:tcPr>
            <w:tcW w:w="3686" w:type="dxa"/>
            <w:vAlign w:val="center"/>
          </w:tcPr>
          <w:p w14:paraId="43375D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E0B6F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7D036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2AF70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16B37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3760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7EA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DC6D8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7E83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944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97552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2E504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7623D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D52B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E53B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537B2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C9BE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CA216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A8EF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F9A56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E59DA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4BED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4E292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3164F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0915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DE81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B13ABE3" w14:textId="16C58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B5E46E" w14:textId="799E7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41F9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9BB1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BF21ACF" w14:textId="5A8CB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FB2EDF" w14:textId="4026E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748FD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04F1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AB4C468" w14:textId="57115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DFBD79" w14:textId="6CDBD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715DE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BE1BFE" w14:textId="226857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44BBA8" w14:textId="33354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E01ACF" w14:textId="22F20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C3315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62D280F" w14:textId="7A538A9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66B4EC" w14:textId="5F08A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3783AD" w14:textId="16F16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847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DF2C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C617F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B7CB2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9390F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2C38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0E71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E6B4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29E1814" w14:textId="76FEB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7F3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2481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A77DC36" w14:textId="084B8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8436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579D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E359439" w14:textId="2A3A8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8C15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2AFC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3278E54" w14:textId="6B777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E29D8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3287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991C294" w14:textId="3DBDF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CB7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C318B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69907CA" w14:textId="602ABC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9F47E1" w14:textId="77777777" w:rsidR="00944C3D" w:rsidRDefault="00944C3D" w:rsidP="00944C3D">
      <w:pPr>
        <w:rPr>
          <w:sz w:val="22"/>
          <w:szCs w:val="22"/>
        </w:rPr>
      </w:pPr>
    </w:p>
    <w:p w14:paraId="3095419B" w14:textId="77777777" w:rsidR="00944C3D" w:rsidRDefault="00944C3D" w:rsidP="00944C3D">
      <w:pPr>
        <w:rPr>
          <w:sz w:val="22"/>
          <w:szCs w:val="22"/>
        </w:rPr>
      </w:pPr>
    </w:p>
    <w:p w14:paraId="690299F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3DA987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416E17F" w14:textId="394381D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CD592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943B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9571B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B7453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47A968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AE7B64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48DDC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47195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20633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DED78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A4066C7" w14:textId="1B12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B3C885" w14:textId="3F66A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3E6C9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8A36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D5C9531" w14:textId="39018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D4794E" w14:textId="16964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D499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D8D3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B270B51" w14:textId="10269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EA2D32" w14:textId="29A1E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4D19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21EC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C88DD55" w14:textId="612E0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9FFA2C" w14:textId="6E62C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BE544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DE60F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F6F1C4" w14:textId="066FD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A5F540" w14:textId="5705F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07F6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B3A181" w14:textId="5892901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477B73" w14:textId="1361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57BD5B" w14:textId="58F94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CE598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28CEBD5" w14:textId="372D80E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3401B87" w14:textId="75F05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6CD905" w14:textId="2F78E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4D59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62D1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0A2BB1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2104B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637DF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88C7C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0524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F127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94464C" w14:textId="07A7C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599DBD" w14:textId="20660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E522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475F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41B17E4" w14:textId="4583E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7057CD" w14:textId="3821F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EEA9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647A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C0CCA7" w14:textId="32658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77E08F" w14:textId="027FE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3F95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DB7F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5BFDE82" w14:textId="7B8A5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C7F645" w14:textId="01DDC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B85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48C15E" w14:textId="24069AA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2F1DB3" w14:textId="2B7B7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931AE5" w14:textId="390DB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49C5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CBD58A" w14:textId="5627BC7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CBEFF1" w14:textId="62263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C0BE1A" w14:textId="6EF64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EDE6E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11F7352" w14:textId="4316D9A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97EE4E" w14:textId="40271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9DCDD2" w14:textId="6EFF3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F3A6E" w:rsidRPr="00441B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C0F2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309B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2DC0A42" w14:textId="20D176D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E8229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8FE3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51AC497" w14:textId="1EC9F17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EF499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A8995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70ED3E8" w14:textId="44418C18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EE41B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FF0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9A88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8F40B74" w14:textId="77777777" w:rsidR="00944C3D" w:rsidRPr="003607F0" w:rsidRDefault="00944C3D" w:rsidP="00944C3D"/>
    <w:p w14:paraId="0568400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F2155F" w14:textId="77777777" w:rsidR="006F326E" w:rsidRDefault="006F326E">
      <w:r>
        <w:separator/>
      </w:r>
    </w:p>
  </w:endnote>
  <w:endnote w:type="continuationSeparator" w:id="0">
    <w:p w14:paraId="4B72E444" w14:textId="77777777" w:rsidR="006F326E" w:rsidRDefault="006F3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E472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32C26C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5155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41833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110A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268133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6C975" w14:textId="77777777" w:rsidR="006F326E" w:rsidRDefault="006F326E">
      <w:r>
        <w:separator/>
      </w:r>
    </w:p>
  </w:footnote>
  <w:footnote w:type="continuationSeparator" w:id="0">
    <w:p w14:paraId="054D33A1" w14:textId="77777777" w:rsidR="006F326E" w:rsidRDefault="006F32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7088238">
    <w:abstractNumId w:val="13"/>
  </w:num>
  <w:num w:numId="2" w16cid:durableId="756825674">
    <w:abstractNumId w:val="17"/>
  </w:num>
  <w:num w:numId="3" w16cid:durableId="1585065134">
    <w:abstractNumId w:val="8"/>
  </w:num>
  <w:num w:numId="4" w16cid:durableId="2026323748">
    <w:abstractNumId w:val="7"/>
  </w:num>
  <w:num w:numId="5" w16cid:durableId="13287521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7043477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97373132">
    <w:abstractNumId w:val="20"/>
  </w:num>
  <w:num w:numId="8" w16cid:durableId="650864559">
    <w:abstractNumId w:val="10"/>
  </w:num>
  <w:num w:numId="9" w16cid:durableId="1008094509">
    <w:abstractNumId w:val="0"/>
  </w:num>
  <w:num w:numId="10" w16cid:durableId="1796485128">
    <w:abstractNumId w:val="19"/>
  </w:num>
  <w:num w:numId="11" w16cid:durableId="1121418818">
    <w:abstractNumId w:val="6"/>
  </w:num>
  <w:num w:numId="12" w16cid:durableId="817845881">
    <w:abstractNumId w:val="9"/>
  </w:num>
  <w:num w:numId="13" w16cid:durableId="1687445093">
    <w:abstractNumId w:val="12"/>
  </w:num>
  <w:num w:numId="14" w16cid:durableId="1451121731">
    <w:abstractNumId w:val="15"/>
  </w:num>
  <w:num w:numId="15" w16cid:durableId="501162885">
    <w:abstractNumId w:val="14"/>
  </w:num>
  <w:num w:numId="16" w16cid:durableId="856038899">
    <w:abstractNumId w:val="2"/>
  </w:num>
  <w:num w:numId="17" w16cid:durableId="737677564">
    <w:abstractNumId w:val="4"/>
  </w:num>
  <w:num w:numId="18" w16cid:durableId="2118401931">
    <w:abstractNumId w:val="11"/>
  </w:num>
  <w:num w:numId="19" w16cid:durableId="1596131789">
    <w:abstractNumId w:val="5"/>
  </w:num>
  <w:num w:numId="20" w16cid:durableId="615985958">
    <w:abstractNumId w:val="18"/>
  </w:num>
  <w:num w:numId="21" w16cid:durableId="1970842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2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194547.doc"/>
    <w:docVar w:name="arg5" w:val="7"/>
  </w:docVars>
  <w:rsids>
    <w:rsidRoot w:val="009F3A6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7BB3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6F326E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3A6E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66E3C6"/>
  <w15:docId w15:val="{3D217146-02DD-4A47-A032-13029DA51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2026-03-17T09:39:00Z</dcterms:created>
  <dcterms:modified xsi:type="dcterms:W3CDTF">2026-03-17T09:40:00Z</dcterms:modified>
</cp:coreProperties>
</file>