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5FAA52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21C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C7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4C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30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92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91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7F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99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57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F4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7E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D4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90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1E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FD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32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2F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CC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BDB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FA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49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4DF60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E3F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6A13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785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ED2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13A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602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747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C7A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18D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B7F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E9C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B21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E9A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D6DA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0F4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054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2EE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DF7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BA4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163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C22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3B8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5E9D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C36B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0F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8BB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75E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C99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650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496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FB1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942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D1C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4C6C3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68B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A6B4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850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A7B0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9F6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890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A46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93A3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6E0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8F6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A5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56A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E658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A68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D0F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49A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4FB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A9B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ABE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958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225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245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CB9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680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D34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4F7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A60D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844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73F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716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76F1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AAE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529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BB697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AE0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8555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D6D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975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EE7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323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688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5E5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EC3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D4C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6B3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1D0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D41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285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1EA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334D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1C5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45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1EF8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73D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46B3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5D2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656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63AC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4C3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558B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D44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388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25B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5D6C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F42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93C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87F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115AE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C22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6EF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54F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945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A23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C34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078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93B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FDB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C19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A3D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B48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17E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4C0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41D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DCD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8A6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223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90C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679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367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360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3AE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322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466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D2D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8CE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6C1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255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FA7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D69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41B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F6B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5F8FE8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F0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F8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52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27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AA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07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14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BA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DE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1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72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ED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4A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3B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A3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5E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54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4C42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A4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15D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67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11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77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2B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2B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115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27D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619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416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0606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327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B3A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423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773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D91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95C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D9A7D9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8E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29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95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0B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95D6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CB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65C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0F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7D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AB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F1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63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B3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73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AD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10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9F68D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47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25B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DB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3A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F1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02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3A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E7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E5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00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9C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AD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7C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D9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1B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9961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DC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BE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6F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BC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0B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E8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DA7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DCB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6C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92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1B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C7AB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D7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CD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5C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79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4F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A6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04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3C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21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E1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07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E4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4D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87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3CB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4DE5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CF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D9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16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0DB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048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59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BD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75D0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7DCF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40F7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32E8DA" w14:textId="3699C0A5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BE71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DF70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9FFC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5B53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666A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D2D2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9D6C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1978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F5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8A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B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D8B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D0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BD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7BB61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77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C7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BA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83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42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08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471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2E6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898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4E1D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B6C1832" wp14:editId="4CE8E19F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CD2D0A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6C183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0DCD2D0A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97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574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6D5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1ED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6D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14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43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A9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D85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7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22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0A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6C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F8D75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605D6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6F6C8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A4E7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D247817" wp14:editId="1B1FD057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98A5CA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247817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6D98A5CA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E88661C" wp14:editId="41C2051B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5C6EE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88661C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3F5C6EE5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B4ABAD8" wp14:editId="0CEEC8B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919F20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4ABAD8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0A919F20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F97AD16" wp14:editId="38D80833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B1149B" w14:textId="3F961082" w:rsidR="000B647F" w:rsidRDefault="000B647F" w:rsidP="00944C3D">
                                  <w:fldSimple w:instr=" MERGEFIELD  aDMOD  \* MERGEFORMAT ">
                                    <w:r w:rsidR="009F3A6E" w:rsidRPr="009F3A6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97AD16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8B1149B" w14:textId="3F961082" w:rsidR="000B647F" w:rsidRDefault="000B647F" w:rsidP="00944C3D">
                            <w:fldSimple w:instr=" MERGEFIELD  aDMOD  \* MERGEFORMAT ">
                              <w:r w:rsidR="009F3A6E" w:rsidRPr="009F3A6E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52BF52E2" wp14:editId="10DB9773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0E60C9" w14:textId="253ED28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F3A6E" w:rsidRPr="00441B9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BF52E2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20E60C9" w14:textId="253ED28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F3A6E" w:rsidRPr="00441B9C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34DC71B" wp14:editId="69DC36B7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BE0461" w14:textId="0E477C9D" w:rsidR="000B647F" w:rsidRDefault="000B647F" w:rsidP="00944C3D">
                                  <w:fldSimple w:instr=" MERGEFIELD  aDRDO  \* MERGEFORMAT ">
                                    <w:r w:rsidR="009F3A6E" w:rsidRPr="009F3A6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4DC71B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71BE0461" w14:textId="0E477C9D" w:rsidR="000B647F" w:rsidRDefault="000B647F" w:rsidP="00944C3D">
                            <w:fldSimple w:instr=" MERGEFIELD  aDRDO  \* MERGEFORMAT ">
                              <w:r w:rsidR="009F3A6E" w:rsidRPr="009F3A6E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02BF780" wp14:editId="71C2CE5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F0115B" w14:textId="2BA2D7CB" w:rsidR="000B647F" w:rsidRDefault="000B647F" w:rsidP="00944C3D">
                                  <w:fldSimple w:instr=" MERGEFIELD  aDMDO  \* MERGEFORMAT ">
                                    <w:r w:rsidR="009F3A6E" w:rsidRPr="009F3A6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2BF780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CF0115B" w14:textId="2BA2D7CB" w:rsidR="000B647F" w:rsidRDefault="000B647F" w:rsidP="00944C3D">
                            <w:fldSimple w:instr=" MERGEFIELD  aDMDO  \* MERGEFORMAT ">
                              <w:r w:rsidR="009F3A6E" w:rsidRPr="009F3A6E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5122F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DB7419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A5CDC6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9733F44" wp14:editId="354EF53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60FAD9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733F44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0260FAD9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120F1FA" wp14:editId="57EFDEDB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D42724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20F1FA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2DD42724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8456C00" wp14:editId="0A4CF9D2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D2748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456C00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AD2748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6189B25" wp14:editId="3904BA93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5E3B0C" w14:textId="03502ED9" w:rsidR="000B647F" w:rsidRDefault="000B647F" w:rsidP="00944C3D">
                                  <w:fldSimple w:instr=" MERGEFIELD  aDRDOo  \* MERGEFORMAT ">
                                    <w:r w:rsidR="009F3A6E" w:rsidRPr="009F3A6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89B25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F5E3B0C" w14:textId="03502ED9" w:rsidR="000B647F" w:rsidRDefault="000B647F" w:rsidP="00944C3D">
                            <w:fldSimple w:instr=" MERGEFIELD  aDRDOo  \* MERGEFORMAT ">
                              <w:r w:rsidR="009F3A6E" w:rsidRPr="009F3A6E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57674F8" wp14:editId="2C720039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9D8651" w14:textId="2175B56F" w:rsidR="000B647F" w:rsidRDefault="000B647F" w:rsidP="00944C3D">
                                  <w:fldSimple w:instr=" MERGEFIELD  aDMDO  \* MERGEFORMAT ">
                                    <w:r w:rsidR="009F3A6E" w:rsidRPr="009F3A6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7674F8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3A9D8651" w14:textId="2175B56F" w:rsidR="000B647F" w:rsidRDefault="000B647F" w:rsidP="00944C3D">
                            <w:fldSimple w:instr=" MERGEFIELD  aDMDO  \* MERGEFORMAT ">
                              <w:r w:rsidR="009F3A6E" w:rsidRPr="009F3A6E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C7F520A" wp14:editId="2B7B207A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E5066A" w14:textId="02A1AEC0" w:rsidR="000B647F" w:rsidRDefault="000B647F" w:rsidP="00944C3D">
                                  <w:fldSimple w:instr=" MERGEFIELD  aDRODo  \* MERGEFORMAT ">
                                    <w:r w:rsidR="009F3A6E" w:rsidRPr="009F3A6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7F520A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3E5066A" w14:textId="02A1AEC0" w:rsidR="000B647F" w:rsidRDefault="000B647F" w:rsidP="00944C3D">
                            <w:fldSimple w:instr=" MERGEFIELD  aDRODo  \* MERGEFORMAT ">
                              <w:r w:rsidR="009F3A6E" w:rsidRPr="009F3A6E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D99AFCE" wp14:editId="7BFA303F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777C2B" w14:textId="3835D57A" w:rsidR="000B647F" w:rsidRDefault="000B647F" w:rsidP="00944C3D">
                                  <w:fldSimple w:instr=" MERGEFIELD  aDMOD  \* MERGEFORMAT ">
                                    <w:r w:rsidR="009F3A6E" w:rsidRPr="009F3A6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99AFCE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4D777C2B" w14:textId="3835D57A" w:rsidR="000B647F" w:rsidRDefault="000B647F" w:rsidP="00944C3D">
                            <w:fldSimple w:instr=" MERGEFIELD  aDMOD  \* MERGEFORMAT ">
                              <w:r w:rsidR="009F3A6E" w:rsidRPr="009F3A6E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77F7CE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0E8B4DD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955A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38C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0641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BA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7A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9D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3D3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5D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B01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5E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0A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35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65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A6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3B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AA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98C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B8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B5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0D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C0B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15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C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24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9B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256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D6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6ACA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01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10C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BE26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89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C3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29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67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85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C0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C2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E0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B8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47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3D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F0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B4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47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CA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CFF6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E681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BD5C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51F9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C33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5B7A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41F2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BA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E6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79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7E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66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7B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73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7E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90F5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00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31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05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28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FA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02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A1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F1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02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F3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6A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15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A9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86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5B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8B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86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DA0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A8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19C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2BF5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EE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9FA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C2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72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BA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AE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7C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3C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32748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C2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5A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4A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B1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B0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BB2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28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E1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89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501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68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CE3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5C8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B2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FB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1A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CA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2A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52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8A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C1D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D5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21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79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B6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49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49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F6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749D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E3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EC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EE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F63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AC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9C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E56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B24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C3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47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30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71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1F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93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4B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81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3AD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547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A38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382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620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F05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E01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C43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0F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F0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88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26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AD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72B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C4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4D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63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8D24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FD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E8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612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B2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7D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22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30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65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60D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60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39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FD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27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C7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AA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ADA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48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81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66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8074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0C7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CCB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E0B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B0D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9DF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3E6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A7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69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6CD1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581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861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819ECDA" wp14:editId="25A04CBA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EF156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19ECDA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EEF1563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37F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0B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F4C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14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6B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D8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B6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752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49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1AC33C5" wp14:editId="164AC8E3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276C9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AC33C5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49276C97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9B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49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5E8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0B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CE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81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81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B8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1A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36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98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28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EB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3F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6CC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EE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22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8F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89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DD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89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3C6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593C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3347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20EBC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025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40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E096868" wp14:editId="59F7439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65FED9" w14:textId="65243B1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F3A6E" w:rsidRPr="00441B9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36117404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9686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5C65FED9" w14:textId="65243B1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F3A6E" w:rsidRPr="00441B9C">
                              <w:rPr>
                                <w:rFonts w:ascii="Arial" w:hAnsi="Arial" w:cs="Arial"/>
                                <w:noProof/>
                              </w:rPr>
                              <w:t>36117404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F1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CB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6C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2B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E9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74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08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83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3C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DE98BBD" wp14:editId="03A2CA39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0A4B4F" w14:textId="77C287F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F3A6E" w:rsidRPr="00441B9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2021528850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8BBD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40A4B4F" w14:textId="77C287F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F3A6E" w:rsidRPr="00441B9C">
                              <w:rPr>
                                <w:rFonts w:ascii="Arial" w:hAnsi="Arial" w:cs="Arial"/>
                                <w:noProof/>
                              </w:rPr>
                              <w:t>2021528850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E74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E6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6D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29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9E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BA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95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99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49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36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FC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8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1D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BC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D3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11C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E76F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D4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B7866E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50FA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E68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78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0A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06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D0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BB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A2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40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75D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54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BA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2C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85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E6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EE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98DB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4A06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7A9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F5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734AA3A" wp14:editId="5A732B6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F86676" w14:textId="6FDD6F0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F3A6E" w:rsidRPr="00441B9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č.2425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34AA3A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65F86676" w14:textId="6FDD6F0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F3A6E" w:rsidRPr="00441B9C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č.2425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E8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BB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4A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2F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4B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31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A0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08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F5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FA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F8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C5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28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212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D5D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A0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85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2B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C3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88F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2E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325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4E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BF5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91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BE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FC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4E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2E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BD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33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C600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22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180D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C75B9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41119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786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97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F38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64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AE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DF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6A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4E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C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C9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B4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D9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78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C2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3E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DA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FB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8D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30D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D3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FB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92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6F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44A568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C9FC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F557221" wp14:editId="5C080FB0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971A7A" w14:textId="1C03CC7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F3A6E" w:rsidRPr="00441B9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Východná 1,3,5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557221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0C971A7A" w14:textId="1C03CC7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F3A6E" w:rsidRPr="00441B9C">
                              <w:rPr>
                                <w:rFonts w:ascii="Arial" w:hAnsi="Arial" w:cs="Arial"/>
                                <w:noProof/>
                              </w:rPr>
                              <w:t>Východná 1,3,5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898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C1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A6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E4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42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96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65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F8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049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1D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B7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6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A0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8D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6F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96C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49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C4EB984" wp14:editId="332FC9F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E255FB" w14:textId="0FF516E5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EB984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68E255FB" w14:textId="0FF516E5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CC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C8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27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78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CE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85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ED5D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A77D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6249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506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D3758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5751F5E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B647188" wp14:editId="676455F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E3BD6A" w14:textId="311621C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F3A6E" w:rsidRPr="00441B9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647188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5BE3BD6A" w14:textId="311621C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F3A6E" w:rsidRPr="00441B9C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F4272E5" wp14:editId="033E7B56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4D2CD" w14:textId="60049D6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F3A6E" w:rsidRPr="00441B9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4272E5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0454D2CD" w14:textId="60049D6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F3A6E" w:rsidRPr="00441B9C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E53314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8963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CF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94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C3CB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7E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D8D5F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F0E31F1" wp14:editId="2E9E97A9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84C813" w14:textId="464B3C5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F3A6E" w:rsidRPr="00441B9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E31F1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1E84C813" w14:textId="464B3C5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F3A6E" w:rsidRPr="00441B9C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28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AF0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573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E31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C86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D245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BC85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54797B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693EFD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52D0637" wp14:editId="7B541AF5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BFAFE8" w14:textId="51B5839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2D0637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75BFAFE8" w14:textId="51B5839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65E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14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12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04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E8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A6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BC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48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8518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33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6A439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EAEFD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4A3FE7F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49B24EF" wp14:editId="2EE4CF7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8D6118" w14:textId="7F517CA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F3A6E" w:rsidRPr="00441B9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9B24EF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188D6118" w14:textId="7F517CA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F3A6E" w:rsidRPr="00441B9C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0B2609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2F8E3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96FB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05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D1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41A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76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21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D0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4B9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FE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07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02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14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238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F4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66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C4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878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23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45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77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E0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99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0C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9F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9C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D0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FC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642B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05A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D1E3C0" w14:textId="75ECFFB1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9F3A6E">
              <w:rPr>
                <w:rFonts w:ascii="Arial" w:hAnsi="Arial"/>
                <w:lang w:eastAsia="sk-SK"/>
              </w:rPr>
              <w:t>16.3.2026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51B2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E354E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E0CF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25A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97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1EF7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F866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FA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C0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AF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01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02E4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E0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958A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F9E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72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02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25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C2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780C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16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97DC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EF11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F6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6A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C7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37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4D41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F1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8E1B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F94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D7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004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3D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D7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722C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16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A439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C543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EE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3D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19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50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2024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7A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F96E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481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4E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5C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CE7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54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43A8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5C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3966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08DC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9C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A4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F9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D3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BA6A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D0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965E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55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E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51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4F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A7C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4D67F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B9B3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DE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DB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422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D17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EB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F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4F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64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69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91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CB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CD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E2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FD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C1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FA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3B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72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AC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36929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61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FC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EA9A41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1D09226F" w14:textId="77777777" w:rsidR="00944C3D" w:rsidRDefault="00944C3D" w:rsidP="00944C3D">
      <w:pPr>
        <w:rPr>
          <w:rFonts w:ascii="Arial" w:hAnsi="Arial"/>
        </w:rPr>
      </w:pPr>
    </w:p>
    <w:p w14:paraId="027ABD84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39C5257B" w14:textId="2E5CEE4F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B3B9FD3" w14:textId="3E2F1CDF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96F3EB7" w14:textId="30737E7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BC5BCE2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4BEC121A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04F87E3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A7F4D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0D7BF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2FD7CDA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5B2B3EC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C0DFC6F" w14:textId="297448D6" w:rsidR="00944C3D" w:rsidRPr="008D0433" w:rsidRDefault="009F3A6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Peter Beták</w:t>
            </w:r>
          </w:p>
        </w:tc>
        <w:tc>
          <w:tcPr>
            <w:tcW w:w="3260" w:type="dxa"/>
            <w:vAlign w:val="center"/>
          </w:tcPr>
          <w:p w14:paraId="4F9A17F9" w14:textId="280E8170" w:rsidR="00944C3D" w:rsidRPr="008D0433" w:rsidRDefault="009F3A6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659689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6C54F0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25144F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72F61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FC981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D2DE6F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170355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5F8BE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2A4C9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2AC253C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11D51A0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CD1575E" w14:textId="59C8555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46118EB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A9D971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ABB250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88944AD" w14:textId="092F8508" w:rsidR="00944C3D" w:rsidRDefault="009F3A6E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451CA2D9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6A03E5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FBF6AD1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7C85665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24B377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406463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A8F8472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D71A3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0B975B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8A69A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6FB31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ED8EE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34DB2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6C0AB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C9E6E5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0368C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07BC53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EE6A1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F8D99C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6CABC5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14B7E4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DCABE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6C0E02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06437F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FC506D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4A3E103" w14:textId="0C87C4C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6DFBFC7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7105869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91C9A92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962B891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B4F713D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01B7ED7B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081E43A1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C1536F5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4CE75E99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24EA19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43E8EEA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5A175A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A01038F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6324E9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A1701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F8EF2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2A24B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3F252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25992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14319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AB0AD6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59CEC4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6C622F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0DC3CD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CB6C3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604385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AF2A685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9EAFD4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703792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B4B269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5D13E71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F942ED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52D6131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9A77ED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29BB143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9036EB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63BAB85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0D3FEB3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82F09C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6F97C4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C4C0AD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C48C6D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F007C0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0A1BC7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77C8822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2366A09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047C3ABC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5C8EC0F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6B8CF0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18EFC6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41A225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146569F" w14:textId="77777777" w:rsidTr="00503750">
        <w:trPr>
          <w:trHeight w:val="302"/>
        </w:trPr>
        <w:tc>
          <w:tcPr>
            <w:tcW w:w="4510" w:type="dxa"/>
          </w:tcPr>
          <w:p w14:paraId="2CE5E5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A9060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FD63D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91261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FF298A" w14:textId="77777777" w:rsidTr="00503750">
        <w:trPr>
          <w:trHeight w:val="302"/>
        </w:trPr>
        <w:tc>
          <w:tcPr>
            <w:tcW w:w="4510" w:type="dxa"/>
          </w:tcPr>
          <w:p w14:paraId="5275C3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ACEEA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F0047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8CC48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EC61B5" w14:textId="77777777" w:rsidTr="00503750">
        <w:trPr>
          <w:trHeight w:val="302"/>
        </w:trPr>
        <w:tc>
          <w:tcPr>
            <w:tcW w:w="4510" w:type="dxa"/>
          </w:tcPr>
          <w:p w14:paraId="1AE94C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31597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E4FF1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BF00B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E807043" w14:textId="77777777" w:rsidTr="00503750">
        <w:trPr>
          <w:trHeight w:val="302"/>
        </w:trPr>
        <w:tc>
          <w:tcPr>
            <w:tcW w:w="4510" w:type="dxa"/>
          </w:tcPr>
          <w:p w14:paraId="116D0C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F931E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A163D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2338B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6A06D4" w14:textId="77777777" w:rsidTr="00503750">
        <w:trPr>
          <w:trHeight w:val="327"/>
        </w:trPr>
        <w:tc>
          <w:tcPr>
            <w:tcW w:w="4510" w:type="dxa"/>
          </w:tcPr>
          <w:p w14:paraId="605F8C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CB086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B3025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11AFD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594D4A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9AEB1C8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7DE71873" w14:textId="4F9443FB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5A1E8F8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F7328D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FF39E0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100209B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93AD060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058BD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5C750E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1035A4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51E517A8" w14:textId="77777777" w:rsidTr="00503750">
        <w:tc>
          <w:tcPr>
            <w:tcW w:w="2302" w:type="dxa"/>
            <w:vAlign w:val="center"/>
          </w:tcPr>
          <w:p w14:paraId="78AC08F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AE214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E338D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AC822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5ACDEE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93D2E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B3C85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DBFF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36F08B0" w14:textId="77777777" w:rsidTr="00503750">
        <w:tc>
          <w:tcPr>
            <w:tcW w:w="15593" w:type="dxa"/>
            <w:gridSpan w:val="8"/>
            <w:vAlign w:val="center"/>
          </w:tcPr>
          <w:p w14:paraId="5CC959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5D4C687" w14:textId="77777777" w:rsidTr="00503750">
        <w:tc>
          <w:tcPr>
            <w:tcW w:w="2302" w:type="dxa"/>
            <w:vAlign w:val="center"/>
          </w:tcPr>
          <w:p w14:paraId="45AD0C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ACB0570" w14:textId="7C3649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9C57F3" w14:textId="0735A8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E7034E" w14:textId="695F31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76B542" w14:textId="018391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146A6F" w14:textId="3B86F1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440CC7" w14:textId="2150AC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AAE9B7" w14:textId="2F792B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8F0E7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ED119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6DDC1F1" w14:textId="5C0FA3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6610A5" w14:textId="306D01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995877" w14:textId="6AB7A3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E3B4DB" w14:textId="42BFD9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9E177E" w14:textId="09830B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F7FFC3" w14:textId="0520F8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1B9E28" w14:textId="69D968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7D317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A2BC6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C775868" w14:textId="5A5B44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8759C1" w14:textId="357A66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8B485C" w14:textId="52EAD7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63C603" w14:textId="2AD2D2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B06410" w14:textId="4F2D6B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FBA723" w14:textId="4BE5FD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479DCA" w14:textId="5809D0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375F4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DE74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62717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64B115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8988E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FA433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94F98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DA906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86AFB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3A6FD29" w14:textId="77777777" w:rsidTr="00503750">
        <w:tc>
          <w:tcPr>
            <w:tcW w:w="2302" w:type="dxa"/>
            <w:vAlign w:val="center"/>
          </w:tcPr>
          <w:p w14:paraId="664E60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7CDCD68" w14:textId="7D4E8E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D4E0E28" w14:textId="5D8C55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820CA5" w14:textId="1F4351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2BCFF0" w14:textId="250531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D4F44B" w14:textId="62FAF1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ACAD5F" w14:textId="78350C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840455" w14:textId="3E8374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64F122" w14:textId="77777777" w:rsidTr="00503750">
        <w:tc>
          <w:tcPr>
            <w:tcW w:w="15593" w:type="dxa"/>
            <w:gridSpan w:val="8"/>
            <w:vAlign w:val="center"/>
          </w:tcPr>
          <w:p w14:paraId="384ABD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89D637D" w14:textId="77777777" w:rsidTr="00503750">
        <w:tc>
          <w:tcPr>
            <w:tcW w:w="2302" w:type="dxa"/>
            <w:vAlign w:val="center"/>
          </w:tcPr>
          <w:p w14:paraId="09837C7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44BD122" w14:textId="7E95EE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A2B348" w14:textId="2375D1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C4B841" w14:textId="486803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DD936A" w14:textId="476597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6D48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28F1E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8EB409" w14:textId="09D5F8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D2AC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8FE57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80DF30" w14:textId="24B16D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FF3372" w14:textId="348F8D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654B65" w14:textId="6A1CDE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0A3743" w14:textId="1B8E12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F6C9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89B1E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1FCC9B3" w14:textId="5B6CDB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02D04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2380C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B3A8FB9" w14:textId="594182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0A886F3" w14:textId="43223C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4DCA7A" w14:textId="6D6945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5D9EFC" w14:textId="3C2562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A907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9A77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D94A44" w14:textId="4F444B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86FF12" w14:textId="77777777" w:rsidTr="00503750">
        <w:tc>
          <w:tcPr>
            <w:tcW w:w="2302" w:type="dxa"/>
            <w:vAlign w:val="center"/>
          </w:tcPr>
          <w:p w14:paraId="55FDB2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0C5F43C" w14:textId="290E94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53755DF" w14:textId="52D50A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E62F11" w14:textId="12B8B5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8896C" w14:textId="289866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ACE3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EB1DA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82708BC" w14:textId="7E99DA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DBD8A5" w14:textId="77777777" w:rsidTr="00503750">
        <w:tc>
          <w:tcPr>
            <w:tcW w:w="15593" w:type="dxa"/>
            <w:gridSpan w:val="8"/>
            <w:vAlign w:val="center"/>
          </w:tcPr>
          <w:p w14:paraId="21F429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C4E9184" w14:textId="77777777" w:rsidTr="00503750">
        <w:tc>
          <w:tcPr>
            <w:tcW w:w="2302" w:type="dxa"/>
            <w:vAlign w:val="center"/>
          </w:tcPr>
          <w:p w14:paraId="431308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2AEFAA" w14:textId="5ADB13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393044" w14:textId="3A6D40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FD5C91" w14:textId="2A8065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D52BE5" w14:textId="646A02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EEE5" w14:textId="6FD54D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6A6F4" w14:textId="17F800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AF975D" w14:textId="11530B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3D03B8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4D3160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A5A7460" w14:textId="18D9F2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2F8F04" w14:textId="45F468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8E8E4D" w14:textId="76C134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617EE" w14:textId="2B2174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00FE3E" w14:textId="153F18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26893B" w14:textId="4C5F06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6B8E40" w14:textId="385B4C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BA8183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3C474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2C37BDA" w14:textId="5C70D7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0733DEC" w14:textId="49F986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1B7DDF" w14:textId="0B5026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B8A681" w14:textId="20D8C3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D8A28B" w14:textId="259C3D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E075C2" w14:textId="6090D2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123CFD" w14:textId="1DBDA1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341A2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A076E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A255F9D" w14:textId="6F7E57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D1CD18" w14:textId="3002FD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B6015D" w14:textId="6E423A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5F18FC" w14:textId="089305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4E7155" w14:textId="0067F8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5EB867" w14:textId="71E361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D4F7D3" w14:textId="02D510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986DE0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BDCB1A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50C2C2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EBBD6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73251C5" w14:textId="12AE89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077A11A" w14:textId="755FFD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C0E35" w14:textId="417C30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69BDBB" w14:textId="0FD5BA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A06FEF" w14:textId="2D6D28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F30079" w14:textId="3BCED7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65FF9E" w14:textId="21E6EA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E9B0F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F07F4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F3A80EE" w14:textId="0758C8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270DC24" w14:textId="7C51C3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BA14F6" w14:textId="7E0522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C310F0" w14:textId="37412B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6D8C6D" w14:textId="23873E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B0DEC8" w14:textId="4A0A4F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5F6671" w14:textId="372461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373BF0" w14:textId="77777777" w:rsidR="00944C3D" w:rsidRDefault="00944C3D" w:rsidP="00944C3D">
      <w:pPr>
        <w:rPr>
          <w:rFonts w:ascii="Arial" w:hAnsi="Arial"/>
          <w:b/>
        </w:rPr>
      </w:pPr>
    </w:p>
    <w:p w14:paraId="42034D37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0096617" w14:textId="77777777" w:rsidTr="00503750">
        <w:tc>
          <w:tcPr>
            <w:tcW w:w="1944" w:type="dxa"/>
            <w:vAlign w:val="center"/>
          </w:tcPr>
          <w:p w14:paraId="13B6077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948CA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87F17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EB276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F735F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81114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23D79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B6BCD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1A8BD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180CA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4F804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9DF21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862369A" w14:textId="77777777" w:rsidTr="00503750">
        <w:tc>
          <w:tcPr>
            <w:tcW w:w="15685" w:type="dxa"/>
            <w:gridSpan w:val="12"/>
            <w:vAlign w:val="center"/>
          </w:tcPr>
          <w:p w14:paraId="039E3B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0D354DD" w14:textId="77777777" w:rsidTr="00503750">
        <w:tc>
          <w:tcPr>
            <w:tcW w:w="1944" w:type="dxa"/>
            <w:vAlign w:val="center"/>
          </w:tcPr>
          <w:p w14:paraId="1AD592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E5E1C43" w14:textId="6CF33A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B6EFB93" w14:textId="6B6E07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BB609F2" w14:textId="1D515E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1A87710" w14:textId="78991D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6EC54E4" w14:textId="11CB1D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816B85" w14:textId="350EFC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06AC1B" w14:textId="15E73D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0532AB" w14:textId="0CA70A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75A011" w14:textId="67365D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B8A6CC4" w14:textId="701064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87B64B4" w14:textId="507547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6015C3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66B65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11BD09C" w14:textId="2C7C20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31EE33D" w14:textId="138E4A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3006A96" w14:textId="38C620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05C4A7" w14:textId="33D05B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255EB13" w14:textId="5C914A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527F86B" w14:textId="055FDC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71FA6A" w14:textId="0F1EFB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A06A4E" w14:textId="5C5C3E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91B1C36" w14:textId="30F7DC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016106C" w14:textId="6E757D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980B9AD" w14:textId="7258D1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D987D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32FB3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280A0C04" w14:textId="5E485F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47BAC9A" w14:textId="46008A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7995DCC" w14:textId="7C4F90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1B02A63" w14:textId="79E5A0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56D22F" w14:textId="6E7FBB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3CA3415" w14:textId="4A45C3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3CEFC2" w14:textId="791B45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FC6AF0F" w14:textId="0267D4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369429" w14:textId="197223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CDECE32" w14:textId="5C0079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A99442F" w14:textId="1DA53F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4CA04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83CB8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C720F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ECA99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D807B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512C6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5C67F3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1B03EC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086B5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AF4D2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D3DDB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9174A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D8A28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2E5E16B" w14:textId="77777777" w:rsidTr="00503750">
        <w:tc>
          <w:tcPr>
            <w:tcW w:w="1944" w:type="dxa"/>
            <w:vAlign w:val="center"/>
          </w:tcPr>
          <w:p w14:paraId="3EADD9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E7DDA32" w14:textId="6841E3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D2869B6" w14:textId="7B6A7F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26C31C7" w14:textId="234CE6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BBE5DC9" w14:textId="65F944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20AE3B" w14:textId="28151B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C8DF78" w14:textId="3C17CF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31EB94" w14:textId="74FCF2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275B10" w14:textId="2060EC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CDD6DE6" w14:textId="51CE0D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5CDD86A" w14:textId="58AADF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F41566" w14:textId="549599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15659A" w14:textId="77777777" w:rsidTr="00503750">
        <w:tc>
          <w:tcPr>
            <w:tcW w:w="15685" w:type="dxa"/>
            <w:gridSpan w:val="12"/>
            <w:vAlign w:val="center"/>
          </w:tcPr>
          <w:p w14:paraId="480586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694F498" w14:textId="77777777" w:rsidTr="00503750">
        <w:tc>
          <w:tcPr>
            <w:tcW w:w="1944" w:type="dxa"/>
            <w:vAlign w:val="center"/>
          </w:tcPr>
          <w:p w14:paraId="2AE77DF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DD84F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E6871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7DA24B7" w14:textId="70ACF0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6BF542E" w14:textId="737889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0D1811" w14:textId="4F057E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611639" w14:textId="112E48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19E5E94" w14:textId="2CD8FE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9F0D63" w14:textId="39860A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D15C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5D9F9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35BCB4" w14:textId="422322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F7478C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B7855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27C45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47FAC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104D9E9" w14:textId="4CE55F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2287CDC" w14:textId="418FF0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64AED1E" w14:textId="24B68D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779900" w14:textId="18B26B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356DA5" w14:textId="1310AB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BC01D9" w14:textId="751996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9FB0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6405A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DDED752" w14:textId="709643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E513CE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18088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B0BCF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F1B84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DC5540C" w14:textId="5F8053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364612" w14:textId="787631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2B0818" w14:textId="02E532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CE23564" w14:textId="569C60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D2731C4" w14:textId="72577C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3AD1063" w14:textId="3509AC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5A53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1515F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9C197B1" w14:textId="62EC8E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FB4C0D" w14:textId="77777777" w:rsidTr="00503750">
        <w:tc>
          <w:tcPr>
            <w:tcW w:w="1944" w:type="dxa"/>
            <w:vAlign w:val="center"/>
          </w:tcPr>
          <w:p w14:paraId="193589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5EE67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60708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EB665E" w14:textId="5520C2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FC2EF74" w14:textId="7F79F3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468FDAB" w14:textId="54B580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D882BB" w14:textId="37F6D2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1C1234" w14:textId="4FB470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F33FAB" w14:textId="6295CF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8DE30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EF2C7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2EF2215" w14:textId="1E9E1A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8759BC" w14:textId="77777777" w:rsidTr="00503750">
        <w:tc>
          <w:tcPr>
            <w:tcW w:w="15685" w:type="dxa"/>
            <w:gridSpan w:val="12"/>
            <w:vAlign w:val="center"/>
          </w:tcPr>
          <w:p w14:paraId="15A199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B5DCDE5" w14:textId="77777777" w:rsidTr="00503750">
        <w:tc>
          <w:tcPr>
            <w:tcW w:w="1944" w:type="dxa"/>
            <w:vAlign w:val="center"/>
          </w:tcPr>
          <w:p w14:paraId="2A8A86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F5774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92330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6139477" w14:textId="64F42D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338667" w14:textId="1891BB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B7E9D7" w14:textId="11EC13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992E7CC" w14:textId="31C879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3D35F56" w14:textId="7413F2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EFD6B78" w14:textId="0B1B11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108C93" w14:textId="6440B3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4ED9CCC" w14:textId="2A27E3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A51D32" w14:textId="02EE1B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BBC29E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8B0B6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E4379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D9A84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BE9E06D" w14:textId="268047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5359CA" w14:textId="729B11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A869F4" w14:textId="1F76D9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5F5B218" w14:textId="6AB540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DBE379C" w14:textId="5AC5B1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5681CF0" w14:textId="5CCA7B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62ADEAF" w14:textId="007090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5AD9B97" w14:textId="5EE8ED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036DCA8" w14:textId="3DDB8F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817D0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525F9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CF38D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69256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70EF121" w14:textId="7DFBDE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34568A2" w14:textId="261556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8CC1366" w14:textId="049F71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111655" w14:textId="321B78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929266" w14:textId="254A53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C070C86" w14:textId="4B8006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57856BB" w14:textId="406090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4A42D0F" w14:textId="4DF680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9616C38" w14:textId="38D491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EAFC0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7A669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636E6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3A3E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C71F018" w14:textId="2C7A65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148509" w14:textId="00693E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0408C93" w14:textId="54ECC3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5DC93B" w14:textId="5928FE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FDB081" w14:textId="2367AF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669170F" w14:textId="7EE569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8A67E41" w14:textId="4AD17E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6465B5B" w14:textId="2398D5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42B806F" w14:textId="5767D5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48B812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8D2E92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4CE138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6CA58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BA2441F" w14:textId="55767B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B1C23F8" w14:textId="461557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19C983D" w14:textId="045E2D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F89505F" w14:textId="23CFB1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DD4226" w14:textId="14C7CD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03F8C8A" w14:textId="0E6F5E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FF50B8" w14:textId="153A24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DC85A5E" w14:textId="521623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3F9279" w14:textId="63D301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E3335A" w14:textId="4DBDBF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E35E639" w14:textId="644AD5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9F7F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0CF7D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3163890" w14:textId="4183CD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6849B72" w14:textId="2D7A29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4C218F" w14:textId="18BDEB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BB03DD0" w14:textId="42D97B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3401B1D" w14:textId="41035C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D5CC864" w14:textId="1CC8FA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8083E6" w14:textId="59DD6A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51065E" w14:textId="051214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6E08B6" w14:textId="605141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750E94F" w14:textId="1AE161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6136892" w14:textId="74D257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FCA87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DD74AC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75D5A3C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E5B445D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35B9F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7D0EDD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B631C5D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E5A69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7D9B56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2F52CB9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443FA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EE504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2C0E5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2C174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42975F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26E584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692E8E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3A1B94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23FC947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41977D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77DFDD2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01765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7C9027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543B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C5F596B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177F3A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6F253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9869D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9221CE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649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36794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7B4DD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B7A64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127B7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BCA9B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6BCBD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7250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824C4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4E9F6EF9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2B49A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5A868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8B2D2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F3064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E9637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3C9C5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3DC22492" w14:textId="77777777" w:rsidTr="00503750">
        <w:trPr>
          <w:trHeight w:val="1073"/>
        </w:trPr>
        <w:tc>
          <w:tcPr>
            <w:tcW w:w="3614" w:type="dxa"/>
            <w:vMerge/>
          </w:tcPr>
          <w:p w14:paraId="557135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329D0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623BB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3D027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237FB3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51BAD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1DC5B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FC68A67" w14:textId="77777777" w:rsidTr="00503750">
        <w:trPr>
          <w:trHeight w:val="283"/>
        </w:trPr>
        <w:tc>
          <w:tcPr>
            <w:tcW w:w="3614" w:type="dxa"/>
          </w:tcPr>
          <w:p w14:paraId="5C01D4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D3676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D6276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5734C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34676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14045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9BD57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6F65249" w14:textId="77777777" w:rsidTr="00503750">
        <w:trPr>
          <w:trHeight w:val="283"/>
        </w:trPr>
        <w:tc>
          <w:tcPr>
            <w:tcW w:w="3614" w:type="dxa"/>
          </w:tcPr>
          <w:p w14:paraId="3EB873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536A6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C9667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10FAA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108CF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0EBB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24472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B17194C" w14:textId="77777777" w:rsidTr="00503750">
        <w:trPr>
          <w:trHeight w:val="283"/>
        </w:trPr>
        <w:tc>
          <w:tcPr>
            <w:tcW w:w="3614" w:type="dxa"/>
          </w:tcPr>
          <w:p w14:paraId="52BF8C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97D8C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08A86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D5A1C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4F51C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A4278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31441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032608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7AE3F2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0EBB3D84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32B8F3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C6695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6940C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8C1DF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0B982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27CBD5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1C778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C6DB3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478685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16AE135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0339A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7C81CC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F29323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A7875F8" w14:textId="63FCE5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528CF3" w14:textId="4F7A82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F628A9" w14:textId="6A4925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82A1D4" w14:textId="43A75B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8711F7" w14:textId="4698A4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9034D" w14:textId="0981DA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908141" w14:textId="7EC04C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FBB841C" w14:textId="1683D7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F362E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30513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4BD7C1D" w14:textId="5AB5E4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4F4B69" w14:textId="6D9818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0CE40C" w14:textId="29EB18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55F39" w14:textId="358B72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72F6C3" w14:textId="611205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7148BE" w14:textId="76D03B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0079D1" w14:textId="5A654C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24E03C5" w14:textId="566943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7D2DE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26E7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07BC0F5" w14:textId="0BDBEA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A656EA" w14:textId="65639E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115AB" w14:textId="367B09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88FF9C" w14:textId="3FCD54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C2F03E" w14:textId="0D8F67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875BEE" w14:textId="2E8DA4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DE9865" w14:textId="43371D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58939DB" w14:textId="4B4F76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AF190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5691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3927C0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516A4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0C205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50F4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C06A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AB349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1E50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50B1E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98AC5B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660300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320755C" w14:textId="697440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430FF4" w14:textId="39E59C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C7F310" w14:textId="31D0BC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4641C" w14:textId="48F1FE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4161F6" w14:textId="464921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57E166" w14:textId="6BCAB5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763" w14:textId="6933F8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AF98ED" w14:textId="351997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E53C6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D0D76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D551E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64BF48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AF15542" w14:textId="7951A8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6099E0" w14:textId="219876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FBD223" w14:textId="0EDF99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B93F31" w14:textId="50FB41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B9F04D" w14:textId="52A548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4487F9" w14:textId="33D230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2138AA" w14:textId="3E9B72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887D076" w14:textId="6957A3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C3BB4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879F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EEEAB3D" w14:textId="3DBA3D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2C2F5C" w14:textId="2F05B5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219AFC" w14:textId="6B41F2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43A916" w14:textId="6BD8FF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BA8E6D" w14:textId="38E141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6D8D8" w14:textId="0D4186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E9A9DD" w14:textId="69807D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726637F" w14:textId="0C1E2A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3097A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DF573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C64AE76" w14:textId="286D0D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85B830" w14:textId="540E69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F7E2AD" w14:textId="6962D0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BFED80" w14:textId="46998C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071BA5" w14:textId="12A07B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BC621B" w14:textId="3D34CE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0C857F" w14:textId="77B97F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B6A0AE3" w14:textId="6BF3AB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5599B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37E75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0B3F657" w14:textId="65A295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FE1E60" w14:textId="0E6D60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E0409C" w14:textId="3F52AA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1B848D" w14:textId="71EC56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B8F3EF" w14:textId="75106F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72E214" w14:textId="414309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57F354" w14:textId="6AD138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21EC418" w14:textId="5AAD5D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B42AD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BF803B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4BCD77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EDCA1B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134F658" w14:textId="14A24D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DB7A65" w14:textId="032D3C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F321DF" w14:textId="613B5F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675628" w14:textId="1072FD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6116D3" w14:textId="031DA4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B54B69" w14:textId="2E4462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1ABBCE" w14:textId="5AAD85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A3C4AC" w14:textId="54C885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E87E3C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BA3006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752E873" w14:textId="040658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AC61BD" w14:textId="37B37E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2E60F5" w14:textId="0B6F9E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4A73EA" w14:textId="67E4F4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DBAD6" w14:textId="5FDB80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059410" w14:textId="5D178B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0DE814" w14:textId="6EF61F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58D1EF0" w14:textId="794DB6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F3F7B3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167E33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6985CD0A" w14:textId="3F15B45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D17DA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2E6F6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74A2D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9856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325D1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296A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F0770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1415D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97F84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1CCE0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19B82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BA1A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A0A0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3822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9C40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6479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9114C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D77D14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2E606C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D9E3DEA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AB9E0AD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31C608D6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17ECF5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789FD3E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26922C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50BC38E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5FE00FA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6A445BA" w14:textId="77777777" w:rsidTr="00503750">
        <w:trPr>
          <w:trHeight w:val="437"/>
        </w:trPr>
        <w:tc>
          <w:tcPr>
            <w:tcW w:w="2594" w:type="dxa"/>
          </w:tcPr>
          <w:p w14:paraId="154DBA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62091759" w14:textId="62C72D4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1D197D6" w14:textId="0174B93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0BAB2CD" w14:textId="1FD11A4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56A35F2" w14:textId="72B31D2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35BB5B6" w14:textId="77777777" w:rsidTr="00503750">
        <w:trPr>
          <w:trHeight w:val="420"/>
        </w:trPr>
        <w:tc>
          <w:tcPr>
            <w:tcW w:w="2594" w:type="dxa"/>
          </w:tcPr>
          <w:p w14:paraId="7713CE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4DF847ED" w14:textId="18715D1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8EC39B8" w14:textId="569FF88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96F33E4" w14:textId="794BFB8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A2688D2" w14:textId="7273CF8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85FBC5B" w14:textId="77777777" w:rsidTr="00503750">
        <w:trPr>
          <w:trHeight w:val="630"/>
        </w:trPr>
        <w:tc>
          <w:tcPr>
            <w:tcW w:w="2594" w:type="dxa"/>
          </w:tcPr>
          <w:p w14:paraId="1056BD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6AA8A63C" w14:textId="73663EE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2FE2A48" w14:textId="2A9A987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BA8E7DE" w14:textId="22DD331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9D41614" w14:textId="66FDEBC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D0C02BE" w14:textId="77777777" w:rsidTr="00503750">
        <w:trPr>
          <w:trHeight w:val="420"/>
        </w:trPr>
        <w:tc>
          <w:tcPr>
            <w:tcW w:w="2594" w:type="dxa"/>
          </w:tcPr>
          <w:p w14:paraId="1BC9C6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26D6B51C" w14:textId="0966BF4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5EEAEBE" w14:textId="22EEEA1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0B27203" w14:textId="5A2660B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8CC9F66" w14:textId="65FED64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81283C3" w14:textId="77777777" w:rsidTr="00503750">
        <w:trPr>
          <w:trHeight w:val="437"/>
        </w:trPr>
        <w:tc>
          <w:tcPr>
            <w:tcW w:w="2594" w:type="dxa"/>
          </w:tcPr>
          <w:p w14:paraId="10D20D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655E2ACB" w14:textId="73E7888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89C8868" w14:textId="62EB66D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829F5BE" w14:textId="15D1AB3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CC54C71" w14:textId="7237779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7716226" w14:textId="77777777" w:rsidTr="00503750">
        <w:trPr>
          <w:trHeight w:val="420"/>
        </w:trPr>
        <w:tc>
          <w:tcPr>
            <w:tcW w:w="2594" w:type="dxa"/>
          </w:tcPr>
          <w:p w14:paraId="19559B3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043082D9" w14:textId="02ECE6FC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4186798" w14:textId="3665B68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74B04DD" w14:textId="16B7727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406798A" w14:textId="38C558C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3CF1C6D" w14:textId="77777777" w:rsidR="00944C3D" w:rsidRDefault="00944C3D" w:rsidP="00944C3D">
      <w:pPr>
        <w:rPr>
          <w:rFonts w:ascii="Arial" w:hAnsi="Arial"/>
          <w:b/>
        </w:rPr>
      </w:pPr>
    </w:p>
    <w:p w14:paraId="7B826C84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12C5C824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558A0B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2BF657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2475B2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5257A9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07FD12C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1515FD4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489BC5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1B02F0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5AC0F0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6DB2C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0F5FC4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79D60E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240381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57BC0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79869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5B03EE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31D9BE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096E9F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3E5F6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83DD6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8A4CA4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59B29EF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348984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AA599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E10C6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8AB15B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66C8A56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8470F83" w14:textId="77777777" w:rsidTr="00503750">
        <w:tc>
          <w:tcPr>
            <w:tcW w:w="2835" w:type="dxa"/>
            <w:vAlign w:val="center"/>
          </w:tcPr>
          <w:p w14:paraId="2D03C6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4F463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EAB04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1DB1D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E0FFD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66ABF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A685647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292ABDA7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7BA77D2" w14:textId="0683D762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93B06B" w14:textId="7B9980EB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E3DFB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0B8B5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EE34B1" w14:textId="5389A38C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9CC1A5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FC28B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56CBAAE" w14:textId="1AE6D7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42815F" w14:textId="458E86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6A03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10B9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7B37502" w14:textId="60848C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4EBC8A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ABD8A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4711CAD" w14:textId="7E0F9E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65CFFF" w14:textId="0302DA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E937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0285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7CF6B27" w14:textId="6D5B25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1B67C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6A3E0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17DF33FF" w14:textId="0BCE3B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DA8651" w14:textId="7D2A4C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5FB2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53D4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713C28D" w14:textId="48C5C0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7D0834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2269EF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5110FCA" w14:textId="5526AA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979107" w14:textId="59F7F9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A368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EAD2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1959B8B" w14:textId="0276BB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42512E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EB06B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10BED8C" w14:textId="61E923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A4CBAF" w14:textId="264014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26B8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7D8B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D4C7C1D" w14:textId="2A4014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D3A41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D313A3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493F89F" w14:textId="2AA028C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B5CA05" w14:textId="70D3FE4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140EF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8FCC6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A1C372" w14:textId="42E418B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D4AB84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68B94C4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23D7067C" w14:textId="24A840A8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B209060" w14:textId="77777777" w:rsidR="00944C3D" w:rsidRDefault="00944C3D" w:rsidP="00944C3D">
      <w:pPr>
        <w:rPr>
          <w:rFonts w:ascii="Arial" w:hAnsi="Arial"/>
          <w:b/>
        </w:rPr>
      </w:pPr>
    </w:p>
    <w:p w14:paraId="7B4F77BB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60A94C3" w14:textId="77777777" w:rsidTr="00503750">
        <w:tc>
          <w:tcPr>
            <w:tcW w:w="2835" w:type="dxa"/>
            <w:vAlign w:val="center"/>
          </w:tcPr>
          <w:p w14:paraId="32B13E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4B252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580CFA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04E515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637911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368EF9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549DDA9A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EF9D4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515766C3" w14:textId="2AEE33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0E28C6" w14:textId="029E2B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3EF6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9357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097A4E7" w14:textId="5CA9DA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C731B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6D837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FE8B561" w14:textId="5623BA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834D96" w14:textId="49C019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445D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BEAB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D48A38" w14:textId="22FC97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4F4BD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BCB8C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AEA50B8" w14:textId="1D3B64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27568B" w14:textId="7A0022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2FF9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731A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DCEBCF" w14:textId="13E693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D9A42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E1CBF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7FEBC09B" w14:textId="534DBF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48E71C" w14:textId="1136C5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D6C6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93D3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D1453A4" w14:textId="4EC2CF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06F93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B7B43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2D7D0CC" w14:textId="10E921F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71EE2A" w14:textId="0C81845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CA82B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06A9C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FAC5A0A" w14:textId="07235AB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092922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1FEF68F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5E14AADA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D458B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00515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7B56887" w14:textId="77777777" w:rsidTr="00503750">
        <w:trPr>
          <w:trHeight w:val="699"/>
        </w:trPr>
        <w:tc>
          <w:tcPr>
            <w:tcW w:w="3502" w:type="dxa"/>
            <w:vMerge/>
          </w:tcPr>
          <w:p w14:paraId="59EB51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39DB1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43C0D4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31ADC1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577FA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6D108B1" w14:textId="79300EF8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C47372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E1EDA9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87ADF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0CEEA647" w14:textId="15396271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A6DB75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C679E5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0B3F0B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225DED1" w14:textId="638657C9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1E1BE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E32214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33B17B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5DDA6D0F" w14:textId="77777777" w:rsidTr="00503750">
        <w:trPr>
          <w:trHeight w:val="593"/>
        </w:trPr>
        <w:tc>
          <w:tcPr>
            <w:tcW w:w="3497" w:type="dxa"/>
          </w:tcPr>
          <w:p w14:paraId="5E2C8B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DFE38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CB885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BD6A85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F96C4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75FD1320" w14:textId="02CD7E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D3AE69" w14:textId="323153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32C7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50411C7" w14:textId="3CE83D0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82ADDC6" w14:textId="445E6B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8AF702" w14:textId="00D716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1E662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42775D7" w14:textId="54396D0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8E06A55" w14:textId="1E3D25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5C25AE" w14:textId="4E3989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7E01F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F415C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2983AA6D" w14:textId="3B8F90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2DCF7F" w14:textId="2E1003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5E551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81D6D57" w14:textId="1E3174B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BF886EF" w14:textId="30F64A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85D60FC" w14:textId="714111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C6E50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AF29637" w14:textId="10EF0A6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7798D6E" w14:textId="14D5AE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337972" w14:textId="23BFB7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73387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4C21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2C0E3D1" w14:textId="36E994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F09AE5" w14:textId="069AF8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3D737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499E52" w14:textId="673401D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4B8402" w14:textId="40AD1B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1420DC" w14:textId="40F0AE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DD674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E84348A" w14:textId="17C67F4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0E0598B" w14:textId="295F05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D7E0F1" w14:textId="2CD2DF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E43D90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4DCFCD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80EAF36" w14:textId="149588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647B8B" w14:textId="42B854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3A3B3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A1AB4C0" w14:textId="3F9383D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D94F1E8" w14:textId="5CFA12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11280D" w14:textId="06C09F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9FCD68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73FF55B2" w14:textId="7276D22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58772E5" w14:textId="2D808F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84F7DF4" w14:textId="54C02D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9811D5" w14:textId="77777777" w:rsidR="00944C3D" w:rsidRDefault="00944C3D" w:rsidP="00944C3D">
      <w:pPr>
        <w:rPr>
          <w:rFonts w:ascii="Arial" w:hAnsi="Arial"/>
          <w:b/>
        </w:rPr>
      </w:pPr>
    </w:p>
    <w:p w14:paraId="79F0E660" w14:textId="77777777" w:rsidR="00944C3D" w:rsidRDefault="00944C3D" w:rsidP="00944C3D">
      <w:pPr>
        <w:rPr>
          <w:rFonts w:ascii="Arial" w:hAnsi="Arial"/>
          <w:b/>
        </w:rPr>
      </w:pPr>
    </w:p>
    <w:p w14:paraId="29C2F473" w14:textId="77777777" w:rsidR="00944C3D" w:rsidRDefault="00944C3D" w:rsidP="00944C3D">
      <w:pPr>
        <w:rPr>
          <w:rFonts w:ascii="Arial" w:hAnsi="Arial"/>
          <w:b/>
        </w:rPr>
      </w:pPr>
    </w:p>
    <w:p w14:paraId="3728B81E" w14:textId="77777777" w:rsidR="00944C3D" w:rsidRDefault="00944C3D" w:rsidP="00944C3D">
      <w:pPr>
        <w:rPr>
          <w:rFonts w:ascii="Arial" w:hAnsi="Arial"/>
          <w:b/>
        </w:rPr>
      </w:pPr>
    </w:p>
    <w:p w14:paraId="302C36A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5"/>
        <w:gridCol w:w="1629"/>
        <w:gridCol w:w="1212"/>
        <w:gridCol w:w="1213"/>
        <w:gridCol w:w="1189"/>
        <w:gridCol w:w="1572"/>
      </w:tblGrid>
      <w:tr w:rsidR="00944C3D" w:rsidRPr="00050529" w14:paraId="3BB7FE36" w14:textId="77777777" w:rsidTr="00503750">
        <w:tc>
          <w:tcPr>
            <w:tcW w:w="2622" w:type="dxa"/>
            <w:vAlign w:val="center"/>
          </w:tcPr>
          <w:p w14:paraId="2B39AA1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E4007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97197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5C69A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F1485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3155A6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DF3BC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A9B37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3FA1C2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876C0F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CA030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673FAD7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ED4D4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15F03670" w14:textId="70021D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B6519A4" w14:textId="6DB5E9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956FD6" w14:textId="1C5DF6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F034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1F5D00" w14:textId="5AC937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CBB9EF" w14:textId="77777777" w:rsidTr="00503750">
        <w:tc>
          <w:tcPr>
            <w:tcW w:w="2622" w:type="dxa"/>
            <w:vAlign w:val="center"/>
          </w:tcPr>
          <w:p w14:paraId="10EF11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3E7EBF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1F73487C" w14:textId="310CDD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4B087D4" w14:textId="028595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578E22" w14:textId="2261C8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F478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AF8D46" w14:textId="37DB41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AAE5C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CA8B0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E979F21" w14:textId="22BA9F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9C0A695" w14:textId="14E7D0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C363B1" w14:textId="16246F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D454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C0F604" w14:textId="0F8371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750C9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C3CB8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40832BE9" w14:textId="128112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387193" w14:textId="013C3D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69C568" w14:textId="686540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C6F8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3F0A25" w14:textId="51970D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21F3DB" w14:textId="77777777" w:rsidTr="00503750">
        <w:tc>
          <w:tcPr>
            <w:tcW w:w="2622" w:type="dxa"/>
            <w:vAlign w:val="center"/>
          </w:tcPr>
          <w:p w14:paraId="45713D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2456CAA5" w14:textId="683861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101236.00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0A8DE67" w14:textId="5E2556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32111.00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68F3AD" w14:textId="602A61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22424.00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5921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54893E" w14:textId="1A9569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110924.00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15004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794D4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3A35896" w14:textId="2305EF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C8A4ECD" w14:textId="4F8DD2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FE0649" w14:textId="700DB9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43E3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6B57D2" w14:textId="3C23BD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01BC6D" w14:textId="77777777" w:rsidTr="00503750">
        <w:tc>
          <w:tcPr>
            <w:tcW w:w="2622" w:type="dxa"/>
            <w:vAlign w:val="center"/>
          </w:tcPr>
          <w:p w14:paraId="38B9BB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85CFCCB" w14:textId="02CE1E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25AD927" w14:textId="464469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498C1A" w14:textId="12E4B0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90A0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6E2802" w14:textId="265DB5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192F91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7A68A6C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4A18F1B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042C1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C12373B" w14:textId="0B705B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DDB736" w14:textId="5A8033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CA7838" w14:textId="6A1570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72E1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500692" w14:textId="5A9059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926BC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9FE02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0A551A1" w14:textId="1EE88C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13987EC" w14:textId="2D482C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203AEE" w14:textId="41CD8E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81A0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EE2872" w14:textId="358E10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2EFBB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C3DFE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7148E2A3" w14:textId="736EB2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42B68D9" w14:textId="68DAFD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621A62" w14:textId="26099A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9AFB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AA0FDB" w14:textId="3A4A2F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D56660" w14:textId="77777777" w:rsidTr="00503750">
        <w:tc>
          <w:tcPr>
            <w:tcW w:w="2622" w:type="dxa"/>
            <w:vAlign w:val="center"/>
          </w:tcPr>
          <w:p w14:paraId="5A7B1C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40053595" w14:textId="2C14C7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2E575B7" w14:textId="44896C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E1A620" w14:textId="5498DD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AEFF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9658B2" w14:textId="51747F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CCF96C" w14:textId="77777777" w:rsidTr="00503750">
        <w:tc>
          <w:tcPr>
            <w:tcW w:w="2622" w:type="dxa"/>
            <w:vAlign w:val="center"/>
          </w:tcPr>
          <w:p w14:paraId="01C556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A8803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EF613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148AB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BECF1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EB52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79BC04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B897A6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042996EA" w14:textId="071E3EC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b/>
                <w:noProof/>
                <w:sz w:val="18"/>
                <w:szCs w:val="18"/>
              </w:rPr>
              <w:t>101236.00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8F4C26" w14:textId="5740FAD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b/>
                <w:noProof/>
                <w:sz w:val="18"/>
                <w:szCs w:val="18"/>
              </w:rPr>
              <w:t>32111.00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693008" w14:textId="40BB858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b/>
                <w:noProof/>
                <w:sz w:val="18"/>
                <w:szCs w:val="18"/>
              </w:rPr>
              <w:t>22424.00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64A82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92D253" w14:textId="47BBB19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b/>
                <w:noProof/>
                <w:sz w:val="18"/>
                <w:szCs w:val="18"/>
              </w:rPr>
              <w:t>110924.00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D2C1CA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0547A6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0F0CA39A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03E98B2E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18D268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25A5039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CFD2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8B8691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45957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688202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845E73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84ADC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0C0BB5B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ADD49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C437B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E9A68A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7A54D5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C088D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044F0CA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E57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95DB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F1E1A5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E673B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304CD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E013F4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8B9AE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F13DE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8E13A7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4314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C25CF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4747F4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1C786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8549D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706F97B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0267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43424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651C51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D55FA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51639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2678E9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B44FF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9C2DFEF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2415A6F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DC8DD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96B991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362C0FE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B3B9CA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38F550D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C2F95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6B77D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5CE192A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5C7E36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E34F3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96228E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1C5DB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6CF80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F743B8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74EE7C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45289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83368F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2014F9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91FBFD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20FC4E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A1CC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57623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E5FDCA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041CE3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790F8A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FA1303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75C34AE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4C82380E" w14:textId="77777777" w:rsidTr="00503750">
        <w:tc>
          <w:tcPr>
            <w:tcW w:w="2835" w:type="dxa"/>
            <w:vAlign w:val="center"/>
          </w:tcPr>
          <w:p w14:paraId="601D5E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1AFF1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5D91D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55622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3464BF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81A85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4C00040" w14:textId="77777777" w:rsidTr="00503750">
        <w:tc>
          <w:tcPr>
            <w:tcW w:w="2835" w:type="dxa"/>
            <w:vAlign w:val="center"/>
          </w:tcPr>
          <w:p w14:paraId="3AAD56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6C9A4A2" w14:textId="13C45E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BD91C7" w14:textId="217148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8E383E" w14:textId="20798B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1057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050C91" w14:textId="5FDA6A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673554" w14:textId="77777777" w:rsidTr="00503750">
        <w:tc>
          <w:tcPr>
            <w:tcW w:w="2835" w:type="dxa"/>
            <w:vAlign w:val="center"/>
          </w:tcPr>
          <w:p w14:paraId="74D66E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6158B58D" w14:textId="7D09EB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39D8D6" w14:textId="757478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4051D2" w14:textId="3FEA8F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8FDB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E2B5D9" w14:textId="20716C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E0F12A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A7595C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BFFF153" w14:textId="2F88BD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D9C48F" w14:textId="77C0652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567FC2" w14:textId="4CE9B27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701F3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69CCC1" w14:textId="21F73BE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0C8B21D1" w14:textId="77777777" w:rsidTr="00503750">
        <w:tc>
          <w:tcPr>
            <w:tcW w:w="2835" w:type="dxa"/>
            <w:vAlign w:val="center"/>
          </w:tcPr>
          <w:p w14:paraId="0F90A5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B191142" w14:textId="5088FE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B7DE87" w14:textId="26035C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E0BACE" w14:textId="016DBA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6B61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97B86E" w14:textId="765B64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311E87" w14:textId="77777777" w:rsidTr="00503750">
        <w:tc>
          <w:tcPr>
            <w:tcW w:w="2835" w:type="dxa"/>
            <w:vAlign w:val="center"/>
          </w:tcPr>
          <w:p w14:paraId="509CF7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0DCAD53" w14:textId="55A065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F2282A" w14:textId="128D86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FB9306" w14:textId="76F1DB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4416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29F88E" w14:textId="0C0596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83572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56CEAB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7E749DB4" w14:textId="292C7FE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D309EF" w14:textId="601B1F4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31064A" w14:textId="5E8D7B9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CB3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182654" w14:textId="0223B6D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64A3FB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01B3701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BDF5ADF" w14:textId="1DF654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AE1247" w14:textId="598F4F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00028A" w14:textId="281749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6E2C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A70482" w14:textId="7E3900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0F382DD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8F0385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1766"/>
        <w:gridCol w:w="1646"/>
        <w:gridCol w:w="1593"/>
        <w:gridCol w:w="1873"/>
      </w:tblGrid>
      <w:tr w:rsidR="00944C3D" w:rsidRPr="008D0433" w14:paraId="465C3A31" w14:textId="77777777" w:rsidTr="00503750">
        <w:tc>
          <w:tcPr>
            <w:tcW w:w="2552" w:type="dxa"/>
            <w:vAlign w:val="center"/>
          </w:tcPr>
          <w:p w14:paraId="22AE5C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1621DCE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C2537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ABDEE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53718D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52CA723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5B313A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0AA3CBC6" w14:textId="7C70129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8CD19C2" w14:textId="7EEC246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 w:cs="Arial"/>
                <w:noProof/>
                <w:sz w:val="18"/>
                <w:szCs w:val="18"/>
              </w:rPr>
              <w:t>259.00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7F621578" w14:textId="6C495F6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 w:cs="Arial"/>
                <w:noProof/>
                <w:sz w:val="18"/>
                <w:szCs w:val="18"/>
              </w:rPr>
              <w:t>259.00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70DE8F4E" w14:textId="6B6A422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D0B6B0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3D14B0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DCA90D9" w14:textId="494D1E4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3F23B0EB" w14:textId="1D0B6D3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57470A46" w14:textId="1EA3684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5B6216A4" w14:textId="39FABD1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A165A31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68ED16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278BAC88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0055B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89AD9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207518C" w14:textId="77777777" w:rsidTr="00503750">
        <w:tc>
          <w:tcPr>
            <w:tcW w:w="4395" w:type="dxa"/>
            <w:vMerge/>
          </w:tcPr>
          <w:p w14:paraId="3466B4E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337A1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83E1D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7883B5F4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DD02D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675C43B" w14:textId="002A8C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  <w:lang w:eastAsia="sk-SK"/>
              </w:rPr>
              <w:t>991.50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EF5D89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B75537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FE857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F6A73B3" w14:textId="4CE1B7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  <w:lang w:eastAsia="sk-SK"/>
              </w:rPr>
              <w:t>3968.52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1E5798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3B7BED2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2F10DC0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34D57E17" w14:textId="1247743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b/>
                <w:noProof/>
                <w:sz w:val="18"/>
                <w:szCs w:val="18"/>
              </w:rPr>
              <w:t>4960.02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D52FC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0A70FD1" w14:textId="77777777" w:rsidTr="00503750">
        <w:tc>
          <w:tcPr>
            <w:tcW w:w="4395" w:type="dxa"/>
            <w:vAlign w:val="center"/>
          </w:tcPr>
          <w:p w14:paraId="6B2073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6F80CA9" w14:textId="39AD52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50A8BE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7C7B654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4167D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0DC81113" w14:textId="06C48E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F43D17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37381E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3AAB2D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69BEBE7" w14:textId="2D95EB9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6B5B1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A5765B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14B791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771896C" w14:textId="64E7A54B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b/>
                <w:noProof/>
                <w:sz w:val="18"/>
                <w:szCs w:val="18"/>
              </w:rPr>
              <w:t>76074.00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9B1F0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5E6950B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9F0A63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017D29ED" w14:textId="77777777" w:rsidTr="00503750">
        <w:tc>
          <w:tcPr>
            <w:tcW w:w="4395" w:type="dxa"/>
            <w:vAlign w:val="center"/>
          </w:tcPr>
          <w:p w14:paraId="7025FA1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BF89B0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B601E7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55A02F2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9BE1E2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D97625C" w14:textId="5F22A7A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3A53E76" w14:textId="480B8A2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3410E8A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92FBB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741C9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1CEBD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280263E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1D776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71E0AF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3C047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3154F24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947DA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349A7474" w14:textId="01F38C84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472618E" w14:textId="6104C432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1BB8149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7389E7A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0C88C7C4" w14:textId="32192A9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6645270" w14:textId="599E2C2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5B84E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F06019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477B16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64E0A86B" w14:textId="77777777" w:rsidTr="00503750">
        <w:tc>
          <w:tcPr>
            <w:tcW w:w="1843" w:type="dxa"/>
            <w:vAlign w:val="center"/>
          </w:tcPr>
          <w:p w14:paraId="1EDDBB6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3B6BF38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7696A7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2261F7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B91CF9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53D629B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A0AA17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27838109" w14:textId="77777777" w:rsidTr="00503750">
        <w:tc>
          <w:tcPr>
            <w:tcW w:w="1843" w:type="dxa"/>
            <w:vAlign w:val="center"/>
          </w:tcPr>
          <w:p w14:paraId="19AA03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A52AF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114B3B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23E64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E91C7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8E26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6C86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DDCAFD7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7AFA0A0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55FFE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EAC5D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596EB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9D8FE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4AA93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F165D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9F6A82C" w14:textId="77777777" w:rsidTr="00503750">
        <w:tc>
          <w:tcPr>
            <w:tcW w:w="1843" w:type="dxa"/>
            <w:vAlign w:val="center"/>
          </w:tcPr>
          <w:p w14:paraId="0652909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2880CC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3C36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1084D2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68581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AD54A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39799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AED69EF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669E87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6AC54D8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E3C166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2351A1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3754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7BA32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1DCA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F2C4CF9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105D7D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835D05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86317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23400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95BF1B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7548A3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4640A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191A64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BA5BA8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181C0997" w14:textId="77777777" w:rsidTr="00503750">
        <w:trPr>
          <w:trHeight w:val="664"/>
        </w:trPr>
        <w:tc>
          <w:tcPr>
            <w:tcW w:w="3372" w:type="dxa"/>
          </w:tcPr>
          <w:p w14:paraId="2FF0BB3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14BBFF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210586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6A16106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6A892B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0C122EEF" w14:textId="03C469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9F4B3C" w14:textId="0833AC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384AE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B80A79E" w14:textId="120F57D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1AB54EE" w14:textId="095230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E6041A" w14:textId="55E2B7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618D8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59DC073" w14:textId="746D1049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FED01C0" w14:textId="2DD21B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68F3E7" w14:textId="5BFB78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7C95C16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2C7F5F1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2D70E208" w14:textId="450CC6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9C2878" w14:textId="435D33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64FA8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DE7F52" w14:textId="6526620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CC769FE" w14:textId="4A3247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93A2331" w14:textId="7397DD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73FB3AB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AECAE58" w14:textId="6D01FAD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4E92596" w14:textId="0ABCD0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53A722" w14:textId="0597DB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DC8BB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4EA1C6B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6AE2EE9F" w14:textId="77777777" w:rsidTr="00503750">
        <w:tc>
          <w:tcPr>
            <w:tcW w:w="2835" w:type="dxa"/>
            <w:vAlign w:val="center"/>
          </w:tcPr>
          <w:p w14:paraId="1450FC6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1F0CD5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E028A7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128643A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3DF5C4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E17A748" w14:textId="77777777" w:rsidTr="00503750">
        <w:tc>
          <w:tcPr>
            <w:tcW w:w="2835" w:type="dxa"/>
          </w:tcPr>
          <w:p w14:paraId="1EE92EC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2B3E958" w14:textId="16E74F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0BD47E" w14:textId="1C3A82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FE3EBF9" w14:textId="2CB20F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E06F39" w14:textId="670F54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57FAF8" w14:textId="77777777" w:rsidTr="00503750">
        <w:tc>
          <w:tcPr>
            <w:tcW w:w="2835" w:type="dxa"/>
          </w:tcPr>
          <w:p w14:paraId="6C79839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CBA439A" w14:textId="1F08FB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C01547" w14:textId="6F4962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3FD36AF" w14:textId="046C2D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427B502" w14:textId="14B2A3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2E79D28" w14:textId="77777777" w:rsidTr="00503750">
        <w:tc>
          <w:tcPr>
            <w:tcW w:w="2835" w:type="dxa"/>
          </w:tcPr>
          <w:p w14:paraId="6443F5D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E3B8C68" w14:textId="7893B2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862DF2" w14:textId="7D1579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9D97A5" w14:textId="11E0E8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CF8329" w14:textId="21B831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983CB5" w14:textId="77777777" w:rsidTr="00503750">
        <w:tc>
          <w:tcPr>
            <w:tcW w:w="2835" w:type="dxa"/>
            <w:vAlign w:val="center"/>
          </w:tcPr>
          <w:p w14:paraId="5A84B25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FB99C67" w14:textId="74627B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B1E020" w14:textId="726338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8F01B1F" w14:textId="28C31B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E4D3286" w14:textId="4AC796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4944E3" w14:textId="77777777" w:rsidTr="00503750">
        <w:tc>
          <w:tcPr>
            <w:tcW w:w="2835" w:type="dxa"/>
            <w:vAlign w:val="center"/>
          </w:tcPr>
          <w:p w14:paraId="555DD9A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4874F" w14:textId="47D72A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77A3C9" w14:textId="0E335F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1D337CE" w14:textId="341F58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F108EF6" w14:textId="6F8FCC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9A64D6" w14:textId="77777777" w:rsidTr="00503750">
        <w:tc>
          <w:tcPr>
            <w:tcW w:w="2835" w:type="dxa"/>
          </w:tcPr>
          <w:p w14:paraId="0AE4AA4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16562B4" w14:textId="743A79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883F00" w14:textId="33FD94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AE5B1E6" w14:textId="7E480E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8E6B42A" w14:textId="5B5C76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1350E0" w14:textId="77777777" w:rsidTr="00503750">
        <w:tc>
          <w:tcPr>
            <w:tcW w:w="2835" w:type="dxa"/>
          </w:tcPr>
          <w:p w14:paraId="5F1B145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CE8736C" w14:textId="74D174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A0CEF2" w14:textId="1E0BDB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0301C83" w14:textId="4355E0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0C2BE83" w14:textId="0CBB65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EAC93E" w14:textId="77777777" w:rsidTr="00503750">
        <w:tc>
          <w:tcPr>
            <w:tcW w:w="2835" w:type="dxa"/>
          </w:tcPr>
          <w:p w14:paraId="62127E6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7A89648D" w14:textId="195031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E37B93" w14:textId="12DBFE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9085DBD" w14:textId="7CA5C9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101035C" w14:textId="0E9A58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375426" w14:textId="77777777" w:rsidR="00944C3D" w:rsidRDefault="00944C3D" w:rsidP="00944C3D">
      <w:pPr>
        <w:rPr>
          <w:rFonts w:ascii="Arial" w:hAnsi="Arial"/>
          <w:b/>
        </w:rPr>
      </w:pPr>
    </w:p>
    <w:p w14:paraId="35A3FCC3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1B701267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F249F3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6AFC69F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07A7EC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65F565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2810A2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7F524EB" w14:textId="77777777" w:rsidTr="00503750">
        <w:trPr>
          <w:trHeight w:val="443"/>
        </w:trPr>
        <w:tc>
          <w:tcPr>
            <w:tcW w:w="2560" w:type="dxa"/>
          </w:tcPr>
          <w:p w14:paraId="357EB9C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9AA089E" w14:textId="1C26D3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B1982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CBE66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F804C1F" w14:textId="2D375E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E82206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5296152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2B735F7" w14:textId="4E940C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99E1D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1E51A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D2D60D2" w14:textId="329AA0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38C626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46DE97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7A2574A" w14:textId="5F9229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9FBA2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59BA2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EB1488B" w14:textId="59C115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B1B547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7168ED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7772FC03" w14:textId="343B56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13AEF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D022D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78D16D4" w14:textId="1199C6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E846526" w14:textId="77777777" w:rsidR="00944C3D" w:rsidRDefault="00944C3D" w:rsidP="00944C3D">
      <w:pPr>
        <w:rPr>
          <w:rFonts w:ascii="Arial" w:hAnsi="Arial"/>
          <w:b/>
        </w:rPr>
      </w:pPr>
    </w:p>
    <w:p w14:paraId="08291C21" w14:textId="77777777" w:rsidR="00944C3D" w:rsidRDefault="00944C3D" w:rsidP="00944C3D">
      <w:pPr>
        <w:rPr>
          <w:rFonts w:ascii="Arial" w:hAnsi="Arial"/>
          <w:b/>
        </w:rPr>
      </w:pPr>
    </w:p>
    <w:p w14:paraId="2C28CFB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4B676E1" w14:textId="77777777" w:rsidR="00944C3D" w:rsidRDefault="00944C3D" w:rsidP="00944C3D">
      <w:pPr>
        <w:rPr>
          <w:rFonts w:ascii="Arial" w:hAnsi="Arial"/>
          <w:b/>
        </w:rPr>
      </w:pPr>
    </w:p>
    <w:p w14:paraId="56FB5AD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3DF5E951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3D8164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3DAD85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DAB415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2402A8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E048BF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F7942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A08E4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4252DE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2AB70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5FE3BD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54A72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569F62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15EB1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8C9EA3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52AC8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D145EF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18B7FF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7D108ACE" w14:textId="77777777" w:rsidTr="00503750">
        <w:trPr>
          <w:trHeight w:val="677"/>
        </w:trPr>
        <w:tc>
          <w:tcPr>
            <w:tcW w:w="3358" w:type="dxa"/>
          </w:tcPr>
          <w:p w14:paraId="6FBA2C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455CC8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A93397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F557AE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EA9F5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5936428E" w14:textId="24833B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A418BB" w14:textId="68D324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21FC4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D59AA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3EAA56E" w14:textId="3C8EE5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D94466" w14:textId="3078BB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A7503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7D840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E2E7EDC" w14:textId="7CAA08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8C57F09" w14:textId="37CCDE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74697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BC2C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79F3277E" w14:textId="0B3CBB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03F0A22" w14:textId="4F9D31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E001F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5FF7731" w14:textId="7272C85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48C5D08" w14:textId="24F2BE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7DA0433" w14:textId="52E0F7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1BFC32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59B7B6EB" w14:textId="34EE411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7F147EF" w14:textId="05E612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E61919C" w14:textId="517029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A6BAA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353136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CEFE1D6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51D096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5FE6ED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4062810C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9B7A8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5C84D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15C803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DFD7E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0DE75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A4E5C7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4B0A60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7DD92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B3EFDE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A9E6BE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A9DEAC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744FC8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7BE9024B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C97D8B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863093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A64E66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D3A952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509EC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58C31B68" w14:textId="52A370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FFF3900" w14:textId="6B8C4B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C2183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B7814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68C72D7F" w14:textId="7AD4CD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C294ED5" w14:textId="55C369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9E68A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C280A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71BB837" w14:textId="087621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D76FB94" w14:textId="011CCB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558AE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021D3AA" w14:textId="63BFC96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CC20A68" w14:textId="4E0509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B1615F6" w14:textId="48433A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F848C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1BFC360" w14:textId="519B18C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4B6F778" w14:textId="4D663A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A4075E9" w14:textId="2620DF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0CF20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8ADDA6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4A839827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50A13FF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51EF12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F16D8B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BDFCAF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570DD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5E29683" w14:textId="094656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0B50725" w14:textId="478380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F17BD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37A4C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75CB5FDA" w14:textId="09B6E3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6292808" w14:textId="7D833F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30492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229DF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B830624" w14:textId="0A26BC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C8F5803" w14:textId="19A578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6773A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17228E4" w14:textId="0F92303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3978B9E" w14:textId="00B5C2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D40F9B" w14:textId="36C71B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9F32C9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4CD301A" w14:textId="59AA27E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EBB2C24" w14:textId="117D08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D991AA0" w14:textId="7F1BCC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76C0783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668F2C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69CC65D3" w14:textId="77777777" w:rsidTr="00503750">
        <w:tc>
          <w:tcPr>
            <w:tcW w:w="3686" w:type="dxa"/>
            <w:vAlign w:val="center"/>
          </w:tcPr>
          <w:p w14:paraId="43375D8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E0B6FE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7D0369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72AF709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16B37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93760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C7EAC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4DC6D8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F7E83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39440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97552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F2E504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7623D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ED52B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2E53B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1537B2B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2EC9BE9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CA216D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AA8EF8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DF9A56B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9E59DA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D4BED7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4E2926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3164F1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90915F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8DE81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B13ABE3" w14:textId="16C58B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CB5E46E" w14:textId="799E73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41F94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C9BB1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BF21ACF" w14:textId="5A8CB9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1FB2EDF" w14:textId="4026EA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748FD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A04F1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AB4C468" w14:textId="57115E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3DFBD79" w14:textId="6CDBD9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715DE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BE1BFE" w14:textId="2268572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344BBA8" w14:textId="333541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EE01ACF" w14:textId="22F20D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C33154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562D280F" w14:textId="7A538A9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D66B4EC" w14:textId="5F08A3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83783AD" w14:textId="16F16D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48472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2DF2CC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6C617FF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7B7CB2D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89390F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02C386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60E717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9E6B4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29E1814" w14:textId="76FEB3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47F38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32481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7A77DC36" w14:textId="084B8F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84367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A579D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6E359439" w14:textId="2A3A8D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8C15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32AFC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3278E54" w14:textId="6B777E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E29D8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C3287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991C294" w14:textId="3DBDFD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CCB74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BC318B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69907CA" w14:textId="602ABC1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39F47E1" w14:textId="77777777" w:rsidR="00944C3D" w:rsidRDefault="00944C3D" w:rsidP="00944C3D">
      <w:pPr>
        <w:rPr>
          <w:sz w:val="22"/>
          <w:szCs w:val="22"/>
        </w:rPr>
      </w:pPr>
    </w:p>
    <w:p w14:paraId="3095419B" w14:textId="77777777" w:rsidR="00944C3D" w:rsidRDefault="00944C3D" w:rsidP="00944C3D">
      <w:pPr>
        <w:rPr>
          <w:sz w:val="22"/>
          <w:szCs w:val="22"/>
        </w:rPr>
      </w:pPr>
    </w:p>
    <w:p w14:paraId="690299F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3DA9871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416E17F" w14:textId="394381DB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CD592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6943B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39571B1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B7453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047A9687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AE7B64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648DDC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471955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3206331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6DED78C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4A4066C7" w14:textId="1B123F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3B3C885" w14:textId="3F66A2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3E6C9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C8A369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D5C9531" w14:textId="390183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3D4794E" w14:textId="169647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9D499E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AD8D31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B270B51" w14:textId="10269B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3EA2D32" w14:textId="29A1EC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4D19D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C21ECD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C88DD55" w14:textId="612E04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99FFA2C" w14:textId="6E62C6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ABE5444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DE60FB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DF6F1C4" w14:textId="066FD5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5A5F540" w14:textId="5705F1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E07F69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2B3A181" w14:textId="5892901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0477B73" w14:textId="136186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157BD5B" w14:textId="58F942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3CE5987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428CEBD5" w14:textId="372D80E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3401B87" w14:textId="75F057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D6CD905" w14:textId="2F78E8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4D59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62D19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20A2BB1E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2104BC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637DFA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88C7CF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F05241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DF127E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794464C" w14:textId="07A7CE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E599DBD" w14:textId="20660D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6E5226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3475F2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41B17E4" w14:textId="4583E1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E7057CD" w14:textId="3821F9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0EEA92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F647A9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CC0CCA7" w14:textId="32658C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B77E08F" w14:textId="027FE5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E3F952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EDB7FB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5BFDE82" w14:textId="7B8A54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CC7F645" w14:textId="01DDC3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7B85E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848C15E" w14:textId="24069AA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A2F1DB3" w14:textId="2B7B73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C931AE5" w14:textId="390DBE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849C53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7CBD58A" w14:textId="5627BC7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1CBEFF1" w14:textId="622632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7C0BE1A" w14:textId="6EF64A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EDE6ED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611F7352" w14:textId="4316D9A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E97EE4E" w14:textId="402712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59DCDD2" w14:textId="6EFF3B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F3A6E" w:rsidRPr="00441B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C0F2D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309BF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2DC0A42" w14:textId="20D176D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4E8229F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8FE39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151AC497" w14:textId="1EC9F17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EF499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A89953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070ED3E8" w14:textId="44418C18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EE41B1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EFF07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E9A88D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8F40B74" w14:textId="77777777" w:rsidR="00944C3D" w:rsidRPr="003607F0" w:rsidRDefault="00944C3D" w:rsidP="00944C3D"/>
    <w:p w14:paraId="05684001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2155F" w14:textId="77777777" w:rsidR="006F326E" w:rsidRDefault="006F326E">
      <w:r>
        <w:separator/>
      </w:r>
    </w:p>
  </w:endnote>
  <w:endnote w:type="continuationSeparator" w:id="0">
    <w:p w14:paraId="4B72E444" w14:textId="77777777" w:rsidR="006F326E" w:rsidRDefault="006F3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E4724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732C26C3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5155E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4418334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110A4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4268133C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6C975" w14:textId="77777777" w:rsidR="006F326E" w:rsidRDefault="006F326E">
      <w:r>
        <w:separator/>
      </w:r>
    </w:p>
  </w:footnote>
  <w:footnote w:type="continuationSeparator" w:id="0">
    <w:p w14:paraId="054D33A1" w14:textId="77777777" w:rsidR="006F326E" w:rsidRDefault="006F3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088238">
    <w:abstractNumId w:val="13"/>
  </w:num>
  <w:num w:numId="2" w16cid:durableId="756825674">
    <w:abstractNumId w:val="17"/>
  </w:num>
  <w:num w:numId="3" w16cid:durableId="1585065134">
    <w:abstractNumId w:val="8"/>
  </w:num>
  <w:num w:numId="4" w16cid:durableId="2026323748">
    <w:abstractNumId w:val="7"/>
  </w:num>
  <w:num w:numId="5" w16cid:durableId="132875218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7043477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7373132">
    <w:abstractNumId w:val="20"/>
  </w:num>
  <w:num w:numId="8" w16cid:durableId="650864559">
    <w:abstractNumId w:val="10"/>
  </w:num>
  <w:num w:numId="9" w16cid:durableId="1008094509">
    <w:abstractNumId w:val="0"/>
  </w:num>
  <w:num w:numId="10" w16cid:durableId="1796485128">
    <w:abstractNumId w:val="19"/>
  </w:num>
  <w:num w:numId="11" w16cid:durableId="1121418818">
    <w:abstractNumId w:val="6"/>
  </w:num>
  <w:num w:numId="12" w16cid:durableId="817845881">
    <w:abstractNumId w:val="9"/>
  </w:num>
  <w:num w:numId="13" w16cid:durableId="1687445093">
    <w:abstractNumId w:val="12"/>
  </w:num>
  <w:num w:numId="14" w16cid:durableId="1451121731">
    <w:abstractNumId w:val="15"/>
  </w:num>
  <w:num w:numId="15" w16cid:durableId="501162885">
    <w:abstractNumId w:val="14"/>
  </w:num>
  <w:num w:numId="16" w16cid:durableId="856038899">
    <w:abstractNumId w:val="2"/>
  </w:num>
  <w:num w:numId="17" w16cid:durableId="737677564">
    <w:abstractNumId w:val="4"/>
  </w:num>
  <w:num w:numId="18" w16cid:durableId="2118401931">
    <w:abstractNumId w:val="11"/>
  </w:num>
  <w:num w:numId="19" w16cid:durableId="1596131789">
    <w:abstractNumId w:val="5"/>
  </w:num>
  <w:num w:numId="20" w16cid:durableId="615985958">
    <w:abstractNumId w:val="18"/>
  </w:num>
  <w:num w:numId="21" w16cid:durableId="197084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32"/>
    <w:docVar w:name="arg2" w:val="Driver=asa17;DBF=D:\anasoft\data\tebys.db;DBN=tebys;ENG=SQL17;commlinks=TCPIP{ip=192.168.1.241};uid=hromnikova;con=finus(12.0);pwd=488300282956Vaveto1"/>
    <w:docVar w:name="arg3" w:val="1442422"/>
    <w:docVar w:name="arg4" w:val="C:\Users\HROMNI~1.TEB\AppData\Local\Temp\12194547.doc"/>
    <w:docVar w:name="arg5" w:val="7"/>
  </w:docVars>
  <w:rsids>
    <w:rsidRoot w:val="009F3A6E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F7BB3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6F326E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3A6E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66E3C6"/>
  <w15:docId w15:val="{3D217146-02DD-4A47-A032-13029DA51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5340</Words>
  <Characters>30442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2026-03-17T09:39:00Z</dcterms:created>
  <dcterms:modified xsi:type="dcterms:W3CDTF">2026-03-17T09:40:00Z</dcterms:modified>
</cp:coreProperties>
</file>