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50694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5F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A6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94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AC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4F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16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0D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6E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88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C4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46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7D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B0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6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E6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7E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5E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E1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7F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3F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5E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C6E59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952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27D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66B0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F5E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F18B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8B7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F12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F92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5141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95F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0B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C63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061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FE6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0B8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E83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5323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7DC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256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378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B17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57F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198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E4C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BC0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58AD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8CA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8615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F626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F53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05C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764F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A0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0B131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86D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84F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17E9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60F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730A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D71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EEA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751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F5F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8A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67C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B53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122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ECB2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135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C053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1FA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978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2D8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C26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BCAE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57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965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6CD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54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9BDD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608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DB9C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C1F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DEF0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C07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383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F61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B1BEB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42D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9BE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880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687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3E4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373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69AA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018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4FB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31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6B0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BFF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E5D9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E543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170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883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A981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F2F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234B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3D3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88E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5FBA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38F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2C4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E1A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C01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342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2C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BA7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B661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774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AE5C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CAC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CC55E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D4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823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B9B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47B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859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25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B01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ACA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29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38B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558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E91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610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F1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CBC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4C6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C8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CCF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3A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799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E0D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1A1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0A7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AE1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B68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9FB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6BC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CC8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8E5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9A5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D58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6BC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5C5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6AFBE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65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AF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EB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45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A0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FE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27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4F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E1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7D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28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DE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B2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81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57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EC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BE6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142B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D3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58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B0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75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21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F2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A1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285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581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E00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AE5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D61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F6E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6D2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62C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224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03F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145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512AC28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33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90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D6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52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65EF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4B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36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96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38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64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97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3C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C9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C7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33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E8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183676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E3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B9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99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10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35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4D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F4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27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90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CA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6E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B5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42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E9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1D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DA67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E6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0C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DD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1B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EB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B2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3C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D5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4E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F7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1E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28C73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06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E6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82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8D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70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57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6E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E9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9A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9E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7E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96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63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08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6D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9466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8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47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CF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16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E9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EE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01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C1CD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BCE8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004F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DC2ADE" w14:textId="3078033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528B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8CD4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8F07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D07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DB8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620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4AF3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1B21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8B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A7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48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33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EA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E5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EA61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1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3E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91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A8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78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15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A73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467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31B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4A2BB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0CECCA3" wp14:editId="188D362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6D206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0CECCA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76D206A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B3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4EC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503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134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73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7E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21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9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F6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43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D9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8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99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6F052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A9F1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BA3AF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4B9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C640F39" wp14:editId="25A8EFD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4B675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640F39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194B675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D06AD9A" wp14:editId="643ECF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DC30D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06AD9A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34DC30D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8A1B014" wp14:editId="4DECC35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DAED6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A1B014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BDAED6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F0E8C71" wp14:editId="3C2E887E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F1D2D" w14:textId="2EEC8DC0" w:rsidR="000B647F" w:rsidRDefault="000B647F" w:rsidP="00944C3D">
                                  <w:fldSimple w:instr=" MERGEFIELD  aDMOD  \* MERGEFORMAT ">
                                    <w:r w:rsidR="00A460F1" w:rsidRPr="00A460F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E8C71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98F1D2D" w14:textId="2EEC8DC0" w:rsidR="000B647F" w:rsidRDefault="000B647F" w:rsidP="00944C3D">
                            <w:fldSimple w:instr=" MERGEFIELD  aDMOD  \* MERGEFORMAT ">
                              <w:r w:rsidR="00A460F1" w:rsidRPr="00A460F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0372183" wp14:editId="3E0D935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D30EC9" w14:textId="2429F01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60F1" w:rsidRPr="00A724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372183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AD30EC9" w14:textId="2429F01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60F1" w:rsidRPr="00A7249F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9D9D735" wp14:editId="2521CFF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AC8FE4" w14:textId="37003E38" w:rsidR="000B647F" w:rsidRDefault="000B647F" w:rsidP="00944C3D">
                                  <w:fldSimple w:instr=" MERGEFIELD  aDRDO  \* MERGEFORMAT ">
                                    <w:r w:rsidR="00A460F1" w:rsidRPr="00A460F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D9D735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8AC8FE4" w14:textId="37003E38" w:rsidR="000B647F" w:rsidRDefault="000B647F" w:rsidP="00944C3D">
                            <w:fldSimple w:instr=" MERGEFIELD  aDRDO  \* MERGEFORMAT ">
                              <w:r w:rsidR="00A460F1" w:rsidRPr="00A460F1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D34FE8B" wp14:editId="1515E7F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69881" w14:textId="02399646" w:rsidR="000B647F" w:rsidRDefault="000B647F" w:rsidP="00944C3D">
                                  <w:fldSimple w:instr=" MERGEFIELD  aDMDO  \* MERGEFORMAT ">
                                    <w:r w:rsidR="00A460F1" w:rsidRPr="00A460F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34FE8B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8169881" w14:textId="02399646" w:rsidR="000B647F" w:rsidRDefault="000B647F" w:rsidP="00944C3D">
                            <w:fldSimple w:instr=" MERGEFIELD  aDMDO  \* MERGEFORMAT ">
                              <w:r w:rsidR="00A460F1" w:rsidRPr="00A460F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EF9B0C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C0006C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80FFE2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4710E42" wp14:editId="003CA27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56C57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710E42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E56C57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1307FD3" wp14:editId="2CA4930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6E5D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307FD3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5D6E5D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0A93F72" wp14:editId="37F3D25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D8E1E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A93F72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FD8E1E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FD8B928" wp14:editId="584408C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8DF8F6" w14:textId="38C8535A" w:rsidR="000B647F" w:rsidRDefault="000B647F" w:rsidP="00944C3D">
                                  <w:fldSimple w:instr=" MERGEFIELD  aDRDOo  \* MERGEFORMAT ">
                                    <w:r w:rsidR="00A460F1" w:rsidRPr="00A460F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8B928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78DF8F6" w14:textId="38C8535A" w:rsidR="000B647F" w:rsidRDefault="000B647F" w:rsidP="00944C3D">
                            <w:fldSimple w:instr=" MERGEFIELD  aDRDOo  \* MERGEFORMAT ">
                              <w:r w:rsidR="00A460F1" w:rsidRPr="00A460F1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5126F13" wp14:editId="6F3BF42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39C646" w14:textId="3F7023C6" w:rsidR="000B647F" w:rsidRDefault="000B647F" w:rsidP="00944C3D">
                                  <w:fldSimple w:instr=" MERGEFIELD  aDMDO  \* MERGEFORMAT ">
                                    <w:r w:rsidR="00A460F1" w:rsidRPr="00A460F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126F13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539C646" w14:textId="3F7023C6" w:rsidR="000B647F" w:rsidRDefault="000B647F" w:rsidP="00944C3D">
                            <w:fldSimple w:instr=" MERGEFIELD  aDMDO  \* MERGEFORMAT ">
                              <w:r w:rsidR="00A460F1" w:rsidRPr="00A460F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A119A16" wp14:editId="405120D3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BA781D" w14:textId="06C42E41" w:rsidR="000B647F" w:rsidRDefault="000B647F" w:rsidP="00944C3D">
                                  <w:fldSimple w:instr=" MERGEFIELD  aDRODo  \* MERGEFORMAT ">
                                    <w:r w:rsidR="00A460F1" w:rsidRPr="00A460F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119A1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ABA781D" w14:textId="06C42E41" w:rsidR="000B647F" w:rsidRDefault="000B647F" w:rsidP="00944C3D">
                            <w:fldSimple w:instr=" MERGEFIELD  aDRODo  \* MERGEFORMAT ">
                              <w:r w:rsidR="00A460F1" w:rsidRPr="00A460F1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3650889" wp14:editId="560526FE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390ED7" w14:textId="384C3BEF" w:rsidR="000B647F" w:rsidRDefault="000B647F" w:rsidP="00944C3D">
                                  <w:fldSimple w:instr=" MERGEFIELD  aDMOD  \* MERGEFORMAT ">
                                    <w:r w:rsidR="00A460F1" w:rsidRPr="00A460F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650889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0390ED7" w14:textId="384C3BEF" w:rsidR="000B647F" w:rsidRDefault="000B647F" w:rsidP="00944C3D">
                            <w:fldSimple w:instr=" MERGEFIELD  aDMOD  \* MERGEFORMAT ">
                              <w:r w:rsidR="00A460F1" w:rsidRPr="00A460F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9597B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DEA7C94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3E15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40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5738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23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B5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72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1F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63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7E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61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F9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80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E6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69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5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A9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BC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E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27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AC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AD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20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CA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F4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21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F3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3B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1600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97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D02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312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2A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A6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03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68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F3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CC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67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E8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FF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63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B9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55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13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67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88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133D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DC20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A409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BDE6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00C8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E76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4DCF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CF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32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D1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28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4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4E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0A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50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F1FA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A0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49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88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68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E5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F5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53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3E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41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92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55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C7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39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CA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8D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71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70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25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72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3F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03F2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9C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D1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47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17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3B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D5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91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83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4DC7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F8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E0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FF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B4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3E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8A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BA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0E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17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00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41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8E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EC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6D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13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8A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7E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64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ED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2C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B21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9A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6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F0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2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CE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80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9B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E7FA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ED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A8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A8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D8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FA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34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C6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88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1A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7F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F7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81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DD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4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96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2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B5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E8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2F7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42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0BA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4C3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1FA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234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45A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2A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B2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A9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7F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4D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8D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6D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A3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B8D9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F9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CC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62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F0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3A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B6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5F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BA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23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5F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A3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04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FC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93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FB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7D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D0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B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F1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736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9A6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7C3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9CA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FB2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48C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19A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61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E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2C53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3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2C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EB5B318" wp14:editId="3BA46AD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065DB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B5B318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F065DB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8A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B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4A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2D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DD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9E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32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9C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C1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DA4CDF8" wp14:editId="267E7E9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DE0C2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A4CDF8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2DE0C2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B0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D4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A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F7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B9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49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C2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45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FE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FF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0E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AB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2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05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B6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9C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82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0B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59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66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5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74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E623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7A4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8268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E47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A0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DCAEBA6" wp14:editId="4CBF311F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36C6AD" w14:textId="33AD0E6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60F1" w:rsidRPr="00A724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36120251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CAEBA6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136C6AD" w14:textId="33AD0E6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60F1" w:rsidRPr="00A7249F">
                              <w:rPr>
                                <w:rFonts w:ascii="Arial" w:hAnsi="Arial" w:cs="Arial"/>
                                <w:noProof/>
                              </w:rPr>
                              <w:t>36120251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48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95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64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63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13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1E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16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EF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73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DCC48BA" wp14:editId="010EF8F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865B80" w14:textId="13E4365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60F1" w:rsidRPr="00A724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2021528399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CC48BA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4865B80" w14:textId="13E4365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60F1" w:rsidRPr="00A7249F">
                              <w:rPr>
                                <w:rFonts w:ascii="Arial" w:hAnsi="Arial" w:cs="Arial"/>
                                <w:noProof/>
                              </w:rPr>
                              <w:t>2021528399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58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F6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E5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F8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C9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4F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FB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29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01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34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C4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ED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B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D7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5C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85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B901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A4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BB616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77A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CB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99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E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BB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7F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12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DB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B8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E3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3B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ED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6B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B2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72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B7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055A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F69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109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FB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670E235" wp14:editId="23A2EEF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455780" w14:textId="55762EC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60F1" w:rsidRPr="00A724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2468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70E235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D455780" w14:textId="55762EC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60F1" w:rsidRPr="00A7249F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2468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40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53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A8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9E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E5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BB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2E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AB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FF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6D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58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24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60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1B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B2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FB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69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8A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48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6A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DF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B8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E8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B1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61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F3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D1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61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2D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BD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D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74ED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F3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0607F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F5AB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BAFC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28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A6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A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3E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76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30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9F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22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B5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C7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CC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6E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5E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C0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2D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1E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8C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C7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D4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81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80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D7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DC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F5A66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9DA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CB715C9" wp14:editId="56CB8A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46388E" w14:textId="303F76B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60F1" w:rsidRPr="00A724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Západná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B715C9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946388E" w14:textId="303F76B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60F1" w:rsidRPr="00A7249F">
                              <w:rPr>
                                <w:rFonts w:ascii="Arial" w:hAnsi="Arial" w:cs="Arial"/>
                                <w:noProof/>
                              </w:rPr>
                              <w:t>Západná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D0D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07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B8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B0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38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B8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F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05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49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20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8C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B8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33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1B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50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FF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47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98D191B" wp14:editId="1508FB0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66A848" w14:textId="4FED1B87" w:rsidR="000B647F" w:rsidRDefault="000B647F" w:rsidP="00944C3D">
                                  <w:fldSimple w:instr=" MERGEFIELD  aSUB_ULICA_CISLO  \* MERGEFORMAT ">
                                    <w:r w:rsidR="00A460F1" w:rsidRPr="00A460F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8/2468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8D191B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366A848" w14:textId="4FED1B87" w:rsidR="000B647F" w:rsidRDefault="000B647F" w:rsidP="00944C3D">
                            <w:fldSimple w:instr=" MERGEFIELD  aSUB_ULICA_CISLO  \* MERGEFORMAT ">
                              <w:r w:rsidR="00A460F1" w:rsidRPr="00A460F1">
                                <w:rPr>
                                  <w:rFonts w:ascii="Arial" w:hAnsi="Arial" w:cs="Arial"/>
                                  <w:noProof/>
                                </w:rPr>
                                <w:t>8/2468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DD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B8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0A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8C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5F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D4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FAF1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E87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91D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C15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E998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059D4D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492E355" wp14:editId="6227F8A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7DB43F" w14:textId="03002EC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60F1" w:rsidRPr="00A724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92E355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17DB43F" w14:textId="03002EC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60F1" w:rsidRPr="00A7249F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27B61DB" wp14:editId="4265EF1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877B4F" w14:textId="308B0B6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60F1" w:rsidRPr="00A724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7B61D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0F877B4F" w14:textId="308B0B6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60F1" w:rsidRPr="00A7249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EBC0C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3D1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C2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3B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43A9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E8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4860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B913737" wp14:editId="6D00233A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945170" w14:textId="15C93BE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60F1" w:rsidRPr="00A724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913737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2945170" w14:textId="15C93BE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60F1" w:rsidRPr="00A7249F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34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C76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066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DCF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97B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369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0A5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50AD6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BCA42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95457A4" wp14:editId="73B2F3E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2C6E03" w14:textId="43BE069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5457A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C2C6E03" w14:textId="43BE069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96E7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0E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93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36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8E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3F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91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2D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B014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4E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14EF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3385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08A78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34325FB" wp14:editId="3214D1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F4D8A6" w14:textId="710F804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460F1" w:rsidRPr="00A7249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4325FB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8F4D8A6" w14:textId="710F804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460F1" w:rsidRPr="00A7249F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4856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27FE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5A1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39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AE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FC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E7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51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75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0A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45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B9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D4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66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CB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AA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55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F2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A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3C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00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1D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1D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88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D8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9D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EF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2E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DE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5AEB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FC6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E82DA95" w14:textId="73A6C1B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460F1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084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1208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924E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F5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BF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2C2A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106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474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718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6CB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CC5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ABA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7F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C79B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667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AF8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BF2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7BF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B93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0CA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10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F9E2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935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02C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9CC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8F0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55C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E8D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1E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9394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76B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129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5F0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470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F5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03D0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6B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9461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BFF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7F5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021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C84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7F5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620D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44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B669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66F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E26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689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EBF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1BA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67F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BC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8826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E90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B87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242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438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368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22E4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5F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5AAC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F3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68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6D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01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CEB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1287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E90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5C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FB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F9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5D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55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D2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35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45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1E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BF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6D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E6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20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E3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BD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B7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DB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4E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28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59618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BF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25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4A333F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40D9DAB" w14:textId="77777777" w:rsidR="00944C3D" w:rsidRDefault="00944C3D" w:rsidP="00944C3D">
      <w:pPr>
        <w:rPr>
          <w:rFonts w:ascii="Arial" w:hAnsi="Arial"/>
        </w:rPr>
      </w:pPr>
    </w:p>
    <w:p w14:paraId="1966642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81D7E32" w14:textId="0E37680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E7EFCF5" w14:textId="7E9F4A2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8BB3712" w14:textId="3FECCA6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13C6EF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679501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885526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7019C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73E486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210499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8B37B6C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B63E3D" w14:textId="5516AF59" w:rsidR="00944C3D" w:rsidRPr="008D0433" w:rsidRDefault="00A460F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Vladimír Rapan</w:t>
            </w:r>
          </w:p>
        </w:tc>
        <w:tc>
          <w:tcPr>
            <w:tcW w:w="3260" w:type="dxa"/>
            <w:vAlign w:val="center"/>
          </w:tcPr>
          <w:p w14:paraId="137E6C53" w14:textId="4E8AB10B" w:rsidR="00944C3D" w:rsidRPr="008D0433" w:rsidRDefault="00A460F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740E6E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1D0BA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892CF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33319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A77FC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813DD2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D5465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9B663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50922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2D6CE5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8B74B3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ACDFF8F" w14:textId="7A1DC49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BD1E4B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E40438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26B865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0D4120" w14:textId="2DCF2801" w:rsidR="00944C3D" w:rsidRDefault="00A460F1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71881EC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E125E7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5ACD9DA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71BEB3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3BF91F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5F2CD3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2B61E2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32E6E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075FF8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7DFE0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0C1FC4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FAF4F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38E93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FB6CE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19BFED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32B87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7808AF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0376B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65BB8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1BE4CC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3393A2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1D4E5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D84D3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17E82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32664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18A9587" w14:textId="47C58CB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C97068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E2428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B1E4A6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419D8D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EA1890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611A25C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D8E89B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0456F8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71C8280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2D507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8707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543A2E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6BE9D0E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BC74D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7F242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3E016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1DF5FA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99BCF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96592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8A2F8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5C0AD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B723F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8FBF1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46756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518616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5C6B2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888C3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078F9C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C12CC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84BF8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5879D6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EAE97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AE828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771FE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B3251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46328B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B1CC3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97C3E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E71E3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221804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A433A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02158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A576D8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710FC4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1ABFB5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DD67C5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1A020B59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186C1A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63BA9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39F156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7A89F8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3B10E97" w14:textId="77777777" w:rsidTr="00503750">
        <w:trPr>
          <w:trHeight w:val="302"/>
        </w:trPr>
        <w:tc>
          <w:tcPr>
            <w:tcW w:w="4510" w:type="dxa"/>
          </w:tcPr>
          <w:p w14:paraId="5B7A0F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4B932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FE558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C7AF2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92C84B" w14:textId="77777777" w:rsidTr="00503750">
        <w:trPr>
          <w:trHeight w:val="302"/>
        </w:trPr>
        <w:tc>
          <w:tcPr>
            <w:tcW w:w="4510" w:type="dxa"/>
          </w:tcPr>
          <w:p w14:paraId="2A8975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678DC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5BA13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99A6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476D61" w14:textId="77777777" w:rsidTr="00503750">
        <w:trPr>
          <w:trHeight w:val="302"/>
        </w:trPr>
        <w:tc>
          <w:tcPr>
            <w:tcW w:w="4510" w:type="dxa"/>
          </w:tcPr>
          <w:p w14:paraId="251AA2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CBF2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02629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30D38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FB16FA" w14:textId="77777777" w:rsidTr="00503750">
        <w:trPr>
          <w:trHeight w:val="302"/>
        </w:trPr>
        <w:tc>
          <w:tcPr>
            <w:tcW w:w="4510" w:type="dxa"/>
          </w:tcPr>
          <w:p w14:paraId="283BE2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C62C0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38200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D5DAE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C225BA" w14:textId="77777777" w:rsidTr="00503750">
        <w:trPr>
          <w:trHeight w:val="327"/>
        </w:trPr>
        <w:tc>
          <w:tcPr>
            <w:tcW w:w="4510" w:type="dxa"/>
          </w:tcPr>
          <w:p w14:paraId="74AD1F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0910D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7AED5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502C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A2E30C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1224D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81B8705" w14:textId="00B5086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317B8E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1CAFC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7908B4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F3B60A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3F6F1C7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3A651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99749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01B2EB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5CA4B5A" w14:textId="77777777" w:rsidTr="00503750">
        <w:tc>
          <w:tcPr>
            <w:tcW w:w="2302" w:type="dxa"/>
            <w:vAlign w:val="center"/>
          </w:tcPr>
          <w:p w14:paraId="6DDBAB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F5992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A558A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EBD4F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F9053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EEE20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0693D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06C4C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A1A12F2" w14:textId="77777777" w:rsidTr="00503750">
        <w:tc>
          <w:tcPr>
            <w:tcW w:w="15593" w:type="dxa"/>
            <w:gridSpan w:val="8"/>
            <w:vAlign w:val="center"/>
          </w:tcPr>
          <w:p w14:paraId="6CB9AC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60A0417" w14:textId="77777777" w:rsidTr="00503750">
        <w:tc>
          <w:tcPr>
            <w:tcW w:w="2302" w:type="dxa"/>
            <w:vAlign w:val="center"/>
          </w:tcPr>
          <w:p w14:paraId="45558C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0C5715" w14:textId="3C700B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75AB8D" w14:textId="3F2047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4321DB" w14:textId="543269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69C08" w14:textId="325507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4CD811" w14:textId="5ECDFC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9D300" w14:textId="3FF36B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F08423" w14:textId="3D4776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12642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94BA3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5DA80B9" w14:textId="09AD9B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890376" w14:textId="7F6D3E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569FEF" w14:textId="254809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425409" w14:textId="139803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9ED0A8" w14:textId="7A21DA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B7B2BE" w14:textId="025BA2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510AA6" w14:textId="260632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00C19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7995B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14F793A" w14:textId="4DB0E4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EA7605" w14:textId="7C542F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BE7063" w14:textId="136EF0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A663F" w14:textId="035A71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616863" w14:textId="4999A6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EE6E37" w14:textId="0665F9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06FC10" w14:textId="00A2F7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E1A5A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C1068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C8C50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DFEB2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1CE7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E887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9157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C5BE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34BA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4CA3877" w14:textId="77777777" w:rsidTr="00503750">
        <w:tc>
          <w:tcPr>
            <w:tcW w:w="2302" w:type="dxa"/>
            <w:vAlign w:val="center"/>
          </w:tcPr>
          <w:p w14:paraId="649D6D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67C0CC6" w14:textId="598E25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02CC6A" w14:textId="7161D3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68D918" w14:textId="4F96E3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5D5EB6" w14:textId="789171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0742A9" w14:textId="13168A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951F5D" w14:textId="282F84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E1280C" w14:textId="43AE12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6A24EF" w14:textId="77777777" w:rsidTr="00503750">
        <w:tc>
          <w:tcPr>
            <w:tcW w:w="15593" w:type="dxa"/>
            <w:gridSpan w:val="8"/>
            <w:vAlign w:val="center"/>
          </w:tcPr>
          <w:p w14:paraId="7CE4FA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7259FFB" w14:textId="77777777" w:rsidTr="00503750">
        <w:tc>
          <w:tcPr>
            <w:tcW w:w="2302" w:type="dxa"/>
            <w:vAlign w:val="center"/>
          </w:tcPr>
          <w:p w14:paraId="3E17E6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5F38CB4" w14:textId="0A0FB0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69B00D" w14:textId="512F3E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93DAB0" w14:textId="7472C5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393DFF" w14:textId="257E24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0C31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E667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192ECF" w14:textId="06B6A0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DF7F5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9771F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FD57C4" w14:textId="5B5F5A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1CB265" w14:textId="2BF864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F4D5BD" w14:textId="13667A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86FAE" w14:textId="060341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A12C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3A85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2F4E66" w14:textId="35A128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8DDFD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F24EF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70E1C45" w14:textId="31B1D4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5F7195" w14:textId="62D76B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955E56" w14:textId="56F22B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50D0CD" w14:textId="4D7B12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70D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8B6C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BCA189" w14:textId="7B855D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859CB3" w14:textId="77777777" w:rsidTr="00503750">
        <w:tc>
          <w:tcPr>
            <w:tcW w:w="2302" w:type="dxa"/>
            <w:vAlign w:val="center"/>
          </w:tcPr>
          <w:p w14:paraId="0ACFD6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25C1F9B" w14:textId="1BC1AC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3577E5" w14:textId="7C3007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4545F6" w14:textId="160FE3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99C9EF" w14:textId="31C486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E49E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B2DB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92BDBC" w14:textId="4A0AE8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8B2540" w14:textId="77777777" w:rsidTr="00503750">
        <w:tc>
          <w:tcPr>
            <w:tcW w:w="15593" w:type="dxa"/>
            <w:gridSpan w:val="8"/>
            <w:vAlign w:val="center"/>
          </w:tcPr>
          <w:p w14:paraId="50D983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F46E85C" w14:textId="77777777" w:rsidTr="00503750">
        <w:tc>
          <w:tcPr>
            <w:tcW w:w="2302" w:type="dxa"/>
            <w:vAlign w:val="center"/>
          </w:tcPr>
          <w:p w14:paraId="4C20ED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6406A80" w14:textId="623A1F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42816D" w14:textId="1DE85D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6BECAA" w14:textId="2FE346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632D31" w14:textId="41E710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C99F2C" w14:textId="1669EC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EC23D1" w14:textId="67975A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26D1AE" w14:textId="66ABCB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7DF3B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E4CFD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AAD5B33" w14:textId="317D1D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907C96" w14:textId="064286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083DCA" w14:textId="356707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374A2B" w14:textId="352DC2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254103" w14:textId="19AD54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3C17C9" w14:textId="38AD85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695210" w14:textId="2120D6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402BE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1FAE3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0EC3A07" w14:textId="545B3C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7B1873" w14:textId="26E794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65E1EC" w14:textId="781456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98F506" w14:textId="0AEAD2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CBC4D" w14:textId="4093E3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D096A3" w14:textId="4F506D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2FBBB1" w14:textId="589616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51779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CE1E6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155DB86" w14:textId="15E0F4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D3A802" w14:textId="60AF78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E0FFD0" w14:textId="08457C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930D" w14:textId="29E59C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900DF4" w14:textId="14B2E7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73EDE9" w14:textId="10966C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7AB3D4" w14:textId="739C02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123E5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D6704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B57ECB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AEF23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3372AB7" w14:textId="0B1EFA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6E63AF" w14:textId="40E070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2B4" w14:textId="09B218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EFDAB9" w14:textId="266C19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6C20D" w14:textId="248512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6F3435" w14:textId="65C451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3293AA" w14:textId="5ADAA0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7A36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7215A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5A2BCDC" w14:textId="1D448F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34003E" w14:textId="33CF39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FA0678" w14:textId="7178BC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D6E910" w14:textId="63F1C2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B7B885" w14:textId="3C60A1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2E9883" w14:textId="208FA2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9DBD65" w14:textId="6CCDFF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C5A7B4" w14:textId="77777777" w:rsidR="00944C3D" w:rsidRDefault="00944C3D" w:rsidP="00944C3D">
      <w:pPr>
        <w:rPr>
          <w:rFonts w:ascii="Arial" w:hAnsi="Arial"/>
          <w:b/>
        </w:rPr>
      </w:pPr>
    </w:p>
    <w:p w14:paraId="7DBF57D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84DB85B" w14:textId="77777777" w:rsidTr="00503750">
        <w:tc>
          <w:tcPr>
            <w:tcW w:w="1944" w:type="dxa"/>
            <w:vAlign w:val="center"/>
          </w:tcPr>
          <w:p w14:paraId="309AB1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99170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B8F22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D3230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983F5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67EAB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48C6A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9DBD7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1E165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F0FDA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E3DB9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0FDEB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9B316B0" w14:textId="77777777" w:rsidTr="00503750">
        <w:tc>
          <w:tcPr>
            <w:tcW w:w="15685" w:type="dxa"/>
            <w:gridSpan w:val="12"/>
            <w:vAlign w:val="center"/>
          </w:tcPr>
          <w:p w14:paraId="28A62A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F284A5C" w14:textId="77777777" w:rsidTr="00503750">
        <w:tc>
          <w:tcPr>
            <w:tcW w:w="1944" w:type="dxa"/>
            <w:vAlign w:val="center"/>
          </w:tcPr>
          <w:p w14:paraId="367A11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00A0ED" w14:textId="18965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72A4EE2" w14:textId="6C2D0E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D210314" w14:textId="34213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7FDAFA" w14:textId="606F66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0071F3" w14:textId="342BA7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205BE8" w14:textId="3A8FEE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72AAF3" w14:textId="559990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14F3AF" w14:textId="58942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D55E62" w14:textId="090DD7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92BF52" w14:textId="019FFE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C2B861" w14:textId="2807B4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06DDF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7B9A5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811156D" w14:textId="7A0A0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26FAC2C" w14:textId="7C289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2CE8F5" w14:textId="496A8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F1B1BB" w14:textId="2EA3C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3C2BA5" w14:textId="316CE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63670C" w14:textId="0A1F7F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74EA3C" w14:textId="23F78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4AE672" w14:textId="01F1D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779DC6" w14:textId="5F970C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EC8029" w14:textId="346161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FD6676" w14:textId="37070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6457A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E93D5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8821393" w14:textId="5733E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35D6A1" w14:textId="416D7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977AB5D" w14:textId="2AA3B4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F5F68F" w14:textId="3ADDB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00BBBF" w14:textId="6C46A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2F422A" w14:textId="542BB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0A0C70" w14:textId="58F9C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8C13F5" w14:textId="0A7CE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E66DCE" w14:textId="766AF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0F3C79" w14:textId="2D89D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8FB01E" w14:textId="0328C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B563D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98352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E0A4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9C7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37C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6D6A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41D0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7C1B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27C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B211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EBF1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EFE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7DA4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628BAF0" w14:textId="77777777" w:rsidTr="00503750">
        <w:tc>
          <w:tcPr>
            <w:tcW w:w="1944" w:type="dxa"/>
            <w:vAlign w:val="center"/>
          </w:tcPr>
          <w:p w14:paraId="75C395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B50249E" w14:textId="45BCE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9A739" w14:textId="2E7D32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DB13037" w14:textId="70A679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938739" w14:textId="6A115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B75600" w14:textId="525B5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6AEBA1" w14:textId="35DC4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DE7C95" w14:textId="4FF50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5E3061" w14:textId="4A9A4D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72C152" w14:textId="33D4B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26F3697" w14:textId="1546C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8E037D" w14:textId="333291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AFD91" w14:textId="77777777" w:rsidTr="00503750">
        <w:tc>
          <w:tcPr>
            <w:tcW w:w="15685" w:type="dxa"/>
            <w:gridSpan w:val="12"/>
            <w:vAlign w:val="center"/>
          </w:tcPr>
          <w:p w14:paraId="53984B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F5AED43" w14:textId="77777777" w:rsidTr="00503750">
        <w:tc>
          <w:tcPr>
            <w:tcW w:w="1944" w:type="dxa"/>
            <w:vAlign w:val="center"/>
          </w:tcPr>
          <w:p w14:paraId="18FE6A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347E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EE7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3493BC1" w14:textId="3C9C2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86139C" w14:textId="79BB4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AB1FDD" w14:textId="66A8A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F24A1C" w14:textId="7844B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11F26E" w14:textId="589E4A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8E5321" w14:textId="3C735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180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988B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CAC76EB" w14:textId="5B130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C1AD6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E4CFF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AF87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97F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3A7430" w14:textId="67E6F2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884681" w14:textId="13445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05A061" w14:textId="638E19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E650BA" w14:textId="71E5FC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B3BED8" w14:textId="7AC6EC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AD450D" w14:textId="2977B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3EE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C8D06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92E5D64" w14:textId="484EDA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6B4FE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B262D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2B4D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637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B165E9" w14:textId="7BA20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9F8C09" w14:textId="2120B8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CC20CB" w14:textId="6E58F6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12D852" w14:textId="7E64F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01B40E" w14:textId="1DD0F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655713" w14:textId="2333A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CA5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2F29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000B6A2" w14:textId="085C29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2C0435" w14:textId="77777777" w:rsidTr="00503750">
        <w:tc>
          <w:tcPr>
            <w:tcW w:w="1944" w:type="dxa"/>
            <w:vAlign w:val="center"/>
          </w:tcPr>
          <w:p w14:paraId="3DE600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BA675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F93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898347" w14:textId="4EFDA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7DEEDF" w14:textId="3EABC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419DB4" w14:textId="5159CA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4BE12D" w14:textId="15C009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0A4C92" w14:textId="219A3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2852FB" w14:textId="75E6C8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044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8365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8C96B74" w14:textId="6D2755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084C31" w14:textId="77777777" w:rsidTr="00503750">
        <w:tc>
          <w:tcPr>
            <w:tcW w:w="15685" w:type="dxa"/>
            <w:gridSpan w:val="12"/>
            <w:vAlign w:val="center"/>
          </w:tcPr>
          <w:p w14:paraId="6DAA08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913AFC4" w14:textId="77777777" w:rsidTr="00503750">
        <w:tc>
          <w:tcPr>
            <w:tcW w:w="1944" w:type="dxa"/>
            <w:vAlign w:val="center"/>
          </w:tcPr>
          <w:p w14:paraId="6C5FB3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E840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9CC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5A59CC" w14:textId="72450F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339A70" w14:textId="696FF6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B87E6C" w14:textId="3E839D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D6D6DE" w14:textId="203AD6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FDDBA1" w14:textId="1F87C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DF6A89" w14:textId="4ED458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06C258" w14:textId="1E1A73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5A62C5" w14:textId="275AF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8BD268" w14:textId="1BBE0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41D25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34ADB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9CFD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CAA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B390963" w14:textId="29022D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29C753" w14:textId="65836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D08303" w14:textId="45851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3EC4FB" w14:textId="1379B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17C88B" w14:textId="6CD71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7563F9" w14:textId="46CF8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891B75" w14:textId="1B52D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EEFC5E" w14:textId="706FF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548A13" w14:textId="14ABD9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A6628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02F52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2899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BAC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509264" w14:textId="7735E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0CFB11" w14:textId="33D9C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089503" w14:textId="5CFA5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498C20" w14:textId="4FB2D7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918105" w14:textId="567611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0F44AE" w14:textId="266C3D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CA92F6" w14:textId="207DE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74D9B4" w14:textId="15E018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D0D5C9" w14:textId="5CEB7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EB07B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01F8F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5D481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893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EACC61D" w14:textId="2D28C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3906D2" w14:textId="7D9C3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C7A0A5" w14:textId="7B09D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6ACB89" w14:textId="4C64E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0F0855" w14:textId="541A1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BF7C3F" w14:textId="42211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0E4EC8" w14:textId="7B210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F13CF3" w14:textId="53AC8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BC1E80" w14:textId="1AC5DB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67231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E94C5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87BA80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BBB10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26316D1" w14:textId="24F781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6F18D5" w14:textId="2A690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718731B" w14:textId="7811F6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049079" w14:textId="776FA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275E9A" w14:textId="614484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652278" w14:textId="4E55F6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E83E6B" w14:textId="6619E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AF6D22" w14:textId="287AB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FA7829" w14:textId="4E63A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CE08953" w14:textId="65ED32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00F31E" w14:textId="7A25EE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B8117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AEAF8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35E6B22" w14:textId="048B5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840C8CC" w14:textId="2B1D34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86424F6" w14:textId="12B4B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EAA597" w14:textId="6E7451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DF82D9" w14:textId="7E0696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AB9560" w14:textId="12E00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8E55D8" w14:textId="395C1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8034BB" w14:textId="2F761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73CE1E" w14:textId="5767F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B702C2" w14:textId="043EEF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F18640" w14:textId="412BD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825E9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72A8D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3C3CA25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F43256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92ED4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249410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874CC6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DFDE3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0055A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DAD19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3D199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7AED54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0794E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EA7E3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9CE93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02459B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2EE74A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7A32B2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0350AC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DEB220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F0F421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0842C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59A05D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7841CA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9A1814B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576852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83AEE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D60C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8749E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3E9E5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F2959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06DAC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F0FFBE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32B45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E0DF2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82EA1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B8FF4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98B3C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7804DE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936A6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0A9CC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D1850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8E388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BFA73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21FC2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5F3AA63" w14:textId="77777777" w:rsidTr="00503750">
        <w:trPr>
          <w:trHeight w:val="1073"/>
        </w:trPr>
        <w:tc>
          <w:tcPr>
            <w:tcW w:w="3614" w:type="dxa"/>
            <w:vMerge/>
          </w:tcPr>
          <w:p w14:paraId="103A13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F053B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6CBC5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27041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78552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0A7CB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0277D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860E946" w14:textId="77777777" w:rsidTr="00503750">
        <w:trPr>
          <w:trHeight w:val="283"/>
        </w:trPr>
        <w:tc>
          <w:tcPr>
            <w:tcW w:w="3614" w:type="dxa"/>
          </w:tcPr>
          <w:p w14:paraId="1FDC91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B567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9537A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27D09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DBAA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32868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03D3D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9B90173" w14:textId="77777777" w:rsidTr="00503750">
        <w:trPr>
          <w:trHeight w:val="283"/>
        </w:trPr>
        <w:tc>
          <w:tcPr>
            <w:tcW w:w="3614" w:type="dxa"/>
          </w:tcPr>
          <w:p w14:paraId="78E1FA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063F7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0A1E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D2E6D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923E1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8A78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B4038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BDD6367" w14:textId="77777777" w:rsidTr="00503750">
        <w:trPr>
          <w:trHeight w:val="283"/>
        </w:trPr>
        <w:tc>
          <w:tcPr>
            <w:tcW w:w="3614" w:type="dxa"/>
          </w:tcPr>
          <w:p w14:paraId="79797B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487D9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AB1D3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31D40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44A3B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E316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8E171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3B1E0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1FB50C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E8E508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155B2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FB3E0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2ADDA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2B585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8C8B4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6BA68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83D93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D4A97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19364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1EB964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B43F4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06C026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EFF5D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1B6CB64" w14:textId="615611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A57B17" w14:textId="5AF7A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70114D" w14:textId="51584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548FB1" w14:textId="7B27A1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192F2E" w14:textId="51353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339BD3" w14:textId="42534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EDDCA0" w14:textId="60797A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35A79D" w14:textId="230DF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5A3DE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A632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4E62187" w14:textId="3FE5B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A0FD6C" w14:textId="1E0ABA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272014" w14:textId="55D6C9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06853D" w14:textId="30E55D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327D87" w14:textId="511054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06945D" w14:textId="3DA2E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7671F9" w14:textId="0A0F3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4FF5485" w14:textId="12C732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49FCB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0644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A89490E" w14:textId="7A353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C471DA" w14:textId="21CC4F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50BB3E" w14:textId="1E0DF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C2DE3" w14:textId="5AB60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E93AAC" w14:textId="13518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7CD730" w14:textId="3A2C73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582C45" w14:textId="620600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A73931" w14:textId="26C65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6A23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71ED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2A77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781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0E66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1B7B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F59C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1667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34F5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6369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6E2D5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EA8BD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30474BA" w14:textId="0FD49F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FEDC6F" w14:textId="2963A7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5B787F" w14:textId="7C423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2A88BD" w14:textId="101AD4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CC8404" w14:textId="37B86D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F1609F" w14:textId="25592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14A56D" w14:textId="3C9363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81B3591" w14:textId="4ED094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6CB6F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73459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E34B8E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BB4183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710F04E" w14:textId="52EA09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DFDEBD" w14:textId="467E5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70E2FC" w14:textId="513B6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0ADB8" w14:textId="59F0D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D55352" w14:textId="5AA95D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EA44B6" w14:textId="5F4D8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5ABE60" w14:textId="6A5E3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4654EC" w14:textId="17D6BF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603EE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A54C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B7D763A" w14:textId="72559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2D762C" w14:textId="5A954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1B4D6E" w14:textId="1224C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762777" w14:textId="09C1B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D4C40A" w14:textId="730D1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19C3B" w14:textId="0ADD2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837328" w14:textId="76430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E57257" w14:textId="0FED63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89797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5A44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40982B5" w14:textId="26B82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E815C6" w14:textId="4C00F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98135D" w14:textId="02C146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2BA6BC" w14:textId="2622F6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A84CDE" w14:textId="70655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99C0EF" w14:textId="33F42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8B53F6" w14:textId="394909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20D49E" w14:textId="6715D4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2D517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06337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EF1E0AF" w14:textId="4DB20A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455BBD" w14:textId="21320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DD240C" w14:textId="30E1FE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BCB7A6" w14:textId="13F80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DE4C98" w14:textId="5230A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2D55A2" w14:textId="17C53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3B0FC6" w14:textId="23F1C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D91CA9" w14:textId="65AE0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79E45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99A31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80F4A7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3A44B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C69CE4F" w14:textId="76D96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C7348" w14:textId="755CA2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7F6F0B" w14:textId="5206F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D3C353" w14:textId="325A9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F9282F" w14:textId="523F0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877589" w14:textId="6DC6B4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B4AFCF" w14:textId="3857B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C96408" w14:textId="232BC2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49BB2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DA9977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24AC4F" w14:textId="02594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F34B1C" w14:textId="20374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54709" w14:textId="310796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D32A9E" w14:textId="24712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16BD1A" w14:textId="5DD8C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614FC9" w14:textId="5499C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3E947B" w14:textId="46F50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D31E99" w14:textId="279ED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9CE2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A024A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EAB53D1" w14:textId="1769846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DBB4C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6EA5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DE14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B458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A83A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D358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055C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B952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96D3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4BF1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79B8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A3AD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3DDA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FC7E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9AC8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FF8B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A3C6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0E0282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18307E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AD1DD4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02238B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F406986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5BE6BB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3DB2AF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0AF64C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25EA42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26F5D0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95C7B9E" w14:textId="77777777" w:rsidTr="00503750">
        <w:trPr>
          <w:trHeight w:val="437"/>
        </w:trPr>
        <w:tc>
          <w:tcPr>
            <w:tcW w:w="2594" w:type="dxa"/>
          </w:tcPr>
          <w:p w14:paraId="251D1A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68883B38" w14:textId="488BC47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D54B559" w14:textId="4FF75E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5BE07A6" w14:textId="2244F8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6384FDC" w14:textId="67ECB7E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725DC72" w14:textId="77777777" w:rsidTr="00503750">
        <w:trPr>
          <w:trHeight w:val="420"/>
        </w:trPr>
        <w:tc>
          <w:tcPr>
            <w:tcW w:w="2594" w:type="dxa"/>
          </w:tcPr>
          <w:p w14:paraId="4BFF4E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1C6B4A52" w14:textId="1FE0E1D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B0EF2AB" w14:textId="78665C8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78083E1" w14:textId="6E480DE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8502EF2" w14:textId="2DE6FB9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3D9802" w14:textId="77777777" w:rsidTr="00503750">
        <w:trPr>
          <w:trHeight w:val="630"/>
        </w:trPr>
        <w:tc>
          <w:tcPr>
            <w:tcW w:w="2594" w:type="dxa"/>
          </w:tcPr>
          <w:p w14:paraId="1286D5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59C447BA" w14:textId="6ACEB5B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A007DE4" w14:textId="2BF5969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FEA6D11" w14:textId="204A4B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F670BD4" w14:textId="71FB43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F8DD696" w14:textId="77777777" w:rsidTr="00503750">
        <w:trPr>
          <w:trHeight w:val="420"/>
        </w:trPr>
        <w:tc>
          <w:tcPr>
            <w:tcW w:w="2594" w:type="dxa"/>
          </w:tcPr>
          <w:p w14:paraId="28FD76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1EB0E95B" w14:textId="24D7353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3F4F911" w14:textId="6F1C13E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803ACB5" w14:textId="5032E50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0058A0C" w14:textId="30789DC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1CA65CA" w14:textId="77777777" w:rsidTr="00503750">
        <w:trPr>
          <w:trHeight w:val="437"/>
        </w:trPr>
        <w:tc>
          <w:tcPr>
            <w:tcW w:w="2594" w:type="dxa"/>
          </w:tcPr>
          <w:p w14:paraId="1F6E05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5AD3AECB" w14:textId="73BAB24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5E58D6C" w14:textId="734522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26F1C62" w14:textId="700D17C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BA0C5A1" w14:textId="1B5736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D6D612" w14:textId="77777777" w:rsidTr="00503750">
        <w:trPr>
          <w:trHeight w:val="420"/>
        </w:trPr>
        <w:tc>
          <w:tcPr>
            <w:tcW w:w="2594" w:type="dxa"/>
          </w:tcPr>
          <w:p w14:paraId="3CAFC7F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3E97BA9B" w14:textId="18107D1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DDE9EA7" w14:textId="260EB8C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0795E69" w14:textId="418E761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B27B1A6" w14:textId="13BABD2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8DF1CD3" w14:textId="77777777" w:rsidR="00944C3D" w:rsidRDefault="00944C3D" w:rsidP="00944C3D">
      <w:pPr>
        <w:rPr>
          <w:rFonts w:ascii="Arial" w:hAnsi="Arial"/>
          <w:b/>
        </w:rPr>
      </w:pPr>
    </w:p>
    <w:p w14:paraId="12618B8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07A851F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433312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1959FC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C2D8E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6AC225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352CBD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3EB0CEA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7519E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21349C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A777B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4D895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2405C6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B5B2B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339514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935C0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E2A8B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684C1C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3DFE57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6167B4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27E03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76406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CC0AB2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033CC9B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4E13D2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984B0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28357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C3237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A35173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B7CF119" w14:textId="77777777" w:rsidTr="00503750">
        <w:tc>
          <w:tcPr>
            <w:tcW w:w="2835" w:type="dxa"/>
            <w:vAlign w:val="center"/>
          </w:tcPr>
          <w:p w14:paraId="31C7E0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FBD0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67BE9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AB1AD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D6182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0D80D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E05D39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33A2FD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A490F69" w14:textId="38BB70D6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E1089C" w14:textId="4E4F4C55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141DD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CA954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CDB783" w14:textId="6E82980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07579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09307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39DE828" w14:textId="51212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E02D68" w14:textId="44662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3AD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711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0398BC" w14:textId="2D125C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1B7D4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8B8EA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908B00D" w14:textId="25773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6B91E" w14:textId="1DB1B0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0877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EDE2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290115" w14:textId="4C7AB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4173C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0A240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B95EB34" w14:textId="3BC31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6D02C2" w14:textId="45ABC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0F90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1F2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795F15" w14:textId="0DA2A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335BB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D03A0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358287" w14:textId="6B712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DD2048" w14:textId="3D8A9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2C1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5D0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FB77E5" w14:textId="1C2DF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5E77F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15164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A867C3E" w14:textId="7B20D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593DD9" w14:textId="27EF7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A69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75A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08F9A8" w14:textId="6E6560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AB44C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E2D72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08AEFCD" w14:textId="6D7DE7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1E543A" w14:textId="2D5492F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921D3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77D9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E44802" w14:textId="71DDCD0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479534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D7D1A0C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35D01E0" w14:textId="7BAABF40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21D94BE" w14:textId="77777777" w:rsidR="00944C3D" w:rsidRDefault="00944C3D" w:rsidP="00944C3D">
      <w:pPr>
        <w:rPr>
          <w:rFonts w:ascii="Arial" w:hAnsi="Arial"/>
          <w:b/>
        </w:rPr>
      </w:pPr>
    </w:p>
    <w:p w14:paraId="63DFF07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4CCD1CC" w14:textId="77777777" w:rsidTr="00503750">
        <w:tc>
          <w:tcPr>
            <w:tcW w:w="2835" w:type="dxa"/>
            <w:vAlign w:val="center"/>
          </w:tcPr>
          <w:p w14:paraId="211A30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04B6E1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76F0EE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13EB27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F4B9B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529C64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67549FD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09955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5639A8C" w14:textId="26D63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2CB23D" w14:textId="3E0B4A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BED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24CA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734D9C" w14:textId="46482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51791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CA453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722CCEF" w14:textId="6A2C8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1C91FD" w14:textId="32166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1974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9141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7FAE60" w14:textId="4B4F4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B979E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39EFD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562E243" w14:textId="4D9EA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8F1269" w14:textId="704007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C21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57C3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F2B93F" w14:textId="48E060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01CEF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A859E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317E470" w14:textId="7919C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A39A7D" w14:textId="018B7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6AA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70B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9CAF66" w14:textId="09B37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B4A53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C6EE4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530AC21" w14:textId="0F24BC3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485829" w14:textId="07BE410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B057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BEA2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6C8EF2" w14:textId="64F4014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D331DE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D0DED9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95D269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A61BF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2EA80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85B437F" w14:textId="77777777" w:rsidTr="00503750">
        <w:trPr>
          <w:trHeight w:val="699"/>
        </w:trPr>
        <w:tc>
          <w:tcPr>
            <w:tcW w:w="3502" w:type="dxa"/>
            <w:vMerge/>
          </w:tcPr>
          <w:p w14:paraId="259D9B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A7310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B4F32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027695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03945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01D4B8A" w14:textId="17EEB90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EE7DD7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049E19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300B2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CCFA34B" w14:textId="7796CF0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4B8600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FBEA16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D6106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E403487" w14:textId="246D1A3A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02BEA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F41E9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B99FF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4E26BEBE" w14:textId="77777777" w:rsidTr="00503750">
        <w:trPr>
          <w:trHeight w:val="593"/>
        </w:trPr>
        <w:tc>
          <w:tcPr>
            <w:tcW w:w="3497" w:type="dxa"/>
          </w:tcPr>
          <w:p w14:paraId="5239BA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BA4E0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F4611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2F29F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7058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40DE7F5" w14:textId="00491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887B65" w14:textId="1BCB9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5A146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0EDC61F" w14:textId="321F3C6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CD685AE" w14:textId="7D554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D325B2" w14:textId="1C957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13BC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CE6FB1" w14:textId="2842B50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9FA7E7" w14:textId="2FBD9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F91125" w14:textId="510AE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D07FC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34DC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70DB99D" w14:textId="02CD4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967343" w14:textId="49874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88769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C38043" w14:textId="1CA6B2F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1C6B4D" w14:textId="7F4DD9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4D1E19" w14:textId="272E63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977F6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3AE3C3" w14:textId="4CF95ED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C408650" w14:textId="308176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6D4FB4" w14:textId="36EEC2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E134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FFC2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AE3DC26" w14:textId="3E209C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81704E" w14:textId="695C6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1547E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F6C524" w14:textId="09C5227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F5C5F4" w14:textId="21BFB3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B7ED3F" w14:textId="15B0ED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1271A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753839" w14:textId="1CAF1DD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5FAB67B" w14:textId="5DFFC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374302" w14:textId="4CC7D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AC656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39EE9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2806C1B" w14:textId="20C92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C02731" w14:textId="3C18A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545A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BB221E" w14:textId="285992C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18C2D9" w14:textId="53F1AA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F7D286" w14:textId="72128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1A2DA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C2ABCE2" w14:textId="346F0BE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E9D2655" w14:textId="4972B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D46B03" w14:textId="649CC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563829" w14:textId="77777777" w:rsidR="00944C3D" w:rsidRDefault="00944C3D" w:rsidP="00944C3D">
      <w:pPr>
        <w:rPr>
          <w:rFonts w:ascii="Arial" w:hAnsi="Arial"/>
          <w:b/>
        </w:rPr>
      </w:pPr>
    </w:p>
    <w:p w14:paraId="62B54439" w14:textId="77777777" w:rsidR="00944C3D" w:rsidRDefault="00944C3D" w:rsidP="00944C3D">
      <w:pPr>
        <w:rPr>
          <w:rFonts w:ascii="Arial" w:hAnsi="Arial"/>
          <w:b/>
        </w:rPr>
      </w:pPr>
    </w:p>
    <w:p w14:paraId="5F073BE9" w14:textId="77777777" w:rsidR="00944C3D" w:rsidRDefault="00944C3D" w:rsidP="00944C3D">
      <w:pPr>
        <w:rPr>
          <w:rFonts w:ascii="Arial" w:hAnsi="Arial"/>
          <w:b/>
        </w:rPr>
      </w:pPr>
    </w:p>
    <w:p w14:paraId="3392477E" w14:textId="77777777" w:rsidR="00944C3D" w:rsidRDefault="00944C3D" w:rsidP="00944C3D">
      <w:pPr>
        <w:rPr>
          <w:rFonts w:ascii="Arial" w:hAnsi="Arial"/>
          <w:b/>
        </w:rPr>
      </w:pPr>
    </w:p>
    <w:p w14:paraId="0DCD6B3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3CD19830" w14:textId="77777777" w:rsidTr="00503750">
        <w:tc>
          <w:tcPr>
            <w:tcW w:w="2622" w:type="dxa"/>
            <w:vAlign w:val="center"/>
          </w:tcPr>
          <w:p w14:paraId="1C95F6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00CC3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4A7DA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7476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CFF38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62B05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B6D71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0A83B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0ED5B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042B28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FC83F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1761CB9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9C859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6284A76" w14:textId="2D2CB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BD4252" w14:textId="7667A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A61922" w14:textId="3ABF68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1F0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BFDBD7" w14:textId="6DBE2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949BAA" w14:textId="77777777" w:rsidTr="00503750">
        <w:tc>
          <w:tcPr>
            <w:tcW w:w="2622" w:type="dxa"/>
            <w:vAlign w:val="center"/>
          </w:tcPr>
          <w:p w14:paraId="1DCBCC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E5DF0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4E6B3B3" w14:textId="79CCB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88C33B" w14:textId="474728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B662CE" w14:textId="1A42F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F97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74740A" w14:textId="5FD286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93CAA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C24C8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A32D7A2" w14:textId="0022F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872C55" w14:textId="7A912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BC817C" w14:textId="2004D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C04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3A747D" w14:textId="6E7A0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B43FB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2D17F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A2536C2" w14:textId="689D6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B288E4" w14:textId="5D9CE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3A798F" w14:textId="66989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561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D52334" w14:textId="1FC3A3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A3C782" w14:textId="77777777" w:rsidTr="00503750">
        <w:tc>
          <w:tcPr>
            <w:tcW w:w="2622" w:type="dxa"/>
            <w:vAlign w:val="center"/>
          </w:tcPr>
          <w:p w14:paraId="07FCD6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9CFEE98" w14:textId="1981A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7347.00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00F26C" w14:textId="2E24F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53191.00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60CB5E" w14:textId="7E297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35823.00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667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CE33BE" w14:textId="6EE14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24715.00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A8952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2984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3D26D2E" w14:textId="75543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B3633C" w14:textId="076E3A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F2F9B8" w14:textId="3AEFC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62E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D1B8BB" w14:textId="2E37D2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79B211" w14:textId="77777777" w:rsidTr="00503750">
        <w:tc>
          <w:tcPr>
            <w:tcW w:w="2622" w:type="dxa"/>
            <w:vAlign w:val="center"/>
          </w:tcPr>
          <w:p w14:paraId="1D6EF4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4A0EBD9" w14:textId="78D96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84C4C9" w14:textId="43E356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7E54DF" w14:textId="72F59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8AC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0BF318" w14:textId="035BA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95741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7B1018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FDC985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933F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7E9348B" w14:textId="3D274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919FBF" w14:textId="6F360B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AA47EB" w14:textId="39FD0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95B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232F5B" w14:textId="04E88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9CF85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CE0D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7ED141B" w14:textId="35219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292228" w14:textId="4B1FC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1023E9" w14:textId="3DF24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3E7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876790" w14:textId="70CA41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968C6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EF49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DD1EA29" w14:textId="69F72D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110575" w14:textId="41C5E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0B15D2" w14:textId="2F342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50F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D0DC0D" w14:textId="3B1C85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33C575" w14:textId="77777777" w:rsidTr="00503750">
        <w:tc>
          <w:tcPr>
            <w:tcW w:w="2622" w:type="dxa"/>
            <w:vAlign w:val="center"/>
          </w:tcPr>
          <w:p w14:paraId="4B962A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5ADC2456" w14:textId="2AFFF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6ACEFC" w14:textId="6D6F3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9367EB" w14:textId="6E866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06A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91F369" w14:textId="1FE3A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28F838" w14:textId="77777777" w:rsidTr="00503750">
        <w:tc>
          <w:tcPr>
            <w:tcW w:w="2622" w:type="dxa"/>
            <w:vAlign w:val="center"/>
          </w:tcPr>
          <w:p w14:paraId="282AE9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15939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6EF0C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BCCF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828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E8A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04C036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C782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9E7CE43" w14:textId="55029A2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7347.00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E0A9FE" w14:textId="1BE35AD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53191.00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E66452" w14:textId="7D2DDF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35823.00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A358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90E272" w14:textId="7C90ACC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24715.00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F2B9E5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678A7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1691DF7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A36C20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1BF64F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FF66A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37338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C14E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1B7E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B55E4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DFC17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DC46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385C5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1EE0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2A94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B9786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D81C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8FAD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8EDFB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3189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C751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E7C1B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3E41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64D88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D45E9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8C03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6EC84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20673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60A3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5CEC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1F796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DA300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7C39E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8C4FA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B6C6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72758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A12CF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0E67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F704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37510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D6915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9A67B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A88F2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EB0E9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C9270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7D130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9AAD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4F6B6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474C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3D47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CF3C1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216F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531E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FCF34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FBFBD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B8C7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7D204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8884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F9BA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E6284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71FD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3F41E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9CF86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3512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0C3C6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17583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32060E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324A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60B60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934778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4ABFE42" w14:textId="77777777" w:rsidTr="00503750">
        <w:tc>
          <w:tcPr>
            <w:tcW w:w="2835" w:type="dxa"/>
            <w:vAlign w:val="center"/>
          </w:tcPr>
          <w:p w14:paraId="1CDB0E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AC819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99169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A7C5E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04FAE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BF6C3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59506CB" w14:textId="77777777" w:rsidTr="00503750">
        <w:tc>
          <w:tcPr>
            <w:tcW w:w="2835" w:type="dxa"/>
            <w:vAlign w:val="center"/>
          </w:tcPr>
          <w:p w14:paraId="2545F3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7A2DA6F" w14:textId="221DA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A2793B" w14:textId="030F8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117E4D" w14:textId="2E6CA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271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EE1B2A" w14:textId="204D1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531296" w14:textId="77777777" w:rsidTr="00503750">
        <w:tc>
          <w:tcPr>
            <w:tcW w:w="2835" w:type="dxa"/>
            <w:vAlign w:val="center"/>
          </w:tcPr>
          <w:p w14:paraId="313264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5474D28" w14:textId="46BC5E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67E7A0" w14:textId="4AFC4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2DB4C5" w14:textId="5BA23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7CE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9C96D4" w14:textId="5A756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C595E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2FD00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F1A38CE" w14:textId="204D14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01F81A" w14:textId="3B53657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97B8F1" w14:textId="5FA29E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9EB1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0EF479" w14:textId="1553A89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D2D991B" w14:textId="77777777" w:rsidTr="00503750">
        <w:tc>
          <w:tcPr>
            <w:tcW w:w="2835" w:type="dxa"/>
            <w:vAlign w:val="center"/>
          </w:tcPr>
          <w:p w14:paraId="4F14B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8DE06A0" w14:textId="15AAE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B11F90" w14:textId="67455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149F52" w14:textId="42599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30D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7FFD85" w14:textId="42876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B33960" w14:textId="77777777" w:rsidTr="00503750">
        <w:tc>
          <w:tcPr>
            <w:tcW w:w="2835" w:type="dxa"/>
            <w:vAlign w:val="center"/>
          </w:tcPr>
          <w:p w14:paraId="495766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90C6661" w14:textId="57ADE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C0604C" w14:textId="07B7F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3AFAE9" w14:textId="1CFD8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B87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FCE392" w14:textId="60BDA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A7402C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7ACC97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ABA309A" w14:textId="3E6A2DF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E75145" w14:textId="2A2E5C0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25AF4A" w14:textId="330CFF2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C28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D9C6AB" w14:textId="2D282AE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3CF06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055BE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4822716" w14:textId="556A5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2217BD" w14:textId="7DA5A6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F56F9A" w14:textId="4B1131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C71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677D41" w14:textId="6F3F5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E00F7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FBF075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DB78361" w14:textId="77777777" w:rsidTr="00503750">
        <w:tc>
          <w:tcPr>
            <w:tcW w:w="2552" w:type="dxa"/>
            <w:vAlign w:val="center"/>
          </w:tcPr>
          <w:p w14:paraId="5E89D2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685C50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388C62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7C9E86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89315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0004F22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343805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6433AF8F" w14:textId="6177EEB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11626.00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DE2DFCF" w14:textId="58B1760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3B0E063" w14:textId="3A7C59E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39D2E26" w14:textId="77804F7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11626.00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27F9D2A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46E891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631C5CBE" w14:textId="2CD2708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21ED052" w14:textId="1D92E42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32AB7D4" w14:textId="212924E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8DAF1EC" w14:textId="38CA35C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4BD281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7B8511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1AFB29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50C1C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CA499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8930A53" w14:textId="77777777" w:rsidTr="00503750">
        <w:tc>
          <w:tcPr>
            <w:tcW w:w="4395" w:type="dxa"/>
            <w:vMerge/>
          </w:tcPr>
          <w:p w14:paraId="0C6315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041CC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748A2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216587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BFFC8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EC91D99" w14:textId="0DFD7A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  <w:lang w:eastAsia="sk-SK"/>
              </w:rPr>
              <w:t>1630.09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815E9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90A1E4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E4C9B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BE36409" w14:textId="50DBD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  <w:lang w:eastAsia="sk-SK"/>
              </w:rPr>
              <w:t>7499.00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D816B9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079833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4397FF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CEFC4E1" w14:textId="3F77962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9129.09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60DF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91AF9EB" w14:textId="77777777" w:rsidTr="00503750">
        <w:tc>
          <w:tcPr>
            <w:tcW w:w="4395" w:type="dxa"/>
            <w:vAlign w:val="center"/>
          </w:tcPr>
          <w:p w14:paraId="10AAE1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6978272" w14:textId="309F7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74137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26E249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AF28F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68386BC" w14:textId="39D5E0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D4BD4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016501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67F4A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C475105" w14:textId="7190DDB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FC17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7105B2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30A82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53893CA" w14:textId="39B590CE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108768.00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8A69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98513D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157464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6231F12" w14:textId="77777777" w:rsidTr="00503750">
        <w:tc>
          <w:tcPr>
            <w:tcW w:w="4395" w:type="dxa"/>
            <w:vAlign w:val="center"/>
          </w:tcPr>
          <w:p w14:paraId="5C2FA81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518C0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27679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BB6342E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C6BDC9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0F97726" w14:textId="5B07CD4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5CC9CA" w14:textId="54B2C87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80E01D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7FCB4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4B22D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2823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E43D73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C6904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3EBC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999D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264E40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BA3FD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2D4B4F9A" w14:textId="6479089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39830A" w14:textId="2C7EF06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8D1A93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38CF91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23D0707" w14:textId="74CF74D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43744E" w14:textId="2E40E2D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E560E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793A6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C31D1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2FE0FEA" w14:textId="77777777" w:rsidTr="00503750">
        <w:tc>
          <w:tcPr>
            <w:tcW w:w="1843" w:type="dxa"/>
            <w:vAlign w:val="center"/>
          </w:tcPr>
          <w:p w14:paraId="6F40161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89C00D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3D910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958C52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D91081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FEF614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D737FE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5C4710E" w14:textId="77777777" w:rsidTr="00503750">
        <w:tc>
          <w:tcPr>
            <w:tcW w:w="1843" w:type="dxa"/>
            <w:vAlign w:val="center"/>
          </w:tcPr>
          <w:p w14:paraId="57B565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50ED1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9349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7DCE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26168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04E6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D1E12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EC5B9F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C3208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67BAA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369E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6B1A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2DE82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37BA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E0707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4B597D0" w14:textId="77777777" w:rsidTr="00503750">
        <w:tc>
          <w:tcPr>
            <w:tcW w:w="1843" w:type="dxa"/>
            <w:vAlign w:val="center"/>
          </w:tcPr>
          <w:p w14:paraId="627C55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6EDE8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00F1F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3E0D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AA929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9C55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786B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F2EB0F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58DCB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BD5E4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A7DC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C68E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54C48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77DE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AD01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5FF2F1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D46E5F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3F11B7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B7327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17ECB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EE077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4EA55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2A9E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9BD9C2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1C837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0EB480D5" w14:textId="77777777" w:rsidTr="00503750">
        <w:trPr>
          <w:trHeight w:val="664"/>
        </w:trPr>
        <w:tc>
          <w:tcPr>
            <w:tcW w:w="3372" w:type="dxa"/>
          </w:tcPr>
          <w:p w14:paraId="62EC83B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686A7C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6DF47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B56669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DBF22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88B23AB" w14:textId="7612F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E43F1F" w14:textId="607A5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45561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CAAC95B" w14:textId="05B5624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EFB96BB" w14:textId="1A88BB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D24246" w14:textId="15E63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AC0ED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C038D76" w14:textId="6B6FC7F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F56C60E" w14:textId="29B68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F8D264" w14:textId="0B707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CFF27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5C2E1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04500F8" w14:textId="4CEF7B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42F579" w14:textId="6B3B27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A3AC7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D9541A1" w14:textId="7AA2F15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2039022" w14:textId="2306D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BD4F9B" w14:textId="72EFC7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3EAF5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C1C7C84" w14:textId="0BFD0F5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BE1B6A1" w14:textId="4E91C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284729" w14:textId="3AC1F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DA307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58323F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FEB1EC2" w14:textId="77777777" w:rsidTr="00503750">
        <w:tc>
          <w:tcPr>
            <w:tcW w:w="2835" w:type="dxa"/>
            <w:vAlign w:val="center"/>
          </w:tcPr>
          <w:p w14:paraId="5307C4E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C19834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9CEC8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D01456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4CFB8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0F76FFF" w14:textId="77777777" w:rsidTr="00503750">
        <w:tc>
          <w:tcPr>
            <w:tcW w:w="2835" w:type="dxa"/>
          </w:tcPr>
          <w:p w14:paraId="1A07AE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3B59D4E" w14:textId="02095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608610" w14:textId="48EE9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03EDA6" w14:textId="1994F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C0F158" w14:textId="41066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A3F662" w14:textId="77777777" w:rsidTr="00503750">
        <w:tc>
          <w:tcPr>
            <w:tcW w:w="2835" w:type="dxa"/>
          </w:tcPr>
          <w:p w14:paraId="1F9057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F878509" w14:textId="4DC3B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079C9D" w14:textId="0E9E7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0FEDB3" w14:textId="49EA1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61EF4D9" w14:textId="52CEA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6041E9" w14:textId="77777777" w:rsidTr="00503750">
        <w:tc>
          <w:tcPr>
            <w:tcW w:w="2835" w:type="dxa"/>
          </w:tcPr>
          <w:p w14:paraId="792FE7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DCBCBDA" w14:textId="3576AF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5847C8" w14:textId="4CCF8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C6987A" w14:textId="0B43E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D44B78" w14:textId="240BE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1E11E4" w14:textId="77777777" w:rsidTr="00503750">
        <w:tc>
          <w:tcPr>
            <w:tcW w:w="2835" w:type="dxa"/>
            <w:vAlign w:val="center"/>
          </w:tcPr>
          <w:p w14:paraId="42CD89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2265E79" w14:textId="36524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03387F" w14:textId="0CE5A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9B5999" w14:textId="33BFB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C906FE" w14:textId="5135F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93906D" w14:textId="77777777" w:rsidTr="00503750">
        <w:tc>
          <w:tcPr>
            <w:tcW w:w="2835" w:type="dxa"/>
            <w:vAlign w:val="center"/>
          </w:tcPr>
          <w:p w14:paraId="70A14C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7118FB7" w14:textId="4571E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C35B7C" w14:textId="4E532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999591" w14:textId="3B4390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0B9658" w14:textId="4FDB3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70CD3A" w14:textId="77777777" w:rsidTr="00503750">
        <w:tc>
          <w:tcPr>
            <w:tcW w:w="2835" w:type="dxa"/>
          </w:tcPr>
          <w:p w14:paraId="361873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30092D3" w14:textId="276AC8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0DA1F7" w14:textId="14D7D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0B3721" w14:textId="459B8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F4EC1E1" w14:textId="1BD79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CC9D26" w14:textId="77777777" w:rsidTr="00503750">
        <w:tc>
          <w:tcPr>
            <w:tcW w:w="2835" w:type="dxa"/>
          </w:tcPr>
          <w:p w14:paraId="017DE08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51C105B" w14:textId="0A2162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AC676D" w14:textId="3D2BBA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882E8" w14:textId="260CA3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92F4F8" w14:textId="6EBB3A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0CD88D" w14:textId="77777777" w:rsidTr="00503750">
        <w:tc>
          <w:tcPr>
            <w:tcW w:w="2835" w:type="dxa"/>
          </w:tcPr>
          <w:p w14:paraId="72B560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3354A46" w14:textId="721B6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6F1E26" w14:textId="1F2DD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E44C8E" w14:textId="745A5A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59B8A0" w14:textId="45F1BC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DC479B" w14:textId="77777777" w:rsidR="00944C3D" w:rsidRDefault="00944C3D" w:rsidP="00944C3D">
      <w:pPr>
        <w:rPr>
          <w:rFonts w:ascii="Arial" w:hAnsi="Arial"/>
          <w:b/>
        </w:rPr>
      </w:pPr>
    </w:p>
    <w:p w14:paraId="49B3C97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803C65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1145CBD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DAA454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831BC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722A51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723EB3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4CEA6A2" w14:textId="77777777" w:rsidTr="00503750">
        <w:trPr>
          <w:trHeight w:val="443"/>
        </w:trPr>
        <w:tc>
          <w:tcPr>
            <w:tcW w:w="2560" w:type="dxa"/>
          </w:tcPr>
          <w:p w14:paraId="53DBFEB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9C8BFC0" w14:textId="2F80BF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710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BD368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8627927" w14:textId="7F5DDF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5AF66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6DB6A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A8015FD" w14:textId="387C5F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D87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25840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EAEBB7A" w14:textId="558C0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060E1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CABF1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B65A019" w14:textId="78A43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4BBC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1E879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E87A65D" w14:textId="2AB4F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72035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458173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27FB163" w14:textId="7676A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C4E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8042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15E2303" w14:textId="4DBD9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F6942A" w14:textId="77777777" w:rsidR="00944C3D" w:rsidRDefault="00944C3D" w:rsidP="00944C3D">
      <w:pPr>
        <w:rPr>
          <w:rFonts w:ascii="Arial" w:hAnsi="Arial"/>
          <w:b/>
        </w:rPr>
      </w:pPr>
    </w:p>
    <w:p w14:paraId="799F099D" w14:textId="77777777" w:rsidR="00944C3D" w:rsidRDefault="00944C3D" w:rsidP="00944C3D">
      <w:pPr>
        <w:rPr>
          <w:rFonts w:ascii="Arial" w:hAnsi="Arial"/>
          <w:b/>
        </w:rPr>
      </w:pPr>
    </w:p>
    <w:p w14:paraId="6540BDA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FB78B0C" w14:textId="77777777" w:rsidR="00944C3D" w:rsidRDefault="00944C3D" w:rsidP="00944C3D">
      <w:pPr>
        <w:rPr>
          <w:rFonts w:ascii="Arial" w:hAnsi="Arial"/>
          <w:b/>
        </w:rPr>
      </w:pPr>
    </w:p>
    <w:p w14:paraId="3F5E491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293CC7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F26C9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E094A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573B2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F55443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B18B8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E5D2A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72206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A5E8C4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527FD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A3BB9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039F4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50CC3E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838A3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FE88D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797C9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C4032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BB9DCA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E505C1A" w14:textId="77777777" w:rsidTr="00503750">
        <w:trPr>
          <w:trHeight w:val="677"/>
        </w:trPr>
        <w:tc>
          <w:tcPr>
            <w:tcW w:w="3358" w:type="dxa"/>
          </w:tcPr>
          <w:p w14:paraId="245241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2AB18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8E117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73012E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BEA3B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409848F" w14:textId="672EB4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2F21C9" w14:textId="535381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FA46C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A5318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0DF600E" w14:textId="6D6FF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74E176" w14:textId="13BFA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9ED1A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7940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4B0B375" w14:textId="523BA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E162FA" w14:textId="0EC98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42E46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5DD12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D126915" w14:textId="35E6A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56352D" w14:textId="4E84CB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88203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54204B6" w14:textId="6519F75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0BB8F29" w14:textId="07C26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6FF7F5" w14:textId="5A24C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74814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1497A68" w14:textId="27E9D58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AE9D51A" w14:textId="1EB76D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A120CF" w14:textId="3265F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90B06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CCD167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448C07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2E2EC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6A648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8DEE784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60C14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888F2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5D0C8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A64AC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342A2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9D8E7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2B773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2E3A0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46EBCC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74CE07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B4BAAF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0EAA3F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865F5B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4A20E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80308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758E56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4081CB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9132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F4BF082" w14:textId="66DAC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567D0D" w14:textId="15A843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FDAAC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64151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F0973C" w14:textId="7E2C9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E6C419" w14:textId="18B953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FBEF1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38C86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10C1007" w14:textId="1D7422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CFBFBF" w14:textId="1A80D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AF44D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E10CE27" w14:textId="7DE0CD3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5C18502" w14:textId="6888E9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188B91" w14:textId="6A5C0B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533A7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2EFEB9A" w14:textId="00E47F5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E5F71" w14:textId="0A164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104C7D" w14:textId="7E6175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F6C62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81D186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0FBB04F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F3E8E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DF05E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96F61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CE59AC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2A78D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0EC80A8" w14:textId="7EB990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106AFE" w14:textId="774054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45FCB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7035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ECC4A44" w14:textId="19382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4A0245" w14:textId="311CB0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07620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FDB9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3B896F4" w14:textId="18B53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83EC27" w14:textId="59244C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64312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482916" w14:textId="012733C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05D37F0" w14:textId="29A65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37D145" w14:textId="206AB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915DF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1BEDDB8" w14:textId="7C87371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4C9DEF" w14:textId="48F2C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53953F" w14:textId="36FF7D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CDA80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CB4580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9A14427" w14:textId="77777777" w:rsidTr="00503750">
        <w:tc>
          <w:tcPr>
            <w:tcW w:w="3686" w:type="dxa"/>
            <w:vAlign w:val="center"/>
          </w:tcPr>
          <w:p w14:paraId="5DA200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B0A57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6BFDD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48DA6C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AC05F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10AD8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81DA6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98157B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94427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6998E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BFED0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B61CD2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20F20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95E0B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7E9B2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486B7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20774B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315180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44F654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EE609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04586A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7FB5E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164A3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CE6E0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4D156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64B13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945569C" w14:textId="4CDAC7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85A4D" w14:textId="03269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7BD8A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93ACE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0208700" w14:textId="73BCB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E7FA59" w14:textId="4D6F62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98F25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A33AB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B3F95FF" w14:textId="4B6A2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6A21A0" w14:textId="46EDE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694C4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995FBE6" w14:textId="025E8DE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D8FE8" w14:textId="36AE38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B679BD" w14:textId="0665D4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FC284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AA0537A" w14:textId="137E3AF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3AF49AF" w14:textId="021DC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AA9AA9" w14:textId="00188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A2E2D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E46BC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E06A04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5CDA7C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40BE5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1D28F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43CDA8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AAFD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3B9A6B1" w14:textId="55377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D4A43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9720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9BD9A48" w14:textId="1A44F5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53E81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DAD50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CFF2C51" w14:textId="34B92E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567B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1FC34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389BE4E" w14:textId="22207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51BC8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CC83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6E5CF63" w14:textId="218DE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6D82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B9EC9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AB6587D" w14:textId="78561EA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4217553" w14:textId="77777777" w:rsidR="00944C3D" w:rsidRDefault="00944C3D" w:rsidP="00944C3D">
      <w:pPr>
        <w:rPr>
          <w:sz w:val="22"/>
          <w:szCs w:val="22"/>
        </w:rPr>
      </w:pPr>
    </w:p>
    <w:p w14:paraId="129EA887" w14:textId="77777777" w:rsidR="00944C3D" w:rsidRDefault="00944C3D" w:rsidP="00944C3D">
      <w:pPr>
        <w:rPr>
          <w:sz w:val="22"/>
          <w:szCs w:val="22"/>
        </w:rPr>
      </w:pPr>
    </w:p>
    <w:p w14:paraId="6BB40AE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5143CC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46BCAE6" w14:textId="20A8A952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653AD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24863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3E39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2B538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FCBBC0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230BC2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2AF417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86E700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14BE15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F9B82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819A46E" w14:textId="5F572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C5CCBA" w14:textId="162CA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E6F5F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70FFA4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B006602" w14:textId="604F3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561EC3" w14:textId="059DE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150D7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277818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DB15F6D" w14:textId="6E3BD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A6BFB2" w14:textId="1BC4E5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D9F95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2B28D8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6EC8B8D" w14:textId="338303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B25E57" w14:textId="7D9F7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53C22E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93F27E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6EA32E5" w14:textId="0E7F1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AF1F61" w14:textId="29C8A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8C6C7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64D0E71" w14:textId="428B291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52FD393" w14:textId="7161C1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6D49607" w14:textId="26637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736C6D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A2A474E" w14:textId="5CBDE6A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2FE6403" w14:textId="2C4939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44F977D" w14:textId="11EC0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137F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0FD6C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10B9973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0AF526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0F8350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D16DC3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0CBF70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0ABEB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8429E69" w14:textId="52C287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C403A1" w14:textId="0E3F19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E5B58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BD0A29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0DF9FC35" w14:textId="627A0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4D3B38" w14:textId="50454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A1FD0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A70C76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39E23A4" w14:textId="663A4E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4CA1C06" w14:textId="11812B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D39AF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974D04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16732B9" w14:textId="3B373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11B183" w14:textId="58558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40898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EC2422" w14:textId="71EDEE6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2330D9B" w14:textId="486BA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9DEAAB" w14:textId="78913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51C25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AE8A6A1" w14:textId="43793DF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A4D5D3B" w14:textId="5B790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4FE8C1B" w14:textId="09D20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64C38A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F98ADD1" w14:textId="2065B9B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F50DF3A" w14:textId="7E721A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C9085AB" w14:textId="6F5D0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460F1" w:rsidRPr="00A7249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AE7D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1E92E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BF73E34" w14:textId="10CCE52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71A1B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ACF33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8FB4258" w14:textId="1F7FE27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A2D21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5EBB2C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D3F828A" w14:textId="0820764F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87FD6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495C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663CB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5348E1A" w14:textId="77777777" w:rsidR="00944C3D" w:rsidRPr="003607F0" w:rsidRDefault="00944C3D" w:rsidP="00944C3D"/>
    <w:p w14:paraId="0C3C4FD1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58E5DF" w14:textId="77777777" w:rsidR="00B2652A" w:rsidRDefault="00B2652A">
      <w:r>
        <w:separator/>
      </w:r>
    </w:p>
  </w:endnote>
  <w:endnote w:type="continuationSeparator" w:id="0">
    <w:p w14:paraId="6CBF9D89" w14:textId="77777777" w:rsidR="00B2652A" w:rsidRDefault="00B265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4684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C926343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B9A47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C4A6CB5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4AB6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04C0A1B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962CE7" w14:textId="77777777" w:rsidR="00B2652A" w:rsidRDefault="00B2652A">
      <w:r>
        <w:separator/>
      </w:r>
    </w:p>
  </w:footnote>
  <w:footnote w:type="continuationSeparator" w:id="0">
    <w:p w14:paraId="11FDF095" w14:textId="77777777" w:rsidR="00B2652A" w:rsidRDefault="00B265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1714279">
    <w:abstractNumId w:val="13"/>
  </w:num>
  <w:num w:numId="2" w16cid:durableId="1778718712">
    <w:abstractNumId w:val="17"/>
  </w:num>
  <w:num w:numId="3" w16cid:durableId="532111965">
    <w:abstractNumId w:val="8"/>
  </w:num>
  <w:num w:numId="4" w16cid:durableId="561260802">
    <w:abstractNumId w:val="7"/>
  </w:num>
  <w:num w:numId="5" w16cid:durableId="6508148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6497001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20705907">
    <w:abstractNumId w:val="20"/>
  </w:num>
  <w:num w:numId="8" w16cid:durableId="1099911321">
    <w:abstractNumId w:val="10"/>
  </w:num>
  <w:num w:numId="9" w16cid:durableId="2041591347">
    <w:abstractNumId w:val="0"/>
  </w:num>
  <w:num w:numId="10" w16cid:durableId="743376398">
    <w:abstractNumId w:val="19"/>
  </w:num>
  <w:num w:numId="11" w16cid:durableId="201212396">
    <w:abstractNumId w:val="6"/>
  </w:num>
  <w:num w:numId="12" w16cid:durableId="1153717356">
    <w:abstractNumId w:val="9"/>
  </w:num>
  <w:num w:numId="13" w16cid:durableId="599879343">
    <w:abstractNumId w:val="12"/>
  </w:num>
  <w:num w:numId="14" w16cid:durableId="1478301628">
    <w:abstractNumId w:val="15"/>
  </w:num>
  <w:num w:numId="15" w16cid:durableId="1389919111">
    <w:abstractNumId w:val="14"/>
  </w:num>
  <w:num w:numId="16" w16cid:durableId="267006229">
    <w:abstractNumId w:val="2"/>
  </w:num>
  <w:num w:numId="17" w16cid:durableId="66928591">
    <w:abstractNumId w:val="4"/>
  </w:num>
  <w:num w:numId="18" w16cid:durableId="1571454425">
    <w:abstractNumId w:val="11"/>
  </w:num>
  <w:num w:numId="19" w16cid:durableId="95949745">
    <w:abstractNumId w:val="5"/>
  </w:num>
  <w:num w:numId="20" w16cid:durableId="1728409211">
    <w:abstractNumId w:val="18"/>
  </w:num>
  <w:num w:numId="21" w16cid:durableId="8278644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9"/>
    <w:docVar w:name="arg2" w:val="Driver=asa17;DBF=D:\anasoft\data\tebys.db;DBN=tebys;ENG=SQL17;commlinks=TCPIP{ip=192.168.1.241};uid=hromnikova;con=finus(12.0);pwd=488300282956Vaveto1"/>
    <w:docVar w:name="arg3" w:val="1442422"/>
    <w:docVar w:name="arg4" w:val="C:\Users\HROMNI~1.TEB\AppData\Local\Temp\11368422.doc"/>
    <w:docVar w:name="arg5" w:val="2"/>
  </w:docVars>
  <w:rsids>
    <w:rsidRoot w:val="00A460F1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B597F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460F1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2652A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E7C1F65"/>
  <w15:docId w15:val="{E93A2142-9C9A-4088-B209-4D7787A94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5341</Words>
  <Characters>30444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2026-03-17T09:25:00Z</dcterms:created>
  <dcterms:modified xsi:type="dcterms:W3CDTF">2026-03-17T09:27:00Z</dcterms:modified>
</cp:coreProperties>
</file>