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050694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F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6C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4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C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F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16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0D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E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88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4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6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7D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B0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76F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E62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7E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5E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E1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7F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3F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5E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3C6E59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952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27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6B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F5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F18B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8B7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F12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BF92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5141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95F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0B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C6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061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FE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0B8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E83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5323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7D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256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378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B1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F57F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2198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E4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BC0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8A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8C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861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626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F5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805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764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A0E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0B131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686D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84F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17E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60F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30A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D71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EEA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575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F5F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8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67C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B53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9122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ECB2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135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053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61F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C978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2D8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C26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BCAE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5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965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36CD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544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BDD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608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B9C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C1F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EF0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C07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5383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DF61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B1BEB7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42D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09B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88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68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43E4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37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69AA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018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4FB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31E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66B0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BF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E5D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543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170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883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A98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F2F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234B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3D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88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FBA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38F0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2C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E1A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C01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342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2C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BA7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661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77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AE5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1CAC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C55EE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5D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23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9B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47B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859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25A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B0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ACA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9B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38B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55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91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610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1D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CBC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4C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81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CCF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3A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99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0D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A1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A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E1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68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FB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6BC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C8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8E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A5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D5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6BC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5C5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6AFBEF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5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AF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EB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45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0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FE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272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4F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1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D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8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E6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2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1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57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C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E6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142B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3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58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B0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5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217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F2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A1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285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581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E00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AE5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D61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F6E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6D2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62C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224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03F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45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12AC28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33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90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6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521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65EF6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B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6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96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8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64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7B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3C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9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7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33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8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83676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E3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B9A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99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10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5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4D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F4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27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90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A1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E8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5E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2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E9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1D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DA67C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6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0C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DD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B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B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B27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3C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5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E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7A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E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8C7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6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E6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2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8D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701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7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E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9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9A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E5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7E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6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3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08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D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9466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C8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7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F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16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9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E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01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1CD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CE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04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DC2ADE" w14:textId="3078033B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28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8CD4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8F07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D075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DB8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620C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AF3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B2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8B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A7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480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3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A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5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EA61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1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3E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91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A8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78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15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A73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67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31B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A2BB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0CECCA3" wp14:editId="188D362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D206A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CECC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76D206A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B32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4EC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50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34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73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7E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21C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49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6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3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9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28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9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56F052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A9F1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BA3AF2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B9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C640F39" wp14:editId="25A8EFDD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B675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40F3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194B675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D06AD9A" wp14:editId="643ECF40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DC30D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06AD9A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34DC30D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8A1B014" wp14:editId="4DECC356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AED6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A1B014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BDAED6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F0E8C71" wp14:editId="3C2E887E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F1D2D" w14:textId="2EEC8DC0" w:rsidR="000B647F" w:rsidRDefault="000B647F" w:rsidP="00944C3D">
                                  <w:fldSimple w:instr=" MERGEFIELD  aDMOD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E8C71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98F1D2D" w14:textId="2EEC8DC0" w:rsidR="000B647F" w:rsidRDefault="000B647F" w:rsidP="00944C3D">
                            <w:fldSimple w:instr=" MERGEFIELD  aDMOD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0372183" wp14:editId="3E0D9354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D30EC9" w14:textId="2429F01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37218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AD30EC9" w14:textId="2429F01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9D9D735" wp14:editId="2521CFF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AC8FE4" w14:textId="37003E38" w:rsidR="000B647F" w:rsidRDefault="000B647F" w:rsidP="00944C3D">
                                  <w:fldSimple w:instr=" MERGEFIELD  aDRDO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9D735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28AC8FE4" w14:textId="37003E38" w:rsidR="000B647F" w:rsidRDefault="000B647F" w:rsidP="00944C3D">
                            <w:fldSimple w:instr=" MERGEFIELD  aDRDO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1D34FE8B" wp14:editId="1515E7F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69881" w14:textId="02399646" w:rsidR="000B647F" w:rsidRDefault="000B647F" w:rsidP="00944C3D">
                                  <w:fldSimple w:instr=" MERGEFIELD  aDMDO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34FE8B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8169881" w14:textId="02399646" w:rsidR="000B647F" w:rsidRDefault="000B647F" w:rsidP="00944C3D">
                            <w:fldSimple w:instr=" MERGEFIELD  aDMDO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F9B0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C0006C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0FFE2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4710E42" wp14:editId="003CA27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6C57B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710E42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1E56C57B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1307FD3" wp14:editId="2CA49307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D6E5D3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307FD3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5D6E5D3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A93F72" wp14:editId="37F3D25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D8E1E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A93F72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1FD8E1E0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D8B928" wp14:editId="584408C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DF8F6" w14:textId="38C8535A" w:rsidR="000B647F" w:rsidRDefault="000B647F" w:rsidP="00944C3D">
                                  <w:fldSimple w:instr=" MERGEFIELD  aDRDOo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8B92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78DF8F6" w14:textId="38C8535A" w:rsidR="000B647F" w:rsidRDefault="000B647F" w:rsidP="00944C3D">
                            <w:fldSimple w:instr=" MERGEFIELD  aDRDOo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5126F13" wp14:editId="6F3BF421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39C646" w14:textId="3F7023C6" w:rsidR="000B647F" w:rsidRDefault="000B647F" w:rsidP="00944C3D">
                                  <w:fldSimple w:instr=" MERGEFIELD  aDMDO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126F13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7539C646" w14:textId="3F7023C6" w:rsidR="000B647F" w:rsidRDefault="000B647F" w:rsidP="00944C3D">
                            <w:fldSimple w:instr=" MERGEFIELD  aDMDO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A119A16" wp14:editId="405120D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BA781D" w14:textId="06C42E41" w:rsidR="000B647F" w:rsidRDefault="000B647F" w:rsidP="00944C3D">
                                  <w:fldSimple w:instr=" MERGEFIELD  aDRODo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119A16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ABA781D" w14:textId="06C42E41" w:rsidR="000B647F" w:rsidRDefault="000B647F" w:rsidP="00944C3D">
                            <w:fldSimple w:instr=" MERGEFIELD  aDRODo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3650889" wp14:editId="560526F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390ED7" w14:textId="384C3BEF" w:rsidR="000B647F" w:rsidRDefault="000B647F" w:rsidP="00944C3D">
                                  <w:fldSimple w:instr=" MERGEFIELD  aDMOD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650889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0390ED7" w14:textId="384C3BEF" w:rsidR="000B647F" w:rsidRDefault="000B647F" w:rsidP="00944C3D">
                            <w:fldSimple w:instr=" MERGEFIELD  aDMOD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9597B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DEA7C94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E15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4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738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23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5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72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1F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63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7E4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61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9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80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6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69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253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9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C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E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27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AC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AD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0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CA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4F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21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F36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3B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1600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97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02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12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2A6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6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03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8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3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C2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67D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8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FF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3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91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5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13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7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882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133D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DC20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A409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DE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0C8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E76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4DC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F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22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D1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8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48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E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A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0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F1FA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0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49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8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8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E5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F5F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53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E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41E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2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5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C7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A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8DB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71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0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25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2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3F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03F2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9C7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D1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47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7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3B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D52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1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83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4DC7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8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E0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F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4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E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A5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A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0E1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17E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03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1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8E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C1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D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13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A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E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4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ED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2CB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B21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A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26D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0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2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EF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80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BB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E7FA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EDB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8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A8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8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A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4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6C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88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1A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7F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7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81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D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D4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96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B20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52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E8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F7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B42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BA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C3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FAC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234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45A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A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26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A9D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F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4D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8D1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6D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A3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B8D9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9F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C3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62B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F02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A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B6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F6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BA2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3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F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A3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4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FC5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3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B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D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D0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DBE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F1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36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9A6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7C3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CA8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FB2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48C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F19A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61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EE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2C53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3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C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EB5B318" wp14:editId="3BA46AD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65D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B5B31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5F065DB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A5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0B6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A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D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DD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9E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32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9C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17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DA4CDF8" wp14:editId="267E7E95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DE0C2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A4CDF8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32DE0C2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B0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4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3A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F73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B9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9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C2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45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ED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FF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E9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B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2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05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65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9C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2F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0B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59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66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E5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74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E623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A4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82683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E477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0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DCAEBA6" wp14:editId="4CBF311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36C6AD" w14:textId="33AD0E6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36120251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AEBA6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136C6AD" w14:textId="33AD0E6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36120251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8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95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64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3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3B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1E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6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F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3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CC48BA" wp14:editId="010EF8F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865B80" w14:textId="13E4365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2021528399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CC48B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4865B80" w14:textId="13E4365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2021528399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58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6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5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8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C9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4F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FB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9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1A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4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4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ED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EB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79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C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85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4B901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A4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BB616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377A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CB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9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E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B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F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2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B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8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3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3B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ED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B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24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72A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7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B055A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69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109C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FB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70E235" wp14:editId="23A2EEF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455780" w14:textId="55762EC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2468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70E23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D455780" w14:textId="55762EC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2468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0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35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A86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E6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E5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B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E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AB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FF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6DF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58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4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0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1B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2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FB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691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A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48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A1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DF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8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8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1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61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F3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D1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61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D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D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D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74ED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F35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07F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0F5AB0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BAFC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8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6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BA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3E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6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0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F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2B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B5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C7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CC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E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0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2D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E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C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7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D47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1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0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D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DC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F5A66D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DA8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CB715C9" wp14:editId="56CB8A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46388E" w14:textId="303F76B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Západná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715C9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6946388E" w14:textId="303F76B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Západná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6D0D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07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B8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0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38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B8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DFD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5D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49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0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C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8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32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B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50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F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7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98D191B" wp14:editId="1508FB0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66A848" w14:textId="4FED1B87" w:rsidR="000B647F" w:rsidRDefault="000B647F" w:rsidP="00944C3D">
                                  <w:fldSimple w:instr=" MERGEFIELD  aSUB_ULICA_CISLO  \* MERGEFORMAT ">
                                    <w:r w:rsidR="00A460F1" w:rsidRPr="00A460F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8/2468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D191B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366A848" w14:textId="4FED1B87" w:rsidR="000B647F" w:rsidRDefault="000B647F" w:rsidP="00944C3D">
                            <w:fldSimple w:instr=" MERGEFIELD  aSUB_ULICA_CISLO  \* MERGEFORMAT ">
                              <w:r w:rsidR="00A460F1" w:rsidRPr="00A460F1">
                                <w:rPr>
                                  <w:rFonts w:ascii="Arial" w:hAnsi="Arial" w:cs="Arial"/>
                                  <w:noProof/>
                                </w:rPr>
                                <w:t>8/2468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D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B8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A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C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5F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D4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FAF1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E871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91D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15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E998F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59D4DB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492E355" wp14:editId="6227F8A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7DB43F" w14:textId="03002EC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92E355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17DB43F" w14:textId="03002EC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91108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7B61DB" wp14:editId="4265EF11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77B4F" w14:textId="308B0B6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7B61D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0F877B4F" w14:textId="308B0B6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EBC0C9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3D1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2A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3B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43A9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E8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4860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B913737" wp14:editId="6D00233A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45170" w14:textId="15C93BE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913737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12945170" w14:textId="15C93BE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4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76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066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CF4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97B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69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0A5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0AD6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BCA42B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95457A4" wp14:editId="73B2F3E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2C6E03" w14:textId="43BE069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5457A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5C2C6E03" w14:textId="43BE069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6E7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0E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93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36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8E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F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91D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2D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B014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4EF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14EF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13385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08A78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34325FB" wp14:editId="3214D1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F4D8A6" w14:textId="710F804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460F1" w:rsidRPr="00A7249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4325FB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8F4D8A6" w14:textId="710F804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460F1" w:rsidRPr="00A7249F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4856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127FE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65A1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39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AE2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FC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7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513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54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0AD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45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9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D4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66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B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A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55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F2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A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3C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002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1D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1D2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8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D8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9D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EFE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2E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DE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5AEB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FC6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82DA95" w14:textId="73A6C1BD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460F1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D084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1208F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924E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5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F4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62C2A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106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74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18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CBE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C5A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ABA7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F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C79B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667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F8C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F2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BF6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93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90CA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03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F9E29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935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2C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CC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F08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5C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E8DE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E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9394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76B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29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F0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70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F5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03D0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BE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9461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F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F5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21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84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F5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620D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4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B669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66F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26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89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BF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BA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167F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C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88263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E90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87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42F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38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8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22E4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F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5AACC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F3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688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6D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01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EB7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1287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E90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CD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FB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9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D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55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D2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35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45E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E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BFB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6D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6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207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E3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BD7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7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B0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4E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28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59618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F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5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04A333F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40D9DAB" w14:textId="77777777" w:rsidR="00944C3D" w:rsidRDefault="00944C3D" w:rsidP="00944C3D">
      <w:pPr>
        <w:rPr>
          <w:rFonts w:ascii="Arial" w:hAnsi="Arial"/>
        </w:rPr>
      </w:pPr>
    </w:p>
    <w:p w14:paraId="1966642B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081D7E32" w14:textId="0E37680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E7EFCF5" w14:textId="7E9F4A2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8BB3712" w14:textId="3FECCA6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13C6EF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6795011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4885526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7019C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73E486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210499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8B37B6C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B63E3D" w14:textId="5516AF59" w:rsidR="00944C3D" w:rsidRPr="008D0433" w:rsidRDefault="00A460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Vladimír Rapan</w:t>
            </w:r>
          </w:p>
        </w:tc>
        <w:tc>
          <w:tcPr>
            <w:tcW w:w="3260" w:type="dxa"/>
            <w:vAlign w:val="center"/>
          </w:tcPr>
          <w:p w14:paraId="137E6C53" w14:textId="4E8AB10B" w:rsidR="00944C3D" w:rsidRPr="008D0433" w:rsidRDefault="00A460F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740E6E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1D0BA5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892CF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3319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A77FC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A813DD2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D5465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9B663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50922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2D6CE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8B74B3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ACDFF8F" w14:textId="7A1DC49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BD1E4B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E40438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26B865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20D4120" w14:textId="2DCF2801" w:rsidR="00944C3D" w:rsidRDefault="00A460F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71881EC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E125E7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55ACD9DA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71BEB38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3BF91F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5F2CD3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2B61E25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632E6ED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75FF8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7DFE0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0C1FC4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FAF4F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38E93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1FB6CE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919BFED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32B87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7808AF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00376B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65BB8A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1BE4CC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3393A2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1D4E5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D84D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117E82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D32664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18A9587" w14:textId="47C58CB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C9706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E24283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B1E4A6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419D8DE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EA1890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611A25C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7D8E89B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0456F8B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71C8280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2D507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218707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543A2E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6BE9D0E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7BC74D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7F242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3E016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1DF5F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99BCF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96592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8A2F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5C0AD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B723F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8FBF1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346756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518616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35C6B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888C3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078F9C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C12CC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84BF87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5879D6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EAE971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AE828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771FE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B32513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546328B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B1CC3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97C3E6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E71E3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0221804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A433A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602158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7A576D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710FC4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1ABFB5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D67C5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1A020B59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186C1A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63BA9E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39F156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7A89F82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33B10E97" w14:textId="77777777" w:rsidTr="00503750">
        <w:trPr>
          <w:trHeight w:val="302"/>
        </w:trPr>
        <w:tc>
          <w:tcPr>
            <w:tcW w:w="4510" w:type="dxa"/>
          </w:tcPr>
          <w:p w14:paraId="5B7A0F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4B932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FE558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C7AF2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92C84B" w14:textId="77777777" w:rsidTr="00503750">
        <w:trPr>
          <w:trHeight w:val="302"/>
        </w:trPr>
        <w:tc>
          <w:tcPr>
            <w:tcW w:w="4510" w:type="dxa"/>
          </w:tcPr>
          <w:p w14:paraId="2A8975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678DC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5BA13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E99A6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476D61" w14:textId="77777777" w:rsidTr="00503750">
        <w:trPr>
          <w:trHeight w:val="302"/>
        </w:trPr>
        <w:tc>
          <w:tcPr>
            <w:tcW w:w="4510" w:type="dxa"/>
          </w:tcPr>
          <w:p w14:paraId="251AA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9CBF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02629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030D38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DFB16FA" w14:textId="77777777" w:rsidTr="00503750">
        <w:trPr>
          <w:trHeight w:val="302"/>
        </w:trPr>
        <w:tc>
          <w:tcPr>
            <w:tcW w:w="4510" w:type="dxa"/>
          </w:tcPr>
          <w:p w14:paraId="283BE2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1C62C0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138200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D5DAE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C225BA" w14:textId="77777777" w:rsidTr="00503750">
        <w:trPr>
          <w:trHeight w:val="327"/>
        </w:trPr>
        <w:tc>
          <w:tcPr>
            <w:tcW w:w="4510" w:type="dxa"/>
          </w:tcPr>
          <w:p w14:paraId="74AD1F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0910D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7AED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502C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2E30C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91224D4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81B8705" w14:textId="00B5086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0317B8E4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01CAFC9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7908B4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F3B60A1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3F6F1C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3A651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99749A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01B2EB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75CA4B5A" w14:textId="77777777" w:rsidTr="00503750">
        <w:tc>
          <w:tcPr>
            <w:tcW w:w="2302" w:type="dxa"/>
            <w:vAlign w:val="center"/>
          </w:tcPr>
          <w:p w14:paraId="6DDBABC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1F599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4A558A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EBD4F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F9053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EEE20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40693D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06C4C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A1A12F2" w14:textId="77777777" w:rsidTr="00503750">
        <w:tc>
          <w:tcPr>
            <w:tcW w:w="15593" w:type="dxa"/>
            <w:gridSpan w:val="8"/>
            <w:vAlign w:val="center"/>
          </w:tcPr>
          <w:p w14:paraId="6CB9AC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60A0417" w14:textId="77777777" w:rsidTr="00503750">
        <w:tc>
          <w:tcPr>
            <w:tcW w:w="2302" w:type="dxa"/>
            <w:vAlign w:val="center"/>
          </w:tcPr>
          <w:p w14:paraId="45558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0C5715" w14:textId="3C700B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75AB8D" w14:textId="3F2047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321DB" w14:textId="543269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769C08" w14:textId="325507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4CD811" w14:textId="5ECDFC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9D300" w14:textId="3FF36B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08423" w14:textId="3D4776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2642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4BA3D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DA80B9" w14:textId="09AD9B0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890376" w14:textId="7F6D3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569FEF" w14:textId="254809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25409" w14:textId="139803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9ED0A8" w14:textId="7A21DA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B7B2BE" w14:textId="025BA20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510AA6" w14:textId="260632B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0C19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995B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4F793A" w14:textId="4DB0E4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EA7605" w14:textId="7C542F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BE7063" w14:textId="136EF0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A663F" w14:textId="035A71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616863" w14:textId="4999A6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E6E37" w14:textId="0665F9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06FC10" w14:textId="00A2F7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E1A5A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C106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C8C50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DFEB2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1CE7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E887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9157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C5BE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34BA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CA3877" w14:textId="77777777" w:rsidTr="00503750">
        <w:tc>
          <w:tcPr>
            <w:tcW w:w="2302" w:type="dxa"/>
            <w:vAlign w:val="center"/>
          </w:tcPr>
          <w:p w14:paraId="649D6D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67C0CC6" w14:textId="598E25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02CC6A" w14:textId="7161D3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68D918" w14:textId="4F96E3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5D5EB6" w14:textId="789171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0742A9" w14:textId="13168A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951F5D" w14:textId="282F8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E1280C" w14:textId="43AE12A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6A24EF" w14:textId="77777777" w:rsidTr="00503750">
        <w:tc>
          <w:tcPr>
            <w:tcW w:w="15593" w:type="dxa"/>
            <w:gridSpan w:val="8"/>
            <w:vAlign w:val="center"/>
          </w:tcPr>
          <w:p w14:paraId="7CE4FA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7259FFB" w14:textId="77777777" w:rsidTr="00503750">
        <w:tc>
          <w:tcPr>
            <w:tcW w:w="2302" w:type="dxa"/>
            <w:vAlign w:val="center"/>
          </w:tcPr>
          <w:p w14:paraId="3E17E68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5F38CB4" w14:textId="0A0FB0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69B00D" w14:textId="512F3E5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93DAB0" w14:textId="7472C5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393DFF" w14:textId="257E24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0C31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E6676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192ECF" w14:textId="06B6A0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DF7F5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771F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FD57C4" w14:textId="5B5F5A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1CB265" w14:textId="2BF864B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F4D5BD" w14:textId="13667A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86FAE" w14:textId="060341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12CA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3A85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12F4E66" w14:textId="35A128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8DDFD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F24EF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70E1C45" w14:textId="31B1D4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5F7195" w14:textId="62D76B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955E56" w14:textId="56F22BC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50D0CD" w14:textId="4D7B12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70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78B6C0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BCA189" w14:textId="7B855D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59CB3" w14:textId="77777777" w:rsidTr="00503750">
        <w:tc>
          <w:tcPr>
            <w:tcW w:w="2302" w:type="dxa"/>
            <w:vAlign w:val="center"/>
          </w:tcPr>
          <w:p w14:paraId="0ACFD6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5C1F9B" w14:textId="1BC1AC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3577E5" w14:textId="7C3007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4545F6" w14:textId="160FE3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99C9EF" w14:textId="31C486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49E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B2DB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92BDBC" w14:textId="4A0AE8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8B2540" w14:textId="77777777" w:rsidTr="00503750">
        <w:tc>
          <w:tcPr>
            <w:tcW w:w="15593" w:type="dxa"/>
            <w:gridSpan w:val="8"/>
            <w:vAlign w:val="center"/>
          </w:tcPr>
          <w:p w14:paraId="50D983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F46E85C" w14:textId="77777777" w:rsidTr="00503750">
        <w:tc>
          <w:tcPr>
            <w:tcW w:w="2302" w:type="dxa"/>
            <w:vAlign w:val="center"/>
          </w:tcPr>
          <w:p w14:paraId="4C20E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6406A80" w14:textId="623A1F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42816D" w14:textId="1DE85D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6BECAA" w14:textId="2FE346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632D31" w14:textId="41E7106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C99F2C" w14:textId="1669EC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C23D1" w14:textId="67975A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26D1AE" w14:textId="66ABCB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DF3B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E4CFD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AAD5B33" w14:textId="317D1D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907C96" w14:textId="064286D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083DCA" w14:textId="356707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374A2B" w14:textId="352DC2C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254103" w14:textId="19AD54D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3C17C9" w14:textId="38AD85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695210" w14:textId="2120D6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402BE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1FAE3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0EC3A07" w14:textId="545B3C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17B1873" w14:textId="26E794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65E1EC" w14:textId="781456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8F506" w14:textId="0AEAD2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CBC4D" w14:textId="4093E3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D096A3" w14:textId="4F506D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2FBBB1" w14:textId="589616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51779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CE1E6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155DB86" w14:textId="15E0F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D3A802" w14:textId="60AF78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0FFD0" w14:textId="08457C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C2930D" w14:textId="29E59CC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900DF4" w14:textId="14B2E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73EDE9" w14:textId="10966C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AB3D4" w14:textId="739C02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23E5C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D6704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B57ECB9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EF23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3372AB7" w14:textId="0B1EFA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6E63AF" w14:textId="40E070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2E2B4" w14:textId="09B218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EFDAB9" w14:textId="266C19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A6C20D" w14:textId="248512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6F3435" w14:textId="65C451E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3293AA" w14:textId="5ADAA0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7A36E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7215A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5A2BCDC" w14:textId="1D448F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34003E" w14:textId="33CF39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FA0678" w14:textId="7178BC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D6E910" w14:textId="63F1C2B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B7B885" w14:textId="3C60A1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2E9883" w14:textId="208FA2B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9DBD65" w14:textId="6CCDF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C5A7B4" w14:textId="77777777" w:rsidR="00944C3D" w:rsidRDefault="00944C3D" w:rsidP="00944C3D">
      <w:pPr>
        <w:rPr>
          <w:rFonts w:ascii="Arial" w:hAnsi="Arial"/>
          <w:b/>
        </w:rPr>
      </w:pPr>
    </w:p>
    <w:p w14:paraId="7DBF57D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84DB85B" w14:textId="77777777" w:rsidTr="00503750">
        <w:tc>
          <w:tcPr>
            <w:tcW w:w="1944" w:type="dxa"/>
            <w:vAlign w:val="center"/>
          </w:tcPr>
          <w:p w14:paraId="309AB1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399170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B8F22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D3230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983F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067EAB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448C6A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9DBD7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1E165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F0FDA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3E3DB9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0FDEBD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9B316B0" w14:textId="77777777" w:rsidTr="00503750">
        <w:tc>
          <w:tcPr>
            <w:tcW w:w="15685" w:type="dxa"/>
            <w:gridSpan w:val="12"/>
            <w:vAlign w:val="center"/>
          </w:tcPr>
          <w:p w14:paraId="28A62A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F284A5C" w14:textId="77777777" w:rsidTr="00503750">
        <w:tc>
          <w:tcPr>
            <w:tcW w:w="1944" w:type="dxa"/>
            <w:vAlign w:val="center"/>
          </w:tcPr>
          <w:p w14:paraId="367A11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00A0ED" w14:textId="189652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2A4EE2" w14:textId="6C2D0E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D210314" w14:textId="34213C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67FDAFA" w14:textId="606F66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20071F3" w14:textId="342BA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205BE8" w14:textId="3A8FE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72AAF3" w14:textId="559990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414F3AF" w14:textId="589422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D55E62" w14:textId="090DD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92BF52" w14:textId="019FFE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EC2B861" w14:textId="2807B4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506DD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77B9A5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811156D" w14:textId="7A0A0F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6FAC2C" w14:textId="7C2891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2CE8F5" w14:textId="496A8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F1B1BB" w14:textId="2EA3C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3C2BA5" w14:textId="316CE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63670C" w14:textId="0A1F7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74EA3C" w14:textId="23F785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4AE672" w14:textId="01F1D1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779DC6" w14:textId="5F970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EC8029" w14:textId="346161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FD6676" w14:textId="37070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6457A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E93D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8821393" w14:textId="5733E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135D6A1" w14:textId="416D7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77AB5D" w14:textId="2AA3B4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F5F68F" w14:textId="3ADDB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00BBBF" w14:textId="6C46AA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2F422A" w14:textId="542BB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0A0C70" w14:textId="58F9CC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8C13F5" w14:textId="0A7CE4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4E66DCE" w14:textId="766AFC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70F3C79" w14:textId="2D89D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E8FB01E" w14:textId="0328C7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B563D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98352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E0A4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9C7B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37C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6D6A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341D01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7C1B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D27CE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B211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EBF10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2EFE2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7DA4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628BAF0" w14:textId="77777777" w:rsidTr="00503750">
        <w:tc>
          <w:tcPr>
            <w:tcW w:w="1944" w:type="dxa"/>
            <w:vAlign w:val="center"/>
          </w:tcPr>
          <w:p w14:paraId="75C395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B50249E" w14:textId="45BCE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99A739" w14:textId="2E7D32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DB13037" w14:textId="70A67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938739" w14:textId="6A115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B75600" w14:textId="525B5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B6AEBA1" w14:textId="35DC4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DE7C95" w14:textId="4FF508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5E3061" w14:textId="4A9A4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972C152" w14:textId="33D4B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6F3697" w14:textId="1546C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8E037D" w14:textId="333291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AFD91" w14:textId="77777777" w:rsidTr="00503750">
        <w:tc>
          <w:tcPr>
            <w:tcW w:w="15685" w:type="dxa"/>
            <w:gridSpan w:val="12"/>
            <w:vAlign w:val="center"/>
          </w:tcPr>
          <w:p w14:paraId="53984B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F5AED43" w14:textId="77777777" w:rsidTr="00503750">
        <w:tc>
          <w:tcPr>
            <w:tcW w:w="1944" w:type="dxa"/>
            <w:vAlign w:val="center"/>
          </w:tcPr>
          <w:p w14:paraId="18FE6A7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47E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7EE7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493BC1" w14:textId="3C9C2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86139C" w14:textId="79BB43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1AB1FDD" w14:textId="66A8AE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F24A1C" w14:textId="7844B0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11F26E" w14:textId="589E4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8E5321" w14:textId="3C735E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180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988B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CAC76EB" w14:textId="5B130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C1AD68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1E4CFF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AF87B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97F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3A7430" w14:textId="67E6F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84681" w14:textId="134450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05A061" w14:textId="638E1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E650BA" w14:textId="71E5F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B3BED8" w14:textId="7AC6EC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AD450D" w14:textId="2977B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93EE2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C8D06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92E5D64" w14:textId="484EDA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6B4FEC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B262D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2B4D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F637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B165E9" w14:textId="7BA20A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9F8C09" w14:textId="2120B8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0CC20CB" w14:textId="6E58F6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212D852" w14:textId="7E64F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801B40E" w14:textId="1DD0F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655713" w14:textId="2333A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ECA53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2F299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000B6A2" w14:textId="085C2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2C0435" w14:textId="77777777" w:rsidTr="00503750">
        <w:tc>
          <w:tcPr>
            <w:tcW w:w="1944" w:type="dxa"/>
            <w:vAlign w:val="center"/>
          </w:tcPr>
          <w:p w14:paraId="3DE600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A675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F93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898347" w14:textId="4EFDA4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07DEEDF" w14:textId="3EABC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419DB4" w14:textId="5159C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24BE12D" w14:textId="15C009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0A4C92" w14:textId="219A39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A2852FB" w14:textId="75E6C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8044E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365E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8C96B74" w14:textId="6D2755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084C31" w14:textId="77777777" w:rsidTr="00503750">
        <w:tc>
          <w:tcPr>
            <w:tcW w:w="15685" w:type="dxa"/>
            <w:gridSpan w:val="12"/>
            <w:vAlign w:val="center"/>
          </w:tcPr>
          <w:p w14:paraId="6DAA08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913AFC4" w14:textId="77777777" w:rsidTr="00503750">
        <w:tc>
          <w:tcPr>
            <w:tcW w:w="1944" w:type="dxa"/>
            <w:vAlign w:val="center"/>
          </w:tcPr>
          <w:p w14:paraId="6C5FB3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E840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A9CC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5A59CC" w14:textId="72450F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1339A70" w14:textId="696FF6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B87E6C" w14:textId="3E839D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D6D6DE" w14:textId="203AD6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FDDBA1" w14:textId="1F87C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DF6A89" w14:textId="4ED45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606C258" w14:textId="1E1A73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C5A62C5" w14:textId="275AFE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8BD268" w14:textId="1BBE0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41D25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34ADB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9CFD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CAA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B390963" w14:textId="29022D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29C753" w14:textId="65836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BD08303" w14:textId="45851D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3EC4FB" w14:textId="1379B4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17C88B" w14:textId="6CD71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7563F9" w14:textId="46CF8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891B75" w14:textId="1B52D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EEFC5E" w14:textId="706FF8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A548A13" w14:textId="14ABD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A6628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002F5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2899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BAC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D509264" w14:textId="7735E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70CFB11" w14:textId="33D9CC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8089503" w14:textId="5CFA5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C498C20" w14:textId="4FB2D7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C918105" w14:textId="567611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0F44AE" w14:textId="266C3D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5CA92F6" w14:textId="207DE9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74D9B4" w14:textId="15E018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D0D5C9" w14:textId="5CEB7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EB07BE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01F8F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5D481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48934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EACC61D" w14:textId="2D28C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53906D2" w14:textId="7D9C3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C7A0A5" w14:textId="7B09D9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6ACB89" w14:textId="4C64E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C0F0855" w14:textId="541A16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BF7C3F" w14:textId="422118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0E4EC8" w14:textId="7B210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F13CF3" w14:textId="53AC8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CBC1E80" w14:textId="1AC5DB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67231E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E94C56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7BA80D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BBB10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26316D1" w14:textId="24F781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E6F18D5" w14:textId="2A6901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18731B" w14:textId="7811F6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049079" w14:textId="776FA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275E9A" w14:textId="614484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652278" w14:textId="4E55F6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9E83E6B" w14:textId="6619E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AF6D22" w14:textId="287ABF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FA7829" w14:textId="4E63A7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CE08953" w14:textId="65ED3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00F31E" w14:textId="7A25EE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B8117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AEAF8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35E6B22" w14:textId="048B5F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40C8CC" w14:textId="2B1D34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86424F6" w14:textId="12B4B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EAA597" w14:textId="6E7451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8DF82D9" w14:textId="7E0696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AB9560" w14:textId="12E00C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8E55D8" w14:textId="395C1A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8034BB" w14:textId="2F761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73CE1E" w14:textId="5767F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FB702C2" w14:textId="043EEF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F18640" w14:textId="412BD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825E9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72A8D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C3CA25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F43256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92ED4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249410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6874CC6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DFDE3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00055A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DAD199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3D1992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AED54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0794E1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EA7E37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19CE93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02459B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EE74A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A32B2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50AC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EB220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F0F421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30842C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59A05D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7841CA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19A1814B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576852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83AEE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7D60C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8749E9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3E9E5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F2959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06DAC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F0FFB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32B45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E0DF2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82EA1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B8FF43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98B3C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7804DEA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3936A6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00A9CC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0D1850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8E388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BFA73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21FC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5F3AA63" w14:textId="77777777" w:rsidTr="00503750">
        <w:trPr>
          <w:trHeight w:val="1073"/>
        </w:trPr>
        <w:tc>
          <w:tcPr>
            <w:tcW w:w="3614" w:type="dxa"/>
            <w:vMerge/>
          </w:tcPr>
          <w:p w14:paraId="103A13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1F053B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6CBC5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727041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78552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0A7CB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0277D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860E946" w14:textId="77777777" w:rsidTr="00503750">
        <w:trPr>
          <w:trHeight w:val="283"/>
        </w:trPr>
        <w:tc>
          <w:tcPr>
            <w:tcW w:w="3614" w:type="dxa"/>
          </w:tcPr>
          <w:p w14:paraId="1FDC91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BB567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9537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27D09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DBA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32868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03D3D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9B90173" w14:textId="77777777" w:rsidTr="00503750">
        <w:trPr>
          <w:trHeight w:val="283"/>
        </w:trPr>
        <w:tc>
          <w:tcPr>
            <w:tcW w:w="3614" w:type="dxa"/>
          </w:tcPr>
          <w:p w14:paraId="78E1FA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63F7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0A1E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D2E6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923E1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08A78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B4038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BDD6367" w14:textId="77777777" w:rsidTr="00503750">
        <w:trPr>
          <w:trHeight w:val="283"/>
        </w:trPr>
        <w:tc>
          <w:tcPr>
            <w:tcW w:w="3614" w:type="dxa"/>
          </w:tcPr>
          <w:p w14:paraId="79797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487D9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B1D3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31D40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44A3B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E316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8E171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73B1E0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1FB50C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E8E508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0155B2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FB3E0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42ADDA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2B585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8C8B4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6BA68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83D93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D4A97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19364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61EB964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B43F4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06C026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EFF5D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1B6CB64" w14:textId="615611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A57B17" w14:textId="5AF7A9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70114D" w14:textId="51584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548FB1" w14:textId="7B27A1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92F2E" w14:textId="51353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339BD3" w14:textId="42534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EDDCA0" w14:textId="60797A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35A79D" w14:textId="230DF9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A3DE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AA632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4E62187" w14:textId="3FE5B2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A0FD6C" w14:textId="1E0ABA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272014" w14:textId="55D6C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06853D" w14:textId="30E55D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327D87" w14:textId="511054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06945D" w14:textId="3DA2E2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7671F9" w14:textId="0A0F32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4FF5485" w14:textId="12C732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49FCB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B0644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A89490E" w14:textId="7A353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C471DA" w14:textId="21CC4F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0BB3E" w14:textId="1E0DF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C2DE3" w14:textId="5AB60F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93AAC" w14:textId="13518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7CD730" w14:textId="3A2C73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582C45" w14:textId="62060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6A73931" w14:textId="26C65D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6A23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71ED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2A77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781C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0E664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B7B2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F59C1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667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34F5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6369E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6E2D5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EA8BD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330474BA" w14:textId="0FD49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FEDC6F" w14:textId="2963A7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5B787F" w14:textId="7C4235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2A88BD" w14:textId="101AD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CC8404" w14:textId="37B86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1609F" w14:textId="255924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14A56D" w14:textId="3C936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1B3591" w14:textId="4ED094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CB6F8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73459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E34B8E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BB4183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710F04E" w14:textId="52EA09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FDEBD" w14:textId="467E5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0E2FC" w14:textId="513B6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C0ADB8" w14:textId="59F0D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D55352" w14:textId="5AA95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EA44B6" w14:textId="5F4D82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ABE60" w14:textId="6A5E39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D4654EC" w14:textId="17D6BF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03EE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A54C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B7D763A" w14:textId="725596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D762C" w14:textId="5A954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1B4D6E" w14:textId="1224C7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762777" w14:textId="09C1B4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D4C40A" w14:textId="730D1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19C3B" w14:textId="0ADD2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837328" w14:textId="76430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AE57257" w14:textId="0FED63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9797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5A44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40982B5" w14:textId="26B82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E815C6" w14:textId="4C00FF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98135D" w14:textId="02C146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BA6BC" w14:textId="2622F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A84CDE" w14:textId="70655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99C0EF" w14:textId="33F42E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8B53F6" w14:textId="394909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20D49E" w14:textId="6715D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2D51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06337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EF1E0AF" w14:textId="4DB20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455BBD" w14:textId="21320E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D240C" w14:textId="30E1FE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CB7A6" w14:textId="13F804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DE4C98" w14:textId="5230A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2D55A2" w14:textId="17C53F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3B0FC6" w14:textId="23F1C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D91CA9" w14:textId="65AE0F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9E45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99A31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80F4A7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E3A44B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C69CE4F" w14:textId="76D96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1C7348" w14:textId="755CA2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7F6F0B" w14:textId="5206F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D3C353" w14:textId="325A90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F9282F" w14:textId="523F08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877589" w14:textId="6DC6B4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B4AFCF" w14:textId="3857B2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C96408" w14:textId="232BC2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9BB2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2DA9977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E24AC4F" w14:textId="025945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F34B1C" w14:textId="20374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54709" w14:textId="310796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D32A9E" w14:textId="247122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16BD1A" w14:textId="5DD8C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614FC9" w14:textId="5499C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3E947B" w14:textId="46F50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6D31E99" w14:textId="279ED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9CE23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A024A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EAB53D1" w14:textId="17698462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2DBB4C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6EA5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DE14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B458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BA83A5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FD358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055C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B952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6D3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4BF16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79B8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A3AD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3DDA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C7E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AC8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FF8B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A3C6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10E028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218307E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AD1DD43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02238B8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3F406986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5BE6BB7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3DB2AF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0AF64CB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25EA42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6F5D02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95C7B9E" w14:textId="77777777" w:rsidTr="00503750">
        <w:trPr>
          <w:trHeight w:val="437"/>
        </w:trPr>
        <w:tc>
          <w:tcPr>
            <w:tcW w:w="2594" w:type="dxa"/>
          </w:tcPr>
          <w:p w14:paraId="251D1A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68883B38" w14:textId="488BC47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D54B559" w14:textId="4FF75E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5BE07A6" w14:textId="2244F8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26384FDC" w14:textId="67ECB7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25DC72" w14:textId="77777777" w:rsidTr="00503750">
        <w:trPr>
          <w:trHeight w:val="420"/>
        </w:trPr>
        <w:tc>
          <w:tcPr>
            <w:tcW w:w="2594" w:type="dxa"/>
          </w:tcPr>
          <w:p w14:paraId="4BFF4E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1C6B4A52" w14:textId="1FE0E1D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B0EF2AB" w14:textId="78665C8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78083E1" w14:textId="6E480DE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48502EF2" w14:textId="2DE6FB9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3D9802" w14:textId="77777777" w:rsidTr="00503750">
        <w:trPr>
          <w:trHeight w:val="630"/>
        </w:trPr>
        <w:tc>
          <w:tcPr>
            <w:tcW w:w="2594" w:type="dxa"/>
          </w:tcPr>
          <w:p w14:paraId="1286D5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9C447BA" w14:textId="6ACEB5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A007DE4" w14:textId="2BF5969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FEA6D11" w14:textId="204A4B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F670BD4" w14:textId="71FB43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F8DD696" w14:textId="77777777" w:rsidTr="00503750">
        <w:trPr>
          <w:trHeight w:val="420"/>
        </w:trPr>
        <w:tc>
          <w:tcPr>
            <w:tcW w:w="2594" w:type="dxa"/>
          </w:tcPr>
          <w:p w14:paraId="28FD7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1EB0E95B" w14:textId="24D7353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F4F911" w14:textId="6F1C13E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803ACB5" w14:textId="5032E50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0058A0C" w14:textId="30789DC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1CA65CA" w14:textId="77777777" w:rsidTr="00503750">
        <w:trPr>
          <w:trHeight w:val="437"/>
        </w:trPr>
        <w:tc>
          <w:tcPr>
            <w:tcW w:w="2594" w:type="dxa"/>
          </w:tcPr>
          <w:p w14:paraId="1F6E05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5AD3AECB" w14:textId="73BAB24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5E58D6C" w14:textId="734522E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526F1C62" w14:textId="700D17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BA0C5A1" w14:textId="1B5736E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D6D612" w14:textId="77777777" w:rsidTr="00503750">
        <w:trPr>
          <w:trHeight w:val="420"/>
        </w:trPr>
        <w:tc>
          <w:tcPr>
            <w:tcW w:w="2594" w:type="dxa"/>
          </w:tcPr>
          <w:p w14:paraId="3CAFC7F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3E97BA9B" w14:textId="18107D1B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5DDE9EA7" w14:textId="260EB8C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40795E69" w14:textId="418E761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0B27B1A6" w14:textId="13BABD2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8DF1CD3" w14:textId="77777777" w:rsidR="00944C3D" w:rsidRDefault="00944C3D" w:rsidP="00944C3D">
      <w:pPr>
        <w:rPr>
          <w:rFonts w:ascii="Arial" w:hAnsi="Arial"/>
          <w:b/>
        </w:rPr>
      </w:pPr>
    </w:p>
    <w:p w14:paraId="12618B8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107A851F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433312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959FC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C2D8E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6AC225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352CBD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3EB0CEA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47519E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21349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A777B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54D895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12405C6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B5B2B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339514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935C0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E2A8B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3684C1C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3DFE57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6167B4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27E03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76406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CC0AB2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033CC9BC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4E13D2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984B0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228357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C3237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A35173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B7CF119" w14:textId="77777777" w:rsidTr="00503750">
        <w:tc>
          <w:tcPr>
            <w:tcW w:w="2835" w:type="dxa"/>
            <w:vAlign w:val="center"/>
          </w:tcPr>
          <w:p w14:paraId="31C7E0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FBD0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67BE9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AB1AD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D6182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0D80D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E05D39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33A2FD0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5A490F69" w14:textId="38BB70D6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E1089C" w14:textId="4E4F4C55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141DD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CA9548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BCDB783" w14:textId="6E82980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07579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09307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39DE828" w14:textId="51212E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E02D68" w14:textId="446629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AD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711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0398BC" w14:textId="2D125C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1B7D4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8B8EA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908B00D" w14:textId="257736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56B91E" w14:textId="1DB1B0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0877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EDE2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290115" w14:textId="4C7AB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4173C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0A240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B95EB34" w14:textId="3BC313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16D02C2" w14:textId="45ABC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0F90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1F29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795F15" w14:textId="0DA2A2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35BB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D03A0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F358287" w14:textId="6B712C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D2048" w14:textId="3D8A9B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2C16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5D0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FB77E5" w14:textId="1C2DF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5E77F9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1516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A867C3E" w14:textId="7B20D0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593DD9" w14:textId="27EF70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A69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75A3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08F9A8" w14:textId="6E6560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B44C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E2D72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08AEFCD" w14:textId="6D7DE7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1E543A" w14:textId="2D5492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921D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77D99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E44802" w14:textId="71DDCD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79534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D7D1A0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035D01E0" w14:textId="7BAABF40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21D94BE" w14:textId="77777777" w:rsidR="00944C3D" w:rsidRDefault="00944C3D" w:rsidP="00944C3D">
      <w:pPr>
        <w:rPr>
          <w:rFonts w:ascii="Arial" w:hAnsi="Arial"/>
          <w:b/>
        </w:rPr>
      </w:pPr>
    </w:p>
    <w:p w14:paraId="63DFF07F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4CCD1CC" w14:textId="77777777" w:rsidTr="00503750">
        <w:tc>
          <w:tcPr>
            <w:tcW w:w="2835" w:type="dxa"/>
            <w:vAlign w:val="center"/>
          </w:tcPr>
          <w:p w14:paraId="211A302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04B6E1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6F0EE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13EB27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3F4B9B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529C64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67549FD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09955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5639A8C" w14:textId="26D63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2CB23D" w14:textId="3E0B4A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BED6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24C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4734D9C" w14:textId="46482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51791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CA453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0722CCEF" w14:textId="6A2C8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1C91FD" w14:textId="32166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1974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7914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7FAE60" w14:textId="4B4F49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979E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39EFD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562E243" w14:textId="4D9EAA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8F1269" w14:textId="70400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C219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57C3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F2B93F" w14:textId="48E060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1CEFF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A859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317E470" w14:textId="7919C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A39A7D" w14:textId="018B7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6AA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70B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9CAF66" w14:textId="09B371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4A53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C6EE4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530AC21" w14:textId="0F24BC3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485829" w14:textId="07BE410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6B057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BEA2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6C8EF2" w14:textId="64F4014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D331DE0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0DED9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195D2693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A61B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22EA80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85B437F" w14:textId="77777777" w:rsidTr="00503750">
        <w:trPr>
          <w:trHeight w:val="699"/>
        </w:trPr>
        <w:tc>
          <w:tcPr>
            <w:tcW w:w="3502" w:type="dxa"/>
            <w:vMerge/>
          </w:tcPr>
          <w:p w14:paraId="259D9B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A7310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B4F32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027695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0394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01D4B8A" w14:textId="17EEB902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EE7DD7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49E19C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300B2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4CCFA34B" w14:textId="7796CF0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4B860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FBEA16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D61066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E403487" w14:textId="246D1A3A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02BEA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F41E9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B99FF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E26BEBE" w14:textId="77777777" w:rsidTr="00503750">
        <w:trPr>
          <w:trHeight w:val="593"/>
        </w:trPr>
        <w:tc>
          <w:tcPr>
            <w:tcW w:w="3497" w:type="dxa"/>
          </w:tcPr>
          <w:p w14:paraId="5239BA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BA4E0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F4611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F29F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7058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40DE7F5" w14:textId="004915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887B65" w14:textId="1BCB9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5A146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0EDC61F" w14:textId="321F3C6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D685AE" w14:textId="7D554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D325B2" w14:textId="1C957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13BC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CE6FB1" w14:textId="2842B50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9FA7E7" w14:textId="2FBD99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F91125" w14:textId="510AE9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D07FC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34DC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170DB99D" w14:textId="02CD49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967343" w14:textId="49874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8876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BC38043" w14:textId="1CA6B2F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61C6B4D" w14:textId="7F4DD9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4D1E19" w14:textId="272E63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977F6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3AE3C3" w14:textId="4CF95ED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408650" w14:textId="308176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6D4FB4" w14:textId="36EEC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BE134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FFC2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AE3DC26" w14:textId="3E209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281704E" w14:textId="695C65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1547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F6C524" w14:textId="09C5227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DF5C5F4" w14:textId="21BFB3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8B7ED3F" w14:textId="15B0E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271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753839" w14:textId="1CAF1DD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5FAB67B" w14:textId="5DFFC1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E374302" w14:textId="4CC7D7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AC656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39EE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2806C1B" w14:textId="20C92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C02731" w14:textId="3C18AC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545A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BB221E" w14:textId="285992C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B18C2D9" w14:textId="53F1AA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F7D286" w14:textId="72128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1A2DA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C2ABCE2" w14:textId="346F0BE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E9D2655" w14:textId="4972B1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D46B03" w14:textId="649CC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C563829" w14:textId="77777777" w:rsidR="00944C3D" w:rsidRDefault="00944C3D" w:rsidP="00944C3D">
      <w:pPr>
        <w:rPr>
          <w:rFonts w:ascii="Arial" w:hAnsi="Arial"/>
          <w:b/>
        </w:rPr>
      </w:pPr>
    </w:p>
    <w:p w14:paraId="62B54439" w14:textId="77777777" w:rsidR="00944C3D" w:rsidRDefault="00944C3D" w:rsidP="00944C3D">
      <w:pPr>
        <w:rPr>
          <w:rFonts w:ascii="Arial" w:hAnsi="Arial"/>
          <w:b/>
        </w:rPr>
      </w:pPr>
    </w:p>
    <w:p w14:paraId="5F073BE9" w14:textId="77777777" w:rsidR="00944C3D" w:rsidRDefault="00944C3D" w:rsidP="00944C3D">
      <w:pPr>
        <w:rPr>
          <w:rFonts w:ascii="Arial" w:hAnsi="Arial"/>
          <w:b/>
        </w:rPr>
      </w:pPr>
    </w:p>
    <w:p w14:paraId="3392477E" w14:textId="77777777" w:rsidR="00944C3D" w:rsidRDefault="00944C3D" w:rsidP="00944C3D">
      <w:pPr>
        <w:rPr>
          <w:rFonts w:ascii="Arial" w:hAnsi="Arial"/>
          <w:b/>
        </w:rPr>
      </w:pPr>
    </w:p>
    <w:p w14:paraId="0DCD6B3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3CD19830" w14:textId="77777777" w:rsidTr="00503750">
        <w:tc>
          <w:tcPr>
            <w:tcW w:w="2622" w:type="dxa"/>
            <w:vAlign w:val="center"/>
          </w:tcPr>
          <w:p w14:paraId="1C95F6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00CC3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44A7DA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767476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CFF38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62B05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0B6D7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0A83B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0ED5B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042B28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FC83F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761CB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9C859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6284A76" w14:textId="2D2CB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BD4252" w14:textId="7667A3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1A61922" w14:textId="3ABF6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1F02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BFDBD7" w14:textId="6DBE2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49BAA" w14:textId="77777777" w:rsidTr="00503750">
        <w:tc>
          <w:tcPr>
            <w:tcW w:w="2622" w:type="dxa"/>
            <w:vAlign w:val="center"/>
          </w:tcPr>
          <w:p w14:paraId="1DCBCC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E5DF0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4E6B3B3" w14:textId="79CCB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188C33B" w14:textId="474728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B662CE" w14:textId="1A42F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F977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674740A" w14:textId="5FD28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93CA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24C8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A32D7A2" w14:textId="0022F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B872C55" w14:textId="7A912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BC817C" w14:textId="2004DA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C04C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13A747D" w14:textId="6E7A0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B43F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2D17F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A2536C2" w14:textId="689D6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0B288E4" w14:textId="5D9CE3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3A798F" w14:textId="66989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5617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D52334" w14:textId="1FC3A3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A3C782" w14:textId="77777777" w:rsidTr="00503750">
        <w:tc>
          <w:tcPr>
            <w:tcW w:w="2622" w:type="dxa"/>
            <w:vAlign w:val="center"/>
          </w:tcPr>
          <w:p w14:paraId="07FCD6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9CFEE98" w14:textId="1981A8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7347.00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00F26C" w14:textId="2E24F1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53191.00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60CB5E" w14:textId="7E297D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35823.00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667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5CE33BE" w14:textId="6EE147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24715.00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A8952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2984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3D26D2E" w14:textId="75543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AB3633C" w14:textId="076E3A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F2F9B8" w14:textId="3AEFC7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62EA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D1B8BB" w14:textId="2E37D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79B211" w14:textId="77777777" w:rsidTr="00503750">
        <w:tc>
          <w:tcPr>
            <w:tcW w:w="2622" w:type="dxa"/>
            <w:vAlign w:val="center"/>
          </w:tcPr>
          <w:p w14:paraId="1D6EF4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4A0EBD9" w14:textId="78D962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84C4C9" w14:textId="43E35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7E54DF" w14:textId="72F59F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8AC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70BF318" w14:textId="035BA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95741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7B1018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1FDC985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C933F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7E9348B" w14:textId="3D274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919FBF" w14:textId="6F360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AA47EB" w14:textId="39FD08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095BA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232F5B" w14:textId="04E880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9CF85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CE0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7ED141B" w14:textId="35219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292228" w14:textId="4B1FCD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1023E9" w14:textId="3DF24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3E71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876790" w14:textId="70CA41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968C6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3EF49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DD1EA29" w14:textId="69F72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9110575" w14:textId="41C5EA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0B15D2" w14:textId="2F3422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50FB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D0DC0D" w14:textId="3B1C8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33C575" w14:textId="77777777" w:rsidTr="00503750">
        <w:tc>
          <w:tcPr>
            <w:tcW w:w="2622" w:type="dxa"/>
            <w:vAlign w:val="center"/>
          </w:tcPr>
          <w:p w14:paraId="4B962A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5ADC2456" w14:textId="2AFFF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6ACEFC" w14:textId="6D6F3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9367EB" w14:textId="6E8663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06A2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91F369" w14:textId="1FE3A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28F838" w14:textId="77777777" w:rsidTr="00503750">
        <w:tc>
          <w:tcPr>
            <w:tcW w:w="2622" w:type="dxa"/>
            <w:vAlign w:val="center"/>
          </w:tcPr>
          <w:p w14:paraId="282AE9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1593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6EF0C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BCCF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8289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E8AC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04C036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C782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9E7CE43" w14:textId="55029A2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7347.00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E0A9FE" w14:textId="1BE35AD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53191.00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1E66452" w14:textId="7D2DDF5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35823.00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EA358C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0E272" w14:textId="7C90AC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24715.00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2B9E5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7678A7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1691DF7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4A36C20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31BF64FC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FF66A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37338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C14EB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1B7E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B55E41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DFC17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DC466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385C5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1EE0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2A94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B9786E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CD81C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8FAD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8EDFB8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31891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C751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E7C1B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3E41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964D88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CD45E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8C030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6EC84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1206738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0A3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5CEC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1F796C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DA300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7C39E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8C4FA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EB6C6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72758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A12CF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D0E673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F704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37510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D6915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9A67B3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A88F2C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EB0E92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C92704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7D1307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9AAD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4F6B6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474C9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3D47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5CF3C13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216F5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0531EB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6FCF349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FBFB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B8C7B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67D204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88841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3F9BA0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3E6284A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71FD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3F41E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9CF86C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3512D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50C3C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17583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32060E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324A7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060B60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6934778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14ABFE42" w14:textId="77777777" w:rsidTr="00503750">
        <w:tc>
          <w:tcPr>
            <w:tcW w:w="2835" w:type="dxa"/>
            <w:vAlign w:val="center"/>
          </w:tcPr>
          <w:p w14:paraId="1CDB0E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AC819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99169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A7C5E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04FA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BF6C3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59506CB" w14:textId="77777777" w:rsidTr="00503750">
        <w:tc>
          <w:tcPr>
            <w:tcW w:w="2835" w:type="dxa"/>
            <w:vAlign w:val="center"/>
          </w:tcPr>
          <w:p w14:paraId="2545F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07A2DA6F" w14:textId="221DA9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A2793B" w14:textId="030F8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117E4D" w14:textId="2E6CA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2712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EE1B2A" w14:textId="204D1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531296" w14:textId="77777777" w:rsidTr="00503750">
        <w:tc>
          <w:tcPr>
            <w:tcW w:w="2835" w:type="dxa"/>
            <w:vAlign w:val="center"/>
          </w:tcPr>
          <w:p w14:paraId="313264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75474D28" w14:textId="46BC5E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7E7A0" w14:textId="4AFC4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2DB4C5" w14:textId="5BA23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7CEC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9C96D4" w14:textId="5A756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595E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32FD00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F1A38CE" w14:textId="204D14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01F81A" w14:textId="3B53657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97B8F1" w14:textId="5FA29E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9EB19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0EF479" w14:textId="1553A89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D2D991B" w14:textId="77777777" w:rsidTr="00503750">
        <w:tc>
          <w:tcPr>
            <w:tcW w:w="2835" w:type="dxa"/>
            <w:vAlign w:val="center"/>
          </w:tcPr>
          <w:p w14:paraId="4F14B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8DE06A0" w14:textId="15AAEA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B11F90" w14:textId="67455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49F52" w14:textId="42599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0D5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7FFD85" w14:textId="428760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33960" w14:textId="77777777" w:rsidTr="00503750">
        <w:tc>
          <w:tcPr>
            <w:tcW w:w="2835" w:type="dxa"/>
            <w:vAlign w:val="center"/>
          </w:tcPr>
          <w:p w14:paraId="495766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90C6661" w14:textId="57ADE7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0604C" w14:textId="07B7F5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3AFAE9" w14:textId="1CFD8C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872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FCE392" w14:textId="60BDA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A7402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47ACC97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ABA309A" w14:textId="3E6A2DF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E75145" w14:textId="2A2E5C0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25AF4A" w14:textId="330CFF2E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C280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D9C6AB" w14:textId="2D282AE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3CF06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055BE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4822716" w14:textId="556A5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2217BD" w14:textId="7DA5A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F56F9A" w14:textId="4B1131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C71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677D41" w14:textId="6F3F5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E00F7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FBF075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DB78361" w14:textId="77777777" w:rsidTr="00503750">
        <w:tc>
          <w:tcPr>
            <w:tcW w:w="2552" w:type="dxa"/>
            <w:vAlign w:val="center"/>
          </w:tcPr>
          <w:p w14:paraId="5E89D2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85C50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388C62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7C9E86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689315C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0004F22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343805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6433AF8F" w14:textId="6177EEB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11626.00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2DE2DFCF" w14:textId="58B1760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3B0E063" w14:textId="3A7C59E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639D2E26" w14:textId="77804F7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11626.00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27F9D2A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46E891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631C5CBE" w14:textId="2CD2708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521ED052" w14:textId="1D92E42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032AB7D4" w14:textId="212924E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18DAF1EC" w14:textId="38CA35C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4BD281B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37B8511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1AFB29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50C1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2CA499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8930A53" w14:textId="77777777" w:rsidTr="00503750">
        <w:tc>
          <w:tcPr>
            <w:tcW w:w="4395" w:type="dxa"/>
            <w:vMerge/>
          </w:tcPr>
          <w:p w14:paraId="0C6315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041CC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748A2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216587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BFFC8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EC91D99" w14:textId="0DFD7A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  <w:lang w:eastAsia="sk-SK"/>
              </w:rPr>
              <w:t>1630.09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815E9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90A1E4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E4C9B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BE36409" w14:textId="50DBDF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  <w:lang w:eastAsia="sk-SK"/>
              </w:rPr>
              <w:t>7499.00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D816B9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0798332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4397F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CEFC4E1" w14:textId="3F77962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9129.09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60DF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91AF9EB" w14:textId="77777777" w:rsidTr="00503750">
        <w:tc>
          <w:tcPr>
            <w:tcW w:w="4395" w:type="dxa"/>
            <w:vAlign w:val="center"/>
          </w:tcPr>
          <w:p w14:paraId="10AAE1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06978272" w14:textId="309F7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74137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6E249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4AF28F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68386BC" w14:textId="39D5E0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D4BD4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016501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67F4A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C475105" w14:textId="7190DD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6FC17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7105B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30A82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53893CA" w14:textId="39B590CE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108768.00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8A69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98513D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1574646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46231F12" w14:textId="77777777" w:rsidTr="00503750">
        <w:tc>
          <w:tcPr>
            <w:tcW w:w="4395" w:type="dxa"/>
            <w:vAlign w:val="center"/>
          </w:tcPr>
          <w:p w14:paraId="5C2FA81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518C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276799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BB6342E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C6BDC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0F97726" w14:textId="5B07CD4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5CC9CA" w14:textId="54B2C8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380E01D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7FCB4D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4B22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2823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E43D735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C6904D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33EBC2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999D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264E408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BA3FD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D4B4F9A" w14:textId="6479089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39830A" w14:textId="2C7EF06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8D1A93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38CF91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23D0707" w14:textId="74CF74D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A43744E" w14:textId="2E40E2D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E560E8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793A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C31D1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2FE0FEA" w14:textId="77777777" w:rsidTr="00503750">
        <w:tc>
          <w:tcPr>
            <w:tcW w:w="1843" w:type="dxa"/>
            <w:vAlign w:val="center"/>
          </w:tcPr>
          <w:p w14:paraId="6F40161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89C00D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3D9107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1958C52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D9108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3FEF614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D737F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5C4710E" w14:textId="77777777" w:rsidTr="00503750">
        <w:tc>
          <w:tcPr>
            <w:tcW w:w="1843" w:type="dxa"/>
            <w:vAlign w:val="center"/>
          </w:tcPr>
          <w:p w14:paraId="57B565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650ED1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9349A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7DCE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26168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E04E6F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1E12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EC5B9F8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C3208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67BAA0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369E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6B1A5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2DE82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37BA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0707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B597D0" w14:textId="77777777" w:rsidTr="00503750">
        <w:tc>
          <w:tcPr>
            <w:tcW w:w="1843" w:type="dxa"/>
            <w:vAlign w:val="center"/>
          </w:tcPr>
          <w:p w14:paraId="627C55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6EDE8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0F1F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3E0D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A929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9C55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6786B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2EB0F2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58DCB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BD5E4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7A7DC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DC68E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4C48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77DE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AD01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5FF2F13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D46E5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03F11B7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B732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17ECB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E077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4EA55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2A9E1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BD9C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1C837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EB480D5" w14:textId="77777777" w:rsidTr="00503750">
        <w:trPr>
          <w:trHeight w:val="664"/>
        </w:trPr>
        <w:tc>
          <w:tcPr>
            <w:tcW w:w="3372" w:type="dxa"/>
          </w:tcPr>
          <w:p w14:paraId="62EC83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686A7C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6DF47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B56669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DBF221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88B23AB" w14:textId="7612F3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E43F1F" w14:textId="607A5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145561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AAC95B" w14:textId="05B5624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EFB96BB" w14:textId="1A88B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4D24246" w14:textId="15E632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AC0ED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C038D76" w14:textId="6B6FC7F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F56C60E" w14:textId="29B68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EF8D264" w14:textId="0B707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CFF275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5C2E12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04500F8" w14:textId="4CEF7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242F579" w14:textId="6B3B27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2A3AC7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D9541A1" w14:textId="7AA2F151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2039022" w14:textId="2306D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BD4F9B" w14:textId="72EFC7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D3EAF5C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C1C7C84" w14:textId="0BFD0F5B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E1B6A1" w14:textId="4E91C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284729" w14:textId="3AC1F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DA307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58323F8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1FEB1EC2" w14:textId="77777777" w:rsidTr="00503750">
        <w:tc>
          <w:tcPr>
            <w:tcW w:w="2835" w:type="dxa"/>
            <w:vAlign w:val="center"/>
          </w:tcPr>
          <w:p w14:paraId="5307C4E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C19834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29CEC8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7D01456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34CFB8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0F76FFF" w14:textId="77777777" w:rsidTr="00503750">
        <w:tc>
          <w:tcPr>
            <w:tcW w:w="2835" w:type="dxa"/>
          </w:tcPr>
          <w:p w14:paraId="1A07AE4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3B59D4E" w14:textId="02095A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9608610" w14:textId="48EE92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03EDA6" w14:textId="1994FE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CC0F158" w14:textId="410660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CA3F662" w14:textId="77777777" w:rsidTr="00503750">
        <w:tc>
          <w:tcPr>
            <w:tcW w:w="2835" w:type="dxa"/>
          </w:tcPr>
          <w:p w14:paraId="1F9057D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F878509" w14:textId="4DC3B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079C9D" w14:textId="0E9E73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0FEDB3" w14:textId="49EA1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61EF4D9" w14:textId="52CEA5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6041E9" w14:textId="77777777" w:rsidTr="00503750">
        <w:tc>
          <w:tcPr>
            <w:tcW w:w="2835" w:type="dxa"/>
          </w:tcPr>
          <w:p w14:paraId="792FE7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DCBCBDA" w14:textId="3576AF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5847C8" w14:textId="4CCF8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C6987A" w14:textId="0B43EA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D44B78" w14:textId="240BE3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1E11E4" w14:textId="77777777" w:rsidTr="00503750">
        <w:tc>
          <w:tcPr>
            <w:tcW w:w="2835" w:type="dxa"/>
            <w:vAlign w:val="center"/>
          </w:tcPr>
          <w:p w14:paraId="42CD89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2265E79" w14:textId="365242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03387F" w14:textId="0CE5A1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9B5999" w14:textId="33BFB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DC906FE" w14:textId="5135F0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693906D" w14:textId="77777777" w:rsidTr="00503750">
        <w:tc>
          <w:tcPr>
            <w:tcW w:w="2835" w:type="dxa"/>
            <w:vAlign w:val="center"/>
          </w:tcPr>
          <w:p w14:paraId="70A14C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7118FB7" w14:textId="4571E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C35B7C" w14:textId="4E532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C999591" w14:textId="3B4390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0B9658" w14:textId="4FDB3A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B70CD3A" w14:textId="77777777" w:rsidTr="00503750">
        <w:tc>
          <w:tcPr>
            <w:tcW w:w="2835" w:type="dxa"/>
          </w:tcPr>
          <w:p w14:paraId="3618730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30092D3" w14:textId="276AC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0DA1F7" w14:textId="14D7D2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0B3721" w14:textId="459B8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F4EC1E1" w14:textId="1BD79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6CC9D26" w14:textId="77777777" w:rsidTr="00503750">
        <w:tc>
          <w:tcPr>
            <w:tcW w:w="2835" w:type="dxa"/>
          </w:tcPr>
          <w:p w14:paraId="017DE08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551C105B" w14:textId="0A2162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0AC676D" w14:textId="3D2BBA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882E8" w14:textId="260CA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E92F4F8" w14:textId="6EBB3A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0CD88D" w14:textId="77777777" w:rsidTr="00503750">
        <w:tc>
          <w:tcPr>
            <w:tcW w:w="2835" w:type="dxa"/>
          </w:tcPr>
          <w:p w14:paraId="72B560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33354A46" w14:textId="721B6A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6F1E26" w14:textId="1F2DDE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E44C8E" w14:textId="745A5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C59B8A0" w14:textId="45F1BC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DC479B" w14:textId="77777777" w:rsidR="00944C3D" w:rsidRDefault="00944C3D" w:rsidP="00944C3D">
      <w:pPr>
        <w:rPr>
          <w:rFonts w:ascii="Arial" w:hAnsi="Arial"/>
          <w:b/>
        </w:rPr>
      </w:pPr>
    </w:p>
    <w:p w14:paraId="49B3C97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4803C651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145CBD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3DAA454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831BCB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722A51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723EB3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34CEA6A2" w14:textId="77777777" w:rsidTr="00503750">
        <w:trPr>
          <w:trHeight w:val="443"/>
        </w:trPr>
        <w:tc>
          <w:tcPr>
            <w:tcW w:w="2560" w:type="dxa"/>
          </w:tcPr>
          <w:p w14:paraId="53DBFEB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9C8BFC0" w14:textId="2F80BF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57104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BD36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8627927" w14:textId="7F5DDF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5AF669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76DB6A0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A8015FD" w14:textId="387C5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ED87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2584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AEBB7A" w14:textId="558C0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5060E1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CABF1B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B65A019" w14:textId="78A43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BBC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1E87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87A65D" w14:textId="2AB4F9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372035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458173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27FB163" w14:textId="7676AA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7C4E7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8042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15E2303" w14:textId="4DBD9F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7F6942A" w14:textId="77777777" w:rsidR="00944C3D" w:rsidRDefault="00944C3D" w:rsidP="00944C3D">
      <w:pPr>
        <w:rPr>
          <w:rFonts w:ascii="Arial" w:hAnsi="Arial"/>
          <w:b/>
        </w:rPr>
      </w:pPr>
    </w:p>
    <w:p w14:paraId="799F099D" w14:textId="77777777" w:rsidR="00944C3D" w:rsidRDefault="00944C3D" w:rsidP="00944C3D">
      <w:pPr>
        <w:rPr>
          <w:rFonts w:ascii="Arial" w:hAnsi="Arial"/>
          <w:b/>
        </w:rPr>
      </w:pPr>
    </w:p>
    <w:p w14:paraId="6540BDA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FB78B0C" w14:textId="77777777" w:rsidR="00944C3D" w:rsidRDefault="00944C3D" w:rsidP="00944C3D">
      <w:pPr>
        <w:rPr>
          <w:rFonts w:ascii="Arial" w:hAnsi="Arial"/>
          <w:b/>
        </w:rPr>
      </w:pPr>
    </w:p>
    <w:p w14:paraId="3F5E491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3293CC7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F26C96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E094A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573B2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F55443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B18B82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5D2A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22063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5E8C4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527FD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A3BB9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039F4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50CC3E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38A3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FE88D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797C9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C4032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BB9DCA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E505C1A" w14:textId="77777777" w:rsidTr="00503750">
        <w:trPr>
          <w:trHeight w:val="677"/>
        </w:trPr>
        <w:tc>
          <w:tcPr>
            <w:tcW w:w="3358" w:type="dxa"/>
          </w:tcPr>
          <w:p w14:paraId="2452419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02AB18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8E117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73012E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BEA3B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0409848F" w14:textId="672EB4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2F21C9" w14:textId="535381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FA46C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A5318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0DF600E" w14:textId="6D6FF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474E176" w14:textId="13BFA4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9ED1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67940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4B0B375" w14:textId="523BA4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9E162FA" w14:textId="0EC98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42E4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5DD124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D126915" w14:textId="35E6A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56352D" w14:textId="4E84C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088203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54204B6" w14:textId="6519F75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0BB8F29" w14:textId="07C266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66FF7F5" w14:textId="5A24C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74814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61497A68" w14:textId="27E9D58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AE9D51A" w14:textId="1EB76D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A120CF" w14:textId="3265F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90B06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CD167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448C07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2E2EC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6A648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8DEE784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60C14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88F2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E5D0C8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A64ACB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342A2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9D8E7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2B773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2E3A0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46EBCC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74CE07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4BAAF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0EAA3F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1865F5B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4A20E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80308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758E56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4081CB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A91328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F4BF082" w14:textId="66DAC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567D0D" w14:textId="15A843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FDAAC1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66415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F0973C" w14:textId="7E2C91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E6C419" w14:textId="18B953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AFBEF1B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38C86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10C1007" w14:textId="1D7422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CFBFBF" w14:textId="1A80DB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AF44D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E10CE27" w14:textId="7DE0CD3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5C18502" w14:textId="6888E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C188B91" w14:textId="6A5C0B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3533A7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2EFEB9A" w14:textId="00E47F5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92E5F71" w14:textId="0A164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3104C7D" w14:textId="7E617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AF6C62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81D186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30FBB04F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F3E8E9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1DF05EB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96F61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CE59AC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A78D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0EC80A8" w14:textId="7EB99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106AFE" w14:textId="774054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45FCB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7035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7ECC4A44" w14:textId="193827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E4A0245" w14:textId="311CB0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07620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FDB9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3B896F4" w14:textId="18B538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B83EC27" w14:textId="59244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64312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9482916" w14:textId="012733C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05D37F0" w14:textId="29A65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37D145" w14:textId="206AB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915DF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1BEDDB8" w14:textId="7C87371B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4C9DEF" w14:textId="48F2C7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053953F" w14:textId="36FF7D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CDA80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CB4580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9A14427" w14:textId="77777777" w:rsidTr="00503750">
        <w:tc>
          <w:tcPr>
            <w:tcW w:w="3686" w:type="dxa"/>
            <w:vAlign w:val="center"/>
          </w:tcPr>
          <w:p w14:paraId="5DA200E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B0A57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6BFDD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48DA6C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AC05F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10AD8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81DA6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8157B8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94427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6998E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FED0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B61CD2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0F20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95E0B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E9B2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486B7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420774B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315180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44F654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EE609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04586A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7FB5E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164A3A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CE6E0A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4D156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64B13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945569C" w14:textId="4CDAC7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85A4D" w14:textId="03269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7BD8AA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3ACE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0208700" w14:textId="73BCB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AE7FA59" w14:textId="4D6F6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F98F25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A33AB4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B3F95FF" w14:textId="4B6A22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16A21A0" w14:textId="46EDE6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8694C4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995FBE6" w14:textId="025E8DE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D8FE8" w14:textId="36AE38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B679BD" w14:textId="0665D4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FC284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AA0537A" w14:textId="137E3AF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AF49AF" w14:textId="021DC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AA9AA9" w14:textId="00188F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A2E2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E46BC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E06A04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5CDA7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40BE5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51D28F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43CDA8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AAFD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3B9A6B1" w14:textId="553771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D4A43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D97204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49BD9A48" w14:textId="1A44F5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53E81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AD50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CFF2C51" w14:textId="34B92E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567B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1FC34F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0389BE4E" w14:textId="22207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51BC8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ECC83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6E5CF63" w14:textId="218DE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6D820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B9EC98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3AB6587D" w14:textId="78561E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4217553" w14:textId="77777777" w:rsidR="00944C3D" w:rsidRDefault="00944C3D" w:rsidP="00944C3D">
      <w:pPr>
        <w:rPr>
          <w:sz w:val="22"/>
          <w:szCs w:val="22"/>
        </w:rPr>
      </w:pPr>
    </w:p>
    <w:p w14:paraId="129EA887" w14:textId="77777777" w:rsidR="00944C3D" w:rsidRDefault="00944C3D" w:rsidP="00944C3D">
      <w:pPr>
        <w:rPr>
          <w:sz w:val="22"/>
          <w:szCs w:val="22"/>
        </w:rPr>
      </w:pPr>
    </w:p>
    <w:p w14:paraId="6BB40AE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5143CC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46BCAE6" w14:textId="20A8A952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653AD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324863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3E395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2B538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6FCBBC0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230BC2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2AF417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86E700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14BE152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F9B82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0819A46E" w14:textId="5F572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AC5CCBA" w14:textId="162CA4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E6F5FB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70FFA4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B006602" w14:textId="604F30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561EC3" w14:textId="059DE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150D7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277818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DB15F6D" w14:textId="6E3BD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A6BFB2" w14:textId="1BC4E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D9F95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2B28D8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06EC8B8D" w14:textId="338303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B25E57" w14:textId="7D9F7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653C22E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93F27E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6EA32E5" w14:textId="0E7F1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AF1F61" w14:textId="29C8AE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8C6C7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64D0E71" w14:textId="428B291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52FD393" w14:textId="7161C1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6D49607" w14:textId="26637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736C6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A2A474E" w14:textId="5CBDE6A5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2FE6403" w14:textId="2C493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4F977D" w14:textId="11EC01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137F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E0FD6C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10B997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0AF526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60F8350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D16DC3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0CBF70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50ABE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58429E69" w14:textId="52C28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C403A1" w14:textId="0E3F1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E5B58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BD0A29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0DF9FC35" w14:textId="627A0E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4D3B38" w14:textId="50454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A1FD0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A70C76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539E23A4" w14:textId="663A4E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4CA1C06" w14:textId="11812B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4D39AF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974D04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216732B9" w14:textId="3B373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11B183" w14:textId="58558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440898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4EC2422" w14:textId="71EDEE6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2330D9B" w14:textId="486BA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9DEAAB" w14:textId="789131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51C2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E8A6A1" w14:textId="43793DF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A4D5D3B" w14:textId="5B790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4FE8C1B" w14:textId="09D20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F64C38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F98ADD1" w14:textId="2065B9B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F50DF3A" w14:textId="7E721A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C9085AB" w14:textId="6F5D04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460F1" w:rsidRPr="00A7249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AE7D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1E92EC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BF73E34" w14:textId="10CCE52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71A1B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ACF3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8FB4258" w14:textId="1F7FE27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A2D21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5EBB2C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D3F828A" w14:textId="0820764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87FD6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495C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663CB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5348E1A" w14:textId="77777777" w:rsidR="00944C3D" w:rsidRPr="003607F0" w:rsidRDefault="00944C3D" w:rsidP="00944C3D"/>
    <w:p w14:paraId="0C3C4FD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8E5DF" w14:textId="77777777" w:rsidR="00B2652A" w:rsidRDefault="00B2652A">
      <w:r>
        <w:separator/>
      </w:r>
    </w:p>
  </w:endnote>
  <w:endnote w:type="continuationSeparator" w:id="0">
    <w:p w14:paraId="6CBF9D89" w14:textId="77777777" w:rsidR="00B2652A" w:rsidRDefault="00B2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4684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1C926343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B9A4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C4A6CB5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AB6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04C0A1BB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62CE7" w14:textId="77777777" w:rsidR="00B2652A" w:rsidRDefault="00B2652A">
      <w:r>
        <w:separator/>
      </w:r>
    </w:p>
  </w:footnote>
  <w:footnote w:type="continuationSeparator" w:id="0">
    <w:p w14:paraId="11FDF095" w14:textId="77777777" w:rsidR="00B2652A" w:rsidRDefault="00B26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714279">
    <w:abstractNumId w:val="13"/>
  </w:num>
  <w:num w:numId="2" w16cid:durableId="1778718712">
    <w:abstractNumId w:val="17"/>
  </w:num>
  <w:num w:numId="3" w16cid:durableId="532111965">
    <w:abstractNumId w:val="8"/>
  </w:num>
  <w:num w:numId="4" w16cid:durableId="561260802">
    <w:abstractNumId w:val="7"/>
  </w:num>
  <w:num w:numId="5" w16cid:durableId="6508148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97001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20705907">
    <w:abstractNumId w:val="20"/>
  </w:num>
  <w:num w:numId="8" w16cid:durableId="1099911321">
    <w:abstractNumId w:val="10"/>
  </w:num>
  <w:num w:numId="9" w16cid:durableId="2041591347">
    <w:abstractNumId w:val="0"/>
  </w:num>
  <w:num w:numId="10" w16cid:durableId="743376398">
    <w:abstractNumId w:val="19"/>
  </w:num>
  <w:num w:numId="11" w16cid:durableId="201212396">
    <w:abstractNumId w:val="6"/>
  </w:num>
  <w:num w:numId="12" w16cid:durableId="1153717356">
    <w:abstractNumId w:val="9"/>
  </w:num>
  <w:num w:numId="13" w16cid:durableId="599879343">
    <w:abstractNumId w:val="12"/>
  </w:num>
  <w:num w:numId="14" w16cid:durableId="1478301628">
    <w:abstractNumId w:val="15"/>
  </w:num>
  <w:num w:numId="15" w16cid:durableId="1389919111">
    <w:abstractNumId w:val="14"/>
  </w:num>
  <w:num w:numId="16" w16cid:durableId="267006229">
    <w:abstractNumId w:val="2"/>
  </w:num>
  <w:num w:numId="17" w16cid:durableId="66928591">
    <w:abstractNumId w:val="4"/>
  </w:num>
  <w:num w:numId="18" w16cid:durableId="1571454425">
    <w:abstractNumId w:val="11"/>
  </w:num>
  <w:num w:numId="19" w16cid:durableId="95949745">
    <w:abstractNumId w:val="5"/>
  </w:num>
  <w:num w:numId="20" w16cid:durableId="1728409211">
    <w:abstractNumId w:val="18"/>
  </w:num>
  <w:num w:numId="21" w16cid:durableId="827864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39"/>
    <w:docVar w:name="arg2" w:val="Driver=asa17;DBF=D:\anasoft\data\tebys.db;DBN=tebys;ENG=SQL17;commlinks=TCPIP{ip=192.168.1.241};uid=hromnikova;con=finus(12.0);pwd=488300282956Vaveto1"/>
    <w:docVar w:name="arg3" w:val="1442422"/>
    <w:docVar w:name="arg4" w:val="C:\Users\HROMNI~1.TEB\AppData\Local\Temp\11368422.doc"/>
    <w:docVar w:name="arg5" w:val="2"/>
  </w:docVars>
  <w:rsids>
    <w:rsidRoot w:val="00A460F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B597F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460F1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2652A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C1F65"/>
  <w15:docId w15:val="{E93A2142-9C9A-4088-B209-4D7787A9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5341</Words>
  <Characters>30444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2026-03-17T09:25:00Z</dcterms:created>
  <dcterms:modified xsi:type="dcterms:W3CDTF">2026-03-17T09:27:00Z</dcterms:modified>
</cp:coreProperties>
</file>