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469F7F1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EC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5F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B05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32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EA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48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69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E1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306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A1D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8E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B75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C6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464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34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8E9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6F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2E9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170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27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5E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5C60D61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AFE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1D8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17EE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D02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CCC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FED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89B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C2D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89C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C267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B8A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B4FF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7B0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D94C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7737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51D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9BB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AA0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24A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88B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290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4F96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1FF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110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8DB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193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90C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7F5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9B7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E9F8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B6C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B49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635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16D754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2F5C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B5B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7F0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D7C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DBFA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DCF2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08C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427B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5923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835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40AA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990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A8CF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CDD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FEC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BB86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D47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D6A7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A5D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F04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51D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C22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2F70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C2A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D11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F648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FE5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6B9B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F215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E85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F23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470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398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B4A298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939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958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46F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1F4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7251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6DE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5C0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3E2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A440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81C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67E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754D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F91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863E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E2C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A32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CA6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DC6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65D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82C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F67C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CBF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87BB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DED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E5A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0E2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D68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378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522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6EA5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F7E8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64E1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DCF6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690BA19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8506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22F6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59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187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CED6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20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B01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D99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864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11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E0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387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4D4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E86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039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396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231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AD4C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F0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8A6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DE9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89B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CF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C88B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6A0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60ED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3E5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1D3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DB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A8F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F623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8503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459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3D380E3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11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A73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4C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A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F2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ABA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34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D1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BD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812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DAC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4A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EA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FE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67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F09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EEA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D4E939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5F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92D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52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06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DAE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21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BE7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9236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4F0C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EA9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C6F2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579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23EE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7D04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185B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7902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658D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FD28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0A26A1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D4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03B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35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045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D69847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065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570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42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75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38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620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7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46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4B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8D3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A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A9C2D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2E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9C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39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7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AE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96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04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7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38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10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FCA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99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49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68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9E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318C97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F5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46D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64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3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0C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10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BD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15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389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74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9F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19C0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34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233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1D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6FD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1A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7D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CC1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D1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3A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DA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0A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61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30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FD7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BA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80C7E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B3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F03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C8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A1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D76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67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712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277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F201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373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156A62" w14:textId="6F290B93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lang w:eastAsia="sk-SK"/>
              </w:rPr>
              <w:t>31. 12. 2025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F6B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838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61E2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F4A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13BE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8238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0B7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E0F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A8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C3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F0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90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D4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20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A60DD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31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79E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1DF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45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77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88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071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525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8C5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A946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E093954" wp14:editId="62E901C3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6945C6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0939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696945C6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26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D1D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246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CAD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19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C8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2F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BC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E3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C6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D12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665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7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66EBE0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A6CBB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27734B0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3C8C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FF5832A" wp14:editId="28B59643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00B210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5832A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4300B210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9523E10" wp14:editId="4323CEB8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AC4C9A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23E10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1EAC4C9A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BE39B1" wp14:editId="4FB814C4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B4BEF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E39B1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47DB4BEF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4017865" wp14:editId="2774A8B0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4911A6" w14:textId="77B2EE72" w:rsidR="000B647F" w:rsidRDefault="000B647F" w:rsidP="00944C3D">
                                  <w:fldSimple w:instr=" MERGEFIELD  aDMOD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17865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7E4911A6" w14:textId="77B2EE72" w:rsidR="000B647F" w:rsidRDefault="000B647F" w:rsidP="00944C3D">
                            <w:fldSimple w:instr=" MERGEFIELD  aDMOD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4178344A" wp14:editId="3B7AD83E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BB2C41" w14:textId="30F68734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8344A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5BBB2C41" w14:textId="30F68734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2025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72C6A8CC" wp14:editId="4A4697FD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FDBD03" w14:textId="5DDAD6C9" w:rsidR="000B647F" w:rsidRDefault="000B647F" w:rsidP="00944C3D">
                                  <w:fldSimple w:instr=" MERGEFIELD  aDRDO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2025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6A8CC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55FDBD03" w14:textId="5DDAD6C9" w:rsidR="000B647F" w:rsidRDefault="000B647F" w:rsidP="00944C3D">
                            <w:fldSimple w:instr=" MERGEFIELD  aDRDO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2025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141A4BF" wp14:editId="1E59F314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FE696B" w14:textId="04B918E3" w:rsidR="000B647F" w:rsidRDefault="000B647F" w:rsidP="00944C3D">
                                  <w:fldSimple w:instr=" MERGEFIELD  aDMDO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1A4BF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42FE696B" w14:textId="04B918E3" w:rsidR="000B647F" w:rsidRDefault="000B647F" w:rsidP="00944C3D">
                            <w:fldSimple w:instr=" MERGEFIELD  aDMDO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EAD41B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6D8112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1A1632D3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BCF08E0" wp14:editId="50946592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944CFE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F08E0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03944CFE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80976F7" wp14:editId="4E25D545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C492AB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976F7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05C492AB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73955B" wp14:editId="19357D02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E7A642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3955B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3AE7A642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4096B00" wp14:editId="685ABE75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7E88B" w14:textId="3B6E4527" w:rsidR="000B647F" w:rsidRDefault="000B647F" w:rsidP="00944C3D">
                                  <w:fldSimple w:instr=" MERGEFIELD  aDRDOo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96B00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7167E88B" w14:textId="3B6E4527" w:rsidR="000B647F" w:rsidRDefault="000B647F" w:rsidP="00944C3D">
                            <w:fldSimple w:instr=" MERGEFIELD  aDRDOo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C497813" wp14:editId="29906E7C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5F556E" w14:textId="5B142C68" w:rsidR="000B647F" w:rsidRDefault="000B647F" w:rsidP="00944C3D">
                                  <w:fldSimple w:instr=" MERGEFIELD  aDMDO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97813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545F556E" w14:textId="5B142C68" w:rsidR="000B647F" w:rsidRDefault="000B647F" w:rsidP="00944C3D">
                            <w:fldSimple w:instr=" MERGEFIELD  aDMDO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4EB4F02" wp14:editId="7242CFE6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42C5B0" w14:textId="3802C82E" w:rsidR="000B647F" w:rsidRDefault="000B647F" w:rsidP="00944C3D">
                                  <w:fldSimple w:instr=" MERGEFIELD  aDRODo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2024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B4F02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5B42C5B0" w14:textId="3802C82E" w:rsidR="000B647F" w:rsidRDefault="000B647F" w:rsidP="00944C3D">
                            <w:fldSimple w:instr=" MERGEFIELD  aDRODo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2024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82E9209" wp14:editId="7DA510E6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706975" w14:textId="314A73AC" w:rsidR="000B647F" w:rsidRDefault="000B647F" w:rsidP="00944C3D">
                                  <w:fldSimple w:instr=" MERGEFIELD  aDMOD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E9209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38706975" w14:textId="314A73AC" w:rsidR="000B647F" w:rsidRDefault="000B647F" w:rsidP="00944C3D">
                            <w:fldSimple w:instr=" MERGEFIELD  aDMOD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0A88A96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CD996B3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887CD0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E7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B54A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5A3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4D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8A5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EE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97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66C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14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5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C1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B5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C7D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45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10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B6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A2A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AA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169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DA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D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7E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3F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DF9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64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C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EE8797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40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57D2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A76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CF1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60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13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6A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7C1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F26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99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EC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89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85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32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1E1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F3F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54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FAA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2CB5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EE4E3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96B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5B9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4EA5A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5C81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AA9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21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F78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B6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171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70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267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0C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6F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C6DDE9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876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D2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2A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02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8C5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AD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E99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B1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A7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CB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76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93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AD8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15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88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C1B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E0A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22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1B8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7F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ECDB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F9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47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DC0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45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45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E4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A02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0C4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0B512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240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ED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9D2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F9A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AB5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47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FB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D3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F98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5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8B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94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70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1F3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F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0B8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3A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BC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CC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73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AE4D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32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1EC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0E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59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A9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8B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97C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C4DA9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63A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F38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16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04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CD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86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A76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4E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44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44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71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E5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C5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F67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2F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6D2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37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DE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4ACB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BFB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C7C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080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2C0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2DA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03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98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6D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FFF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7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D9E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0E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B4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BED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2006A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2BE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D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D4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6DB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D2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47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4AA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6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DF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73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D7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F2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76C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84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DF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78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4F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A9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0ED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261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CBF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091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015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7DB3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4B5E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6E9D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06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14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5D90D0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98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4CF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0863925" wp14:editId="784B285D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D33404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63925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1BD33404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F5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9C3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062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DA8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5E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8C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865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CE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B5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6587583" wp14:editId="3AA11B00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8C4C2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87583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7B28C4C2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D3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9C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3D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24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4BA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C8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19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C0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8D6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27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16A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4A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35F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06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C91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D1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8AE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997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FA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A6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14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00A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3ABE1D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E7E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32EC71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49870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2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195A4F1" wp14:editId="74E59880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0AFBF5" w14:textId="17D39F8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36125415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5A4F1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3F0AFBF5" w14:textId="17D39F8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36125415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38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78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CE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5C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59D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283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3D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7D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73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18565F" wp14:editId="6BB63554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20C2CA" w14:textId="244D3886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2021603705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8565F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3620C2CA" w14:textId="244D3886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2021603705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AC3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53E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F6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D60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A2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AAA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42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A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8A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D5F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434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29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C0B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8D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96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5A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1E368B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DF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039F4F2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1ABB2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842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B5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9C2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616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78C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C2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73B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64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81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658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EA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10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21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BD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4D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B877F1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085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FEB61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7A2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28C7E8" wp14:editId="5F89FAC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37D249" w14:textId="7A5EA2E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č.2448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8C7E8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4D37D249" w14:textId="7A5EA2E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č.2448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07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1B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65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72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6B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BEF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E1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4F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B6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C9F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687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98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64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F99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98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B2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67A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A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1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9C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FB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042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EF1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33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E7C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5A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E76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7D1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42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5F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65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9B6E2F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4C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9B8C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991737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0C0794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2D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24E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6C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42F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01D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6F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C3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847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A2D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D57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139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A3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ED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4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BB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F1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01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D3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91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178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87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05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69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2058CE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F1D0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B677D6A" wp14:editId="5C431769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1A904A" w14:textId="4BB68A5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M.Bela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77D6A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7E1A904A" w14:textId="4BB68A5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M.Bela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7AD3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EE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2B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E5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27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7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BE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CA1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10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4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5CC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56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9BE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7E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2C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C3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65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4E5F110" wp14:editId="545DA517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FDB661" w14:textId="3A8BE56A" w:rsidR="000B647F" w:rsidRDefault="000B647F" w:rsidP="00944C3D">
                                  <w:fldSimple w:instr=" MERGEFIELD  aSUB_ULICA_CISLO  \* MERGEFORMAT ">
                                    <w:r w:rsidR="00B65A17" w:rsidRPr="00B65A1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23/2448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5F110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16FDB661" w14:textId="3A8BE56A" w:rsidR="000B647F" w:rsidRDefault="000B647F" w:rsidP="00944C3D">
                            <w:fldSimple w:instr=" MERGEFIELD  aSUB_ULICA_CISLO  \* MERGEFORMAT ">
                              <w:r w:rsidR="00B65A17" w:rsidRPr="00B65A17">
                                <w:rPr>
                                  <w:rFonts w:ascii="Arial" w:hAnsi="Arial" w:cs="Arial"/>
                                  <w:noProof/>
                                </w:rPr>
                                <w:t>23/2448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D98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D1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A8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49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624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018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295901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B9F2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A150C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8334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DF48789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79004AB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79338A0" wp14:editId="55F020B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0B55B7" w14:textId="231AF9C5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338A0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250B55B7" w14:textId="231AF9C5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82447CC" wp14:editId="22E36136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838074" w14:textId="29523B7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447CC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4F838074" w14:textId="29523B7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4028C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76A08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5E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4F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E71B2A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6CC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B9C6E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8151117" wp14:editId="2B3D42E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51771" w14:textId="31FAA1BC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51117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79051771" w14:textId="31FAA1BC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276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E4F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88F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B5F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95C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3DF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D82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17248D2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7047B68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83B4298" wp14:editId="4476BC6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622CD" w14:textId="72F06500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B4298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56E622CD" w14:textId="72F06500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3357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100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ED4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8E6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16B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891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ACC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25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FECFB5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063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58D83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46C944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2480FB6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A268693" wp14:editId="53056FFF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3255E9" w14:textId="2DD61589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B65A17" w:rsidRPr="00F70A73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68693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733255E9" w14:textId="2DD61589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B65A17" w:rsidRPr="00F70A73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3A4EB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EEA1B8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62E85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E0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44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BC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FC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E9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C63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A4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5B2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F08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118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6E9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E9A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FA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483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DF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CD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528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F3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D26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27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56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AF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8C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C6D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31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FC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84826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7254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31D827" w14:textId="4E30BAA6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B65A17">
              <w:rPr>
                <w:rFonts w:ascii="Arial" w:hAnsi="Arial"/>
                <w:lang w:eastAsia="sk-SK"/>
              </w:rPr>
              <w:t>16.3.2026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3E1C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E762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BBDB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48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D5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380FB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C5D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9D4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8D7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8AA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BD8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6FE00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3B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A964C0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BFA7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78E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637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4EA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693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29BD8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DD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CE8328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F071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FDF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41D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B7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B84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2204D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FCF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43C2F9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E73B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E5B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E90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EE1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81F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76E2B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416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8906CE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FB4B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74F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79C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1E2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AF2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AC8E8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C6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55CED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AF66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A96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46F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382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454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33BDF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70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80961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EDC2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907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07D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A62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539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35283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11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C6063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B3D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CA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49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47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489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1FBA7B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E5F1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2CF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FB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EA9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43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F5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AB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0F0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15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072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FC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2A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DC1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0C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42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55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9A0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C8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83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F8A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E3E3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B85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0F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4FE92347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3DFB3695" w14:textId="77777777" w:rsidR="00944C3D" w:rsidRDefault="00944C3D" w:rsidP="00944C3D">
      <w:pPr>
        <w:rPr>
          <w:rFonts w:ascii="Arial" w:hAnsi="Arial"/>
        </w:rPr>
      </w:pPr>
    </w:p>
    <w:p w14:paraId="6969B929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17F13B3B" w14:textId="7054DBAD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1C79F80A" w14:textId="027C7FE0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0E2D548E" w14:textId="7D4269F2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7C11728C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44645015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260"/>
        <w:gridCol w:w="2835"/>
      </w:tblGrid>
      <w:tr w:rsidR="00944C3D" w:rsidRPr="008D0433" w14:paraId="485501A5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57610CC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4133C4E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7A16660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5E783767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002CEE63" w14:textId="691BA00D" w:rsidR="00944C3D" w:rsidRPr="008D0433" w:rsidRDefault="00B65A17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Juraj Hankóci</w:t>
            </w:r>
          </w:p>
        </w:tc>
        <w:tc>
          <w:tcPr>
            <w:tcW w:w="3260" w:type="dxa"/>
            <w:vAlign w:val="center"/>
          </w:tcPr>
          <w:p w14:paraId="56C1FE77" w14:textId="0723368F" w:rsidR="00944C3D" w:rsidRPr="008D0433" w:rsidRDefault="00B65A17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vAlign w:val="center"/>
          </w:tcPr>
          <w:p w14:paraId="6B4C05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E998F1F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4F2555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FC0CC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2652DC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1D62749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241466B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DB534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BB675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AE0BD7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7308F54B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39B7354F" w14:textId="77E7643F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4484E34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910E561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83C7D00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3943CC6" w14:textId="528CDB3A" w:rsidR="00944C3D" w:rsidRDefault="00B65A17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p05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08EC2E42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7B74189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37C43279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7C5A215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28BF3C5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4B7A8EC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3A1A2669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7CD11F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7DA1206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29659B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6E0476E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184066E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79B8A72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3BF23B7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F795CF2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752122D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1341C6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5D6ED1F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B9DEAD1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6DEFB1E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1F893D8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vAlign w:val="center"/>
          </w:tcPr>
          <w:p w14:paraId="6F0AC7B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446144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F8535D8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46F8CF0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067EBB7E" w14:textId="5A17B0C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46EB7E41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3576744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B218BDF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30FFC0A1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5E8DB96D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7E0F7BBC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nie</w:t>
      </w:r>
    </w:p>
    <w:p w14:paraId="330AE624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442BBCE2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77F51EBC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5CFA00B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7DFA6BC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0B05C8C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01565601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1A9105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1DE42E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55C8544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09EE7A9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682E23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4D242F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0050A3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85CA36F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5B2A01E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7597FC6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62BA83B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4F68E8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1C6832D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37A2F651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01D0584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0D72D8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49FB55F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4A1CAF4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497C2D00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3BD7316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498F963C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48356C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5DA43DF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00E9553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1276F2D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784E6C4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739DE80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0BDA53B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51CB70B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04B034B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76E3EDBB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21240C2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EF41441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0"/>
        <w:gridCol w:w="1973"/>
        <w:gridCol w:w="1974"/>
        <w:gridCol w:w="1775"/>
      </w:tblGrid>
      <w:tr w:rsidR="00944C3D" w:rsidRPr="008D0433" w14:paraId="34FF2BD9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74B9EFC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1C2FBFE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6EE2572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7C35BF7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690BA6DA" w14:textId="77777777" w:rsidTr="00503750">
        <w:trPr>
          <w:trHeight w:val="302"/>
        </w:trPr>
        <w:tc>
          <w:tcPr>
            <w:tcW w:w="4510" w:type="dxa"/>
          </w:tcPr>
          <w:p w14:paraId="3C41E1C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680314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3EEED5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6B8504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421DBF6" w14:textId="77777777" w:rsidTr="00503750">
        <w:trPr>
          <w:trHeight w:val="302"/>
        </w:trPr>
        <w:tc>
          <w:tcPr>
            <w:tcW w:w="4510" w:type="dxa"/>
          </w:tcPr>
          <w:p w14:paraId="7F0CE4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2C98347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662133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22B490C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3B8EE0D" w14:textId="77777777" w:rsidTr="00503750">
        <w:trPr>
          <w:trHeight w:val="302"/>
        </w:trPr>
        <w:tc>
          <w:tcPr>
            <w:tcW w:w="4510" w:type="dxa"/>
          </w:tcPr>
          <w:p w14:paraId="220027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AF4C6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1B5FCC6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5323F7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F3F4D78" w14:textId="77777777" w:rsidTr="00503750">
        <w:trPr>
          <w:trHeight w:val="302"/>
        </w:trPr>
        <w:tc>
          <w:tcPr>
            <w:tcW w:w="4510" w:type="dxa"/>
          </w:tcPr>
          <w:p w14:paraId="5891494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58B6145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5C375A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2883A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00CF785" w14:textId="77777777" w:rsidTr="00503750">
        <w:trPr>
          <w:trHeight w:val="327"/>
        </w:trPr>
        <w:tc>
          <w:tcPr>
            <w:tcW w:w="4510" w:type="dxa"/>
          </w:tcPr>
          <w:p w14:paraId="4A8BD9E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7233163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2CE7DE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647EAF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C80663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4DED91F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043C657D" w14:textId="59E5A234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1C0E1D1E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47FBDEB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13A5DF27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D6E9B88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7518B5E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0E5C829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E0BCFC7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8D043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762EB9BD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628E9708" w14:textId="77777777" w:rsidTr="00503750">
        <w:tc>
          <w:tcPr>
            <w:tcW w:w="2302" w:type="dxa"/>
            <w:vAlign w:val="center"/>
          </w:tcPr>
          <w:p w14:paraId="79988D8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6C7B713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56B2B20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2064A4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4FFAAF2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5F1D76F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0869530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4BA3B61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5E89725" w14:textId="77777777" w:rsidTr="00503750">
        <w:tc>
          <w:tcPr>
            <w:tcW w:w="15593" w:type="dxa"/>
            <w:gridSpan w:val="8"/>
            <w:vAlign w:val="center"/>
          </w:tcPr>
          <w:p w14:paraId="1344EA9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84E1E50" w14:textId="77777777" w:rsidTr="00503750">
        <w:tc>
          <w:tcPr>
            <w:tcW w:w="2302" w:type="dxa"/>
            <w:vAlign w:val="center"/>
          </w:tcPr>
          <w:p w14:paraId="56FB3C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F53E208" w14:textId="0B40352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01352A7" w14:textId="71CCA06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56B35A" w14:textId="1D17EBB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2B3FA3" w14:textId="3E16692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35360B" w14:textId="2CC96CF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671812" w14:textId="4AFFF45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131660" w14:textId="6285F5A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6E2EFD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7EDE1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BE3FD00" w14:textId="3C7C947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46D9C54" w14:textId="3EAF062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130640" w14:textId="2F9569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E3A6E2" w14:textId="4ADA6B9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85F995" w14:textId="75D18A9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C47590" w14:textId="56D777F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DEE424" w14:textId="5A98F3D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07B4D2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B184F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EB1518E" w14:textId="74CB763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392934C" w14:textId="51B8430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2994DE" w14:textId="6F08C55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40BC59" w14:textId="244BBF8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D8688E9" w14:textId="5191166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3F1FC0" w14:textId="35F4E04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9B1B8B5" w14:textId="4D68548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9598B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CB0B7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727E7F3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79E2C5B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BC7861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07042B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BCA4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9054E4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B997E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A9160D6" w14:textId="77777777" w:rsidTr="00503750">
        <w:tc>
          <w:tcPr>
            <w:tcW w:w="2302" w:type="dxa"/>
            <w:vAlign w:val="center"/>
          </w:tcPr>
          <w:p w14:paraId="481147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59F6A5F6" w14:textId="676556A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649B577" w14:textId="173B305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C39409" w14:textId="04D4BBA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E12F622" w14:textId="351F2FD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796086" w14:textId="23B7235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78DD47" w14:textId="72EFAF4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CDDC82" w14:textId="3B6C0F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43B71BD" w14:textId="77777777" w:rsidTr="00503750">
        <w:tc>
          <w:tcPr>
            <w:tcW w:w="15593" w:type="dxa"/>
            <w:gridSpan w:val="8"/>
            <w:vAlign w:val="center"/>
          </w:tcPr>
          <w:p w14:paraId="763CC4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8409122" w14:textId="77777777" w:rsidTr="00503750">
        <w:tc>
          <w:tcPr>
            <w:tcW w:w="2302" w:type="dxa"/>
            <w:vAlign w:val="center"/>
          </w:tcPr>
          <w:p w14:paraId="478708F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26F08FA" w14:textId="5DE49BB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8B8293A" w14:textId="1B04D2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1257B5" w14:textId="09511DA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BB9917" w14:textId="4CD153E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ECD53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9BC218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15F18A1" w14:textId="568D5A8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DB50F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00CAB7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11B5743" w14:textId="1E7B679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0EF8D6A" w14:textId="12359AA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1100D0" w14:textId="3D12141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458F537" w14:textId="069318B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C42E0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8267D5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7A422E5" w14:textId="1BC7D3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146B7C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EBD8F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49356E25" w14:textId="5D93346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1CF57FC" w14:textId="3BDE445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6F3085" w14:textId="152B547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A52D38" w14:textId="53FC87C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9C47B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1B2C8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2B8D6C7" w14:textId="7B604BC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FA1000" w14:textId="77777777" w:rsidTr="00503750">
        <w:tc>
          <w:tcPr>
            <w:tcW w:w="2302" w:type="dxa"/>
            <w:vAlign w:val="center"/>
          </w:tcPr>
          <w:p w14:paraId="626C29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A886D99" w14:textId="5DAD42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EE181EB" w14:textId="1E31F2F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41C718" w14:textId="077E06B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7FE2CD" w14:textId="594A03C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2C885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A7788D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6C87340" w14:textId="5283C8E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B5466E" w14:textId="77777777" w:rsidTr="00503750">
        <w:tc>
          <w:tcPr>
            <w:tcW w:w="15593" w:type="dxa"/>
            <w:gridSpan w:val="8"/>
            <w:vAlign w:val="center"/>
          </w:tcPr>
          <w:p w14:paraId="5E44C1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03408317" w14:textId="77777777" w:rsidTr="00503750">
        <w:tc>
          <w:tcPr>
            <w:tcW w:w="2302" w:type="dxa"/>
            <w:vAlign w:val="center"/>
          </w:tcPr>
          <w:p w14:paraId="5B5BAF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676B440F" w14:textId="0B66571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91EF35B" w14:textId="744274D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6A9FDB" w14:textId="5C58E2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837E6F" w14:textId="4340E24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96350E" w14:textId="5E3626F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7E0D8F" w14:textId="00885B1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DB1EFC" w14:textId="7FFF69C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958188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5CF1BF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13F250B" w14:textId="0A60A85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E7CFABA" w14:textId="2BE6B3A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BAB8259" w14:textId="15A564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B43C77" w14:textId="5DED52E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6807A8C" w14:textId="35338C5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EA141D" w14:textId="6E607AF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1292C7" w14:textId="50A18C0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97BD8B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D9722D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4A1F4853" w14:textId="7DF76DB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D266BEC" w14:textId="38B20B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07196C" w14:textId="0D385BA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671229" w14:textId="0DAD2F5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2308524" w14:textId="6C5685E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706C2D" w14:textId="1701348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F2D9BA" w14:textId="3854C0F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776450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584F32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1500F8A" w14:textId="6215244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77126A8" w14:textId="0D18E9C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E4C8E2" w14:textId="28AB441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FB555F" w14:textId="4C000E4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072475" w14:textId="691D359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0E7B97" w14:textId="68887DD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5A81697" w14:textId="0480436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BB3886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3B50398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73A8DBC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1C742F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055756F" w14:textId="585FDD7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986F3A5" w14:textId="15075F6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93DF65B" w14:textId="045D02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920CCBC" w14:textId="5292DF5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5B33AC" w14:textId="37C3017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DA0C1F" w14:textId="2F3E27A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0FFBC5" w14:textId="78B6C96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044D0C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C5C1E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50F6B84" w14:textId="6AC13A9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B9C71CE" w14:textId="6E35B1F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C6D749" w14:textId="557DB54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3DD121" w14:textId="2C98866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8CAF02" w14:textId="0DF5EE6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22DFA1" w14:textId="70A303B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E9FFBA" w14:textId="18C5B0A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C0CB454" w14:textId="77777777" w:rsidR="00944C3D" w:rsidRDefault="00944C3D" w:rsidP="00944C3D">
      <w:pPr>
        <w:rPr>
          <w:rFonts w:ascii="Arial" w:hAnsi="Arial"/>
          <w:b/>
        </w:rPr>
      </w:pPr>
    </w:p>
    <w:p w14:paraId="6E6ED4BA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7AA41718" w14:textId="77777777" w:rsidTr="00503750">
        <w:tc>
          <w:tcPr>
            <w:tcW w:w="1944" w:type="dxa"/>
            <w:vAlign w:val="center"/>
          </w:tcPr>
          <w:p w14:paraId="2CE3D81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3BE588D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6FBFEA4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308AE8B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5C0F000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6822D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0B0ABB4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5BFA70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14768FC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2376AA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1A86F8B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4700896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00DD47CC" w14:textId="77777777" w:rsidTr="00503750">
        <w:tc>
          <w:tcPr>
            <w:tcW w:w="15685" w:type="dxa"/>
            <w:gridSpan w:val="12"/>
            <w:vAlign w:val="center"/>
          </w:tcPr>
          <w:p w14:paraId="0416FC6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E012841" w14:textId="77777777" w:rsidTr="00503750">
        <w:tc>
          <w:tcPr>
            <w:tcW w:w="1944" w:type="dxa"/>
            <w:vAlign w:val="center"/>
          </w:tcPr>
          <w:p w14:paraId="44180A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963C61F" w14:textId="2C0195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3B48288" w14:textId="1011F1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F006B22" w14:textId="441D1D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E1AB505" w14:textId="5B3517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9F471A" w14:textId="5160A5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6777274" w14:textId="7F7CA5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F6ECD51" w14:textId="005F52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8C77BF6" w14:textId="5D6E68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7EB568C" w14:textId="2AD85F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A640BF4" w14:textId="34C46E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B2B7A56" w14:textId="2E1143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835A65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0D723E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2E4C091" w14:textId="59C09D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CBC7CE7" w14:textId="15CBE4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6107811" w14:textId="123531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0DB0F52" w14:textId="64B57A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EE7B367" w14:textId="30E60E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9DA3E93" w14:textId="511EE1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49F642C" w14:textId="309D77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1D2AC7F" w14:textId="3763D77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A306D09" w14:textId="08A559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ED3D77F" w14:textId="693BBC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FFF0C30" w14:textId="18947F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3B0A9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82F76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4FE9E96D" w14:textId="64A727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BACD52F" w14:textId="0CE90B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07B5D12" w14:textId="5F6DFF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7AE2BB7" w14:textId="01C735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FD003D1" w14:textId="48D581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A2F37D4" w14:textId="5E056A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07D7DC2" w14:textId="7E790E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94E48B9" w14:textId="411E3D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B48EBD3" w14:textId="2FF67A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78BD8FD" w14:textId="1FB36A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B104BDC" w14:textId="005FE9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817AF7D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31325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5083C1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9B436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1A676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2A223F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7EDF8E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616F56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075E3B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45288C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3FA895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16C9C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ECCF6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C5D8C55" w14:textId="77777777" w:rsidTr="00503750">
        <w:tc>
          <w:tcPr>
            <w:tcW w:w="1944" w:type="dxa"/>
            <w:vAlign w:val="center"/>
          </w:tcPr>
          <w:p w14:paraId="5FB3FE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7463850" w14:textId="5B9EFB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BEB1379" w14:textId="5EB0C9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45714ED" w14:textId="5C5081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BCA8744" w14:textId="0DA9DE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3B3F3E6" w14:textId="5DE41B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9A0A13C" w14:textId="5B5EC9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2565D1A" w14:textId="0EE09D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63E9446" w14:textId="26A866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9CB1580" w14:textId="4B1565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F04A1B2" w14:textId="7F0ADB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FBC0D78" w14:textId="6114E6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8EC016" w14:textId="77777777" w:rsidTr="00503750">
        <w:tc>
          <w:tcPr>
            <w:tcW w:w="15685" w:type="dxa"/>
            <w:gridSpan w:val="12"/>
            <w:vAlign w:val="center"/>
          </w:tcPr>
          <w:p w14:paraId="0BDD8D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0A54B4C9" w14:textId="77777777" w:rsidTr="00503750">
        <w:tc>
          <w:tcPr>
            <w:tcW w:w="1944" w:type="dxa"/>
            <w:vAlign w:val="center"/>
          </w:tcPr>
          <w:p w14:paraId="786BF616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60CCB1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7D504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218FCA2" w14:textId="61778E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3A09D8F" w14:textId="5870C4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3C92E19" w14:textId="5AEC90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7FA42EF" w14:textId="644977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6E69A18" w14:textId="5676A5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7B291AB" w14:textId="071ADB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88B05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86BF6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0D0EE5A" w14:textId="14C33F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14A78CC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EA83E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47702A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50BF20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64FB993" w14:textId="1EC24E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B8F127E" w14:textId="7FBB02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AC560AA" w14:textId="1D657A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1A1B06" w14:textId="0622A8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8B70AD" w14:textId="37988E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D6E58DD" w14:textId="4B1AE9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D5403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B0718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A32288C" w14:textId="4BA8BF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9ED013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4109003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15999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55F5F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6D17D36" w14:textId="280E5C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DBD3CA2" w14:textId="79BB639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FCBFFA5" w14:textId="69C79D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01B5342" w14:textId="4C599A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355B743" w14:textId="7DDF1A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A64463A" w14:textId="3E7992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E712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02CA67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9F6FEEF" w14:textId="13D956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552595F" w14:textId="77777777" w:rsidTr="00503750">
        <w:tc>
          <w:tcPr>
            <w:tcW w:w="1944" w:type="dxa"/>
            <w:vAlign w:val="center"/>
          </w:tcPr>
          <w:p w14:paraId="7EA12AB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07EF8E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C2F73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3644819" w14:textId="66703B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92E9A43" w14:textId="6FE629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BE0B223" w14:textId="01A10A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61ED296" w14:textId="167702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781B794" w14:textId="4014B6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66CA8F8" w14:textId="136148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19B03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42EF2F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CFCB255" w14:textId="6CBC19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F74B60" w14:textId="77777777" w:rsidTr="00503750">
        <w:tc>
          <w:tcPr>
            <w:tcW w:w="15685" w:type="dxa"/>
            <w:gridSpan w:val="12"/>
            <w:vAlign w:val="center"/>
          </w:tcPr>
          <w:p w14:paraId="333B59F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3E312039" w14:textId="77777777" w:rsidTr="00503750">
        <w:tc>
          <w:tcPr>
            <w:tcW w:w="1944" w:type="dxa"/>
            <w:vAlign w:val="center"/>
          </w:tcPr>
          <w:p w14:paraId="581351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839F5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284FB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2B3CD1C" w14:textId="6DAE9F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6D06012" w14:textId="103742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3027584" w14:textId="248F3D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0634721" w14:textId="26CDBA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BACB8B2" w14:textId="780C8E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C365A4F" w14:textId="613BA6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C3353C6" w14:textId="5024D0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821D349" w14:textId="0119E5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4B350D8" w14:textId="0D49B0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2246A2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7DADF5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5B25A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642C0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9EBC985" w14:textId="0B9776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59EEB20" w14:textId="446698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CAF158D" w14:textId="49DDBD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3DA7D6C" w14:textId="2A1083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00A3860" w14:textId="1AC240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321B827" w14:textId="4F7467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FA2A4FB" w14:textId="4B335A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DA011D8" w14:textId="2B8AC8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0D94B15" w14:textId="2B6AA9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F5CBB3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CFCA5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135947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30C5A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BE749E2" w14:textId="72C593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30A66E7" w14:textId="6848FB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11A72E0" w14:textId="5BD953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EB5D5BD" w14:textId="1259F8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0D58FC0" w14:textId="1BE95F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BF8754C" w14:textId="4D98B9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5B88F18" w14:textId="02B945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456652F" w14:textId="6D8A4E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1749145" w14:textId="54F499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288D2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63945E6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DF58C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01FAF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AAA6270" w14:textId="3F4C15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58F4286" w14:textId="0D8698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3F7CE5E" w14:textId="27F65B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4B4D51F" w14:textId="02D3B7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860F276" w14:textId="23C4394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A425770" w14:textId="23558E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E210A80" w14:textId="14D596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49CADC9" w14:textId="19C1CB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9C3D754" w14:textId="171730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0B13D8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23BBF0A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7EE220A9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00550F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700B5C6" w14:textId="09EC49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14A7226" w14:textId="72D86F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500A1A82" w14:textId="366A54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EA7CD10" w14:textId="2A887F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6729E80" w14:textId="6BA3DF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6377D7A" w14:textId="58A981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9D5773B" w14:textId="7C6848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D4BD7F7" w14:textId="11EF8A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1A90E25" w14:textId="1323AA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D90A576" w14:textId="09A756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128A22B" w14:textId="5C6BC5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BBB5CA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40BF9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A7B9BAC" w14:textId="7EF300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30FD9AC" w14:textId="1AC928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21E5A33" w14:textId="7E0223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17731A4" w14:textId="08BE1B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B835A0" w14:textId="7FBC43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9EDF4D1" w14:textId="535932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8D5F0E2" w14:textId="148567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286EACB" w14:textId="7F2DFD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CEA1550" w14:textId="27B8AB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B404DF3" w14:textId="6F4D73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CFB0A02" w14:textId="4A2A01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D39C8C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CD804D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63F36DB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7750980E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4228153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16C3F9B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25DCE98E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69E64D7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4336BC2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9343A49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6F8A7B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2C468A4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AB28C46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53ACD0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27CB3B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2087E05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6EBC39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45F924E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D734B9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D0E6BCF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74CF5077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3D4AC36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78384DF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2314ECD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33C05436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504EED4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EF277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6DC12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E68BC0C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746B5C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55D425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6B810C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8C0F235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3302E7B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117FF24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47F753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D18C7A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AB10B52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60E106D6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350C09C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29DEF7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69BA46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2A32AD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75340C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68D57B1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2B2B90D4" w14:textId="77777777" w:rsidTr="00503750">
        <w:trPr>
          <w:trHeight w:val="1073"/>
        </w:trPr>
        <w:tc>
          <w:tcPr>
            <w:tcW w:w="3614" w:type="dxa"/>
            <w:vMerge/>
          </w:tcPr>
          <w:p w14:paraId="33D030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4F032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DD147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00BE92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2A09C81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544E57D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5C8D135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07F8FB98" w14:textId="77777777" w:rsidTr="00503750">
        <w:trPr>
          <w:trHeight w:val="283"/>
        </w:trPr>
        <w:tc>
          <w:tcPr>
            <w:tcW w:w="3614" w:type="dxa"/>
          </w:tcPr>
          <w:p w14:paraId="415FCC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36947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FEA53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BA181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DDF1D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37B369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8EA84E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68A21290" w14:textId="77777777" w:rsidTr="00503750">
        <w:trPr>
          <w:trHeight w:val="283"/>
        </w:trPr>
        <w:tc>
          <w:tcPr>
            <w:tcW w:w="3614" w:type="dxa"/>
          </w:tcPr>
          <w:p w14:paraId="75D8A4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352B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E0E6D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404EE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C45F0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23446B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A8984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0982D4D" w14:textId="77777777" w:rsidTr="00503750">
        <w:trPr>
          <w:trHeight w:val="283"/>
        </w:trPr>
        <w:tc>
          <w:tcPr>
            <w:tcW w:w="3614" w:type="dxa"/>
          </w:tcPr>
          <w:p w14:paraId="2CAEFD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03918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7DB8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72D2A5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ABEA40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EA65D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F63BE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90EAD01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030FC487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944C3D" w:rsidRPr="00050529" w14:paraId="1343DE1B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0EF3154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1E8350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2EC2B8A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7F32D49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5C13146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630282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7242C2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061B241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5A448F8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4A462CBA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2DAC690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4A30EBA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12EA6B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75BEE829" w14:textId="794F2E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DD6EBF" w14:textId="11F34B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EE7286" w14:textId="285C20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AAC500E" w14:textId="609DF2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87E69B" w14:textId="68C58B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A680A7" w14:textId="59811A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A27748" w14:textId="531C80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CC705A9" w14:textId="43AD16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E747A4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1CD35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488BE119" w14:textId="76A165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47607D" w14:textId="7D9D3B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24D5E2D" w14:textId="07951F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2291C0" w14:textId="6DE122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3E75CD" w14:textId="78D132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3A1E67" w14:textId="53686D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AD2297" w14:textId="17AD27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614FE80" w14:textId="22E387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8E2869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582A5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0168DFC" w14:textId="09DC6C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51BC02" w14:textId="5F6659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A6932A" w14:textId="01098D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685E3E" w14:textId="535E06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F43BE7" w14:textId="27DA66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1AADC6C" w14:textId="376BC2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D6C400" w14:textId="0B018F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429E049" w14:textId="2D0750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1DC83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9B120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3B36F9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71FCA2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99A083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539F0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AD067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8147A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4BDB1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C569E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477FDC7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B95E4C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07786FC" w14:textId="4567DF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822459" w14:textId="2257CC1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B94A05" w14:textId="3F7CAA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595392" w14:textId="359DA6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E7D2E4" w14:textId="5EB80F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926046" w14:textId="68A3CA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844967" w14:textId="14E804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B00C484" w14:textId="07B820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FA188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F3972E9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7F07B6B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A8BE29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3816644" w14:textId="288F5E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3D389C" w14:textId="28F27B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B1A6D2" w14:textId="4412CF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597A5E" w14:textId="294BDD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B824D8" w14:textId="6FB777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D6A2AE5" w14:textId="5A3A1B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CFC3E0D" w14:textId="2463E2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3E54EAB" w14:textId="535E92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12D37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5F92D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23580DF2" w14:textId="0414F0B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1BC6F2" w14:textId="1AA445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ABF713" w14:textId="5C7793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832607B" w14:textId="128347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AC1A95" w14:textId="253C43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884C669" w14:textId="2FBB4E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BC5C6B" w14:textId="764CF1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D327081" w14:textId="76D3EF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B3C4D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447447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D1A409A" w14:textId="593D92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32D36C7" w14:textId="08E390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9B3A40" w14:textId="75CAE8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166772" w14:textId="3C3662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8B2ABF" w14:textId="3D0E62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F3D348" w14:textId="38DC3E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9FD283B" w14:textId="7EC885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FFD2651" w14:textId="00697E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734F3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4928C80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524C6AB" w14:textId="5A9265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E6627E" w14:textId="42AC09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5D437B" w14:textId="4EBE72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FF29902" w14:textId="2252E1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E4949A" w14:textId="6988412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25BE99" w14:textId="33D483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0DC793" w14:textId="0BE1B7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6AE43FE" w14:textId="699FEF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EBDD917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0B22EE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6E9C547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43E0F4A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2BDD4BBF" w14:textId="61C15C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3AFAB43" w14:textId="225ABE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4A111D" w14:textId="2CC3B0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7F7554" w14:textId="26467B5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C4F1A7" w14:textId="3BC6E8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778136" w14:textId="415950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A4E3E3" w14:textId="7E6210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EC74B30" w14:textId="04E478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57DF59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7E6145F3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4C56AB1" w14:textId="762702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9B0C66" w14:textId="27ECC3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B3787E2" w14:textId="1875F6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64D957" w14:textId="2BA389E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3F2E28E" w14:textId="5E696C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EA367B" w14:textId="179A1C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F38DECE" w14:textId="2BF2C3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3C861AC" w14:textId="2BA7DE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B20275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B91C51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1242DBB3" w14:textId="46819470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29F31B6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E6FDD5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8A598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A992F2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1B23A2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D6E3F0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9753E0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1DA1CE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940C9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B3863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331073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EF4A0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8F9034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00A9D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8817E1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ACF2D6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90D4AE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DFEE672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8D043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56DB602E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3905AA77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29696455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1963"/>
        <w:gridCol w:w="1341"/>
        <w:gridCol w:w="1319"/>
        <w:gridCol w:w="1963"/>
      </w:tblGrid>
      <w:tr w:rsidR="00944C3D" w:rsidRPr="008D0433" w14:paraId="3D9018BF" w14:textId="77777777" w:rsidTr="00503750">
        <w:trPr>
          <w:trHeight w:val="630"/>
        </w:trPr>
        <w:tc>
          <w:tcPr>
            <w:tcW w:w="2594" w:type="dxa"/>
            <w:vAlign w:val="center"/>
          </w:tcPr>
          <w:p w14:paraId="4B3AE73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vAlign w:val="center"/>
          </w:tcPr>
          <w:p w14:paraId="2DC44C9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vAlign w:val="center"/>
          </w:tcPr>
          <w:p w14:paraId="5EBB3E7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vAlign w:val="center"/>
          </w:tcPr>
          <w:p w14:paraId="5058D7A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vAlign w:val="center"/>
          </w:tcPr>
          <w:p w14:paraId="7B566C9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4F677D03" w14:textId="77777777" w:rsidTr="00503750">
        <w:trPr>
          <w:trHeight w:val="437"/>
        </w:trPr>
        <w:tc>
          <w:tcPr>
            <w:tcW w:w="2594" w:type="dxa"/>
          </w:tcPr>
          <w:p w14:paraId="5C122D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vAlign w:val="center"/>
          </w:tcPr>
          <w:p w14:paraId="405656FC" w14:textId="00DE9C16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4B53DB89" w14:textId="0D1FFBA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6B19F660" w14:textId="458C4F99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5E0DB862" w14:textId="4A886EB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5A0A0A0" w14:textId="77777777" w:rsidTr="00503750">
        <w:trPr>
          <w:trHeight w:val="420"/>
        </w:trPr>
        <w:tc>
          <w:tcPr>
            <w:tcW w:w="2594" w:type="dxa"/>
          </w:tcPr>
          <w:p w14:paraId="5033CE2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vAlign w:val="center"/>
          </w:tcPr>
          <w:p w14:paraId="6E77B35C" w14:textId="40040B8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0128B56E" w14:textId="7B19F50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1C4EABF" w14:textId="5C805F7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A6E5430" w14:textId="3684158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590EB98" w14:textId="77777777" w:rsidTr="00503750">
        <w:trPr>
          <w:trHeight w:val="630"/>
        </w:trPr>
        <w:tc>
          <w:tcPr>
            <w:tcW w:w="2594" w:type="dxa"/>
          </w:tcPr>
          <w:p w14:paraId="7E3EDA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vAlign w:val="center"/>
          </w:tcPr>
          <w:p w14:paraId="4C53A83E" w14:textId="2E571412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406A3BF3" w14:textId="3E76E81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68AA28F" w14:textId="7BFAA55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F8B1427" w14:textId="4D1CDD0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31A2590C" w14:textId="77777777" w:rsidTr="00503750">
        <w:trPr>
          <w:trHeight w:val="420"/>
        </w:trPr>
        <w:tc>
          <w:tcPr>
            <w:tcW w:w="2594" w:type="dxa"/>
          </w:tcPr>
          <w:p w14:paraId="43AAEE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vAlign w:val="center"/>
          </w:tcPr>
          <w:p w14:paraId="0F87AFA5" w14:textId="3E9967A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636A0D74" w14:textId="4096903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7693040A" w14:textId="6B96BEC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010ED8DD" w14:textId="506510B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68A170A" w14:textId="77777777" w:rsidTr="00503750">
        <w:trPr>
          <w:trHeight w:val="437"/>
        </w:trPr>
        <w:tc>
          <w:tcPr>
            <w:tcW w:w="2594" w:type="dxa"/>
          </w:tcPr>
          <w:p w14:paraId="3C3EF52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vAlign w:val="center"/>
          </w:tcPr>
          <w:p w14:paraId="564EDB2D" w14:textId="59A6BE6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2A3B29F6" w14:textId="3DC0E6D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3AC58953" w14:textId="71C260A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47320F84" w14:textId="7F375B9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E1984B4" w14:textId="77777777" w:rsidTr="00503750">
        <w:trPr>
          <w:trHeight w:val="420"/>
        </w:trPr>
        <w:tc>
          <w:tcPr>
            <w:tcW w:w="2594" w:type="dxa"/>
          </w:tcPr>
          <w:p w14:paraId="5AA2BD89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vAlign w:val="center"/>
          </w:tcPr>
          <w:p w14:paraId="304E27FB" w14:textId="3F8DA416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vAlign w:val="center"/>
          </w:tcPr>
          <w:p w14:paraId="4160A1A6" w14:textId="4C88B968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33263280" w14:textId="28765330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vAlign w:val="center"/>
          </w:tcPr>
          <w:p w14:paraId="5B6C2021" w14:textId="6C316471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1404CAC1" w14:textId="77777777" w:rsidR="00944C3D" w:rsidRDefault="00944C3D" w:rsidP="00944C3D">
      <w:pPr>
        <w:rPr>
          <w:rFonts w:ascii="Arial" w:hAnsi="Arial"/>
          <w:b/>
        </w:rPr>
      </w:pPr>
    </w:p>
    <w:p w14:paraId="16E30E08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790"/>
        <w:gridCol w:w="2556"/>
        <w:gridCol w:w="1913"/>
      </w:tblGrid>
      <w:tr w:rsidR="00944C3D" w:rsidRPr="008D0433" w14:paraId="503079A2" w14:textId="77777777" w:rsidTr="00503750">
        <w:trPr>
          <w:trHeight w:val="718"/>
        </w:trPr>
        <w:tc>
          <w:tcPr>
            <w:tcW w:w="2921" w:type="dxa"/>
            <w:vAlign w:val="center"/>
          </w:tcPr>
          <w:p w14:paraId="1F9DFA1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vAlign w:val="center"/>
          </w:tcPr>
          <w:p w14:paraId="0A8EF14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28CB3D3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vAlign w:val="center"/>
          </w:tcPr>
          <w:p w14:paraId="17F8033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vAlign w:val="center"/>
          </w:tcPr>
          <w:p w14:paraId="20A0B44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6242579A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6EB7090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</w:tcPr>
          <w:p w14:paraId="7EE22E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462B5A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0837DDB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8CA74D6" w14:textId="77777777" w:rsidTr="00503750">
        <w:trPr>
          <w:trHeight w:val="466"/>
        </w:trPr>
        <w:tc>
          <w:tcPr>
            <w:tcW w:w="2921" w:type="dxa"/>
            <w:vAlign w:val="center"/>
          </w:tcPr>
          <w:p w14:paraId="262794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</w:tcPr>
          <w:p w14:paraId="5783440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61D4863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312D0F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8ACACC7" w14:textId="77777777" w:rsidTr="00503750">
        <w:trPr>
          <w:trHeight w:val="233"/>
        </w:trPr>
        <w:tc>
          <w:tcPr>
            <w:tcW w:w="2921" w:type="dxa"/>
            <w:vAlign w:val="center"/>
          </w:tcPr>
          <w:p w14:paraId="79F104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</w:tcPr>
          <w:p w14:paraId="2E37CC9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2DB080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6744E25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D334A82" w14:textId="77777777" w:rsidTr="00503750">
        <w:trPr>
          <w:trHeight w:val="485"/>
        </w:trPr>
        <w:tc>
          <w:tcPr>
            <w:tcW w:w="2921" w:type="dxa"/>
            <w:vAlign w:val="center"/>
          </w:tcPr>
          <w:p w14:paraId="736D2176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</w:tcPr>
          <w:p w14:paraId="3CA99D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</w:tcPr>
          <w:p w14:paraId="520D596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</w:tcPr>
          <w:p w14:paraId="652A921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BE2203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502B9D30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5D1280ED" w14:textId="77777777" w:rsidTr="00503750">
        <w:tc>
          <w:tcPr>
            <w:tcW w:w="2835" w:type="dxa"/>
            <w:vAlign w:val="center"/>
          </w:tcPr>
          <w:p w14:paraId="343A1AF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34288DF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2DAB3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6B33FB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44324D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58D421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6810359C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29E8DE63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65A85115" w14:textId="081A79E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53B79A9" w14:textId="26C93DDC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5B6F281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6821BD9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733DA2" w14:textId="04CA7AFF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1AD08A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50E57FA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0F5E3B27" w14:textId="455E3A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D0FFDB8" w14:textId="3FDF8E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8538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6CE1E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C85E124" w14:textId="435EAC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3C9269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2ABEE2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781458B0" w14:textId="6C1FD4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9B59CA" w14:textId="38CBFA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D06B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CB4E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D9362A7" w14:textId="2A8E04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FB2A30D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20C995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08469CE" w14:textId="380D42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2DBF49B" w14:textId="6552B6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43A00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C5EC5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ABCFFEA" w14:textId="5C633E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B5970C1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43260B0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2582F00E" w14:textId="22CBB0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B400601" w14:textId="3ADBAD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3321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A048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5FD23F6" w14:textId="474007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BC9470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414774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6D4E45C4" w14:textId="560EA3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ED77187" w14:textId="18B968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2B35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B68A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3F41453" w14:textId="571872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C3B68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E974FD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1DDE21E7" w14:textId="4469BDE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C762FF" w14:textId="0B481F5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52DC6CD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8306B2F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48CB335" w14:textId="5E6F41B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33DE3FC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860021A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263D8B32" w14:textId="2D49CA29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2211B849" w14:textId="77777777" w:rsidR="00944C3D" w:rsidRDefault="00944C3D" w:rsidP="00944C3D">
      <w:pPr>
        <w:rPr>
          <w:rFonts w:ascii="Arial" w:hAnsi="Arial"/>
          <w:b/>
        </w:rPr>
      </w:pPr>
    </w:p>
    <w:p w14:paraId="1CD78810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423FAAD0" w14:textId="77777777" w:rsidTr="00503750">
        <w:tc>
          <w:tcPr>
            <w:tcW w:w="2835" w:type="dxa"/>
            <w:vAlign w:val="center"/>
          </w:tcPr>
          <w:p w14:paraId="138B827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6A19C37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796D503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71AB954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5E8B18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19252D1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05BAD1BE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1F88D7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5FB230EE" w14:textId="01C778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0C04C9" w14:textId="7D4D59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2063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F8A36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45115B7" w14:textId="69D307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F212E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B0D2BB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735295BE" w14:textId="10CB92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4795E1" w14:textId="3C7381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4DBC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3E589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6DACCDE" w14:textId="6F59AB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4F40CE9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BCCE35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7E3B5BBF" w14:textId="685655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3B9D0E" w14:textId="74DE2A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0506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E531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AB7B6FE" w14:textId="7E5F3F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7E6C59A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1A009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43A9CDA5" w14:textId="686F88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4431924" w14:textId="688FA4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2870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3837D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6806D1D" w14:textId="034869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F47359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B379D8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4FA241BE" w14:textId="146664F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C0F4CF" w14:textId="2927749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B7C7A6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71572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42A4061" w14:textId="6AF72021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3F9FA51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6804DF39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2740"/>
        <w:gridCol w:w="2938"/>
      </w:tblGrid>
      <w:tr w:rsidR="00944C3D" w:rsidRPr="00050529" w14:paraId="63BD231E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1DF479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46F297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58560A9B" w14:textId="77777777" w:rsidTr="00503750">
        <w:trPr>
          <w:trHeight w:val="699"/>
        </w:trPr>
        <w:tc>
          <w:tcPr>
            <w:tcW w:w="3502" w:type="dxa"/>
            <w:vMerge/>
          </w:tcPr>
          <w:p w14:paraId="69F912C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1353720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034A66C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4EB338EE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77E1B12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28552125" w14:textId="1A419B08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64E5607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53E8BE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C9BF2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15A0E225" w14:textId="436EBBCE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810529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3EF6E66C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B8A1D9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0C9D3F29" w14:textId="49A4B95F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78CC8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0F29A3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6134025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7"/>
        <w:gridCol w:w="2743"/>
        <w:gridCol w:w="2940"/>
      </w:tblGrid>
      <w:tr w:rsidR="00944C3D" w:rsidRPr="00050529" w14:paraId="679A7F7B" w14:textId="77777777" w:rsidTr="00503750">
        <w:trPr>
          <w:trHeight w:val="593"/>
        </w:trPr>
        <w:tc>
          <w:tcPr>
            <w:tcW w:w="3497" w:type="dxa"/>
          </w:tcPr>
          <w:p w14:paraId="7B9091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741F2F7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B6D9FD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521F9A4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D19735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4469B7E7" w14:textId="16404AF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6C0EBB7" w14:textId="692011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92996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16F7F79" w14:textId="0BF86576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D7A1654" w14:textId="5E26C9E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FB77865" w14:textId="6F4FDF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98F8C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F13CEAC" w14:textId="15389380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5EC768C" w14:textId="6164BB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B8CBF71" w14:textId="72C045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0C1E2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48D33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48053D75" w14:textId="6202CA5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C138CC5" w14:textId="0C095B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32F8CB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CEEC8E5" w14:textId="2EECAC18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F9DA82D" w14:textId="137EE2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E49758E" w14:textId="07385C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7DCBA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23566C6" w14:textId="0E1910ED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5B4992A" w14:textId="3DE964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C64B4ED" w14:textId="116F57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34A2B9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AFB95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5094A80B" w14:textId="48DF64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1FF897B" w14:textId="228245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34E7E6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F764B7D" w14:textId="0F4A7EBB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783AF750" w14:textId="5546B7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92EB07A" w14:textId="3AFD54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3C250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BB14982" w14:textId="32A2F5F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B5DC9BC" w14:textId="17D169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10EC0A" w14:textId="6DA8BA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54823C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3A6679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0858C724" w14:textId="5EECFE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0DC5923" w14:textId="4599FA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B7E137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5150E91" w14:textId="5EF0625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03DC9131" w14:textId="3DAE01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FBAC756" w14:textId="354BB8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8A60EB5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2EBDCBA5" w14:textId="01250180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23A45E5" w14:textId="3D6CA5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0982A92" w14:textId="7011DE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58F36A2" w14:textId="77777777" w:rsidR="00944C3D" w:rsidRDefault="00944C3D" w:rsidP="00944C3D">
      <w:pPr>
        <w:rPr>
          <w:rFonts w:ascii="Arial" w:hAnsi="Arial"/>
          <w:b/>
        </w:rPr>
      </w:pPr>
    </w:p>
    <w:p w14:paraId="322FA883" w14:textId="77777777" w:rsidR="00944C3D" w:rsidRDefault="00944C3D" w:rsidP="00944C3D">
      <w:pPr>
        <w:rPr>
          <w:rFonts w:ascii="Arial" w:hAnsi="Arial"/>
          <w:b/>
        </w:rPr>
      </w:pPr>
    </w:p>
    <w:p w14:paraId="69608440" w14:textId="77777777" w:rsidR="00944C3D" w:rsidRDefault="00944C3D" w:rsidP="00944C3D">
      <w:pPr>
        <w:rPr>
          <w:rFonts w:ascii="Arial" w:hAnsi="Arial"/>
          <w:b/>
        </w:rPr>
      </w:pPr>
    </w:p>
    <w:p w14:paraId="36BE8336" w14:textId="77777777" w:rsidR="00944C3D" w:rsidRDefault="00944C3D" w:rsidP="00944C3D">
      <w:pPr>
        <w:rPr>
          <w:rFonts w:ascii="Arial" w:hAnsi="Arial"/>
          <w:b/>
        </w:rPr>
      </w:pPr>
    </w:p>
    <w:p w14:paraId="45BC810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624"/>
        <w:gridCol w:w="1214"/>
        <w:gridCol w:w="1214"/>
        <w:gridCol w:w="1191"/>
        <w:gridCol w:w="1566"/>
      </w:tblGrid>
      <w:tr w:rsidR="00944C3D" w:rsidRPr="00050529" w14:paraId="023A4011" w14:textId="77777777" w:rsidTr="00503750">
        <w:tc>
          <w:tcPr>
            <w:tcW w:w="2622" w:type="dxa"/>
            <w:vAlign w:val="center"/>
          </w:tcPr>
          <w:p w14:paraId="6BAF2EF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3AAA1E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2B6349F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1B193F6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32A329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3876BCC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3E35495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1D4BF5D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0622DB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34BDF311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FB884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4E93AE4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622A1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29ADB723" w14:textId="4B2B56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8578B2A" w14:textId="078E1C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828EBF" w14:textId="0F740F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8AAE9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D0F6AA" w14:textId="5C0066C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000E8C" w14:textId="77777777" w:rsidTr="00503750">
        <w:tc>
          <w:tcPr>
            <w:tcW w:w="2622" w:type="dxa"/>
            <w:vAlign w:val="center"/>
          </w:tcPr>
          <w:p w14:paraId="129291F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1BF5BF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3DCC72AB" w14:textId="67A153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757D75F" w14:textId="4A5082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EE3BC4" w14:textId="550DDE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177A9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AA3D57" w14:textId="3385FE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2021F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93ABF7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5DD01152" w14:textId="3B8100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2354F95" w14:textId="695C06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23AC3F9" w14:textId="2C6B12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37CED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BC33E8" w14:textId="5E9F2B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2F56B2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8C42D5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390D35CE" w14:textId="3EFE42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AD604B0" w14:textId="210837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F7EC083" w14:textId="406C73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CAC1C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D351C9" w14:textId="5CEDAF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DD961FF" w14:textId="77777777" w:rsidTr="00503750">
        <w:tc>
          <w:tcPr>
            <w:tcW w:w="2622" w:type="dxa"/>
            <w:vAlign w:val="center"/>
          </w:tcPr>
          <w:p w14:paraId="7C1D91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156050D9" w14:textId="4A198F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26343.00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B0A574C" w14:textId="122526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12031.00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C3B681" w14:textId="29DFF13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17739.00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D3D60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9A05B3" w14:textId="33AE58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20635.00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8F877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7912F6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67D566DA" w14:textId="63E66B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0D79583" w14:textId="2B8C6C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98F6DAC" w14:textId="6B83BA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E6F4A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E8384EE" w14:textId="70D67A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56F86F" w14:textId="77777777" w:rsidTr="00503750">
        <w:tc>
          <w:tcPr>
            <w:tcW w:w="2622" w:type="dxa"/>
            <w:vAlign w:val="center"/>
          </w:tcPr>
          <w:p w14:paraId="6B4B99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4E4D683F" w14:textId="625824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AA50624" w14:textId="05BD2E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7E950F7" w14:textId="3C6E31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D415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41473D" w14:textId="252090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7932AB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518564CF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5B53129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59978F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3BC1F046" w14:textId="09234F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A2B79C9" w14:textId="4ED90F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0EBCB05" w14:textId="4642F5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0D83E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2EB6373" w14:textId="3A56BD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8B0238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CFDD0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503D322E" w14:textId="4036553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6BAFAE8" w14:textId="7C90F5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E387B35" w14:textId="4D5429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7DB93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DC1B007" w14:textId="03C04E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9A79A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1E0D39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792333DB" w14:textId="5B38A4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6894222" w14:textId="114C58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ABAE9A4" w14:textId="5F6BA0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FA229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2D1C11" w14:textId="6DACB6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2D1EA1" w14:textId="77777777" w:rsidTr="00503750">
        <w:tc>
          <w:tcPr>
            <w:tcW w:w="2622" w:type="dxa"/>
            <w:vAlign w:val="center"/>
          </w:tcPr>
          <w:p w14:paraId="4D3A3F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773" w:type="dxa"/>
            <w:vAlign w:val="center"/>
          </w:tcPr>
          <w:p w14:paraId="4E95B7A0" w14:textId="10BF73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0B243A6" w14:textId="1A67C5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1DA1EEF" w14:textId="3637A0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7E1725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EB6FCF" w14:textId="0C89A4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FBE9965" w14:textId="77777777" w:rsidTr="00503750">
        <w:tc>
          <w:tcPr>
            <w:tcW w:w="2622" w:type="dxa"/>
            <w:vAlign w:val="center"/>
          </w:tcPr>
          <w:p w14:paraId="02FCFC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3E7B17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32FE1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E2614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BB67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899F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6C4847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E0F755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521610B4" w14:textId="1930A1B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26343.00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38BB1C4" w14:textId="12119BD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12031.00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12F8705" w14:textId="344BF87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17739.00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75B83F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E34B17" w14:textId="65BFD30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20635.00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C1A1A7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407686F9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067"/>
      </w:tblGrid>
      <w:tr w:rsidR="00944C3D" w:rsidRPr="00050529" w14:paraId="6FD86E9A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1E24D16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0582392F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1F37F7F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D18026E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7D2212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A18FA76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4130D99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6AFDD82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4D2A9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5A68367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E2DD06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75B46F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73BE14B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2FCC09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9FE4B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771530C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B1F016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574742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4F98270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AED9BF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F84B00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70626C9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2B2F36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88590A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170C01E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04A9B2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31B958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1CA064E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8F83E2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92FD0D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1A6C54A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8125A6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674E31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D39A8E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55AE3F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322CDD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493FF30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C0CA7E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E7D902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2B7D2BF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9833A50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C9133F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1485902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60CFA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6F0B032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B13DD7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2F88BB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74152AB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A48F0B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424AA6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3DA9E87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BB5029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B48104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36A60FB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07CBA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A306BE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7EA7BCED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25272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A1CB3B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7A282CF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57EF2D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FFC7FF6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74C5DB6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52379FE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AFDA99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06110A7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16C8B2F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1349"/>
        <w:gridCol w:w="1301"/>
        <w:gridCol w:w="1315"/>
        <w:gridCol w:w="1324"/>
        <w:gridCol w:w="1349"/>
      </w:tblGrid>
      <w:tr w:rsidR="00944C3D" w:rsidRPr="00050529" w14:paraId="66E41088" w14:textId="77777777" w:rsidTr="00503750">
        <w:tc>
          <w:tcPr>
            <w:tcW w:w="2835" w:type="dxa"/>
            <w:vAlign w:val="center"/>
          </w:tcPr>
          <w:p w14:paraId="2C8718A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55C8C3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1FA94D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552C7A0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2651754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1E0CAA0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728F30DA" w14:textId="77777777" w:rsidTr="00503750">
        <w:tc>
          <w:tcPr>
            <w:tcW w:w="2835" w:type="dxa"/>
            <w:vAlign w:val="center"/>
          </w:tcPr>
          <w:p w14:paraId="565B15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7F550FD6" w14:textId="1D25EB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4D8F5B" w14:textId="3066B7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8197C3" w14:textId="765CE4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DA7D7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B032429" w14:textId="03EAFA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2E2059" w14:textId="77777777" w:rsidTr="00503750">
        <w:tc>
          <w:tcPr>
            <w:tcW w:w="2835" w:type="dxa"/>
            <w:vAlign w:val="center"/>
          </w:tcPr>
          <w:p w14:paraId="7A5214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39D8367A" w14:textId="6550A9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6AEB49F" w14:textId="28C2C9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7540A7B" w14:textId="014AB6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22FE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F99C52D" w14:textId="4C2DB9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CE49D3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499BB75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75D68476" w14:textId="171ED40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1A4919D" w14:textId="3A68368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72F97E" w14:textId="1E87789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DA3F3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B84F7D" w14:textId="7C64C623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44BD5A3E" w14:textId="77777777" w:rsidTr="00503750">
        <w:tc>
          <w:tcPr>
            <w:tcW w:w="2835" w:type="dxa"/>
            <w:vAlign w:val="center"/>
          </w:tcPr>
          <w:p w14:paraId="1AF2EE3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74A936D3" w14:textId="0610ED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A9391C" w14:textId="5DF6C3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00B5C5" w14:textId="285EC36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4A35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8E643A1" w14:textId="296C93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BDA2725" w14:textId="77777777" w:rsidTr="00503750">
        <w:tc>
          <w:tcPr>
            <w:tcW w:w="2835" w:type="dxa"/>
            <w:vAlign w:val="center"/>
          </w:tcPr>
          <w:p w14:paraId="2F3BE5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27EBA4D1" w14:textId="66415D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1EBA5F" w14:textId="01C43C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E09D30" w14:textId="5D5D60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AFB09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BAD8BD5" w14:textId="41B9E3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EF7DA5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2B1C9C3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03A0F76B" w14:textId="6B8E31E3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4081C3" w14:textId="650A4F39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BEF107" w14:textId="485CE410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3175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E77A486" w14:textId="34D7E884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691FBE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74B4226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3D98557B" w14:textId="79C278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1432F7" w14:textId="31BB42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F3FB0E" w14:textId="40891D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F333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0434C4" w14:textId="583742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7F37C03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32E95D9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1766"/>
        <w:gridCol w:w="1646"/>
        <w:gridCol w:w="1591"/>
        <w:gridCol w:w="1873"/>
      </w:tblGrid>
      <w:tr w:rsidR="00944C3D" w:rsidRPr="008D0433" w14:paraId="678AA110" w14:textId="77777777" w:rsidTr="00503750">
        <w:tc>
          <w:tcPr>
            <w:tcW w:w="2552" w:type="dxa"/>
            <w:vAlign w:val="center"/>
          </w:tcPr>
          <w:p w14:paraId="3DB7AC1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4A52BAF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62DB54D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1351D3E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453A458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36C4593F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4C51CC2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79122991" w14:textId="5D3A502E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48D1965D" w14:textId="3C0A36F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5.00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2B823CD6" w14:textId="3DE47BD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5.00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3E64A96C" w14:textId="2BB994D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49C78D29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25A084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1A090331" w14:textId="075BC4CF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66CC219A" w14:textId="1DA6B8B1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vAlign w:val="center"/>
          </w:tcPr>
          <w:p w14:paraId="4031F0A1" w14:textId="24B0524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vAlign w:val="center"/>
          </w:tcPr>
          <w:p w14:paraId="56E9289A" w14:textId="4A9A86C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77F4958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392D7A94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79C326E5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20C44FC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2635D1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6BFCCE09" w14:textId="77777777" w:rsidTr="00503750">
        <w:tc>
          <w:tcPr>
            <w:tcW w:w="4395" w:type="dxa"/>
            <w:vMerge/>
          </w:tcPr>
          <w:p w14:paraId="4EB8091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5409DF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1AF960A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79D348A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5C792F6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301C26E9" w14:textId="709134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  <w:lang w:eastAsia="sk-SK"/>
              </w:rPr>
              <w:t>2153.32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30D7DB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E213CB8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64F5888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3A832FDB" w14:textId="5E2568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  <w:lang w:eastAsia="sk-SK"/>
              </w:rPr>
              <w:t>2494.95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5CFC0B8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723B1B7A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C232B9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6C4B59E0" w14:textId="670AF23B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4648.27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1C3DE7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21AE8D47" w14:textId="77777777" w:rsidTr="00503750">
        <w:tc>
          <w:tcPr>
            <w:tcW w:w="4395" w:type="dxa"/>
            <w:vAlign w:val="center"/>
          </w:tcPr>
          <w:p w14:paraId="609A0E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1134F0A3" w14:textId="408F17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7004D9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34D5EDDB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406E9F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6EE33EBE" w14:textId="6445669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EEAE813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6D97C258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0E12B2F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7E678CDB" w14:textId="36A9FE6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593AE6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60611457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7207AAF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2B37CA63" w14:textId="67804C12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50305.00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65BF20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7563BFB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1247AEA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477"/>
        <w:gridCol w:w="2671"/>
      </w:tblGrid>
      <w:tr w:rsidR="00944C3D" w:rsidRPr="00E05001" w14:paraId="2C05CDE9" w14:textId="77777777" w:rsidTr="00503750">
        <w:tc>
          <w:tcPr>
            <w:tcW w:w="4395" w:type="dxa"/>
            <w:vAlign w:val="center"/>
          </w:tcPr>
          <w:p w14:paraId="6304056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2C50E86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36EFE3E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7547E157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75B92CB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5BF4ACB0" w14:textId="5B482C5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491B7E0" w14:textId="1700557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17771D82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619CC60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566706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967355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581E5C4F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4FB3CD3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3FD440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CCC63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2DF1A81B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1FC8278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5CA238CB" w14:textId="64DF4691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669A527" w14:textId="29DE932F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2F29666C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2ACACC9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41182402" w14:textId="41219D0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62A486D" w14:textId="4CDA44E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24B1B7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66A9DF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33A195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408BEE04" w14:textId="77777777" w:rsidTr="00503750">
        <w:tc>
          <w:tcPr>
            <w:tcW w:w="1843" w:type="dxa"/>
            <w:vAlign w:val="center"/>
          </w:tcPr>
          <w:p w14:paraId="16EB02F0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50DC6D0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335090F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34D56C1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7AA119A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11611CD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559B43F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5C035D05" w14:textId="77777777" w:rsidTr="00503750">
        <w:tc>
          <w:tcPr>
            <w:tcW w:w="1843" w:type="dxa"/>
            <w:vAlign w:val="center"/>
          </w:tcPr>
          <w:p w14:paraId="5336F6A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7EA05CE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18B84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463263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ABE917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DFF2D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9736C0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AF45980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08146FF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131941B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F9AB5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72E2CF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180318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DF92FE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BAEC62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4297EA1" w14:textId="77777777" w:rsidTr="00503750">
        <w:tc>
          <w:tcPr>
            <w:tcW w:w="1843" w:type="dxa"/>
            <w:vAlign w:val="center"/>
          </w:tcPr>
          <w:p w14:paraId="4B1A581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4CB26D5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4191CD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74181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ACDA00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D81B6D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45035B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0D55B1D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06EBB58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1BA03AD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CFD029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158800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B34FA2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A6D103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514FA5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9DFC41E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64152A2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1AFEB9A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24872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961639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83781A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476F5E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2C3BABE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8739C7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646A52C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2"/>
        <w:gridCol w:w="2868"/>
        <w:gridCol w:w="2940"/>
      </w:tblGrid>
      <w:tr w:rsidR="00944C3D" w:rsidRPr="00863342" w14:paraId="234F585F" w14:textId="77777777" w:rsidTr="00503750">
        <w:trPr>
          <w:trHeight w:val="664"/>
        </w:trPr>
        <w:tc>
          <w:tcPr>
            <w:tcW w:w="3372" w:type="dxa"/>
          </w:tcPr>
          <w:p w14:paraId="0F3B735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76C36DF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425DCB5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2B9D6FB1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35FE071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6D6290E9" w14:textId="59C0E8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95E2424" w14:textId="49B3FF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790EB7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1D2A175" w14:textId="034941CC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888DC46" w14:textId="58B7A3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57729F1" w14:textId="59F668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9135140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6DA58001" w14:textId="0C8E2955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12C8F6B" w14:textId="3EEDED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586A276" w14:textId="5EAD09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FFFE90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3520D51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479A89A6" w14:textId="208FE6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E9F800C" w14:textId="596E38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D54F92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52D5A89D" w14:textId="2C9BFB6F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69B261C1" w14:textId="4D3654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B5D1754" w14:textId="21C969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9C05798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7FE684DC" w14:textId="0BAD61BC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983E142" w14:textId="422C87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3658C32" w14:textId="4D8535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2ED3E9A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128798BA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5"/>
        <w:gridCol w:w="1922"/>
        <w:gridCol w:w="1445"/>
        <w:gridCol w:w="1419"/>
        <w:gridCol w:w="1819"/>
      </w:tblGrid>
      <w:tr w:rsidR="00944C3D" w:rsidRPr="00863342" w14:paraId="6A1C536D" w14:textId="77777777" w:rsidTr="00503750">
        <w:tc>
          <w:tcPr>
            <w:tcW w:w="2835" w:type="dxa"/>
            <w:vAlign w:val="center"/>
          </w:tcPr>
          <w:p w14:paraId="76FAD7E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103AC6C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39E8FAA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39E4357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02E36EB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7EAD1E3" w14:textId="77777777" w:rsidTr="00503750">
        <w:tc>
          <w:tcPr>
            <w:tcW w:w="2835" w:type="dxa"/>
          </w:tcPr>
          <w:p w14:paraId="5BB965B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728054FA" w14:textId="39C32B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048F4CE" w14:textId="235F80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9E45196" w14:textId="24CAE9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71ABDA9" w14:textId="0285E6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A4B2B26" w14:textId="77777777" w:rsidTr="00503750">
        <w:tc>
          <w:tcPr>
            <w:tcW w:w="2835" w:type="dxa"/>
          </w:tcPr>
          <w:p w14:paraId="4682D4F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4311054" w14:textId="236604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94C1F04" w14:textId="5AC1C9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84E8E48" w14:textId="11A3BD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8B531FB" w14:textId="2FD790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4A659B3" w14:textId="77777777" w:rsidTr="00503750">
        <w:tc>
          <w:tcPr>
            <w:tcW w:w="2835" w:type="dxa"/>
          </w:tcPr>
          <w:p w14:paraId="20C316C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774E0FE2" w14:textId="2234A7A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8C43C67" w14:textId="335072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4DF316" w14:textId="3262AD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873919F" w14:textId="672176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BF9AE2B" w14:textId="77777777" w:rsidTr="00503750">
        <w:tc>
          <w:tcPr>
            <w:tcW w:w="2835" w:type="dxa"/>
            <w:vAlign w:val="center"/>
          </w:tcPr>
          <w:p w14:paraId="2CCC192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2CEE6B40" w14:textId="047230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1954DEA" w14:textId="39DDEB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7DAF7C7" w14:textId="76325F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6606B1A" w14:textId="5B636F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CEDCDFE" w14:textId="77777777" w:rsidTr="00503750">
        <w:tc>
          <w:tcPr>
            <w:tcW w:w="2835" w:type="dxa"/>
            <w:vAlign w:val="center"/>
          </w:tcPr>
          <w:p w14:paraId="449B8CC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1E746A03" w14:textId="28B613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313C602" w14:textId="40E294E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8A04185" w14:textId="08D6BB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6FE82D4" w14:textId="5CD381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64B0EFA" w14:textId="77777777" w:rsidTr="00503750">
        <w:tc>
          <w:tcPr>
            <w:tcW w:w="2835" w:type="dxa"/>
          </w:tcPr>
          <w:p w14:paraId="0A044DF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623085AD" w14:textId="7E0B80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A852279" w14:textId="2301FA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8879FC" w14:textId="7B27CF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EBCA677" w14:textId="1E6B4D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24A49BB" w14:textId="77777777" w:rsidTr="00503750">
        <w:tc>
          <w:tcPr>
            <w:tcW w:w="2835" w:type="dxa"/>
          </w:tcPr>
          <w:p w14:paraId="188A6E7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11BC259F" w14:textId="16F897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FBF131" w14:textId="05A8AA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160D9FD" w14:textId="3220FC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B979C0D" w14:textId="22E0B4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A7B17D1" w14:textId="77777777" w:rsidTr="00503750">
        <w:tc>
          <w:tcPr>
            <w:tcW w:w="2835" w:type="dxa"/>
          </w:tcPr>
          <w:p w14:paraId="06FB6ED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76D70045" w14:textId="0D2037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13247AF" w14:textId="778668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0F4DEB6" w14:textId="2BFADA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D10D9A9" w14:textId="1001B5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F4D644D" w14:textId="77777777" w:rsidR="00944C3D" w:rsidRDefault="00944C3D" w:rsidP="00944C3D">
      <w:pPr>
        <w:rPr>
          <w:rFonts w:ascii="Arial" w:hAnsi="Arial"/>
          <w:b/>
        </w:rPr>
      </w:pPr>
    </w:p>
    <w:p w14:paraId="470D9A5D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1926"/>
        <w:gridCol w:w="1409"/>
        <w:gridCol w:w="1455"/>
        <w:gridCol w:w="1830"/>
      </w:tblGrid>
      <w:tr w:rsidR="00944C3D" w:rsidRPr="00863342" w14:paraId="0DB7FEDC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6FE7CB0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2A65E02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215532FA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5C916F7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526F2A5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2B6C0D5" w14:textId="77777777" w:rsidTr="00503750">
        <w:trPr>
          <w:trHeight w:val="443"/>
        </w:trPr>
        <w:tc>
          <w:tcPr>
            <w:tcW w:w="2560" w:type="dxa"/>
          </w:tcPr>
          <w:p w14:paraId="66B8FAB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617617B0" w14:textId="2E3F86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A77AE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C6A7BB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C19BEBB" w14:textId="56BCD8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B484C6E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48108E5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3E32373D" w14:textId="3AB12F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77DF4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619CE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7113C6F" w14:textId="5FCDCF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495D485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1FA91D8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35DFCBB2" w14:textId="6CAD38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5962F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DB67C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CE2D1C1" w14:textId="44E6FB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5524A2E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306D274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07C46158" w14:textId="455E46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3D71F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ED0C9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ACBBE59" w14:textId="132AB5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0F48546" w14:textId="77777777" w:rsidR="00944C3D" w:rsidRDefault="00944C3D" w:rsidP="00944C3D">
      <w:pPr>
        <w:rPr>
          <w:rFonts w:ascii="Arial" w:hAnsi="Arial"/>
          <w:b/>
        </w:rPr>
      </w:pPr>
    </w:p>
    <w:p w14:paraId="1FA9C1F9" w14:textId="77777777" w:rsidR="00944C3D" w:rsidRDefault="00944C3D" w:rsidP="00944C3D">
      <w:pPr>
        <w:rPr>
          <w:rFonts w:ascii="Arial" w:hAnsi="Arial"/>
          <w:b/>
        </w:rPr>
      </w:pPr>
    </w:p>
    <w:p w14:paraId="4E832461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18177C8D" w14:textId="77777777" w:rsidR="00944C3D" w:rsidRDefault="00944C3D" w:rsidP="00944C3D">
      <w:pPr>
        <w:rPr>
          <w:rFonts w:ascii="Arial" w:hAnsi="Arial"/>
          <w:b/>
        </w:rPr>
      </w:pPr>
    </w:p>
    <w:p w14:paraId="5811E27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872"/>
        <w:gridCol w:w="2942"/>
      </w:tblGrid>
      <w:tr w:rsidR="00944C3D" w:rsidRPr="008A6A75" w14:paraId="0F48F6B2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412B019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29E90DC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6CC2FBF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E22B816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D2CB48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37174D4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3FD794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A855BE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14FD2AA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F5998C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B47549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E386B0C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923A37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5742809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2D4D015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56F9768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51047ED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1D68EA3A" w14:textId="77777777" w:rsidTr="00503750">
        <w:trPr>
          <w:trHeight w:val="677"/>
        </w:trPr>
        <w:tc>
          <w:tcPr>
            <w:tcW w:w="3358" w:type="dxa"/>
          </w:tcPr>
          <w:p w14:paraId="4CA40C1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4C70A2A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181CA16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17689B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CEE659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40BB7C36" w14:textId="705B72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3990C37" w14:textId="563E8C9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0A4531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B8D6B4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0B592EB4" w14:textId="443AC7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76173CC" w14:textId="7CAE9E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093DF25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B148E7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0EAA67D7" w14:textId="4A8BAF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A5E5948" w14:textId="4D7D6C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AEEF1A8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3E46CE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7D339BCE" w14:textId="136234C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FED3AA0" w14:textId="6BF2F7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847ABEB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BB9723B" w14:textId="1F842661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645FFDC0" w14:textId="0FC46B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196910E" w14:textId="51CDBE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4CCD53A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09B0415" w14:textId="18BAEA98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5F84577" w14:textId="705949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08DA3AC" w14:textId="418FF3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11CE073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BDB4F1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0F5AEF78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776828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287AF02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73E154A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2EA17B0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03F98A5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9160678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3C362E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9B5A8B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B8260BF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2D02CD7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F91E81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3C672C7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7F2E0BA3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4817A22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6371F07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5EE16AA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5BAE1D9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41B31A9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0F0F73F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861C384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08C670C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3FE1346C" w14:textId="219C27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DA4DA91" w14:textId="6AA4AD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F1A9A4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59968C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7FA45309" w14:textId="31B9AB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E1273CF" w14:textId="590861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7D34493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4605991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FCF277A" w14:textId="5A72D2F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92A5388" w14:textId="71C5ED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F01B702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5EFA8FC5" w14:textId="2458DFE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D6A66A3" w14:textId="31E3C4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5F04E8A" w14:textId="12177A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AA111E2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FD6AE61" w14:textId="3A3D176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9EC9362" w14:textId="7CAF148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3DEEFC4" w14:textId="062153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038099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50D463F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876"/>
        <w:gridCol w:w="2946"/>
      </w:tblGrid>
      <w:tr w:rsidR="00944C3D" w:rsidRPr="008A6A75" w14:paraId="0562913E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7F0C7FA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1D892F7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2EE91F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4B30DBC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16AA93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63E9F3C6" w14:textId="7F774A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139E280" w14:textId="0FA845C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8FCFE40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422B8D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6319FE40" w14:textId="47477F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73BB789" w14:textId="1ECD05F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520EABD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CB2C44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6120A844" w14:textId="2642C6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CE415B1" w14:textId="509297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602DC3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ADA1A6C" w14:textId="369A8241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0C3458D6" w14:textId="53A509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F40B4AD" w14:textId="1A52EF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FEDD3B4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04C84E50" w14:textId="3F9BC605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370F695" w14:textId="09D125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FB077B8" w14:textId="50C8B3E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1DF7A61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3566BAD9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16E9F771" w14:textId="77777777" w:rsidTr="00503750">
        <w:tc>
          <w:tcPr>
            <w:tcW w:w="3686" w:type="dxa"/>
            <w:vAlign w:val="center"/>
          </w:tcPr>
          <w:p w14:paraId="411AE7F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4042572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4C16849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6050A46F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28C6685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E9CC31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EF5372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463C769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0C120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BF7518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39FEF0A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5BEC18D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02E5C1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43322C0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6D0DD1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66B1781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4214245A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19C35A47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571952C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1745C46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1"/>
        <w:gridCol w:w="2874"/>
        <w:gridCol w:w="2945"/>
      </w:tblGrid>
      <w:tr w:rsidR="00944C3D" w:rsidRPr="008A6A75" w14:paraId="369B711D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1804D87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0CF17B4B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7139DD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A9426C3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044F32D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6D5F0D24" w14:textId="4C47362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2881B81" w14:textId="632977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2533110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09FED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225E2F28" w14:textId="75F808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243E920" w14:textId="07836C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4ACC8C3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5C8E14B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51BEA65F" w14:textId="3D30210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A017330" w14:textId="1BDD13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9BB3CE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39EAFE4" w14:textId="5C28579D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9CE8981" w14:textId="3F6628C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37E053D" w14:textId="001AFB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DBFEAC1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644D939E" w14:textId="4F88A20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F24ED91" w14:textId="494E2E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BA8D00" w14:textId="599E89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69DB8F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BCDC72E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05EF551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7838FC9B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5F61AD0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3D6F771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4F3EBD2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D3FB02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4F56C7E0" w14:textId="728320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6CFE588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34EC81A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7035B0E3" w14:textId="6D56C6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062BBE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0A56FF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65C63817" w14:textId="7B1B89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DFD85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6CE466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1270E3CD" w14:textId="01405A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CCF058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97A285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7E696830" w14:textId="05A8A9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45EDFD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D14E5D7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45C226FF" w14:textId="6ADFA74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6BD7DAB" w14:textId="77777777" w:rsidR="00944C3D" w:rsidRDefault="00944C3D" w:rsidP="00944C3D">
      <w:pPr>
        <w:rPr>
          <w:sz w:val="22"/>
          <w:szCs w:val="22"/>
        </w:rPr>
      </w:pPr>
    </w:p>
    <w:p w14:paraId="2E8ABEB2" w14:textId="77777777" w:rsidR="00944C3D" w:rsidRDefault="00944C3D" w:rsidP="00944C3D">
      <w:pPr>
        <w:rPr>
          <w:sz w:val="22"/>
          <w:szCs w:val="22"/>
        </w:rPr>
      </w:pPr>
    </w:p>
    <w:p w14:paraId="1BC287A3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10DA2AF2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1CAE3845" w14:textId="122BC910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62B164F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A7A3C07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4E5DC78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EBBC6CD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2843"/>
        <w:gridCol w:w="2922"/>
      </w:tblGrid>
      <w:tr w:rsidR="00944C3D" w:rsidRPr="002F74F8" w14:paraId="08A22F3E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04C69AFD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5234A0C5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8087CA2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4B29CBF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50FB0F93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4A916121" w14:textId="52A516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64809F3" w14:textId="199B0E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69DBCD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33433A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64AFBAC8" w14:textId="250A2C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49D6E50" w14:textId="5163C4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2857F53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C636744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1C7D74A5" w14:textId="15AF06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3F0A8B9" w14:textId="72778C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3D270F7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6725CE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0C6219C1" w14:textId="138177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A82B7D0" w14:textId="137C918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3CE25A4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6B449BB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42173345" w14:textId="1A995A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F16ABEC" w14:textId="7A66069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A7F2FA6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46870B86" w14:textId="2236A069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45D1F2C3" w14:textId="7CE4D0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25B0FF0" w14:textId="3B9AE08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1814D50C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1C53B565" w14:textId="4480F38C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2629F1C" w14:textId="6A821E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C7ED096" w14:textId="75C7DF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23DFCEE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F1D32EB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2864"/>
        <w:gridCol w:w="2937"/>
      </w:tblGrid>
      <w:tr w:rsidR="00944C3D" w:rsidRPr="002F74F8" w14:paraId="4A4E953D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2E372FF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16382BB1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03F0DCAD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758E605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3C02E6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3EC23A08" w14:textId="71CE1EA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C39195A" w14:textId="6F47AD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72A2855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213EBB5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01467ECF" w14:textId="006ED6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87B8F03" w14:textId="0CC9CA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0A5C7D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759F35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50DA6554" w14:textId="66C86C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56E39A1" w14:textId="5C5D77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D166EF2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2EFF0E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49F97C13" w14:textId="4330E5B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319BA8D" w14:textId="720FD3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495419B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0AAE47A" w14:textId="0C0F4221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70BED63" w14:textId="043732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F9EA7BA" w14:textId="29598A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5578BA7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D02ADE3" w14:textId="776590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6AD5C610" w14:textId="52E866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61C4388" w14:textId="4725F1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0C004A8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2A9557F1" w14:textId="462364DA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3E5B7CF6" w14:textId="13D03C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6D5BCFC" w14:textId="31B17A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B65A17" w:rsidRPr="00F70A73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17F9D9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7CC72CE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595D2C57" w14:textId="2BF9CAF5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667AE7D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41CDB9B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32217B23" w14:textId="28EBD0D4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497DBF8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829D218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776DCF10" w14:textId="79B7205A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4AAD8BD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EDA16F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AFB822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63379F08" w14:textId="77777777" w:rsidR="00944C3D" w:rsidRPr="003607F0" w:rsidRDefault="00944C3D" w:rsidP="00944C3D"/>
    <w:p w14:paraId="67DCD5F6" w14:textId="77777777" w:rsidR="00F47675" w:rsidRPr="00944C3D" w:rsidRDefault="00F47675" w:rsidP="00944C3D"/>
    <w:sectPr w:rsidR="00F47675" w:rsidRPr="00944C3D" w:rsidSect="0073029B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E1EA0" w14:textId="77777777" w:rsidR="00981238" w:rsidRDefault="00981238">
      <w:r>
        <w:separator/>
      </w:r>
    </w:p>
  </w:endnote>
  <w:endnote w:type="continuationSeparator" w:id="0">
    <w:p w14:paraId="140764A4" w14:textId="77777777" w:rsidR="00981238" w:rsidRDefault="0098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E9C8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182B6BE3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5DAD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0998A85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C39B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</w:t>
    </w:r>
    <w:r w:rsidR="001D225C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0BECEC0D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D30B" w14:textId="77777777" w:rsidR="00981238" w:rsidRDefault="00981238">
      <w:r>
        <w:separator/>
      </w:r>
    </w:p>
  </w:footnote>
  <w:footnote w:type="continuationSeparator" w:id="0">
    <w:p w14:paraId="3186E534" w14:textId="77777777" w:rsidR="00981238" w:rsidRDefault="00981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072285">
    <w:abstractNumId w:val="13"/>
  </w:num>
  <w:num w:numId="2" w16cid:durableId="1734043917">
    <w:abstractNumId w:val="17"/>
  </w:num>
  <w:num w:numId="3" w16cid:durableId="241571895">
    <w:abstractNumId w:val="8"/>
  </w:num>
  <w:num w:numId="4" w16cid:durableId="823661118">
    <w:abstractNumId w:val="7"/>
  </w:num>
  <w:num w:numId="5" w16cid:durableId="211932536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3199913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2348628">
    <w:abstractNumId w:val="20"/>
  </w:num>
  <w:num w:numId="8" w16cid:durableId="1325085440">
    <w:abstractNumId w:val="10"/>
  </w:num>
  <w:num w:numId="9" w16cid:durableId="1786071280">
    <w:abstractNumId w:val="0"/>
  </w:num>
  <w:num w:numId="10" w16cid:durableId="564099950">
    <w:abstractNumId w:val="19"/>
  </w:num>
  <w:num w:numId="11" w16cid:durableId="756173061">
    <w:abstractNumId w:val="6"/>
  </w:num>
  <w:num w:numId="12" w16cid:durableId="317661088">
    <w:abstractNumId w:val="9"/>
  </w:num>
  <w:num w:numId="13" w16cid:durableId="2004814635">
    <w:abstractNumId w:val="12"/>
  </w:num>
  <w:num w:numId="14" w16cid:durableId="831070200">
    <w:abstractNumId w:val="15"/>
  </w:num>
  <w:num w:numId="15" w16cid:durableId="1663582254">
    <w:abstractNumId w:val="14"/>
  </w:num>
  <w:num w:numId="16" w16cid:durableId="1997342984">
    <w:abstractNumId w:val="2"/>
  </w:num>
  <w:num w:numId="17" w16cid:durableId="654140871">
    <w:abstractNumId w:val="4"/>
  </w:num>
  <w:num w:numId="18" w16cid:durableId="1648630356">
    <w:abstractNumId w:val="11"/>
  </w:num>
  <w:num w:numId="19" w16cid:durableId="410541524">
    <w:abstractNumId w:val="5"/>
  </w:num>
  <w:num w:numId="20" w16cid:durableId="738555630">
    <w:abstractNumId w:val="18"/>
  </w:num>
  <w:num w:numId="21" w16cid:durableId="2075816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arg1" w:val="202535"/>
    <w:docVar w:name="arg2" w:val="Driver=asa17;DBF=D:\anasoft\data\tebys.db;DBN=tebys;ENG=SQL17;commlinks=TCPIP{ip=192.168.1.241};uid=hromnikova;con=finus(12.0);pwd=488300282956Vaveto1"/>
    <w:docVar w:name="arg3" w:val="1442422"/>
    <w:docVar w:name="arg4" w:val="C:\Users\HROMNI~1.TEB\AppData\Local\Temp\12013453.doc"/>
    <w:docVar w:name="arg5" w:val="6"/>
  </w:docVars>
  <w:rsids>
    <w:rsidRoot w:val="00B65A17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85770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81238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65A17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E42A8"/>
  <w15:docId w15:val="{A8CA7B51-6C60-43AB-BB58-098515FD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</TotalTime>
  <Pages>16</Pages>
  <Words>5339</Words>
  <Characters>30438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1</cp:revision>
  <cp:lastPrinted>2009-07-30T10:15:00Z</cp:lastPrinted>
  <dcterms:created xsi:type="dcterms:W3CDTF">2026-03-17T09:36:00Z</dcterms:created>
  <dcterms:modified xsi:type="dcterms:W3CDTF">2026-03-17T09:37:00Z</dcterms:modified>
</cp:coreProperties>
</file>