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69F7F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E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B0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D3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7E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B4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F6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E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8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4C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46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3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8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6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2E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7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52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5E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C60D6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AFE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1D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17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D0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CCC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FE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89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C2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89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C2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B8A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B4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7B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94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77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51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9B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0AA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4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88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29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4F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1F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11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8D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19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90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7F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C9B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E9F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B6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B49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63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6D75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2F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B5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7F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D7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DB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DC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208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427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9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83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40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99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8C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CD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E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BB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D4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D6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A5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F04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51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C2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2F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C2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D1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F6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FE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6B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F2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E8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F2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47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398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4A29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93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95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46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1F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72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6D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5C0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3E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44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81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67E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754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F9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4863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E2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A3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CA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DC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65D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82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F6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CB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87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DE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E5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0E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D68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37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522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EA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F7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4E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DC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0BA1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85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22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15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18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E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2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B0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D9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6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31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4E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A38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D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8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0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9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2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D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F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8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E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89B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C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C8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6A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60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E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D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DD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8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62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5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4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D380E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41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7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4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5A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AB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D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FB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1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A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4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4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2F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6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0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6EE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E9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5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92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5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0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52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23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4F0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9EA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6F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57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3E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D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185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90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658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D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0A26A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D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3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13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04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698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6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57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4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7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E3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62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7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34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4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8D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5A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FA9C2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6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9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D3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7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0A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9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0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B7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33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1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FC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34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6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29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18C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F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46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26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3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90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1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BB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41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8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7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9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719C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3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23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51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F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1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F7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C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D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9D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0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6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53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D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B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80C7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4B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F0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C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A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7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1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27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20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37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56A62" w14:textId="6F290B9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F6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83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61E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F4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13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23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0B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E0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A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F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D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2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A60D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3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79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D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4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D7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2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807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95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C8C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A94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E093954" wp14:editId="62E901C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6945C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09395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6945C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B2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6D1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02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5CA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1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C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2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2B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B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5C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D1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66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6EBE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A6CB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734B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C8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FF5832A" wp14:editId="28B5964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00B21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F5832A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300B21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9523E10" wp14:editId="4323CEB8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AC4C9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523E10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EAC4C9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BE39B1" wp14:editId="4FB814C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DB4BE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BE39B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7DB4BE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4017865" wp14:editId="2774A8B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4911A6" w14:textId="77B2EE72" w:rsidR="000B647F" w:rsidRDefault="000B647F" w:rsidP="00944C3D">
                                  <w:fldSimple w:instr=" MERGEFIELD  aDMOD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01786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E4911A6" w14:textId="77B2EE72" w:rsidR="000B647F" w:rsidRDefault="000B647F" w:rsidP="00944C3D">
                            <w:fldSimple w:instr=" MERGEFIELD  aDMOD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178344A" wp14:editId="3B7AD83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BB2C41" w14:textId="30F687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78344A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BBB2C41" w14:textId="30F687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2C6A8CC" wp14:editId="4A4697F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FDBD03" w14:textId="5DDAD6C9" w:rsidR="000B647F" w:rsidRDefault="000B647F" w:rsidP="00944C3D">
                                  <w:fldSimple w:instr=" MERGEFIELD  aDRD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C6A8C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FDBD03" w14:textId="5DDAD6C9" w:rsidR="000B647F" w:rsidRDefault="000B647F" w:rsidP="00944C3D">
                            <w:fldSimple w:instr=" MERGEFIELD  aDRD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141A4BF" wp14:editId="1E59F31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E696B" w14:textId="04B918E3" w:rsidR="000B647F" w:rsidRDefault="000B647F" w:rsidP="00944C3D">
                                  <w:fldSimple w:instr=" MERGEFIELD  aDMD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41A4BF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2FE696B" w14:textId="04B918E3" w:rsidR="000B647F" w:rsidRDefault="000B647F" w:rsidP="00944C3D">
                            <w:fldSimple w:instr=" MERGEFIELD  aDMD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EAD4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D8112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1632D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BCF08E0" wp14:editId="5094659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944CF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CF08E0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3944CF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80976F7" wp14:editId="4E25D54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492A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0976F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5C492A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C73955B" wp14:editId="19357D0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E7A64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3955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AE7A64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4096B00" wp14:editId="685ABE7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67E88B" w14:textId="3B6E4527" w:rsidR="000B647F" w:rsidRDefault="000B647F" w:rsidP="00944C3D">
                                  <w:fldSimple w:instr=" MERGEFIELD  aDRDO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096B0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67E88B" w14:textId="3B6E4527" w:rsidR="000B647F" w:rsidRDefault="000B647F" w:rsidP="00944C3D">
                            <w:fldSimple w:instr=" MERGEFIELD  aDRDO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C497813" wp14:editId="29906E7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5F556E" w14:textId="5B142C68" w:rsidR="000B647F" w:rsidRDefault="000B647F" w:rsidP="00944C3D">
                                  <w:fldSimple w:instr=" MERGEFIELD  aDMD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49781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45F556E" w14:textId="5B142C68" w:rsidR="000B647F" w:rsidRDefault="000B647F" w:rsidP="00944C3D">
                            <w:fldSimple w:instr=" MERGEFIELD  aDMD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4EB4F02" wp14:editId="7242CFE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42C5B0" w14:textId="3802C82E" w:rsidR="000B647F" w:rsidRDefault="000B647F" w:rsidP="00944C3D">
                                  <w:fldSimple w:instr=" MERGEFIELD  aDROD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EB4F0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B42C5B0" w14:textId="3802C82E" w:rsidR="000B647F" w:rsidRDefault="000B647F" w:rsidP="00944C3D">
                            <w:fldSimple w:instr=" MERGEFIELD  aDROD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82E9209" wp14:editId="7DA510E6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06975" w14:textId="314A73AC" w:rsidR="000B647F" w:rsidRDefault="000B647F" w:rsidP="00944C3D">
                                  <w:fldSimple w:instr=" MERGEFIELD  aDMOD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2E920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8706975" w14:textId="314A73AC" w:rsidR="000B647F" w:rsidRDefault="000B647F" w:rsidP="00944C3D">
                            <w:fldSimple w:instr=" MERGEFIELD  aDMOD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A88A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D996B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87CD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CE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FB54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A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E4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FE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9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6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B1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5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C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3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7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1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8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2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BA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6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6D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7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33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F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6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1C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E879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4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57D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3A7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CF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36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6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7C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2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9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CE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8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8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3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1E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3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5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A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2CB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E4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96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B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4EA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C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CAA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2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F7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DB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7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6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80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E6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6DDE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7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ED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72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0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C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AA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4B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A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BC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7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F9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AD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C1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E0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D2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1B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7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ECDB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AF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4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C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4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2E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0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C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B51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4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3E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9D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9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AB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7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F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D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F9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A5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8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29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17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1F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F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3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8B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FC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17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E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3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1E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15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5A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8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7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4DA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63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F3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1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0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6C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8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4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4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D4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7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E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F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6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12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6D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3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3D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4AC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B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C7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B08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42C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E2D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F03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F9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D6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FF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7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D9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0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A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BE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2006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2B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9D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D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8D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34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6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D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27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D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0F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6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F8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D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7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4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A9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E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426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ACB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309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401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7DB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B5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6E9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C0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1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D90D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B9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C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0863925" wp14:editId="784B285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D3340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86392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BD3340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F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C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6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A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D5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88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6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C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6587583" wp14:editId="3AA11B00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28C4C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58758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B28C4C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AD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C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3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2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4B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C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F1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4C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D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2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4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5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0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CD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8A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99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F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7A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01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0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BE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5E7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2EC7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987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32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95A4F1" wp14:editId="74E5988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AFBF5" w14:textId="17D39F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36125415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95A4F1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F0AFBF5" w14:textId="17D39F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36125415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A3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7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C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B5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5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8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7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7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18565F" wp14:editId="6BB6355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20C2CA" w14:textId="244D38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2021603705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18565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620C2CA" w14:textId="244D38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2021603705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C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53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F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6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A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4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A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8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D5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2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1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79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5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E368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3D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39F4F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ABB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B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9C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61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8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2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3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6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8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5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E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31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42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BB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4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77F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608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EB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A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828C7E8" wp14:editId="5F89FAC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37D249" w14:textId="7A5EA2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8C7E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D37D249" w14:textId="7A5EA2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0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1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56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37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C6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BE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2E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64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B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C9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8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9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6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F9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9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B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7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A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1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09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5F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04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EF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3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E7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5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7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D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4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5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E6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B6E2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4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D9B8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9173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079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E2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4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6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42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01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6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C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4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2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D5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13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CA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E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B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F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FD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59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17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0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26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2058C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1D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B677D6A" wp14:editId="5C43176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A904A" w14:textId="4BB68A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77D6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E1A904A" w14:textId="4BB68A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M.Bela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7AD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E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2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E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7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B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A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0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74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C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5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B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7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2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C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6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4E5F110" wp14:editId="545DA51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FDB661" w14:textId="3A8BE56A" w:rsidR="000B647F" w:rsidRDefault="000B647F" w:rsidP="00944C3D">
                                  <w:fldSimple w:instr=" MERGEFIELD  aSUB_ULICA_CISLO  \* MERGEFORMAT ">
                                    <w:r w:rsidR="00B65A17" w:rsidRPr="00B65A1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23/2448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E5F11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6FDB661" w14:textId="3A8BE56A" w:rsidR="000B647F" w:rsidRDefault="000B647F" w:rsidP="00944C3D">
                            <w:fldSimple w:instr=" MERGEFIELD  aSUB_ULICA_CISLO  \* MERGEFORMAT ">
                              <w:r w:rsidR="00B65A17" w:rsidRPr="00B65A17">
                                <w:rPr>
                                  <w:rFonts w:ascii="Arial" w:hAnsi="Arial" w:cs="Arial"/>
                                  <w:noProof/>
                                </w:rPr>
                                <w:t>23/2448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D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D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8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44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62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01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590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B9F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150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33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F487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9004A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9338A0" wp14:editId="55F020B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0B55B7" w14:textId="231AF9C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9338A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50B55B7" w14:textId="231AF9C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2447CC" wp14:editId="22E3613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38074" w14:textId="29523B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2447CC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F838074" w14:textId="29523B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4028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6A0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5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4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71B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C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B9C6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8151117" wp14:editId="2B3D42E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051771" w14:textId="31FAA1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15111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9051771" w14:textId="31FAA1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7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8E4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988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CB5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195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3D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D8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248D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047B6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83B4298" wp14:editId="4476BC6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622CD" w14:textId="72F065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3B429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6E622CD" w14:textId="72F065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335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10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ED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E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16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89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AC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A2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ECF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58D8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6C94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80FB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A268693" wp14:editId="53056FF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255E9" w14:textId="2DD615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65A17" w:rsidRPr="00F70A7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68693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33255E9" w14:textId="2DD615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65A17" w:rsidRPr="00F70A7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3A4E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EA1B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2E8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E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4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D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FC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4E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C6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5A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B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F0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1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E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DF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8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FD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C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2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F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2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2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5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0A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8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6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2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F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8482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72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31D827" w14:textId="4E30BAA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65A17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3E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E7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BBD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9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D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80F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8C5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E9D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78D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8A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BD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FE0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3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964C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BFA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78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463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D4E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69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9BD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5D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E832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F07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FD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941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B7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B8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20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FC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3C2F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73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E5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2E9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6EE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8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6E2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1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906C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B4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74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79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1E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1AF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C8E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55CE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AF6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A9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46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E3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04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3B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B7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096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EDC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9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B07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BA6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65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528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11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C606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3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4C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4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489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FBA7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F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2C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6F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EA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F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AA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7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F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2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C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0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2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5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9A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F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8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8E3E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B8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0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FE9234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DFB3695" w14:textId="77777777" w:rsidR="00944C3D" w:rsidRDefault="00944C3D" w:rsidP="00944C3D">
      <w:pPr>
        <w:rPr>
          <w:rFonts w:ascii="Arial" w:hAnsi="Arial"/>
        </w:rPr>
      </w:pPr>
    </w:p>
    <w:p w14:paraId="6969B92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7F13B3B" w14:textId="7054DBA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C79F80A" w14:textId="027C7FE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E2D548E" w14:textId="7D4269F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C11728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464501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85501A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7610C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133C4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A1666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E78376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02CEE63" w14:textId="691BA00D" w:rsidR="00944C3D" w:rsidRPr="008D0433" w:rsidRDefault="00B65A1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Hankóci</w:t>
            </w:r>
          </w:p>
        </w:tc>
        <w:tc>
          <w:tcPr>
            <w:tcW w:w="3260" w:type="dxa"/>
            <w:vAlign w:val="center"/>
          </w:tcPr>
          <w:p w14:paraId="56C1FE77" w14:textId="0723368F" w:rsidR="00944C3D" w:rsidRPr="008D0433" w:rsidRDefault="00B65A1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B4C0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998F1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4F255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C0CC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2652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62749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4146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DB53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BB67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AE0BD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308F54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9B7354F" w14:textId="77E7643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484E34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10E5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83C7D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943CC6" w14:textId="528CDB3A" w:rsidR="00944C3D" w:rsidRDefault="00B65A1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8EC2E4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B7418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7C4327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C5A21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8BF3C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B7A8E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A1A26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CD11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DA12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9659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E0476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8406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9B8A7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BF23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795CF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212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41C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D6ED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9DEAD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DEFB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F893D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F0AC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4614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8535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6F8CF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67EBB7E" w14:textId="5A17B0C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6EB7E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57674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218BD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0FFC0A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E8DB96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E0F7BB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30AE62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42BBCE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7F51EBC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CFA00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DFA6B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B05C8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156560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1A91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DE42E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5C854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9EE7A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82E23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D242F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050A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5CA36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B2A0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597FC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2BA83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F68E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1C683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A2F65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1D058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0D72D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9FB55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A1CAF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97C2D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BD731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98F96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48356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DA43D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0E955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276F2D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84E6C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39DE8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DA53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1CB70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4B034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6E3ED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1240C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F4144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4FF2BD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4B9EF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C2FB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6EE257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C35BF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90BA6DA" w14:textId="77777777" w:rsidTr="00503750">
        <w:trPr>
          <w:trHeight w:val="302"/>
        </w:trPr>
        <w:tc>
          <w:tcPr>
            <w:tcW w:w="4510" w:type="dxa"/>
          </w:tcPr>
          <w:p w14:paraId="3C41E1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6803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EED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B850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21DBF6" w14:textId="77777777" w:rsidTr="00503750">
        <w:trPr>
          <w:trHeight w:val="302"/>
        </w:trPr>
        <w:tc>
          <w:tcPr>
            <w:tcW w:w="4510" w:type="dxa"/>
          </w:tcPr>
          <w:p w14:paraId="7F0CE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983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213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B49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B8EE0D" w14:textId="77777777" w:rsidTr="00503750">
        <w:trPr>
          <w:trHeight w:val="302"/>
        </w:trPr>
        <w:tc>
          <w:tcPr>
            <w:tcW w:w="4510" w:type="dxa"/>
          </w:tcPr>
          <w:p w14:paraId="22002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AF4C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B5FCC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5323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3F4D78" w14:textId="77777777" w:rsidTr="00503750">
        <w:trPr>
          <w:trHeight w:val="302"/>
        </w:trPr>
        <w:tc>
          <w:tcPr>
            <w:tcW w:w="4510" w:type="dxa"/>
          </w:tcPr>
          <w:p w14:paraId="58914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8B61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C375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2883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0CF785" w14:textId="77777777" w:rsidTr="00503750">
        <w:trPr>
          <w:trHeight w:val="327"/>
        </w:trPr>
        <w:tc>
          <w:tcPr>
            <w:tcW w:w="4510" w:type="dxa"/>
          </w:tcPr>
          <w:p w14:paraId="4A8BD9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331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E7D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647EA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C8066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DED91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43C657D" w14:textId="59E5A23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C0E1D1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7FBD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3A5DF2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D6E9B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518B5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E5C82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0BCFC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2EB9B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28E9708" w14:textId="77777777" w:rsidTr="00503750">
        <w:tc>
          <w:tcPr>
            <w:tcW w:w="2302" w:type="dxa"/>
            <w:vAlign w:val="center"/>
          </w:tcPr>
          <w:p w14:paraId="79988D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C7B7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6B2B2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64A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FFAAF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F1D76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86953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A3B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5E89725" w14:textId="77777777" w:rsidTr="00503750">
        <w:tc>
          <w:tcPr>
            <w:tcW w:w="15593" w:type="dxa"/>
            <w:gridSpan w:val="8"/>
            <w:vAlign w:val="center"/>
          </w:tcPr>
          <w:p w14:paraId="1344E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4E1E50" w14:textId="77777777" w:rsidTr="00503750">
        <w:tc>
          <w:tcPr>
            <w:tcW w:w="2302" w:type="dxa"/>
            <w:vAlign w:val="center"/>
          </w:tcPr>
          <w:p w14:paraId="56FB3C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53E208" w14:textId="0B403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1352A7" w14:textId="71CCA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6B35A" w14:textId="1D17EB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B3FA3" w14:textId="3E166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5360B" w14:textId="2CC96C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71812" w14:textId="4AFFF4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31660" w14:textId="6285F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E2EF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EDE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E3FD00" w14:textId="3C7C94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6D9C54" w14:textId="3EAF0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30640" w14:textId="2F9569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3A6E2" w14:textId="4ADA6B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5F995" w14:textId="75D18A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47590" w14:textId="56D777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EE424" w14:textId="5A98F3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7B4D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B184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EB1518E" w14:textId="74CB76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92934C" w14:textId="51B84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994DE" w14:textId="6F08C5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0BC59" w14:textId="244BBF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688E9" w14:textId="51911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3F1FC0" w14:textId="35F4E0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1B8B5" w14:textId="4D6854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598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B0B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27E7F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E2C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C78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7042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BCA4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054E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997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9160D6" w14:textId="77777777" w:rsidTr="00503750">
        <w:tc>
          <w:tcPr>
            <w:tcW w:w="2302" w:type="dxa"/>
            <w:vAlign w:val="center"/>
          </w:tcPr>
          <w:p w14:paraId="481147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F6A5F6" w14:textId="67655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49B577" w14:textId="173B30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39409" w14:textId="04D4B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2F622" w14:textId="351F2F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96086" w14:textId="23B723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8DD47" w14:textId="72EFAF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DDC82" w14:textId="3B6C0F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B71BD" w14:textId="77777777" w:rsidTr="00503750">
        <w:tc>
          <w:tcPr>
            <w:tcW w:w="15593" w:type="dxa"/>
            <w:gridSpan w:val="8"/>
            <w:vAlign w:val="center"/>
          </w:tcPr>
          <w:p w14:paraId="763CC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8409122" w14:textId="77777777" w:rsidTr="00503750">
        <w:tc>
          <w:tcPr>
            <w:tcW w:w="2302" w:type="dxa"/>
            <w:vAlign w:val="center"/>
          </w:tcPr>
          <w:p w14:paraId="478708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26F08FA" w14:textId="5DE49B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B8293A" w14:textId="1B04D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1257B5" w14:textId="09511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B9917" w14:textId="4CD153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CD5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BC2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5F18A1" w14:textId="568D5A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B50F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0CA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11B5743" w14:textId="1E7B67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EF8D6A" w14:textId="12359A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100D0" w14:textId="3D1214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8F537" w14:textId="069318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C42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267D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A422E5" w14:textId="1BC7D3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46B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BD8F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356E25" w14:textId="5D9334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CF57FC" w14:textId="3BDE44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F3085" w14:textId="152B54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52D38" w14:textId="53FC8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47B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B2C8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B8D6C7" w14:textId="7B604B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A1000" w14:textId="77777777" w:rsidTr="00503750">
        <w:tc>
          <w:tcPr>
            <w:tcW w:w="2302" w:type="dxa"/>
            <w:vAlign w:val="center"/>
          </w:tcPr>
          <w:p w14:paraId="626C2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886D99" w14:textId="5DAD4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E181EB" w14:textId="1E31F2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41C718" w14:textId="077E06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FE2CD" w14:textId="594A03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C8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778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C87340" w14:textId="5283C8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B5466E" w14:textId="77777777" w:rsidTr="00503750">
        <w:tc>
          <w:tcPr>
            <w:tcW w:w="15593" w:type="dxa"/>
            <w:gridSpan w:val="8"/>
            <w:vAlign w:val="center"/>
          </w:tcPr>
          <w:p w14:paraId="5E44C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408317" w14:textId="77777777" w:rsidTr="00503750">
        <w:tc>
          <w:tcPr>
            <w:tcW w:w="2302" w:type="dxa"/>
            <w:vAlign w:val="center"/>
          </w:tcPr>
          <w:p w14:paraId="5B5BA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76B440F" w14:textId="0B6657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1EF35B" w14:textId="74427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A9FDB" w14:textId="5C58E2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837E6F" w14:textId="4340E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6350E" w14:textId="5E3626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E0D8F" w14:textId="00885B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B1EFC" w14:textId="7FFF6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5818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CF1BF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13F250B" w14:textId="0A60A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CFABA" w14:textId="2BE6B3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AB8259" w14:textId="15A56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43C77" w14:textId="5DED52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07A8C" w14:textId="35338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A141D" w14:textId="6E607A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292C7" w14:textId="50A18C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7BD8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D972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1F4853" w14:textId="7DF76D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266BEC" w14:textId="38B20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7196C" w14:textId="0D385B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71229" w14:textId="0DAD2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08524" w14:textId="6C5685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06C2D" w14:textId="170134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2D9BA" w14:textId="3854C0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7645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84F3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500F8A" w14:textId="62152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7126A8" w14:textId="0D18E9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4C8E2" w14:textId="28AB44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B555F" w14:textId="4C000E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072475" w14:textId="691D35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E7B97" w14:textId="68887D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81697" w14:textId="048043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B388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B5039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73A8DB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C742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55756F" w14:textId="585FDD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6F3A5" w14:textId="15075F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DF65B" w14:textId="045D02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20CCBC" w14:textId="5292DF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B33AC" w14:textId="37C301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DA0C1F" w14:textId="2F3E27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FFBC5" w14:textId="78B6C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44D0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5C1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0F6B84" w14:textId="6AC13A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9C71CE" w14:textId="6E35B1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C6D749" w14:textId="557DB5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3DD121" w14:textId="2C9886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8CAF02" w14:textId="0DF5EE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2DFA1" w14:textId="70A303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9FFBA" w14:textId="18C5B0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0CB454" w14:textId="77777777" w:rsidR="00944C3D" w:rsidRDefault="00944C3D" w:rsidP="00944C3D">
      <w:pPr>
        <w:rPr>
          <w:rFonts w:ascii="Arial" w:hAnsi="Arial"/>
          <w:b/>
        </w:rPr>
      </w:pPr>
    </w:p>
    <w:p w14:paraId="6E6ED4B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AA41718" w14:textId="77777777" w:rsidTr="00503750">
        <w:tc>
          <w:tcPr>
            <w:tcW w:w="1944" w:type="dxa"/>
            <w:vAlign w:val="center"/>
          </w:tcPr>
          <w:p w14:paraId="2CE3D8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BE588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FBFEA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08AE8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C0F00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6822D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B0AB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5BFA7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4768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376A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A86F8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008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0DD47CC" w14:textId="77777777" w:rsidTr="00503750">
        <w:tc>
          <w:tcPr>
            <w:tcW w:w="15685" w:type="dxa"/>
            <w:gridSpan w:val="12"/>
            <w:vAlign w:val="center"/>
          </w:tcPr>
          <w:p w14:paraId="0416F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E012841" w14:textId="77777777" w:rsidTr="00503750">
        <w:tc>
          <w:tcPr>
            <w:tcW w:w="1944" w:type="dxa"/>
            <w:vAlign w:val="center"/>
          </w:tcPr>
          <w:p w14:paraId="44180A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63C61F" w14:textId="2C019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B48288" w14:textId="1011F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006B22" w14:textId="441D1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1AB505" w14:textId="5B351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F471A" w14:textId="5160A5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777274" w14:textId="7F7CA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6ECD51" w14:textId="005F5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C77BF6" w14:textId="5D6E6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EB568C" w14:textId="2AD85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640BF4" w14:textId="34C46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2B7A56" w14:textId="2E114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35A6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D723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E4C091" w14:textId="59C09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BC7CE7" w14:textId="15CBE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107811" w14:textId="123531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DB0F52" w14:textId="64B57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E7B367" w14:textId="30E60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DA3E93" w14:textId="511EE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9F642C" w14:textId="309D7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D2AC7F" w14:textId="3763D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306D09" w14:textId="08A55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D3D77F" w14:textId="693BB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FF0C30" w14:textId="18947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B0A9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2F7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FE9E96D" w14:textId="64A72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BACD52F" w14:textId="0CE90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7B5D12" w14:textId="5F6DF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AE2BB7" w14:textId="01C73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D003D1" w14:textId="48D58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2F37D4" w14:textId="5E056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7D7DC2" w14:textId="7E790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E48B9" w14:textId="411E3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48EBD3" w14:textId="2FF67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8BD8FD" w14:textId="1FB36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104BDC" w14:textId="005FE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7AF7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31325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083C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B43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A67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A223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EDF8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16F5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75E3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5288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A89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6C9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CCF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C5D8C55" w14:textId="77777777" w:rsidTr="00503750">
        <w:tc>
          <w:tcPr>
            <w:tcW w:w="1944" w:type="dxa"/>
            <w:vAlign w:val="center"/>
          </w:tcPr>
          <w:p w14:paraId="5FB3F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463850" w14:textId="5B9EF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EB1379" w14:textId="5EB0C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5714ED" w14:textId="5C508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CA8744" w14:textId="0DA9D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B3F3E6" w14:textId="5DE41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A0A13C" w14:textId="5B5EC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565D1A" w14:textId="0EE09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3E9446" w14:textId="26A86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CB1580" w14:textId="4B156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04A1B2" w14:textId="7F0AD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BC0D78" w14:textId="6114E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EC016" w14:textId="77777777" w:rsidTr="00503750">
        <w:tc>
          <w:tcPr>
            <w:tcW w:w="15685" w:type="dxa"/>
            <w:gridSpan w:val="12"/>
            <w:vAlign w:val="center"/>
          </w:tcPr>
          <w:p w14:paraId="0BDD8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A54B4C9" w14:textId="77777777" w:rsidTr="00503750">
        <w:tc>
          <w:tcPr>
            <w:tcW w:w="1944" w:type="dxa"/>
            <w:vAlign w:val="center"/>
          </w:tcPr>
          <w:p w14:paraId="786BF6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CCB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D50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18FCA2" w14:textId="61778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A09D8F" w14:textId="5870C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C92E19" w14:textId="5AEC9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FA42EF" w14:textId="64497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E69A18" w14:textId="5676A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B291AB" w14:textId="071AD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8B0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6BF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D0EE5A" w14:textId="14C33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A78C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A83E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7702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0B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4FB993" w14:textId="1EC24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8F127E" w14:textId="7FBB0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C560AA" w14:textId="1D657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1A1B06" w14:textId="0622A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8B70AD" w14:textId="37988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6E58DD" w14:textId="4B1AE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540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B071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32288C" w14:textId="4BA8B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ED01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0900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599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5F5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D17D36" w14:textId="280E5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BD3CA2" w14:textId="79BB6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CBFFA5" w14:textId="69C79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1B5342" w14:textId="4C599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55B743" w14:textId="7DDF1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4463A" w14:textId="3E799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E71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CA6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F6FEEF" w14:textId="13D95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2595F" w14:textId="77777777" w:rsidTr="00503750">
        <w:tc>
          <w:tcPr>
            <w:tcW w:w="1944" w:type="dxa"/>
            <w:vAlign w:val="center"/>
          </w:tcPr>
          <w:p w14:paraId="7EA12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EF8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2F7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644819" w14:textId="66703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2E9A43" w14:textId="6FE62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E0B223" w14:textId="01A10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1ED296" w14:textId="16770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81B794" w14:textId="4014B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6CA8F8" w14:textId="13614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9B0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EF2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FCB255" w14:textId="6CBC1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F74B60" w14:textId="77777777" w:rsidTr="00503750">
        <w:tc>
          <w:tcPr>
            <w:tcW w:w="15685" w:type="dxa"/>
            <w:gridSpan w:val="12"/>
            <w:vAlign w:val="center"/>
          </w:tcPr>
          <w:p w14:paraId="333B5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E312039" w14:textId="77777777" w:rsidTr="00503750">
        <w:tc>
          <w:tcPr>
            <w:tcW w:w="1944" w:type="dxa"/>
            <w:vAlign w:val="center"/>
          </w:tcPr>
          <w:p w14:paraId="581351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39F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84F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B3CD1C" w14:textId="6DAE9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06012" w14:textId="10374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027584" w14:textId="248F3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634721" w14:textId="26CDB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ACB8B2" w14:textId="780C8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365A4F" w14:textId="613BA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3353C6" w14:textId="5024D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21D349" w14:textId="0119E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B350D8" w14:textId="0D49B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246A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DADF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B25A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42C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EBC985" w14:textId="0B977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9EEB20" w14:textId="44669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AF158D" w14:textId="49DDBD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DA7D6C" w14:textId="2A108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0A3860" w14:textId="1AC24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21B827" w14:textId="4F746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A2A4FB" w14:textId="4B335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A011D8" w14:textId="2B8AC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D94B15" w14:textId="2B6AA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5CBB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CFCA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3594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0C5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E749E2" w14:textId="72C593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A66E7" w14:textId="6848F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1A72E0" w14:textId="5BD95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B5D5BD" w14:textId="1259F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D58FC0" w14:textId="1BE95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8754C" w14:textId="4D98B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B88F18" w14:textId="02B94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56652F" w14:textId="6D8A4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749145" w14:textId="54F49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288D2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945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F58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1FA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AA6270" w14:textId="3F4C1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8F4286" w14:textId="0D869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F7CE5E" w14:textId="27F65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B4D51F" w14:textId="02D3B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60F276" w14:textId="23C43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425770" w14:textId="2355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210A80" w14:textId="14D59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9CADC9" w14:textId="19C1C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C3D754" w14:textId="17173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B13D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3BBF0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E220A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055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00B5C6" w14:textId="09EC4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4A7226" w14:textId="72D86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00A1A82" w14:textId="366A5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A7CD10" w14:textId="2A887F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729E80" w14:textId="6BA3D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377D7A" w14:textId="58A98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5773B" w14:textId="7C684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4BD7F7" w14:textId="11EF8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A90E25" w14:textId="1323A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90A576" w14:textId="09A75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28A22B" w14:textId="5C6BC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BB5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40BF9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7B9BAC" w14:textId="7EF30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0FD9AC" w14:textId="1AC92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1E5A33" w14:textId="7E022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7731A4" w14:textId="08BE1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B835A0" w14:textId="7FBC4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EDF4D1" w14:textId="53593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D5F0E2" w14:textId="14856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86EACB" w14:textId="7F2DF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EA1550" w14:textId="27B8A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404DF3" w14:textId="6F4D7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FB0A02" w14:textId="4A2A0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39C8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D804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3F36D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750980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22815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6C3F9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5DCE98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E64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336B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343A4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6F8A7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C468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B28C4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3ACD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7CB3B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087E05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EBC39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5F924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D734B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0E6BC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4CF507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D4AC3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8384D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314EC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C0543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04EED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EF27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6DC12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68BC0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6B5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5D425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B81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C0F23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302E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17FF2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47F7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18C7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B10B5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0E106D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50C0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9DEF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9BA4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A32AD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5340C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8D57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B2B90D4" w14:textId="77777777" w:rsidTr="00503750">
        <w:trPr>
          <w:trHeight w:val="1073"/>
        </w:trPr>
        <w:tc>
          <w:tcPr>
            <w:tcW w:w="3614" w:type="dxa"/>
            <w:vMerge/>
          </w:tcPr>
          <w:p w14:paraId="33D030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4F03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DD14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0BE9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A09C8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44E5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C8D13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7F8FB98" w14:textId="77777777" w:rsidTr="00503750">
        <w:trPr>
          <w:trHeight w:val="283"/>
        </w:trPr>
        <w:tc>
          <w:tcPr>
            <w:tcW w:w="3614" w:type="dxa"/>
          </w:tcPr>
          <w:p w14:paraId="415FCC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69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EA53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A18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DF1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7B3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EA8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A21290" w14:textId="77777777" w:rsidTr="00503750">
        <w:trPr>
          <w:trHeight w:val="283"/>
        </w:trPr>
        <w:tc>
          <w:tcPr>
            <w:tcW w:w="3614" w:type="dxa"/>
          </w:tcPr>
          <w:p w14:paraId="75D8A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52B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9E0E6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404EE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45F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344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898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0982D4D" w14:textId="77777777" w:rsidTr="00503750">
        <w:trPr>
          <w:trHeight w:val="283"/>
        </w:trPr>
        <w:tc>
          <w:tcPr>
            <w:tcW w:w="3614" w:type="dxa"/>
          </w:tcPr>
          <w:p w14:paraId="2CAEF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3918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7DB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72D2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BEA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A65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63B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0EAD0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30FC48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343DE1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EF31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E835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EC2B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32D4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C1314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30282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242C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61B2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A448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A462CB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AC69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30EB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2EA6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5BEE829" w14:textId="794F2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D6EBF" w14:textId="11F34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E7286" w14:textId="285C2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C500E" w14:textId="609DF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7E69B" w14:textId="68C58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A680A7" w14:textId="59811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27748" w14:textId="531C8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C705A9" w14:textId="43AD1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747A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CD3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88BE119" w14:textId="76A16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7607D" w14:textId="7D9D3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D5E2D" w14:textId="07951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291C0" w14:textId="6DE12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3E75CD" w14:textId="78D13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A1E67" w14:textId="53686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D2297" w14:textId="17AD2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14FE80" w14:textId="22E387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E286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82A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0168DFC" w14:textId="09DC6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1BC02" w14:textId="5F665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6932A" w14:textId="01098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685E3E" w14:textId="535E0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43BE7" w14:textId="27DA6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ADC6C" w14:textId="376BC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6C400" w14:textId="0B018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29E049" w14:textId="2D075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DC8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B12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B36F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1FC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9A0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39F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D06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147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BD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569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7FDC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95E4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07786FC" w14:textId="4567D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22459" w14:textId="2257C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B94A05" w14:textId="3F7CA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595392" w14:textId="359DA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7D2E4" w14:textId="5EB80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26046" w14:textId="68A3C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44967" w14:textId="14E80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00C484" w14:textId="07B82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A18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F397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F07B6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8BE29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3816644" w14:textId="288F5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D389C" w14:textId="28F27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B1A6D2" w14:textId="4412C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597A5E" w14:textId="294BD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824D8" w14:textId="6FB77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6A2AE5" w14:textId="5A3A1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FC3E0D" w14:textId="2463E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E54EAB" w14:textId="535E9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2D3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F92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3580DF2" w14:textId="0414F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BC6F2" w14:textId="1AA44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BF713" w14:textId="5C779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2607B" w14:textId="128347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C1A95" w14:textId="253C4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4C669" w14:textId="2FBB4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BC5C6B" w14:textId="764CF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327081" w14:textId="76D3E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B3C4D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474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D1A409A" w14:textId="593D9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D36C7" w14:textId="08E39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B3A40" w14:textId="75CAE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66772" w14:textId="3C3662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B2ABF" w14:textId="3D0E6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F3D348" w14:textId="38DC3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D283B" w14:textId="7EC88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FD2651" w14:textId="00697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34F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928C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24C6AB" w14:textId="5A926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6627E" w14:textId="42AC0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5D437B" w14:textId="4EBE7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F29902" w14:textId="2252E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E4949A" w14:textId="69884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5BE99" w14:textId="33D48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DC793" w14:textId="0BE1B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AE43FE" w14:textId="699FE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DD91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0B22E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9C54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3E0F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DD4BBF" w14:textId="61C15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FAB43" w14:textId="225AB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A111D" w14:textId="2CC3B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F7554" w14:textId="26467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4F1A7" w14:textId="3BC6E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78136" w14:textId="41595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A4E3E3" w14:textId="7E621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C74B30" w14:textId="04E47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7DF5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145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4C56AB1" w14:textId="76270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B0C66" w14:textId="27ECC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787E2" w14:textId="1875F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4D957" w14:textId="2BA38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2E28E" w14:textId="5E696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A367B" w14:textId="179A1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38DECE" w14:textId="2BF2C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C861AC" w14:textId="2BA7D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2027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91C5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242DBB3" w14:textId="4681947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9F31B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FDD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A59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92F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B23A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6E3F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753E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A1C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940C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B386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107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EF4A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F903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00A9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817E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CF2D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D4A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FEE67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DB60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05AA7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969645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D9018BF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B3AE7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2DC44C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EBB3E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058D7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B566C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F677D03" w14:textId="77777777" w:rsidTr="00503750">
        <w:trPr>
          <w:trHeight w:val="437"/>
        </w:trPr>
        <w:tc>
          <w:tcPr>
            <w:tcW w:w="2594" w:type="dxa"/>
          </w:tcPr>
          <w:p w14:paraId="5C122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05656FC" w14:textId="00DE9C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B53DB89" w14:textId="0D1FFB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19F660" w14:textId="458C4F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E0DB862" w14:textId="4A886E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A0A0A0" w14:textId="77777777" w:rsidTr="00503750">
        <w:trPr>
          <w:trHeight w:val="420"/>
        </w:trPr>
        <w:tc>
          <w:tcPr>
            <w:tcW w:w="2594" w:type="dxa"/>
          </w:tcPr>
          <w:p w14:paraId="5033C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E77B35C" w14:textId="40040B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128B56E" w14:textId="7B19F5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C4EABF" w14:textId="5C805F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A6E5430" w14:textId="3684158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90EB98" w14:textId="77777777" w:rsidTr="00503750">
        <w:trPr>
          <w:trHeight w:val="630"/>
        </w:trPr>
        <w:tc>
          <w:tcPr>
            <w:tcW w:w="2594" w:type="dxa"/>
          </w:tcPr>
          <w:p w14:paraId="7E3ED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C53A83E" w14:textId="2E5714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06A3BF3" w14:textId="3E76E8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8AA28F" w14:textId="7BFAA5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8B1427" w14:textId="4D1CDD0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A2590C" w14:textId="77777777" w:rsidTr="00503750">
        <w:trPr>
          <w:trHeight w:val="420"/>
        </w:trPr>
        <w:tc>
          <w:tcPr>
            <w:tcW w:w="2594" w:type="dxa"/>
          </w:tcPr>
          <w:p w14:paraId="43AAEE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F87AFA5" w14:textId="3E9967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36A0D74" w14:textId="4096903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693040A" w14:textId="6B96BE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10ED8DD" w14:textId="506510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8A170A" w14:textId="77777777" w:rsidTr="00503750">
        <w:trPr>
          <w:trHeight w:val="437"/>
        </w:trPr>
        <w:tc>
          <w:tcPr>
            <w:tcW w:w="2594" w:type="dxa"/>
          </w:tcPr>
          <w:p w14:paraId="3C3EF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64EDB2D" w14:textId="59A6BE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A3B29F6" w14:textId="3DC0E6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C58953" w14:textId="71C260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7320F84" w14:textId="7F375B9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1984B4" w14:textId="77777777" w:rsidTr="00503750">
        <w:trPr>
          <w:trHeight w:val="420"/>
        </w:trPr>
        <w:tc>
          <w:tcPr>
            <w:tcW w:w="2594" w:type="dxa"/>
          </w:tcPr>
          <w:p w14:paraId="5AA2BD8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04E27FB" w14:textId="3F8DA41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160A1A6" w14:textId="4C88B96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263280" w14:textId="2876533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6C2021" w14:textId="6C31647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404CAC1" w14:textId="77777777" w:rsidR="00944C3D" w:rsidRDefault="00944C3D" w:rsidP="00944C3D">
      <w:pPr>
        <w:rPr>
          <w:rFonts w:ascii="Arial" w:hAnsi="Arial"/>
          <w:b/>
        </w:rPr>
      </w:pPr>
    </w:p>
    <w:p w14:paraId="16E30E0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03079A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F9DFA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A8EF1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8CB3D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7F803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0A0B4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242579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EB70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EE22E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62B5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837DD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A74D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62794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7834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1D48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12D0F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ACACC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9F10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2E37C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DB080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744E2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334A8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36D217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CA99D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20D59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2A92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BE22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02B9D3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D1280ED" w14:textId="77777777" w:rsidTr="00503750">
        <w:tc>
          <w:tcPr>
            <w:tcW w:w="2835" w:type="dxa"/>
            <w:vAlign w:val="center"/>
          </w:tcPr>
          <w:p w14:paraId="343A1A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4288D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DAB3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B33F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324D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8D421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81035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9E8DE6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5A85115" w14:textId="081A79E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B79A9" w14:textId="26C93DD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B6F2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821BD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33DA2" w14:textId="04CA7AF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AD08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0E57F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5E3B27" w14:textId="455E3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FFDB8" w14:textId="3FDF8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53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CE1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85E124" w14:textId="435EA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C926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ABEE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81458B0" w14:textId="6C1FD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B59CA" w14:textId="38CBF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D06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CB4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9362A7" w14:textId="2A8E0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2A30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0C99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08469CE" w14:textId="380D4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BF49B" w14:textId="6552B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3A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5EC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BCFFEA" w14:textId="5C633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970C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3260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82F00E" w14:textId="22CBB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00601" w14:textId="3ADBA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332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048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FD23F6" w14:textId="47400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C947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1477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D4E45C4" w14:textId="560EA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77187" w14:textId="18B96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B3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B68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F41453" w14:textId="57187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3B6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974F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DDE21E7" w14:textId="4469BD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762FF" w14:textId="0B481F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2DC6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306B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8CB335" w14:textId="5E6F41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3DE3F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860021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63D8B32" w14:textId="2D49CA2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211B849" w14:textId="77777777" w:rsidR="00944C3D" w:rsidRDefault="00944C3D" w:rsidP="00944C3D">
      <w:pPr>
        <w:rPr>
          <w:rFonts w:ascii="Arial" w:hAnsi="Arial"/>
          <w:b/>
        </w:rPr>
      </w:pPr>
    </w:p>
    <w:p w14:paraId="1CD7881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23FAAD0" w14:textId="77777777" w:rsidTr="00503750">
        <w:tc>
          <w:tcPr>
            <w:tcW w:w="2835" w:type="dxa"/>
            <w:vAlign w:val="center"/>
          </w:tcPr>
          <w:p w14:paraId="138B8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A19C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96D50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1AB9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E8B1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9252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5BAD1B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F88D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FB230EE" w14:textId="01C77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0C04C9" w14:textId="7D4D5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06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A3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5115B7" w14:textId="69D30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212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0D2B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35295BE" w14:textId="10CB9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795E1" w14:textId="3C738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DB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3E5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DACCDE" w14:textId="6F59A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40CE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CCE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E3B5BBF" w14:textId="68565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3B9D0E" w14:textId="74DE2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50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E53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B7B6FE" w14:textId="7E5F3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6C5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A00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3A9CDA5" w14:textId="686F8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31924" w14:textId="688FA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28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837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806D1D" w14:textId="03486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4735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379D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FA241BE" w14:textId="146664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0F4CF" w14:textId="292774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C7A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7157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2A4061" w14:textId="6AF720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F9FA5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04DF3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3BD231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DF479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6F297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560A9B" w14:textId="77777777" w:rsidTr="00503750">
        <w:trPr>
          <w:trHeight w:val="699"/>
        </w:trPr>
        <w:tc>
          <w:tcPr>
            <w:tcW w:w="3502" w:type="dxa"/>
            <w:vMerge/>
          </w:tcPr>
          <w:p w14:paraId="69F912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5372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34A66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B338E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7E1B1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552125" w14:textId="1A419B0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E5607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3E8B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C9BF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5A0E225" w14:textId="436EBBC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81052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F6E66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8A1D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C9D3F29" w14:textId="49A4B95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8CC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F29A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13402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79A7F7B" w14:textId="77777777" w:rsidTr="00503750">
        <w:trPr>
          <w:trHeight w:val="593"/>
        </w:trPr>
        <w:tc>
          <w:tcPr>
            <w:tcW w:w="3497" w:type="dxa"/>
          </w:tcPr>
          <w:p w14:paraId="7B909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41F2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6D9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1F9A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1973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469B7E7" w14:textId="16404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C0EBB7" w14:textId="69201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299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6F7F79" w14:textId="0BF8657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7A1654" w14:textId="5E26C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B77865" w14:textId="6F4FD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98F8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13CEAC" w14:textId="153893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EC768C" w14:textId="6164B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8CBF71" w14:textId="72C04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C1E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8D3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053D75" w14:textId="6202C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138CC5" w14:textId="0C095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F8CB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EEC8E5" w14:textId="2EECAC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9DA82D" w14:textId="137EE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49758E" w14:textId="07385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DCB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3566C6" w14:textId="0E1910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B4992A" w14:textId="3DE96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64B4ED" w14:textId="116F5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A2B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FB9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094A80B" w14:textId="48DF6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FF897B" w14:textId="22824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4E7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764B7D" w14:textId="0F4A7E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3AF750" w14:textId="5546B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2EB07A" w14:textId="3AFD5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C25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14982" w14:textId="32A2F5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5DC9BC" w14:textId="17D16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10EC0A" w14:textId="6DA8B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54823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6679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858C724" w14:textId="5EECF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DC5923" w14:textId="4599F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E13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150E91" w14:textId="5EF0625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DC9131" w14:textId="3DAE0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BAC756" w14:textId="354BB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60EB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EBDCBA5" w14:textId="012501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3A45E5" w14:textId="3D6CA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982A92" w14:textId="7011D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F36A2" w14:textId="77777777" w:rsidR="00944C3D" w:rsidRDefault="00944C3D" w:rsidP="00944C3D">
      <w:pPr>
        <w:rPr>
          <w:rFonts w:ascii="Arial" w:hAnsi="Arial"/>
          <w:b/>
        </w:rPr>
      </w:pPr>
    </w:p>
    <w:p w14:paraId="322FA883" w14:textId="77777777" w:rsidR="00944C3D" w:rsidRDefault="00944C3D" w:rsidP="00944C3D">
      <w:pPr>
        <w:rPr>
          <w:rFonts w:ascii="Arial" w:hAnsi="Arial"/>
          <w:b/>
        </w:rPr>
      </w:pPr>
    </w:p>
    <w:p w14:paraId="69608440" w14:textId="77777777" w:rsidR="00944C3D" w:rsidRDefault="00944C3D" w:rsidP="00944C3D">
      <w:pPr>
        <w:rPr>
          <w:rFonts w:ascii="Arial" w:hAnsi="Arial"/>
          <w:b/>
        </w:rPr>
      </w:pPr>
    </w:p>
    <w:p w14:paraId="36BE8336" w14:textId="77777777" w:rsidR="00944C3D" w:rsidRDefault="00944C3D" w:rsidP="00944C3D">
      <w:pPr>
        <w:rPr>
          <w:rFonts w:ascii="Arial" w:hAnsi="Arial"/>
          <w:b/>
        </w:rPr>
      </w:pPr>
    </w:p>
    <w:p w14:paraId="45BC810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23A4011" w14:textId="77777777" w:rsidTr="00503750">
        <w:tc>
          <w:tcPr>
            <w:tcW w:w="2622" w:type="dxa"/>
            <w:vAlign w:val="center"/>
          </w:tcPr>
          <w:p w14:paraId="6BAF2E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AAA1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B6349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B193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2A32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876B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E354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D4BF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622D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4BDF31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B884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E93AE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622A1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9ADB723" w14:textId="4B2B5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578B2A" w14:textId="078E1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828EBF" w14:textId="0F740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AAE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D0F6AA" w14:textId="5C006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000E8C" w14:textId="77777777" w:rsidTr="00503750">
        <w:tc>
          <w:tcPr>
            <w:tcW w:w="2622" w:type="dxa"/>
            <w:vAlign w:val="center"/>
          </w:tcPr>
          <w:p w14:paraId="129291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BF5BF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DCC72AB" w14:textId="67A15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57D75F" w14:textId="4A508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E3BC4" w14:textId="550DD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77A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AA3D57" w14:textId="3385F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021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3AB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DD01152" w14:textId="3B810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354F95" w14:textId="695C0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3AC3F9" w14:textId="2C6B1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7CE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BC33E8" w14:textId="5E9F2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56B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C42D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90D35CE" w14:textId="3EFE4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D604B0" w14:textId="21083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EC083" w14:textId="406C7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AC1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D351C9" w14:textId="5CEDA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961FF" w14:textId="77777777" w:rsidTr="00503750">
        <w:tc>
          <w:tcPr>
            <w:tcW w:w="2622" w:type="dxa"/>
            <w:vAlign w:val="center"/>
          </w:tcPr>
          <w:p w14:paraId="7C1D91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56050D9" w14:textId="4A198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26343.00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0A574C" w14:textId="12252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12031.00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3B681" w14:textId="29DFF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17739.00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3D6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9A05B3" w14:textId="33AE5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20635.00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F877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912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7D566DA" w14:textId="63E66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D79583" w14:textId="2B8C6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8F6DAC" w14:textId="6B83B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6F4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384EE" w14:textId="70D67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6F86F" w14:textId="77777777" w:rsidTr="00503750">
        <w:tc>
          <w:tcPr>
            <w:tcW w:w="2622" w:type="dxa"/>
            <w:vAlign w:val="center"/>
          </w:tcPr>
          <w:p w14:paraId="6B4B9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E4D683F" w14:textId="62582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A50624" w14:textId="05BD2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950F7" w14:textId="3C6E3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D41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41473D" w14:textId="25209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932A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18564CF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B5312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997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BC1F046" w14:textId="09234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2B79C9" w14:textId="4ED90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EBCB05" w14:textId="4642F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D83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B6373" w14:textId="3A56B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B02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FDD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03D322E" w14:textId="40365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BAFAE8" w14:textId="7C90F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387B35" w14:textId="4D542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B9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C1B007" w14:textId="03C04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A79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E0D3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92333DB" w14:textId="5B38A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894222" w14:textId="114C5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BAE9A4" w14:textId="5F6BA0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A22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2D1C11" w14:textId="6DACB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D1EA1" w14:textId="77777777" w:rsidTr="00503750">
        <w:tc>
          <w:tcPr>
            <w:tcW w:w="2622" w:type="dxa"/>
            <w:vAlign w:val="center"/>
          </w:tcPr>
          <w:p w14:paraId="4D3A3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4E95B7A0" w14:textId="10BF7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B243A6" w14:textId="1A67C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A1EEF" w14:textId="3637A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E17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EB6FCF" w14:textId="0C89A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E9965" w14:textId="77777777" w:rsidTr="00503750">
        <w:tc>
          <w:tcPr>
            <w:tcW w:w="2622" w:type="dxa"/>
            <w:vAlign w:val="center"/>
          </w:tcPr>
          <w:p w14:paraId="02FCF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E7B1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2FE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E26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BB6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899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C484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0F75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1610B4" w14:textId="1930A1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26343.00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8BB1C4" w14:textId="12119B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12031.00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2F8705" w14:textId="344BF8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17739.00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B83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34B17" w14:textId="65BFD3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20635.00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1A1A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7686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FD86E9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24D16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582392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F37F7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8026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D2212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18FA7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30D9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AFDD8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D2A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A6836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2DD0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5B46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BE14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FCC0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9FE4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71530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F01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7474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F9827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ED9B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4B0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0626C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B2F3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8590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70C01E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4A9B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31B9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CA064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F83E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2FD0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A6C54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125A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74E3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D39A8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AE3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2CD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3FF3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CA7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E7D90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B7D2B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833A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C9133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48590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60CF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F0B03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3DD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F88B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4152A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48F0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24AA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DA9E8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B502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810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6A60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07CB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306B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EA7BC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5272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1CB3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282C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7EF2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FC7F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C5DB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2379F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FDA9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6110A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6C8B2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6E41088" w14:textId="77777777" w:rsidTr="00503750">
        <w:tc>
          <w:tcPr>
            <w:tcW w:w="2835" w:type="dxa"/>
            <w:vAlign w:val="center"/>
          </w:tcPr>
          <w:p w14:paraId="2C8718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5C8C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FA9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52C7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65175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E0CA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8F30DA" w14:textId="77777777" w:rsidTr="00503750">
        <w:tc>
          <w:tcPr>
            <w:tcW w:w="2835" w:type="dxa"/>
            <w:vAlign w:val="center"/>
          </w:tcPr>
          <w:p w14:paraId="565B1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F550FD6" w14:textId="1D25E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4D8F5B" w14:textId="3066B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197C3" w14:textId="765CE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A7D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32429" w14:textId="03EAF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E2059" w14:textId="77777777" w:rsidTr="00503750">
        <w:tc>
          <w:tcPr>
            <w:tcW w:w="2835" w:type="dxa"/>
            <w:vAlign w:val="center"/>
          </w:tcPr>
          <w:p w14:paraId="7A5214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9D8367A" w14:textId="6550A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EB49F" w14:textId="28C2C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40A7B" w14:textId="014AB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2F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99C52D" w14:textId="4C2DB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E49D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9BB7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5D68476" w14:textId="171ED40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A4919D" w14:textId="3A6836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2F97E" w14:textId="1E8778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A3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B84F7D" w14:textId="7C64C6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4BD5A3E" w14:textId="77777777" w:rsidTr="00503750">
        <w:tc>
          <w:tcPr>
            <w:tcW w:w="2835" w:type="dxa"/>
            <w:vAlign w:val="center"/>
          </w:tcPr>
          <w:p w14:paraId="1AF2EE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4A936D3" w14:textId="0610E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9391C" w14:textId="5DF6C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0B5C5" w14:textId="285EC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A3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E643A1" w14:textId="296C9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A2725" w14:textId="77777777" w:rsidTr="00503750">
        <w:tc>
          <w:tcPr>
            <w:tcW w:w="2835" w:type="dxa"/>
            <w:vAlign w:val="center"/>
          </w:tcPr>
          <w:p w14:paraId="2F3BE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EBA4D1" w14:textId="66415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1EBA5F" w14:textId="01C43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09D30" w14:textId="5D5D6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B0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AD8BD5" w14:textId="41B9E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EF7DA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B1C9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3A0F76B" w14:textId="6B8E31E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4081C3" w14:textId="650A4F3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EF107" w14:textId="485CE41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17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77A486" w14:textId="34D7E88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91FB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4B422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D98557B" w14:textId="79C27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1432F7" w14:textId="31BB4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F3FB0E" w14:textId="40891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33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0434C4" w14:textId="58374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F37C0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E95D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78AA110" w14:textId="77777777" w:rsidTr="00503750">
        <w:tc>
          <w:tcPr>
            <w:tcW w:w="2552" w:type="dxa"/>
            <w:vAlign w:val="center"/>
          </w:tcPr>
          <w:p w14:paraId="3DB7AC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A52B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2DB54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351D3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53A4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6C4593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C51C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9122991" w14:textId="5D3A502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8D1965D" w14:textId="3C0A36F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B823CD6" w14:textId="3DE47B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E64A96C" w14:textId="2BB994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C78D2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5A084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A090331" w14:textId="075BC4C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6CC219A" w14:textId="1DA6B8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031F0A1" w14:textId="24B0524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6E9289A" w14:textId="4A9A86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77F495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92D7A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C326E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0C44F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35D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BFCCE09" w14:textId="77777777" w:rsidTr="00503750">
        <w:tc>
          <w:tcPr>
            <w:tcW w:w="4395" w:type="dxa"/>
            <w:vMerge/>
          </w:tcPr>
          <w:p w14:paraId="4EB809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5409D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AF960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79D348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792F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01C26E9" w14:textId="70913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  <w:lang w:eastAsia="sk-SK"/>
              </w:rPr>
              <w:t>2153.32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0D7D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E213CB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4F58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A832FDB" w14:textId="5E256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  <w:lang w:eastAsia="sk-SK"/>
              </w:rPr>
              <w:t>2494.95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CFC0B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23B1B7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C232B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C4B59E0" w14:textId="670AF23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4648.27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C3DE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1AE8D47" w14:textId="77777777" w:rsidTr="00503750">
        <w:tc>
          <w:tcPr>
            <w:tcW w:w="4395" w:type="dxa"/>
            <w:vAlign w:val="center"/>
          </w:tcPr>
          <w:p w14:paraId="609A0E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134F0A3" w14:textId="408F1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004D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4D5EDD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06E9F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EE33EBE" w14:textId="64456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EAE8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D97C25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E12B2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E678CDB" w14:textId="36A9FE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93A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061145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207AA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B37CA63" w14:textId="67804C1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50305.00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5BF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563BF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247AE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C05CDE9" w14:textId="77777777" w:rsidTr="00503750">
        <w:tc>
          <w:tcPr>
            <w:tcW w:w="4395" w:type="dxa"/>
            <w:vAlign w:val="center"/>
          </w:tcPr>
          <w:p w14:paraId="630405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C50E8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6EFE3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547E157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5B92C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BF4ACB0" w14:textId="5B482C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91B7E0" w14:textId="170055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7771D8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9CC6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6670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9673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81E5C4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FB3CD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FD44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CC6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F1A81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C827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CA238CB" w14:textId="64DF469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69A527" w14:textId="29DE932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F29666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CACC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1182402" w14:textId="41219D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2A486D" w14:textId="4CDA44E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24B1B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6A9DF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3A195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08BEE04" w14:textId="77777777" w:rsidTr="00503750">
        <w:tc>
          <w:tcPr>
            <w:tcW w:w="1843" w:type="dxa"/>
            <w:vAlign w:val="center"/>
          </w:tcPr>
          <w:p w14:paraId="16EB02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0DC6D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35090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4D56C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AA119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1611C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59B43F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C035D05" w14:textId="77777777" w:rsidTr="00503750">
        <w:tc>
          <w:tcPr>
            <w:tcW w:w="1843" w:type="dxa"/>
            <w:vAlign w:val="center"/>
          </w:tcPr>
          <w:p w14:paraId="5336F6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EA05C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18B8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6326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BE91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DFF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736C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F4598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8146F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31941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F9AB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2E2C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803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F92F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AEC6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297EA1" w14:textId="77777777" w:rsidTr="00503750">
        <w:tc>
          <w:tcPr>
            <w:tcW w:w="1843" w:type="dxa"/>
            <w:vAlign w:val="center"/>
          </w:tcPr>
          <w:p w14:paraId="4B1A58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CB26D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191C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7418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ACDA0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81B6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5035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0D55B1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6EBB5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BA03A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FD02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880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34FA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6D10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14FA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DFC41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4152A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AFEB9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2487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6163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781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76F5E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C3BA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739C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46A52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34F585F" w14:textId="77777777" w:rsidTr="00503750">
        <w:trPr>
          <w:trHeight w:val="664"/>
        </w:trPr>
        <w:tc>
          <w:tcPr>
            <w:tcW w:w="3372" w:type="dxa"/>
          </w:tcPr>
          <w:p w14:paraId="0F3B73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6C36D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25DCB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B9D6F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FE07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D6290E9" w14:textId="59C0E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5E2424" w14:textId="49B3F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0EB7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D2A175" w14:textId="034941C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88DC46" w14:textId="58B7A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7729F1" w14:textId="59F66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13514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A58001" w14:textId="0C8E295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2C8F6B" w14:textId="3EEDE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86A276" w14:textId="5EAD0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FFFE9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520D5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79A89A6" w14:textId="208FE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9F800C" w14:textId="596E3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54F9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D5A89D" w14:textId="2C9BFB6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9B261C1" w14:textId="4D365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5D1754" w14:textId="21C96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C05798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FE684DC" w14:textId="0BAD61B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83E142" w14:textId="422C8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658C32" w14:textId="4D853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ED3E9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28798B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A1C536D" w14:textId="77777777" w:rsidTr="00503750">
        <w:tc>
          <w:tcPr>
            <w:tcW w:w="2835" w:type="dxa"/>
            <w:vAlign w:val="center"/>
          </w:tcPr>
          <w:p w14:paraId="76FAD7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03AC6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9E8FA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9E435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2E36E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EAD1E3" w14:textId="77777777" w:rsidTr="00503750">
        <w:tc>
          <w:tcPr>
            <w:tcW w:w="2835" w:type="dxa"/>
          </w:tcPr>
          <w:p w14:paraId="5BB965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8054FA" w14:textId="39C32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48F4CE" w14:textId="235F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E45196" w14:textId="24CAE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1ABDA9" w14:textId="0285E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4B2B26" w14:textId="77777777" w:rsidTr="00503750">
        <w:tc>
          <w:tcPr>
            <w:tcW w:w="2835" w:type="dxa"/>
          </w:tcPr>
          <w:p w14:paraId="4682D4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4311054" w14:textId="23660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4C1F04" w14:textId="5AC1C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4E8E48" w14:textId="11A3B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B531FB" w14:textId="2FD79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A659B3" w14:textId="77777777" w:rsidTr="00503750">
        <w:tc>
          <w:tcPr>
            <w:tcW w:w="2835" w:type="dxa"/>
          </w:tcPr>
          <w:p w14:paraId="20C316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74E0FE2" w14:textId="2234A7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C43C67" w14:textId="33507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4DF316" w14:textId="3262A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73919F" w14:textId="67217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F9AE2B" w14:textId="77777777" w:rsidTr="00503750">
        <w:tc>
          <w:tcPr>
            <w:tcW w:w="2835" w:type="dxa"/>
            <w:vAlign w:val="center"/>
          </w:tcPr>
          <w:p w14:paraId="2CCC19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EE6B40" w14:textId="04723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954DEA" w14:textId="39DDE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DAF7C7" w14:textId="76325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06B1A" w14:textId="5B636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EDCDFE" w14:textId="77777777" w:rsidTr="00503750">
        <w:tc>
          <w:tcPr>
            <w:tcW w:w="2835" w:type="dxa"/>
            <w:vAlign w:val="center"/>
          </w:tcPr>
          <w:p w14:paraId="449B8C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746A03" w14:textId="28B61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13C602" w14:textId="40E29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04185" w14:textId="08D6BB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FE82D4" w14:textId="5CD38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4B0EFA" w14:textId="77777777" w:rsidTr="00503750">
        <w:tc>
          <w:tcPr>
            <w:tcW w:w="2835" w:type="dxa"/>
          </w:tcPr>
          <w:p w14:paraId="0A044D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23085AD" w14:textId="7E0B8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52279" w14:textId="2301F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8879FC" w14:textId="7B27C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BCA677" w14:textId="1E6B4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4A49BB" w14:textId="77777777" w:rsidTr="00503750">
        <w:tc>
          <w:tcPr>
            <w:tcW w:w="2835" w:type="dxa"/>
          </w:tcPr>
          <w:p w14:paraId="188A6E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1BC259F" w14:textId="16F89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FBF131" w14:textId="05A8AA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60D9FD" w14:textId="3220F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979C0D" w14:textId="22E0B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7B17D1" w14:textId="77777777" w:rsidTr="00503750">
        <w:tc>
          <w:tcPr>
            <w:tcW w:w="2835" w:type="dxa"/>
          </w:tcPr>
          <w:p w14:paraId="06FB6E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6D70045" w14:textId="0D203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3247AF" w14:textId="77866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F4DEB6" w14:textId="2BFAD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10D9A9" w14:textId="1001B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4D644D" w14:textId="77777777" w:rsidR="00944C3D" w:rsidRDefault="00944C3D" w:rsidP="00944C3D">
      <w:pPr>
        <w:rPr>
          <w:rFonts w:ascii="Arial" w:hAnsi="Arial"/>
          <w:b/>
        </w:rPr>
      </w:pPr>
    </w:p>
    <w:p w14:paraId="470D9A5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DB7FED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FE7CB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A65E0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15532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C916F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26F2A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2B6C0D5" w14:textId="77777777" w:rsidTr="00503750">
        <w:trPr>
          <w:trHeight w:val="443"/>
        </w:trPr>
        <w:tc>
          <w:tcPr>
            <w:tcW w:w="2560" w:type="dxa"/>
          </w:tcPr>
          <w:p w14:paraId="66B8FA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17617B0" w14:textId="2E3F8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77A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6A7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19BEBB" w14:textId="56BCD8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484C6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8108E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E32373D" w14:textId="3AB12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7DF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19C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113C6F" w14:textId="5FCDC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95D48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FA91D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DFCBB2" w14:textId="6CAD3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962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DB67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E2D1C1" w14:textId="44E6F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524A2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306D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7C46158" w14:textId="455E4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D71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D0C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CBBE59" w14:textId="132AB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F48546" w14:textId="77777777" w:rsidR="00944C3D" w:rsidRDefault="00944C3D" w:rsidP="00944C3D">
      <w:pPr>
        <w:rPr>
          <w:rFonts w:ascii="Arial" w:hAnsi="Arial"/>
          <w:b/>
        </w:rPr>
      </w:pPr>
    </w:p>
    <w:p w14:paraId="1FA9C1F9" w14:textId="77777777" w:rsidR="00944C3D" w:rsidRDefault="00944C3D" w:rsidP="00944C3D">
      <w:pPr>
        <w:rPr>
          <w:rFonts w:ascii="Arial" w:hAnsi="Arial"/>
          <w:b/>
        </w:rPr>
      </w:pPr>
    </w:p>
    <w:p w14:paraId="4E8324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8177C8D" w14:textId="77777777" w:rsidR="00944C3D" w:rsidRDefault="00944C3D" w:rsidP="00944C3D">
      <w:pPr>
        <w:rPr>
          <w:rFonts w:ascii="Arial" w:hAnsi="Arial"/>
          <w:b/>
        </w:rPr>
      </w:pPr>
    </w:p>
    <w:p w14:paraId="5811E2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F48F6B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12B01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9E90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CC2FB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E22B81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2CB4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7174D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3FD79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855BE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4FD2A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599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475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386B0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923A3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4280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4D01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6F976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1047E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D68EA3A" w14:textId="77777777" w:rsidTr="00503750">
        <w:trPr>
          <w:trHeight w:val="677"/>
        </w:trPr>
        <w:tc>
          <w:tcPr>
            <w:tcW w:w="3358" w:type="dxa"/>
          </w:tcPr>
          <w:p w14:paraId="4CA40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70A2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1CA1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7689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EE65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0BB7C36" w14:textId="705B7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990C37" w14:textId="563E8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A453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8D6B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B592EB4" w14:textId="443AC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6173CC" w14:textId="7CAE9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93DF2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148E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EAA67D7" w14:textId="4A8BA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5E5948" w14:textId="4D7D6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EEF1A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E46C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D339BCE" w14:textId="13623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ED3AA0" w14:textId="6BF2F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7AB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B9723B" w14:textId="1F84266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45FFDC0" w14:textId="0FC46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96910E" w14:textId="51CDB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CCD5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09B0415" w14:textId="18BAEA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F84577" w14:textId="70594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8DA3AC" w14:textId="418FF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1CE0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DB4F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F5AEF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77682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87AF0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73E154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EA17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F98A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16067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3C362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B5A8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8260B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D02CD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F91E8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C672C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2E0B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817A2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371F0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EE16AA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BAE1D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1B31A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F0F73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61C38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8C670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FE1346C" w14:textId="219C2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A4DA91" w14:textId="6AA4A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F1A9A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9968C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FA45309" w14:textId="31B9A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1273CF" w14:textId="59086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D3449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60599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FCF277A" w14:textId="5A72D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2A5388" w14:textId="71C5E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1B70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EFA8FC5" w14:textId="2458DFE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6A66A3" w14:textId="31E3C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F04E8A" w14:textId="12177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A111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D6AE61" w14:textId="3A3D17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EC9362" w14:textId="7CAF1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DEEFC4" w14:textId="06215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809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D463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562913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0C7F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D892F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EE91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B30D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6AA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3E9F3C6" w14:textId="7F774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39E280" w14:textId="0FA84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CFE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22B8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319FE40" w14:textId="47477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3BB789" w14:textId="1ECD0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20EAB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B2C4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20A844" w14:textId="2642C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E415B1" w14:textId="50929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602D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DA1A6C" w14:textId="369A82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3458D6" w14:textId="53A50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40B4AD" w14:textId="1A52E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EDD3B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4C84E50" w14:textId="3F9BC6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70F695" w14:textId="09D12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B077B8" w14:textId="50C8B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DF7A6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566BAD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E9F771" w14:textId="77777777" w:rsidTr="00503750">
        <w:tc>
          <w:tcPr>
            <w:tcW w:w="3686" w:type="dxa"/>
            <w:vAlign w:val="center"/>
          </w:tcPr>
          <w:p w14:paraId="411AE7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04257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1684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050A46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C668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9CC3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F537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63C76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C12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F751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FEF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BEC18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2E5C1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3322C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D0DD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6B178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21424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9C35A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7195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745C4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69B711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804D8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F17B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7139D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9426C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4F32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D5F0D24" w14:textId="4C473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881B81" w14:textId="63297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53311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9FED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25E2F28" w14:textId="75F80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43E920" w14:textId="07836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ACC8C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C8E14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BEA65F" w14:textId="3D302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017330" w14:textId="1BDD1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9BB3C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9EAFE4" w14:textId="5C2857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CE8981" w14:textId="3F662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7E053D" w14:textId="001AF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BFEAC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44D939E" w14:textId="4F88A20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24ED91" w14:textId="494E2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A8D00" w14:textId="599E8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9DB8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CDC72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05EF55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838FC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F61AD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D6F77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F3EBD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3FB0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F56C7E0" w14:textId="72832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FE5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EC81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035B0E3" w14:textId="6D56C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62BBE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A56F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5C63817" w14:textId="7B1B8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DFD8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CE46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270E3CD" w14:textId="01405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CF058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7A28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696830" w14:textId="05A8A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5EDF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14E5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5C226FF" w14:textId="6ADFA7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BD7DAB" w14:textId="77777777" w:rsidR="00944C3D" w:rsidRDefault="00944C3D" w:rsidP="00944C3D">
      <w:pPr>
        <w:rPr>
          <w:sz w:val="22"/>
          <w:szCs w:val="22"/>
        </w:rPr>
      </w:pPr>
    </w:p>
    <w:p w14:paraId="2E8ABEB2" w14:textId="77777777" w:rsidR="00944C3D" w:rsidRDefault="00944C3D" w:rsidP="00944C3D">
      <w:pPr>
        <w:rPr>
          <w:sz w:val="22"/>
          <w:szCs w:val="22"/>
        </w:rPr>
      </w:pPr>
    </w:p>
    <w:p w14:paraId="1BC287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0DA2AF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CAE3845" w14:textId="122BC91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2B164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A3C0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E5DC7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BBC6C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8A22F3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4C69AF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234A0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8087C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4B29CB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0FB0F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A916121" w14:textId="52A51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4809F3" w14:textId="199B0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DBC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3433A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4AFBAC8" w14:textId="250A2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9D6E50" w14:textId="5163C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857F5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6367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C7D74A5" w14:textId="15AF0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F0A8B9" w14:textId="72778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D270F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725C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C6219C1" w14:textId="13817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82B7D0" w14:textId="137C9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CE25A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449B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2173345" w14:textId="1A995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16ABEC" w14:textId="7A660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7F2FA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870B86" w14:textId="2236A06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D1F2C3" w14:textId="7CE4D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5B0FF0" w14:textId="3B9AE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14D50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C53B565" w14:textId="4480F38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2629F1C" w14:textId="6A821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7ED096" w14:textId="75C7D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DFC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1D32E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A4E953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E372F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6382B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3F0DC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8E60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C02E6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EC23A08" w14:textId="71CE1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39195A" w14:textId="6F47A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2A285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13EB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1467ECF" w14:textId="006ED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7B8F03" w14:textId="0CC9C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A5C7D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59F35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0DA6554" w14:textId="66C86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6E39A1" w14:textId="5C5D7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66EF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2EFF0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9F97C13" w14:textId="4330E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19BA8D" w14:textId="720FD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9541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AAE47A" w14:textId="0C0F42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0BED63" w14:textId="04373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9EA7BA" w14:textId="29598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578B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02ADE3" w14:textId="776590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D5C610" w14:textId="52E86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1C4388" w14:textId="4725F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C004A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A9557F1" w14:textId="462364D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5B7CF6" w14:textId="13D03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D5BCFC" w14:textId="31B17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65A17" w:rsidRPr="00F70A7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7F9D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CC72C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5D2C57" w14:textId="2BF9CAF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67AE7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1CDB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2217B23" w14:textId="28EBD0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97DBF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9D21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76DCF10" w14:textId="79B7205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AAD8B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DA16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AFB82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3379F08" w14:textId="77777777" w:rsidR="00944C3D" w:rsidRPr="003607F0" w:rsidRDefault="00944C3D" w:rsidP="00944C3D"/>
    <w:p w14:paraId="67DCD5F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E1EA0" w14:textId="77777777" w:rsidR="00981238" w:rsidRDefault="00981238">
      <w:r>
        <w:separator/>
      </w:r>
    </w:p>
  </w:endnote>
  <w:endnote w:type="continuationSeparator" w:id="0">
    <w:p w14:paraId="140764A4" w14:textId="77777777" w:rsidR="00981238" w:rsidRDefault="009812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0EE9C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82B6BE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5DA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998A8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D0C39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BECEC0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FD30B" w14:textId="77777777" w:rsidR="00981238" w:rsidRDefault="00981238">
      <w:r>
        <w:separator/>
      </w:r>
    </w:p>
  </w:footnote>
  <w:footnote w:type="continuationSeparator" w:id="0">
    <w:p w14:paraId="3186E534" w14:textId="77777777" w:rsidR="00981238" w:rsidRDefault="009812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6072285">
    <w:abstractNumId w:val="13"/>
  </w:num>
  <w:num w:numId="2" w16cid:durableId="1734043917">
    <w:abstractNumId w:val="17"/>
  </w:num>
  <w:num w:numId="3" w16cid:durableId="241571895">
    <w:abstractNumId w:val="8"/>
  </w:num>
  <w:num w:numId="4" w16cid:durableId="823661118">
    <w:abstractNumId w:val="7"/>
  </w:num>
  <w:num w:numId="5" w16cid:durableId="211932536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31999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42348628">
    <w:abstractNumId w:val="20"/>
  </w:num>
  <w:num w:numId="8" w16cid:durableId="1325085440">
    <w:abstractNumId w:val="10"/>
  </w:num>
  <w:num w:numId="9" w16cid:durableId="1786071280">
    <w:abstractNumId w:val="0"/>
  </w:num>
  <w:num w:numId="10" w16cid:durableId="564099950">
    <w:abstractNumId w:val="19"/>
  </w:num>
  <w:num w:numId="11" w16cid:durableId="756173061">
    <w:abstractNumId w:val="6"/>
  </w:num>
  <w:num w:numId="12" w16cid:durableId="317661088">
    <w:abstractNumId w:val="9"/>
  </w:num>
  <w:num w:numId="13" w16cid:durableId="2004814635">
    <w:abstractNumId w:val="12"/>
  </w:num>
  <w:num w:numId="14" w16cid:durableId="831070200">
    <w:abstractNumId w:val="15"/>
  </w:num>
  <w:num w:numId="15" w16cid:durableId="1663582254">
    <w:abstractNumId w:val="14"/>
  </w:num>
  <w:num w:numId="16" w16cid:durableId="1997342984">
    <w:abstractNumId w:val="2"/>
  </w:num>
  <w:num w:numId="17" w16cid:durableId="654140871">
    <w:abstractNumId w:val="4"/>
  </w:num>
  <w:num w:numId="18" w16cid:durableId="1648630356">
    <w:abstractNumId w:val="11"/>
  </w:num>
  <w:num w:numId="19" w16cid:durableId="410541524">
    <w:abstractNumId w:val="5"/>
  </w:num>
  <w:num w:numId="20" w16cid:durableId="738555630">
    <w:abstractNumId w:val="18"/>
  </w:num>
  <w:num w:numId="21" w16cid:durableId="20758161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5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013453.doc"/>
    <w:docVar w:name="arg5" w:val="6"/>
  </w:docVars>
  <w:rsids>
    <w:rsidRoot w:val="00B65A1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85770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81238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65A17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7E42A8"/>
  <w15:docId w15:val="{A8CA7B51-6C60-43AB-BB58-098515FD0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2026-03-17T09:36:00Z</dcterms:created>
  <dcterms:modified xsi:type="dcterms:W3CDTF">2026-03-17T09:37:00Z</dcterms:modified>
</cp:coreProperties>
</file>