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83B62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A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A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3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5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0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7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F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0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A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8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A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9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8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B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F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5E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C2711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3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A73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A0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81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83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DB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79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61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37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28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D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46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5B3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440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CB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C8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AB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C7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C4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6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49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8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DD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8B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30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33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EB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4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0A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E8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17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DB6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27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2331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4D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01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21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49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38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9F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EC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28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AF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37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3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1F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69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4EB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06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17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EC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9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90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75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52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EF6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08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E3A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50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B4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8E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36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AC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036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A82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A3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91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3F22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08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5D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5D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12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A3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B9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A0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43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70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04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CD7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64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4E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A2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75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7D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A1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C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6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2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8A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89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2B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A7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26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68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48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8A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60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2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9E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8A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8D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25732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7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2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2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9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4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5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1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3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4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0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3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F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A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A4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3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9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2E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F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B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2F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B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9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C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A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B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C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B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5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D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8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B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7977C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E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4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2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D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2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3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9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5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C9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2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A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2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E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7B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51C1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F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0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5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B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9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4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9C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DF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60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4C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45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F7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CA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BD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F3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D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1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60B8F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A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1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1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067A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A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A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E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4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9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C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D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1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0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B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9215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1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A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9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7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3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3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E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D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C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8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3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8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E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89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6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C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0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8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E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6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5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4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5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9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6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30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4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0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D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B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B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B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A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2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4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3802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E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2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1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F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8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F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3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75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41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BD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474B1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8E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98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C9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CC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53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BB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95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88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2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C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0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B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7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3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D84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C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8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8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0A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46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48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70A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439450C" wp14:editId="541AD14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1DFA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94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1C1DFA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A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0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0A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C7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0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8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0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9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7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9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1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F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D60F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362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93B2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EC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DB4445" wp14:editId="2DD6DCB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2C57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B444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6A2C57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DF180D" wp14:editId="57AA78F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1905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F180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061905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EECE08" wp14:editId="0162D4E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443FC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ECE0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E443FC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78DC2FC" wp14:editId="247E121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29E3C" w14:textId="77777777" w:rsidR="000B647F" w:rsidRDefault="000B647F" w:rsidP="00944C3D">
                                  <w:fldSimple w:instr=" MERGEFIELD  aDMOD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DC2F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4C29E3C" w14:textId="77777777" w:rsidR="000B647F" w:rsidRDefault="000B647F" w:rsidP="00944C3D">
                            <w:fldSimple w:instr=" MERGEFIELD  aDMOD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387F749" wp14:editId="62266E9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055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7F74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81D055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76D1368" wp14:editId="2E8E6F5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6F778" w14:textId="77777777" w:rsidR="000B647F" w:rsidRDefault="000B647F" w:rsidP="00944C3D">
                                  <w:fldSimple w:instr=" MERGEFIELD  aDRDO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D136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F46F778" w14:textId="77777777" w:rsidR="000B647F" w:rsidRDefault="000B647F" w:rsidP="00944C3D">
                            <w:fldSimple w:instr=" MERGEFIELD  aDRDO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95278D5" wp14:editId="5BF2528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D9458" w14:textId="77777777" w:rsidR="000B647F" w:rsidRDefault="000B647F" w:rsidP="00944C3D">
                                  <w:fldSimple w:instr=" MERGEFIELD  aDMDO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278D5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65D9458" w14:textId="77777777" w:rsidR="000B647F" w:rsidRDefault="000B647F" w:rsidP="00944C3D">
                            <w:fldSimple w:instr=" MERGEFIELD  aDMDO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96659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C3FE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F6A3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53F182" wp14:editId="0164EF7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5AE4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3F18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865AE4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84400DA" wp14:editId="03E16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ACF7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400D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00ACF7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AEE182" wp14:editId="680E292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7033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EE18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B47033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24EAFFE" wp14:editId="1FC2546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24846" w14:textId="77777777" w:rsidR="000B647F" w:rsidRDefault="000B647F" w:rsidP="00944C3D">
                                  <w:fldSimple w:instr=" MERGEFIELD  aDRDOo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EAFF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C624846" w14:textId="77777777" w:rsidR="000B647F" w:rsidRDefault="000B647F" w:rsidP="00944C3D">
                            <w:fldSimple w:instr=" MERGEFIELD  aDRDOo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D2DB96E" wp14:editId="5E2FAE0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4FFFC" w14:textId="77777777" w:rsidR="000B647F" w:rsidRDefault="000B647F" w:rsidP="00944C3D">
                                  <w:fldSimple w:instr=" MERGEFIELD  aDMDO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DB96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544FFFC" w14:textId="77777777" w:rsidR="000B647F" w:rsidRDefault="000B647F" w:rsidP="00944C3D">
                            <w:fldSimple w:instr=" MERGEFIELD  aDMDO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633AF6F" wp14:editId="67DE295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519A5" w14:textId="77777777" w:rsidR="000B647F" w:rsidRDefault="000B647F" w:rsidP="00944C3D">
                                  <w:fldSimple w:instr=" MERGEFIELD  aDRODo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3AF6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67519A5" w14:textId="77777777" w:rsidR="000B647F" w:rsidRDefault="000B647F" w:rsidP="00944C3D">
                            <w:fldSimple w:instr=" MERGEFIELD  aDRODo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E3C2CB" wp14:editId="4CB4D2B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0DA9A" w14:textId="77777777" w:rsidR="000B647F" w:rsidRDefault="000B647F" w:rsidP="00944C3D">
                                  <w:fldSimple w:instr=" MERGEFIELD  aDMOD  \* MERGEFORMAT ">
                                    <w:r w:rsidR="001459D7" w:rsidRPr="001459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3C2C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750DA9A" w14:textId="77777777" w:rsidR="000B647F" w:rsidRDefault="000B647F" w:rsidP="00944C3D">
                            <w:fldSimple w:instr=" MERGEFIELD  aDMOD  \* MERGEFORMAT ">
                              <w:r w:rsidR="001459D7" w:rsidRPr="001459D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DB7A8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F8E5C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C1B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F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6BF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2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D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D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9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5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A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C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4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5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9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C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6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9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4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3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A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6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7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8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0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0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D020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3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5B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6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D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3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9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D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8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D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D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4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7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B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3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1C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FE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73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96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32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C5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D6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4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E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4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F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E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E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901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C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6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D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0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3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E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4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F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9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A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2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1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A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5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1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0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5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4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82D4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0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B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1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8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4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9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9756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1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3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E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9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5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6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5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E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4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4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5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E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2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9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1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B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6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3F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A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9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3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8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2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39F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4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0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26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0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1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A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3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D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A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D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9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4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F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2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4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E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3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35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DB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0D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A7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3E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F1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5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B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9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9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9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E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5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1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CE9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6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3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3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3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C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2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2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3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A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1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4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C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2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D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7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AF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B7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05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DF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3D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6C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B6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C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B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9C2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2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03AE2F" wp14:editId="383E31C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9BA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3AE2F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6C9BA9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6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A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F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6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7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5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A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5080D3C" wp14:editId="60F0994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4A5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80D3C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914A5E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5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2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2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E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8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B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7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2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3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1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3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4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D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7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7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7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1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D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E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BCA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0F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CB2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1A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342005" wp14:editId="2FBD054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5EAA4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36123170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4200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C5EAA4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36123170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A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0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4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9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9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3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4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806E1B" wp14:editId="370CB83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862F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2021576711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06E1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81862F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2021576711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8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1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8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0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8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E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4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D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D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6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8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C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C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DF7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3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5A239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899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3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9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4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4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B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7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7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0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0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3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C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A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E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C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AAF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82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23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A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039E25" wp14:editId="6BD6F56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ECEA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Jána Hollého 888/8,889/6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39E2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F3ECEA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Spoločenstvo vlastníkov Jána Hollého 888/8,889/6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4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3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0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3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A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2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2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7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6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E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B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2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4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D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5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0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1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9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6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0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6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1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D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C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F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5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7B4D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1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7C9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22FC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4A0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C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0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3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F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F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1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E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F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3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1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A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2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1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D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2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7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8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7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9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0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25457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7C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90D239" wp14:editId="3EDDA6E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7D23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0D23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D77D23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Hollého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8F8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5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F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C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7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6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8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7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A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0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6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4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2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8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58CFB9" wp14:editId="6225C3F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0029B" w14:textId="7777777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8CFB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6A0029B" w14:textId="7777777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4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0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2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6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7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E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5E6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CC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9B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49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D42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0C3D7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DB0FA7" wp14:editId="37F4535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FFF4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B0FA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4BFFF4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2EB428" wp14:editId="21C2442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6D9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EB42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5F6D93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26E8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A9E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A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C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097B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6EF7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BDCCBC" wp14:editId="70641B1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8F36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DCCB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BA8F36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B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B1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60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00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AD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A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FD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252C3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70368B" wp14:editId="2AE94FA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D6AF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0368B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BAD6AF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21A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D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A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5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3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B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8612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3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B23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6F8D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388A1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A0CB39" wp14:editId="5AA12D9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B7BB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59D7" w:rsidRPr="00F10CA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0CB3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6BB7BB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59D7" w:rsidRPr="00F10CA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9C89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447C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5D4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A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0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D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3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6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A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F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0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8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C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8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9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0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9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D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B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9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A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E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A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2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C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D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1B61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C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782528" w14:textId="24CD317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459D7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362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318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07A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3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D05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55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B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EC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B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F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F9B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B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244C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1F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68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F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B9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76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916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7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5394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62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96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8A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12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D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5C6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0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E566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833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7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95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2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8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8A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7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5855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AB5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B5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B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39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27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92C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3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F9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D6F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67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6A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C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332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F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44D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98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9B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B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2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D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E06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7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29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8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32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F9F9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E4D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F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A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5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4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0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E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E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9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8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0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1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F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9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2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7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F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0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B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046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8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0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02BFA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F7F55F0" w14:textId="77777777" w:rsidR="00944C3D" w:rsidRDefault="00944C3D" w:rsidP="00944C3D">
      <w:pPr>
        <w:rPr>
          <w:rFonts w:ascii="Arial" w:hAnsi="Arial"/>
        </w:rPr>
      </w:pPr>
    </w:p>
    <w:p w14:paraId="0310C41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53F490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7E22F0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B32C5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5D3AFA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505E25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D54581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DCA2E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06301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14634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1681B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7C42CF8" w14:textId="379EA0BC" w:rsidR="00944C3D" w:rsidRPr="008D0433" w:rsidRDefault="001459D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Katarína Vavrušová</w:t>
            </w:r>
          </w:p>
        </w:tc>
        <w:tc>
          <w:tcPr>
            <w:tcW w:w="3260" w:type="dxa"/>
            <w:vAlign w:val="center"/>
          </w:tcPr>
          <w:p w14:paraId="5BFDEBED" w14:textId="4F1EBEA0" w:rsidR="00944C3D" w:rsidRPr="008D0433" w:rsidRDefault="001459D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750C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9CD5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77B4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4AC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3FA1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1B4C3A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CE79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EDB5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60F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80E3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54F4F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9479E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BA7A3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2E32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C46D7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CC51E6" w14:textId="7D5846C0" w:rsidR="00944C3D" w:rsidRDefault="001459D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D6EC6C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CCEBE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95E13E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6981E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8B7F2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3D97B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092796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92F11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DC37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E7D8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2530C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E47DE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63E0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39D9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20C3B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DCCBB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24F5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99138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C5DBF4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B00E7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CB62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237E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93F55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389C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D77D7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BF4F7D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FD533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31E00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6C0C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35529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DAE7DC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A1C8FC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4C5175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81C5D9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817757D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33F11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5836C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DE653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6603A3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7030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AAA9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E25A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7F503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4A5C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6C15A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2ADC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6CD32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2361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FC0D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4CFF1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EE98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6E8B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E1027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327CB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8B0D9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392A2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B63DE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14D6C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24E4C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0DDE5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BC882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639B8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F67EB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0D0E7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9489F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215D4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8705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ECC9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EED38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D9E73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2CC5F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86F24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67448A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08BE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878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958C5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DA538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24866BF" w14:textId="77777777" w:rsidTr="00503750">
        <w:trPr>
          <w:trHeight w:val="302"/>
        </w:trPr>
        <w:tc>
          <w:tcPr>
            <w:tcW w:w="4510" w:type="dxa"/>
          </w:tcPr>
          <w:p w14:paraId="66133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4612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A334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BC57C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35FE59" w14:textId="77777777" w:rsidTr="00503750">
        <w:trPr>
          <w:trHeight w:val="302"/>
        </w:trPr>
        <w:tc>
          <w:tcPr>
            <w:tcW w:w="4510" w:type="dxa"/>
          </w:tcPr>
          <w:p w14:paraId="4E9A7D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7C71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F5F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24BD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F659AD" w14:textId="77777777" w:rsidTr="00503750">
        <w:trPr>
          <w:trHeight w:val="302"/>
        </w:trPr>
        <w:tc>
          <w:tcPr>
            <w:tcW w:w="4510" w:type="dxa"/>
          </w:tcPr>
          <w:p w14:paraId="6C6B3E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9384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F431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08B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5C4779" w14:textId="77777777" w:rsidTr="00503750">
        <w:trPr>
          <w:trHeight w:val="302"/>
        </w:trPr>
        <w:tc>
          <w:tcPr>
            <w:tcW w:w="4510" w:type="dxa"/>
          </w:tcPr>
          <w:p w14:paraId="46DB19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E5D6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FDB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4B74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9E189F" w14:textId="77777777" w:rsidTr="00503750">
        <w:trPr>
          <w:trHeight w:val="327"/>
        </w:trPr>
        <w:tc>
          <w:tcPr>
            <w:tcW w:w="4510" w:type="dxa"/>
          </w:tcPr>
          <w:p w14:paraId="7A2EB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5177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C501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8B60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23954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21C47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79F71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0A327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3E964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192C7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CAB98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B3B442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BB298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91953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516E8C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7D3C36B" w14:textId="77777777" w:rsidTr="00503750">
        <w:tc>
          <w:tcPr>
            <w:tcW w:w="2302" w:type="dxa"/>
            <w:vAlign w:val="center"/>
          </w:tcPr>
          <w:p w14:paraId="7AEBF2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8BB6B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9060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6CF6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D98D9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BE1E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B283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6F60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31C90E" w14:textId="77777777" w:rsidTr="00503750">
        <w:tc>
          <w:tcPr>
            <w:tcW w:w="15593" w:type="dxa"/>
            <w:gridSpan w:val="8"/>
            <w:vAlign w:val="center"/>
          </w:tcPr>
          <w:p w14:paraId="61FC9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2B339F" w14:textId="77777777" w:rsidTr="00503750">
        <w:tc>
          <w:tcPr>
            <w:tcW w:w="2302" w:type="dxa"/>
            <w:vAlign w:val="center"/>
          </w:tcPr>
          <w:p w14:paraId="3AFAF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4B0D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581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3C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D43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1C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8D2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0DD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E1B5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684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714A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3DCE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987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645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7D0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4A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E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4133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1C99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48E1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0396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3C6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C14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74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06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A77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313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C232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12756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D1E23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4F0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2487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72B9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3F36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0B58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9CE149" w14:textId="77777777" w:rsidTr="00503750">
        <w:tc>
          <w:tcPr>
            <w:tcW w:w="2302" w:type="dxa"/>
            <w:vAlign w:val="center"/>
          </w:tcPr>
          <w:p w14:paraId="64628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2CC8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0D81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D91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0BA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F43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03F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3A9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54395" w14:textId="77777777" w:rsidTr="00503750">
        <w:tc>
          <w:tcPr>
            <w:tcW w:w="15593" w:type="dxa"/>
            <w:gridSpan w:val="8"/>
            <w:vAlign w:val="center"/>
          </w:tcPr>
          <w:p w14:paraId="517B7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215678" w14:textId="77777777" w:rsidTr="00503750">
        <w:tc>
          <w:tcPr>
            <w:tcW w:w="2302" w:type="dxa"/>
            <w:vAlign w:val="center"/>
          </w:tcPr>
          <w:p w14:paraId="15AE7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3352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E404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43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ED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1A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2FD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000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2ECF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FF0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D8EF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5C3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375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197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7B1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8EE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1510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AC9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E9F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B8A6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D122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448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E5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288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6C7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5B4C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0A639" w14:textId="77777777" w:rsidTr="00503750">
        <w:tc>
          <w:tcPr>
            <w:tcW w:w="2302" w:type="dxa"/>
            <w:vAlign w:val="center"/>
          </w:tcPr>
          <w:p w14:paraId="612C1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8F83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C66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21A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2B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0DE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932C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216D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BF92C" w14:textId="77777777" w:rsidTr="00503750">
        <w:tc>
          <w:tcPr>
            <w:tcW w:w="15593" w:type="dxa"/>
            <w:gridSpan w:val="8"/>
            <w:vAlign w:val="center"/>
          </w:tcPr>
          <w:p w14:paraId="5CA5C3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BC56A6" w14:textId="77777777" w:rsidTr="00503750">
        <w:tc>
          <w:tcPr>
            <w:tcW w:w="2302" w:type="dxa"/>
            <w:vAlign w:val="center"/>
          </w:tcPr>
          <w:p w14:paraId="23A2F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F63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905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664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59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75C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1F2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3F2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1333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A552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D0AF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E3EF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19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C63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CD4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1EA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176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6787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7D581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C45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38AE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580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CAC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8D2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2A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A491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9E4A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128F4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2B64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BD0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4C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B24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389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EC0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3AC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F77E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FF5B0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91CF3D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26E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0C67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DF8C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D6C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4C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DA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88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D86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A8D4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6C2C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A62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0D7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B3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92E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6F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52E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841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6B1497" w14:textId="77777777" w:rsidR="00944C3D" w:rsidRDefault="00944C3D" w:rsidP="00944C3D">
      <w:pPr>
        <w:rPr>
          <w:rFonts w:ascii="Arial" w:hAnsi="Arial"/>
          <w:b/>
        </w:rPr>
      </w:pPr>
    </w:p>
    <w:p w14:paraId="7D01D4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6562647" w14:textId="77777777" w:rsidTr="00503750">
        <w:tc>
          <w:tcPr>
            <w:tcW w:w="1944" w:type="dxa"/>
            <w:vAlign w:val="center"/>
          </w:tcPr>
          <w:p w14:paraId="4A3C3E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4483B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2106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B942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DBE0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F770B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5063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AE2E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ED00D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EAE2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A5929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99E3B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736C62" w14:textId="77777777" w:rsidTr="00503750">
        <w:tc>
          <w:tcPr>
            <w:tcW w:w="15685" w:type="dxa"/>
            <w:gridSpan w:val="12"/>
            <w:vAlign w:val="center"/>
          </w:tcPr>
          <w:p w14:paraId="620777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7BA646E" w14:textId="77777777" w:rsidTr="00503750">
        <w:tc>
          <w:tcPr>
            <w:tcW w:w="1944" w:type="dxa"/>
            <w:vAlign w:val="center"/>
          </w:tcPr>
          <w:p w14:paraId="0E11D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204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000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D9C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F2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73D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998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E38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251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ED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E18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8D7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AA1C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4ABB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9980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DA3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5F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949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117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1B7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3F2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1C9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037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64C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210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D0D1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98C4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6D44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A4C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69C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D75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9B7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9A3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054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EFD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2AD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5A7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F59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7412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FEB19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9511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E42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52F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F2AD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AC31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9A20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7B1B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7288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7FF3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B9E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EAA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A3E938" w14:textId="77777777" w:rsidTr="00503750">
        <w:tc>
          <w:tcPr>
            <w:tcW w:w="1944" w:type="dxa"/>
            <w:vAlign w:val="center"/>
          </w:tcPr>
          <w:p w14:paraId="510BE7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C22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D0A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FF8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6B4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E7F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465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FA3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B96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A1F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A17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B55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9AFFE" w14:textId="77777777" w:rsidTr="00503750">
        <w:tc>
          <w:tcPr>
            <w:tcW w:w="15685" w:type="dxa"/>
            <w:gridSpan w:val="12"/>
            <w:vAlign w:val="center"/>
          </w:tcPr>
          <w:p w14:paraId="3D36E5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9CE81D" w14:textId="77777777" w:rsidTr="00503750">
        <w:tc>
          <w:tcPr>
            <w:tcW w:w="1944" w:type="dxa"/>
            <w:vAlign w:val="center"/>
          </w:tcPr>
          <w:p w14:paraId="54B19E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1E7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29D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173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22C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149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E8D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23D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AA4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214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62C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4C5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38D8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A81A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9B7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278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6F5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2E5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146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537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5C3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2E5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D95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5EF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88B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9520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AC8F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BDF5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455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232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299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4CC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859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50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F55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0A7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8CC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79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3F392" w14:textId="77777777" w:rsidTr="00503750">
        <w:tc>
          <w:tcPr>
            <w:tcW w:w="1944" w:type="dxa"/>
            <w:vAlign w:val="center"/>
          </w:tcPr>
          <w:p w14:paraId="735D2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322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866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A77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542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125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2F7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11A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3A4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2FC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6EB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43D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4CBB8" w14:textId="77777777" w:rsidTr="00503750">
        <w:tc>
          <w:tcPr>
            <w:tcW w:w="15685" w:type="dxa"/>
            <w:gridSpan w:val="12"/>
            <w:vAlign w:val="center"/>
          </w:tcPr>
          <w:p w14:paraId="01F42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A55135" w14:textId="77777777" w:rsidTr="00503750">
        <w:tc>
          <w:tcPr>
            <w:tcW w:w="1944" w:type="dxa"/>
            <w:vAlign w:val="center"/>
          </w:tcPr>
          <w:p w14:paraId="4ED81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0B8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D53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048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54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F6A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9A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A91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217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9EE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E9F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C9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6FBD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8292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2F2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F2A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85B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5F8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60C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095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5CB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4E2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75B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7A0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B62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2D57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2A8B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C99B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A49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54C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A2D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AD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8EF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B94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636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BC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C80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87A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5610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D54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F59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D3B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5E8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383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942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542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805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A6B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9D3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F16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4D8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E16E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877C7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FCF757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1317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BEC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EA8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A111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3E2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B8E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0D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3B7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A91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C5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0C1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2AC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A728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4DAB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3E8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75A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E87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A5B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F61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F4C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B38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88E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A87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F9A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5C2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F783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79A7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26DD6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36EA9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2089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F864C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8483F5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BD3B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3C7E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20643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6B34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6C6D6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900E7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6B15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CA80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FDC3C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2881C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ACBDD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4BA2C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B1443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69FD5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A932F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BA25C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EB73C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9AF24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CD22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5A09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285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681E9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F276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69A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F9B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2CB7F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069B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F10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4403B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9AA3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0CA0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4AAD11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037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D54C0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75E70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CFD3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95D28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5DB9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C3B5097" w14:textId="77777777" w:rsidTr="00503750">
        <w:trPr>
          <w:trHeight w:val="1073"/>
        </w:trPr>
        <w:tc>
          <w:tcPr>
            <w:tcW w:w="3614" w:type="dxa"/>
            <w:vMerge/>
          </w:tcPr>
          <w:p w14:paraId="78240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8472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C832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E3471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CF32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74F5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A911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D48FE5E" w14:textId="77777777" w:rsidTr="00503750">
        <w:trPr>
          <w:trHeight w:val="283"/>
        </w:trPr>
        <w:tc>
          <w:tcPr>
            <w:tcW w:w="3614" w:type="dxa"/>
          </w:tcPr>
          <w:p w14:paraId="2A8F5F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456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33F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264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2A3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667E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01B9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C76495" w14:textId="77777777" w:rsidTr="00503750">
        <w:trPr>
          <w:trHeight w:val="283"/>
        </w:trPr>
        <w:tc>
          <w:tcPr>
            <w:tcW w:w="3614" w:type="dxa"/>
          </w:tcPr>
          <w:p w14:paraId="545345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A6A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9F5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FE4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2C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1F4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2DD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85C162" w14:textId="77777777" w:rsidTr="00503750">
        <w:trPr>
          <w:trHeight w:val="283"/>
        </w:trPr>
        <w:tc>
          <w:tcPr>
            <w:tcW w:w="3614" w:type="dxa"/>
          </w:tcPr>
          <w:p w14:paraId="4E6AA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DF9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7AA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7CD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9AB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DDF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D62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58A5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C530E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3BBCA9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7F2A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20270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29D5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9AC96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D0B6D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A7AB0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FC98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0C14C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28E2F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14D36D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656F6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E968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3E09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90D0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7B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4A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CD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32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C9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5D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E1C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095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574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98A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B8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30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10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B29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85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32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325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2A7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603E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E516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3C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8F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7A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1D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0A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9B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87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39D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ED2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3AA1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219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A67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3A0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FE7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7FF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B6F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F20D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33DE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CA87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C24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FE2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7E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6B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3C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B9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81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382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8909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FDF8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D4AF1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2F52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82E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2B7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F5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2A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86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AC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93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ED1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FD9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2AE8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1F3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A9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D6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88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2D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B2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1A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0A1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E41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52E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46DB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70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08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3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42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14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81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E9A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8B5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C9710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026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69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5D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1B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221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ED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4B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D90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39EF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A658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73C4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16283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11D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B6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E4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E3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8A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70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8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091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D19C2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7472F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F6D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E9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02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E6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82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0D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D2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4D9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615B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FCCF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99EC0A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A522F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F11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05A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A60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F0FB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D6B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52BB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EF9A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436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B112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298C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0E0C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5C0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E920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5B7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ECA4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C54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CB12C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A9C20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93ED8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00C334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859B0F4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F17FF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6B035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104FF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7C518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F519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17B1A0" w14:textId="77777777" w:rsidTr="00503750">
        <w:trPr>
          <w:trHeight w:val="437"/>
        </w:trPr>
        <w:tc>
          <w:tcPr>
            <w:tcW w:w="2594" w:type="dxa"/>
          </w:tcPr>
          <w:p w14:paraId="23E677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B8AFF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E8B97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C46B0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0014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29BFCB" w14:textId="77777777" w:rsidTr="00503750">
        <w:trPr>
          <w:trHeight w:val="420"/>
        </w:trPr>
        <w:tc>
          <w:tcPr>
            <w:tcW w:w="2594" w:type="dxa"/>
          </w:tcPr>
          <w:p w14:paraId="15063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A840E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3B0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F7734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334D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024514" w14:textId="77777777" w:rsidTr="00503750">
        <w:trPr>
          <w:trHeight w:val="630"/>
        </w:trPr>
        <w:tc>
          <w:tcPr>
            <w:tcW w:w="2594" w:type="dxa"/>
          </w:tcPr>
          <w:p w14:paraId="6EAF9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25C65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DB867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66DDA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6BB4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A71BA3" w14:textId="77777777" w:rsidTr="00503750">
        <w:trPr>
          <w:trHeight w:val="420"/>
        </w:trPr>
        <w:tc>
          <w:tcPr>
            <w:tcW w:w="2594" w:type="dxa"/>
          </w:tcPr>
          <w:p w14:paraId="7C20D8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3213D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D4A80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3696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F3F6F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6C6F91" w14:textId="77777777" w:rsidTr="00503750">
        <w:trPr>
          <w:trHeight w:val="437"/>
        </w:trPr>
        <w:tc>
          <w:tcPr>
            <w:tcW w:w="2594" w:type="dxa"/>
          </w:tcPr>
          <w:p w14:paraId="08DC04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BAC06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8C3D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C15EA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FE1A4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D844E2" w14:textId="77777777" w:rsidTr="00503750">
        <w:trPr>
          <w:trHeight w:val="420"/>
        </w:trPr>
        <w:tc>
          <w:tcPr>
            <w:tcW w:w="2594" w:type="dxa"/>
          </w:tcPr>
          <w:p w14:paraId="7100BC0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443B4F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26ADF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FCEB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9DC4F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AD7394B" w14:textId="77777777" w:rsidR="00944C3D" w:rsidRDefault="00944C3D" w:rsidP="00944C3D">
      <w:pPr>
        <w:rPr>
          <w:rFonts w:ascii="Arial" w:hAnsi="Arial"/>
          <w:b/>
        </w:rPr>
      </w:pPr>
    </w:p>
    <w:p w14:paraId="4DBDA5A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406C72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F889C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6D5D6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488B0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AD532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FF9F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526348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3132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2182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4F54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6545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0199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5BAF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0567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FC3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19FE2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85974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DA39E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8F85E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B4FE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2BC7F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D4809E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40A086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FF1A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3BF2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67782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571D7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133A6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8F91C8" w14:textId="77777777" w:rsidTr="00503750">
        <w:tc>
          <w:tcPr>
            <w:tcW w:w="2835" w:type="dxa"/>
            <w:vAlign w:val="center"/>
          </w:tcPr>
          <w:p w14:paraId="61B51E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C5822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C2C86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277E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D3462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DA0BD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4CC63F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D86C5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9C01DE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48869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FBD2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E91FE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7A599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ABF9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02451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C539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15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A6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52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642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EAAD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915A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E81C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F0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EC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54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9F7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2D83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67E2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0A23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BF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EF8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2C5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089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15B4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08E8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6851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64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98B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CE5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CB0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9631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4D6C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E7C6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5E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6D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073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655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6E8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CA81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FD715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52F9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4BF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08F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4449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10004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E7CB7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1761B2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AFC8F79" w14:textId="77777777" w:rsidR="00944C3D" w:rsidRDefault="00944C3D" w:rsidP="00944C3D">
      <w:pPr>
        <w:rPr>
          <w:rFonts w:ascii="Arial" w:hAnsi="Arial"/>
          <w:b/>
        </w:rPr>
      </w:pPr>
    </w:p>
    <w:p w14:paraId="6618C27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96CD5A9" w14:textId="77777777" w:rsidTr="00503750">
        <w:tc>
          <w:tcPr>
            <w:tcW w:w="2835" w:type="dxa"/>
            <w:vAlign w:val="center"/>
          </w:tcPr>
          <w:p w14:paraId="5EE826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B13C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0E3C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E514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FFC1F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647BE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99CE62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F4DA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18F3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B0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59A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BE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96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E66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375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215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D8B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06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5D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3EA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4846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FD07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41A4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44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D9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EE0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D75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FF6F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185A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A4B4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67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81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6FD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889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6B3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F2FD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3FBF2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7D7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2832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274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9A5D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249A5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4210C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78C014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B8AE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02C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8C89903" w14:textId="77777777" w:rsidTr="00503750">
        <w:trPr>
          <w:trHeight w:val="699"/>
        </w:trPr>
        <w:tc>
          <w:tcPr>
            <w:tcW w:w="3502" w:type="dxa"/>
            <w:vMerge/>
          </w:tcPr>
          <w:p w14:paraId="611B0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58A1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E803D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5BC3F4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2A2C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AC59B8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EC9F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A01E44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1D5BB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F94614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65AF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05E67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9F35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7C456C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42A6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66E4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AA6B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ADF5C98" w14:textId="77777777" w:rsidTr="00503750">
        <w:trPr>
          <w:trHeight w:val="593"/>
        </w:trPr>
        <w:tc>
          <w:tcPr>
            <w:tcW w:w="3497" w:type="dxa"/>
          </w:tcPr>
          <w:p w14:paraId="77EAC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5E59C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4A8CD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9976A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F01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DE4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A79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A28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EECB4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F99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EEC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34B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142B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DB6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4A8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3FA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D69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A5EF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480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FE3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10D9A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7B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A24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D17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29EA5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105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7A9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B8F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941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0D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628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4BC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0D4CE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4C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86C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1AA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1262F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6A5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70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5391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890B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F0B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D03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1326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0CE24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51A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B3F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AD79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5C872C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E78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B25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AEBA4B" w14:textId="77777777" w:rsidR="00944C3D" w:rsidRDefault="00944C3D" w:rsidP="00944C3D">
      <w:pPr>
        <w:rPr>
          <w:rFonts w:ascii="Arial" w:hAnsi="Arial"/>
          <w:b/>
        </w:rPr>
      </w:pPr>
    </w:p>
    <w:p w14:paraId="5F2D8651" w14:textId="77777777" w:rsidR="00944C3D" w:rsidRDefault="00944C3D" w:rsidP="00944C3D">
      <w:pPr>
        <w:rPr>
          <w:rFonts w:ascii="Arial" w:hAnsi="Arial"/>
          <w:b/>
        </w:rPr>
      </w:pPr>
    </w:p>
    <w:p w14:paraId="7086BEAB" w14:textId="77777777" w:rsidR="00944C3D" w:rsidRDefault="00944C3D" w:rsidP="00944C3D">
      <w:pPr>
        <w:rPr>
          <w:rFonts w:ascii="Arial" w:hAnsi="Arial"/>
          <w:b/>
        </w:rPr>
      </w:pPr>
    </w:p>
    <w:p w14:paraId="7C4D9FE0" w14:textId="77777777" w:rsidR="00944C3D" w:rsidRDefault="00944C3D" w:rsidP="00944C3D">
      <w:pPr>
        <w:rPr>
          <w:rFonts w:ascii="Arial" w:hAnsi="Arial"/>
          <w:b/>
        </w:rPr>
      </w:pPr>
    </w:p>
    <w:p w14:paraId="48FB5B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2FFD2A8B" w14:textId="77777777" w:rsidTr="00503750">
        <w:tc>
          <w:tcPr>
            <w:tcW w:w="2622" w:type="dxa"/>
            <w:vAlign w:val="center"/>
          </w:tcPr>
          <w:p w14:paraId="6DDFB8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AB1AB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D0ED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E609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9B943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3595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600A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130B5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49E17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59604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55F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9D8AB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CEA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73B6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8E6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00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166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BB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806BF" w14:textId="77777777" w:rsidTr="00503750">
        <w:tc>
          <w:tcPr>
            <w:tcW w:w="2622" w:type="dxa"/>
            <w:vAlign w:val="center"/>
          </w:tcPr>
          <w:p w14:paraId="3828E9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4995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94CD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1D3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410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C51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E0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D2B9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27A9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0A04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397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A48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B63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B15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F3FC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FE0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31E8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C77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625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AD3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03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75CF5" w14:textId="77777777" w:rsidTr="00503750">
        <w:tc>
          <w:tcPr>
            <w:tcW w:w="2622" w:type="dxa"/>
            <w:vAlign w:val="center"/>
          </w:tcPr>
          <w:p w14:paraId="221E4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FAF6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8380.00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F13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19940.00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C39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12673.00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A62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575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15648.00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52D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A61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AF5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4E8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BF4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1BB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AC6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67CA4" w14:textId="77777777" w:rsidTr="00503750">
        <w:tc>
          <w:tcPr>
            <w:tcW w:w="2622" w:type="dxa"/>
            <w:vAlign w:val="center"/>
          </w:tcPr>
          <w:p w14:paraId="000E6A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40C4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C76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5C0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963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712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C6E2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0188CC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9F5AF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7B9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F9D0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228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FE1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B4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F0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FB4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52C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016A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57B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329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C8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33A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74D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4C0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D2AE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5BF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77B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388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F8C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26150" w14:textId="77777777" w:rsidTr="00503750">
        <w:tc>
          <w:tcPr>
            <w:tcW w:w="2622" w:type="dxa"/>
            <w:vAlign w:val="center"/>
          </w:tcPr>
          <w:p w14:paraId="1B725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0D46A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2A3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E1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269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79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1A3A1" w14:textId="77777777" w:rsidTr="00503750">
        <w:tc>
          <w:tcPr>
            <w:tcW w:w="2622" w:type="dxa"/>
            <w:vAlign w:val="center"/>
          </w:tcPr>
          <w:p w14:paraId="5D0C1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F15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5A2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6E8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70D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F9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63B9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1F2A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CABC1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8380.00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1B3E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19940.00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27BF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12673.00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E3CE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66E4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15648.00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E286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42952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410505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D6128C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367115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D0415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E682A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63010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A6AD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C05F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C043A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8166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6364B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FBB1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5073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E6197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F682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CDBC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9C559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EE19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FCDB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07DDF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2FC1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681C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90E1B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4877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A2D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3537F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09C7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0B4C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8713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D655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4037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9A429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6311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99EE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25051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E18D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AE4A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69FB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DA1C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F4BBD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4D747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1038D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74A5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3E893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091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1B410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FF2F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81A3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45C03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BD7C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CF02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099BB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A225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4E9D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6FA5B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3063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BFE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D1DD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D8F2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632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7998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F5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0AE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A598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F040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F584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EAF1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63E065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7D6D753" w14:textId="77777777" w:rsidTr="00503750">
        <w:tc>
          <w:tcPr>
            <w:tcW w:w="2835" w:type="dxa"/>
            <w:vAlign w:val="center"/>
          </w:tcPr>
          <w:p w14:paraId="54864D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F482D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F8A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4AC0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62B14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DBDD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700F02B" w14:textId="77777777" w:rsidTr="00503750">
        <w:tc>
          <w:tcPr>
            <w:tcW w:w="2835" w:type="dxa"/>
            <w:vAlign w:val="center"/>
          </w:tcPr>
          <w:p w14:paraId="080F7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4935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0F9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B2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30A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44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84A98" w14:textId="77777777" w:rsidTr="00503750">
        <w:tc>
          <w:tcPr>
            <w:tcW w:w="2835" w:type="dxa"/>
            <w:vAlign w:val="center"/>
          </w:tcPr>
          <w:p w14:paraId="1A0A66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BF91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954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63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EF8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B02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8269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6288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50B3F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E3D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660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B1E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1020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60CE6CE" w14:textId="77777777" w:rsidTr="00503750">
        <w:tc>
          <w:tcPr>
            <w:tcW w:w="2835" w:type="dxa"/>
            <w:vAlign w:val="center"/>
          </w:tcPr>
          <w:p w14:paraId="7A7CD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1BC9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D0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C0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AB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433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AB203" w14:textId="77777777" w:rsidTr="00503750">
        <w:tc>
          <w:tcPr>
            <w:tcW w:w="2835" w:type="dxa"/>
            <w:vAlign w:val="center"/>
          </w:tcPr>
          <w:p w14:paraId="27FF4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652D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29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A12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51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93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57B9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7FBF2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784E26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EAAB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8F14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ECD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299D5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8EE9F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E3BC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2D0E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B1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D6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43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CD9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32BF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AB28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7523485" w14:textId="77777777" w:rsidTr="00503750">
        <w:tc>
          <w:tcPr>
            <w:tcW w:w="2552" w:type="dxa"/>
            <w:vAlign w:val="center"/>
          </w:tcPr>
          <w:p w14:paraId="11361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30232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667CB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6EAF9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7785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CC7635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07B5A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EDC94B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F42F3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6842A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7726D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156D8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DDFC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DED0F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A856A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B5ED6B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0603D1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16E44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3F44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274C3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73ED5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0931F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CB9FD58" w14:textId="77777777" w:rsidTr="00503750">
        <w:tc>
          <w:tcPr>
            <w:tcW w:w="4395" w:type="dxa"/>
            <w:vMerge/>
          </w:tcPr>
          <w:p w14:paraId="79A499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AB4C3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3C37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0C3553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638D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E6F2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  <w:lang w:eastAsia="sk-SK"/>
              </w:rPr>
              <w:t>1578.93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47C0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CAAE4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A91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30CE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  <w:lang w:eastAsia="sk-SK"/>
              </w:rPr>
              <w:t>606.46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0E40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155DF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38DB7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ED33E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2185.39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0CB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42593BA" w14:textId="77777777" w:rsidTr="00503750">
        <w:tc>
          <w:tcPr>
            <w:tcW w:w="4395" w:type="dxa"/>
            <w:vAlign w:val="center"/>
          </w:tcPr>
          <w:p w14:paraId="43C2E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7F9C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7A55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B948BB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0A11C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FD85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213F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34F79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CC0CA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B1F43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7E7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E86D4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F0A62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C7C0B64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55202.00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CDB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B58B4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AADAD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6B1CE50" w14:textId="77777777" w:rsidTr="00503750">
        <w:tc>
          <w:tcPr>
            <w:tcW w:w="4395" w:type="dxa"/>
            <w:vAlign w:val="center"/>
          </w:tcPr>
          <w:p w14:paraId="63D8F3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50F08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C4D8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68F824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E448E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7209F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A0BD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B5197C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A8567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AD07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93A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AC0175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43906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AB2F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1CB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A300BD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64CF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1EB8BB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5BA0A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E7475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0437F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880A6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8AEB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CC8F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9AF6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E876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BEE99E2" w14:textId="77777777" w:rsidTr="00503750">
        <w:tc>
          <w:tcPr>
            <w:tcW w:w="1843" w:type="dxa"/>
            <w:vAlign w:val="center"/>
          </w:tcPr>
          <w:p w14:paraId="2E23E1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199A1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DC36E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D74C5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3B690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DD64A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0FB83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2DDE385" w14:textId="77777777" w:rsidTr="00503750">
        <w:tc>
          <w:tcPr>
            <w:tcW w:w="1843" w:type="dxa"/>
            <w:vAlign w:val="center"/>
          </w:tcPr>
          <w:p w14:paraId="0B925B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8CC32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F01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E335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899C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3BB7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F548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262B93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56E5F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64BA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55D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34F0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EF71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F451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E843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E72C5C" w14:textId="77777777" w:rsidTr="00503750">
        <w:tc>
          <w:tcPr>
            <w:tcW w:w="1843" w:type="dxa"/>
            <w:vAlign w:val="center"/>
          </w:tcPr>
          <w:p w14:paraId="3068A0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8F114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BA01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C84F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9370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4288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7956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FABF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A9D6D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484B4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123B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8F49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0A5B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5695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C41F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E85DA2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49D3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E631D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760C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C0D9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51C8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8453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8605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0EBD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9114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7E23DC4" w14:textId="77777777" w:rsidTr="00503750">
        <w:trPr>
          <w:trHeight w:val="664"/>
        </w:trPr>
        <w:tc>
          <w:tcPr>
            <w:tcW w:w="3372" w:type="dxa"/>
          </w:tcPr>
          <w:p w14:paraId="68CBAE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8EB35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27685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612EB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D6862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8947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C0B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F640E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49656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C46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D2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2D9A5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24D25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A6D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B5E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E9184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D8821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A69C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B80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E18B6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B54F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6C0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6A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6E691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CAE2E5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336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FCE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C12F4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840886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6F29D58" w14:textId="77777777" w:rsidTr="00503750">
        <w:tc>
          <w:tcPr>
            <w:tcW w:w="2835" w:type="dxa"/>
            <w:vAlign w:val="center"/>
          </w:tcPr>
          <w:p w14:paraId="6EBE5C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7FCB1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43225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2DC8E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254B6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67B9B55" w14:textId="77777777" w:rsidTr="00503750">
        <w:tc>
          <w:tcPr>
            <w:tcW w:w="2835" w:type="dxa"/>
          </w:tcPr>
          <w:p w14:paraId="248AE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0B4B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2BC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9DF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0B6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93DB88" w14:textId="77777777" w:rsidTr="00503750">
        <w:tc>
          <w:tcPr>
            <w:tcW w:w="2835" w:type="dxa"/>
          </w:tcPr>
          <w:p w14:paraId="4F02CD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998D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B0F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AAE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70D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DD786A" w14:textId="77777777" w:rsidTr="00503750">
        <w:tc>
          <w:tcPr>
            <w:tcW w:w="2835" w:type="dxa"/>
          </w:tcPr>
          <w:p w14:paraId="6159C5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BF5C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C4F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7C0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8B1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E41415" w14:textId="77777777" w:rsidTr="00503750">
        <w:tc>
          <w:tcPr>
            <w:tcW w:w="2835" w:type="dxa"/>
            <w:vAlign w:val="center"/>
          </w:tcPr>
          <w:p w14:paraId="28612E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33C4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78D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A40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406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FEFF20" w14:textId="77777777" w:rsidTr="00503750">
        <w:tc>
          <w:tcPr>
            <w:tcW w:w="2835" w:type="dxa"/>
            <w:vAlign w:val="center"/>
          </w:tcPr>
          <w:p w14:paraId="20E34D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B10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D1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636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6F5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56A44F" w14:textId="77777777" w:rsidTr="00503750">
        <w:tc>
          <w:tcPr>
            <w:tcW w:w="2835" w:type="dxa"/>
          </w:tcPr>
          <w:p w14:paraId="408E32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D3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105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33C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D15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A4138B" w14:textId="77777777" w:rsidTr="00503750">
        <w:tc>
          <w:tcPr>
            <w:tcW w:w="2835" w:type="dxa"/>
          </w:tcPr>
          <w:p w14:paraId="20EA1F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0B6F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CD6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FDB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452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886A9" w14:textId="77777777" w:rsidTr="00503750">
        <w:tc>
          <w:tcPr>
            <w:tcW w:w="2835" w:type="dxa"/>
          </w:tcPr>
          <w:p w14:paraId="698E8C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CB0A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BD7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565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6E8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32EB6B" w14:textId="77777777" w:rsidR="00944C3D" w:rsidRDefault="00944C3D" w:rsidP="00944C3D">
      <w:pPr>
        <w:rPr>
          <w:rFonts w:ascii="Arial" w:hAnsi="Arial"/>
          <w:b/>
        </w:rPr>
      </w:pPr>
    </w:p>
    <w:p w14:paraId="5A7E428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B43FE9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8CB53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B4A0F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4426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8816F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89C32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5DEAA00" w14:textId="77777777" w:rsidTr="00503750">
        <w:trPr>
          <w:trHeight w:val="443"/>
        </w:trPr>
        <w:tc>
          <w:tcPr>
            <w:tcW w:w="2560" w:type="dxa"/>
          </w:tcPr>
          <w:p w14:paraId="7A8B79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3C85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F28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287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9E6C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5513F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A2C8E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A5DF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CF2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58D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BB9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8C515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8EBB4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712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4FE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50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CFF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9F718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1962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4F31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D0A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ACFE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2BC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D3295F" w14:textId="77777777" w:rsidR="00944C3D" w:rsidRDefault="00944C3D" w:rsidP="00944C3D">
      <w:pPr>
        <w:rPr>
          <w:rFonts w:ascii="Arial" w:hAnsi="Arial"/>
          <w:b/>
        </w:rPr>
      </w:pPr>
    </w:p>
    <w:p w14:paraId="63E71FEA" w14:textId="77777777" w:rsidR="00944C3D" w:rsidRDefault="00944C3D" w:rsidP="00944C3D">
      <w:pPr>
        <w:rPr>
          <w:rFonts w:ascii="Arial" w:hAnsi="Arial"/>
          <w:b/>
        </w:rPr>
      </w:pPr>
    </w:p>
    <w:p w14:paraId="34C03E5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E24130D" w14:textId="77777777" w:rsidR="00944C3D" w:rsidRDefault="00944C3D" w:rsidP="00944C3D">
      <w:pPr>
        <w:rPr>
          <w:rFonts w:ascii="Arial" w:hAnsi="Arial"/>
          <w:b/>
        </w:rPr>
      </w:pPr>
    </w:p>
    <w:p w14:paraId="58FBC13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B69F46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D2F95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58521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F5142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F3913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D282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DD2D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2448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2A89E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15E0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352E8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E9BC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F7EF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FF816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900B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015CA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BC9A8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8062A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57EA23D" w14:textId="77777777" w:rsidTr="00503750">
        <w:trPr>
          <w:trHeight w:val="677"/>
        </w:trPr>
        <w:tc>
          <w:tcPr>
            <w:tcW w:w="3358" w:type="dxa"/>
          </w:tcPr>
          <w:p w14:paraId="7654F9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4EB1D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AEA31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8766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22D3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10D5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0DA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FB22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78CF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8AD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8A2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D6C7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6C25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2F2D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07A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485B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A123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4DF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4C5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84DC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ED6E0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A26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3B0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72720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D083C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F2A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9A3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8D5F1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84F7E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DFC14F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2816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8F584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DBB8E9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ABCF1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8B22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49BA2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F5A21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FC331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76ACD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D76CC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9000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D16C6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3788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7D5A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13B6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07FE2B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84CA9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020FF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083F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F3DF3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291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3F87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277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E822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1C630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B48D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625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6BB0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73D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DD66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56A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F82F9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9513F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CEAC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B44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9B3BC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457C2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B7E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6C0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5112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4BA76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C95054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9610A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AE4A3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6B39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6A5F4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F92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10D3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20F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4A0A0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ADC9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11F8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A4E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59FDB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56EA4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0B61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DEC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827C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6719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3C5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8BC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27D5C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CE2E9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219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7F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41531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1E6A3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A6E3018" w14:textId="77777777" w:rsidTr="00503750">
        <w:tc>
          <w:tcPr>
            <w:tcW w:w="3686" w:type="dxa"/>
            <w:vAlign w:val="center"/>
          </w:tcPr>
          <w:p w14:paraId="55DE4C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C27A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8CA78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2D93C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3800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84A5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CBFD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27CC2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E269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FA75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6DB0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5CB8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CEFB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9D1F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C61D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17950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525A6E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081C96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BD4B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00427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6CA1A1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0319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10306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C201B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7C332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58B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067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CBD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3C17A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C33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5438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0B6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374E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F63E8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E08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3EC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5B88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77BB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6F3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672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F53BD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864C3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ADB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BF1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0511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75964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1323C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170A2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5102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3CE6E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0BD8D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14D9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F1F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7581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F7DE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A1ED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5D89C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F9A1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DB85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A620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7B33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880A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12E0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26BB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9F02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1D54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28B63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5E368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336565" w14:textId="77777777" w:rsidR="00944C3D" w:rsidRDefault="00944C3D" w:rsidP="00944C3D">
      <w:pPr>
        <w:rPr>
          <w:sz w:val="22"/>
          <w:szCs w:val="22"/>
        </w:rPr>
      </w:pPr>
    </w:p>
    <w:p w14:paraId="4EC590C2" w14:textId="77777777" w:rsidR="00944C3D" w:rsidRDefault="00944C3D" w:rsidP="00944C3D">
      <w:pPr>
        <w:rPr>
          <w:sz w:val="22"/>
          <w:szCs w:val="22"/>
        </w:rPr>
      </w:pPr>
    </w:p>
    <w:p w14:paraId="0C4F4C1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27CD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F42CB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0656E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3DF0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92E1D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3A12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F313F8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3E36D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6DC1F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5B295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50C67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604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CB7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692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8614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ADA1D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B4C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8D6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51D9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CB707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AA6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6DB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5991D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0E0C1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EF3F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EE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B2D8B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C3BF9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3D7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2DC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B771B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302FE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0A9B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EA3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440CD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09365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9D8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BB5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AC74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FD0D2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BD4DD5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EEDE6F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7C3214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3E038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5E6C9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3D21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42DF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476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AABF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DE69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C733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2BB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35478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8996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62E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569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2C80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0536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A049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2D8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0058E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45078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3F0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5DA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55D1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5EC6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001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0B3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6A58C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50383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58A3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5AC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59D7" w:rsidRPr="00F10CA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DD54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D2DB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1CFCE4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C2A2D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B87B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031D7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31EDB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C76A2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A3F41F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7D37B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2749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4ADD2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81266BA" w14:textId="77777777" w:rsidR="00944C3D" w:rsidRPr="003607F0" w:rsidRDefault="00944C3D" w:rsidP="00944C3D"/>
    <w:p w14:paraId="34FBAD5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7B2A" w14:textId="77777777" w:rsidR="008121ED" w:rsidRDefault="008121ED">
      <w:r>
        <w:separator/>
      </w:r>
    </w:p>
  </w:endnote>
  <w:endnote w:type="continuationSeparator" w:id="0">
    <w:p w14:paraId="21866B51" w14:textId="77777777" w:rsidR="008121ED" w:rsidRDefault="0081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C72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AEE3DD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250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5C4F1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98F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9EEBA0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D5B1" w14:textId="77777777" w:rsidR="008121ED" w:rsidRDefault="008121ED">
      <w:r>
        <w:separator/>
      </w:r>
    </w:p>
  </w:footnote>
  <w:footnote w:type="continuationSeparator" w:id="0">
    <w:p w14:paraId="3AFFD648" w14:textId="77777777" w:rsidR="008121ED" w:rsidRDefault="00812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424980">
    <w:abstractNumId w:val="13"/>
  </w:num>
  <w:num w:numId="2" w16cid:durableId="80875196">
    <w:abstractNumId w:val="17"/>
  </w:num>
  <w:num w:numId="3" w16cid:durableId="927155964">
    <w:abstractNumId w:val="8"/>
  </w:num>
  <w:num w:numId="4" w16cid:durableId="274675825">
    <w:abstractNumId w:val="7"/>
  </w:num>
  <w:num w:numId="5" w16cid:durableId="20390489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489879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41154">
    <w:abstractNumId w:val="20"/>
  </w:num>
  <w:num w:numId="8" w16cid:durableId="153642407">
    <w:abstractNumId w:val="10"/>
  </w:num>
  <w:num w:numId="9" w16cid:durableId="698243818">
    <w:abstractNumId w:val="0"/>
  </w:num>
  <w:num w:numId="10" w16cid:durableId="328826012">
    <w:abstractNumId w:val="19"/>
  </w:num>
  <w:num w:numId="11" w16cid:durableId="1292519954">
    <w:abstractNumId w:val="6"/>
  </w:num>
  <w:num w:numId="12" w16cid:durableId="716663274">
    <w:abstractNumId w:val="9"/>
  </w:num>
  <w:num w:numId="13" w16cid:durableId="1417247606">
    <w:abstractNumId w:val="12"/>
  </w:num>
  <w:num w:numId="14" w16cid:durableId="366761392">
    <w:abstractNumId w:val="15"/>
  </w:num>
  <w:num w:numId="15" w16cid:durableId="1113133415">
    <w:abstractNumId w:val="14"/>
  </w:num>
  <w:num w:numId="16" w16cid:durableId="1442724837">
    <w:abstractNumId w:val="2"/>
  </w:num>
  <w:num w:numId="17" w16cid:durableId="199557316">
    <w:abstractNumId w:val="4"/>
  </w:num>
  <w:num w:numId="18" w16cid:durableId="2029485623">
    <w:abstractNumId w:val="11"/>
  </w:num>
  <w:num w:numId="19" w16cid:durableId="307518288">
    <w:abstractNumId w:val="5"/>
  </w:num>
  <w:num w:numId="20" w16cid:durableId="1594821172">
    <w:abstractNumId w:val="18"/>
  </w:num>
  <w:num w:numId="21" w16cid:durableId="131506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888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842985.doc"/>
    <w:docVar w:name="arg5" w:val="4"/>
  </w:docVars>
  <w:rsids>
    <w:rsidRoot w:val="001459D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59D7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121ED"/>
    <w:rsid w:val="00820918"/>
    <w:rsid w:val="0083409F"/>
    <w:rsid w:val="00857986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22CE9"/>
  <w15:docId w15:val="{06DE2451-E344-408B-93C4-0E046277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30439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2026-03-17T11:30:00Z</dcterms:created>
  <dcterms:modified xsi:type="dcterms:W3CDTF">2026-03-17T11:31:00Z</dcterms:modified>
</cp:coreProperties>
</file>