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80D1E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36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0D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4C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71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A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6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80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7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54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1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A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4F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B3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2F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A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E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20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A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C0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67CD4A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CA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18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E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DD75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0C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28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F3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C9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A1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205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11E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9A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AC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6DF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5A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D1E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AEF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280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A05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DCF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4C9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99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48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C8C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1A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504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2B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4B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F1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8A1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AA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1F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9BD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FDAD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13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68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36F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D2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0A9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8F3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48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2D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8C6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D36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EBE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DD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F10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998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D6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A9D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21C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84C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B7D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75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1EA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FEE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ACE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DC7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1BF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BDA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78C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7D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337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F92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298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68F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20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02888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9C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89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B2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14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2E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13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74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E24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C5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14B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01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5296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75E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0E0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0F7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96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298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60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433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325E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570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BE68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C8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64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07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CB5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13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AB0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CCF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A8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AB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C3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B8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4E67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1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E7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A1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C42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4D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BE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770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5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5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E1F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EB3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DB9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FF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42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A03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B3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51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1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95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4D2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A6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D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B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A2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2A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FBB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4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8E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2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E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5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EB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73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292EF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DC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2B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7C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15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C1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F2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4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7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9C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4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5D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6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E8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DA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E2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F511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E9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DC8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C3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4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F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5D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6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1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F3A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97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F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39D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72A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86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FA9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C6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12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BC6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64FD5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D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A0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F8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4C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5F33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4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86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2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A4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40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7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49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1D0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3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6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9D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B89E8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A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A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2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C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6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6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E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DD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0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5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EE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C4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4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3BCC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2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17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5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2F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1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9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24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0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36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6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A21D5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C7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81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1A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0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E77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D6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0F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2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50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B4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0D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0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5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9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3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C1B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9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6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F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22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6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49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82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B62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FC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5AF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E919E2" w14:textId="15CEA64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2A15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416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A6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C2E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F5B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690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501E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3A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9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3A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C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E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2D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C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78A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6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9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A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84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7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E2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C01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2BD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57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7E17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E70FA02" wp14:editId="6F33D28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2BFF2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E70FA0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12BFF2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D95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02E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AE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2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7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14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59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27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C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4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F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65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DFAAD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43DF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568DF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03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21F660C" wp14:editId="799AA36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8890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1F660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7E8890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C7BF72B" wp14:editId="7AC6088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F5E64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BF72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BF5E64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A432AEC" wp14:editId="1DD2529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D7E5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432AE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09D7E5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8B81153" wp14:editId="387D712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02CA3" w14:textId="13D6600F" w:rsidR="000B647F" w:rsidRDefault="000B647F" w:rsidP="00944C3D">
                                  <w:fldSimple w:instr=" MERGEFIELD  aDMOD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B8115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0302CA3" w14:textId="13D6600F" w:rsidR="000B647F" w:rsidRDefault="000B647F" w:rsidP="00944C3D">
                            <w:fldSimple w:instr=" MERGEFIELD  aDMOD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F6A8A08" wp14:editId="753E3CD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788408" w14:textId="55E89A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A8A08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7788408" w14:textId="55E89A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FB08EBE" wp14:editId="6361076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FD7523" w14:textId="311FF2D8" w:rsidR="000B647F" w:rsidRDefault="000B647F" w:rsidP="00944C3D">
                                  <w:fldSimple w:instr=" MERGEFIELD  aDRDO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B08EB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4FD7523" w14:textId="311FF2D8" w:rsidR="000B647F" w:rsidRDefault="000B647F" w:rsidP="00944C3D">
                            <w:fldSimple w:instr=" MERGEFIELD  aDRDO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C670345" wp14:editId="36F52EA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2A0EC2" w14:textId="54645BEB" w:rsidR="000B647F" w:rsidRDefault="000B647F" w:rsidP="00944C3D">
                                  <w:fldSimple w:instr=" MERGEFIELD  aDMDO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70345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B2A0EC2" w14:textId="54645BEB" w:rsidR="000B647F" w:rsidRDefault="000B647F" w:rsidP="00944C3D">
                            <w:fldSimple w:instr=" MERGEFIELD  aDMDO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09239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BA75F6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03BC7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70BAC88" wp14:editId="15E6E4E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1DFEEF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0BAC8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61DFEEF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5E74ECC" wp14:editId="25C6D7C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9E986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E74ECC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69E986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84FD350" wp14:editId="096A99D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7B918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4FD35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27B918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99D085A" wp14:editId="78563B7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1E0F58" w14:textId="4BA8ED0B" w:rsidR="000B647F" w:rsidRDefault="000B647F" w:rsidP="00944C3D">
                                  <w:fldSimple w:instr=" MERGEFIELD  aDRDOo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9D085A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41E0F58" w14:textId="4BA8ED0B" w:rsidR="000B647F" w:rsidRDefault="000B647F" w:rsidP="00944C3D">
                            <w:fldSimple w:instr=" MERGEFIELD  aDRDOo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3404BF" wp14:editId="29A6D60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0E1294" w14:textId="7DABC8F5" w:rsidR="000B647F" w:rsidRDefault="000B647F" w:rsidP="00944C3D">
                                  <w:fldSimple w:instr=" MERGEFIELD  aDMDO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3404BF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300E1294" w14:textId="7DABC8F5" w:rsidR="000B647F" w:rsidRDefault="000B647F" w:rsidP="00944C3D">
                            <w:fldSimple w:instr=" MERGEFIELD  aDMDO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06C83D6" wp14:editId="5E0A674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8DD31" w14:textId="1BC07E8B" w:rsidR="000B647F" w:rsidRDefault="000B647F" w:rsidP="00944C3D">
                                  <w:fldSimple w:instr=" MERGEFIELD  aDRODo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6C83D6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18DD31" w14:textId="1BC07E8B" w:rsidR="000B647F" w:rsidRDefault="000B647F" w:rsidP="00944C3D">
                            <w:fldSimple w:instr=" MERGEFIELD  aDRODo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2A0EE0" wp14:editId="7889901F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D172DA" w14:textId="57EFE435" w:rsidR="000B647F" w:rsidRDefault="000B647F" w:rsidP="00944C3D">
                                  <w:fldSimple w:instr=" MERGEFIELD  aDMOD  \* MERGEFORMAT ">
                                    <w:r w:rsidR="009A12E7" w:rsidRPr="009A12E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2A0EE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DD172DA" w14:textId="57EFE435" w:rsidR="000B647F" w:rsidRDefault="000B647F" w:rsidP="00944C3D">
                            <w:fldSimple w:instr=" MERGEFIELD  aDMOD  \* MERGEFORMAT ">
                              <w:r w:rsidR="009A12E7" w:rsidRPr="009A12E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614CF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D15FD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AEB9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8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BBFB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1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30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22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8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F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5E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E9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1E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3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0D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F3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32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0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FA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D5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2F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2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F4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60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AB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0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2C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372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B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184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82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D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9E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F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07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7A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90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D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A8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44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B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A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E3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1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F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973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15B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D1D3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97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FA0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6A85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40ED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AC2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D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28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6A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C3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2E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A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497A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3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0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9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45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A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38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4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A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D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1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7C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5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62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85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5E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A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A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3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16A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89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D4C5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26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7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79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45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1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2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C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1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A7A6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A9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7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79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7D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48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6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C0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0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1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BE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0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8E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D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2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E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C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67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48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2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C9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BD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73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E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D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1A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9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CE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D3F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85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2E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C6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C4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4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8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1E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38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AE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57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58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6F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3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8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38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0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9B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95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85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197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29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F6E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B1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EF4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A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52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2B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3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7B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94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8C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AE5B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D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78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3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8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64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7D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F0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C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3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D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DD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39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CF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F0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F7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8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22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B0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E5A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A9B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DB3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66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ABF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ED6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3A6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70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6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439E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4C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26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06AF2EA" wp14:editId="31F5EC6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067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6AF2E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6E067B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B5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CD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341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5D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19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4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DA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1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279F1E5" wp14:editId="5B41C1EB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92916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79F1E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4492916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43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9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68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7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D4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8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88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7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6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85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D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A3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07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4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30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0C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4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C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3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C3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A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8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BEE5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E1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0ED8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1E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B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4B94B83" wp14:editId="53928CB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270A6" w14:textId="00C436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B94B8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B270A6" w14:textId="00C436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36120561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4F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B2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EC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27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8B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A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6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2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54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82D6E86" wp14:editId="41F5D1F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7744BB" w14:textId="18593E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2021682575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2D6E86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07744BB" w14:textId="18593E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2021682575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4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C2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3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7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A6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1E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A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0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1D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19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24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60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1F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2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76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FAEC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C817E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E02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E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49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4F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78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92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B4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B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EC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2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8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7C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CE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CC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3C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4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DF9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49B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D8B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B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E83B410" wp14:editId="6D9F956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631FB1" w14:textId="663D4A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č.1166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83B410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1631FB1" w14:textId="663D4A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č.1166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0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66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93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92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8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3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AE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B4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7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9B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8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2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24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E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8F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C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2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86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5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8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B3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F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95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F3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FB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FE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DA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E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92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34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63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0FD6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E2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AC6353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F3AD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F63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9D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6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5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E4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03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B5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4B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C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D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25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D1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61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5E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D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2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A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B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5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BB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F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BC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F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9D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C229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D1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E33E7EA" wp14:editId="4854BEC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CB62C" w14:textId="05AC190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66,68,70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33E7EA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0CB62C" w14:textId="05AC190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Dlhé Hony 66,68,70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9C2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0F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2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22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A6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84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22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42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C3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09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A2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61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11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8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C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BC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6275F55" wp14:editId="5F8142E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3019C1" w14:textId="509AA6B8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275F55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B3019C1" w14:textId="509AA6B8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64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3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339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1B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F2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CE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09D1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763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F02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F5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B810B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86563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CF17275" wp14:editId="55C0F61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0E11B9" w14:textId="372E6F3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F17275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F0E11B9" w14:textId="372E6F3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6AD359B" wp14:editId="1DEE5B1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0A666C" w14:textId="1CFD6DE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AD359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370A666C" w14:textId="1CFD6DE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A5AE2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174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E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1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3AD3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A8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CD87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C287A42" wp14:editId="17E72313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3F1306" w14:textId="6C9F242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287A4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413F1306" w14:textId="6C9F242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7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358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873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745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32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778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29B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FD4C4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088C2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939555D" wp14:editId="478C92D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04F1E1" w14:textId="3A09FA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39555D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304F1E1" w14:textId="3A09FA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98A9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8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F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4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8C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64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B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49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F086F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7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13402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90E1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62B84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6EB56CA" wp14:editId="3D6D852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2A1767" w14:textId="61BBED0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A12E7" w:rsidRPr="00604E3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EB56CA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2F2A1767" w14:textId="61BBED0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A12E7" w:rsidRPr="00604E3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8F74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70E9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B07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3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5F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F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52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A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39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AE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0C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B6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56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A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31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1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FA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48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97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8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C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E0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30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06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E2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8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A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D9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71D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771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BEBAA59" w14:textId="1950D8E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A12E7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F2E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42A8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850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F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A1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46B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4F9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BF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98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70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748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788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62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57EF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CC0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B9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20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8E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408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3C33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EB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C281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8BF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9C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0EA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B22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76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37E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DB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AFE8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F91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FD4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C36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A1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661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393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3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D666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6E9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4E5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97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F4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E3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459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C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0750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1B3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C5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2D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1A6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9B5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08A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8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4C9F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B99F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DA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6A7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3A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58B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F87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E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34DE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F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2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B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1F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B9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4606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698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36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CD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13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F6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4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8C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81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E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4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47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C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7D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966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3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FF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53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3D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2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73F1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B3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0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E4419B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9B394E" w14:textId="77777777" w:rsidR="00944C3D" w:rsidRDefault="00944C3D" w:rsidP="00944C3D">
      <w:pPr>
        <w:rPr>
          <w:rFonts w:ascii="Arial" w:hAnsi="Arial"/>
        </w:rPr>
      </w:pPr>
    </w:p>
    <w:p w14:paraId="4EF2252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A88FFE5" w14:textId="109B681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4CDD826" w14:textId="34F44192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7E9E91E" w14:textId="19845F6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3A1106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4FECD2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2AABCAF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E104E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28EDA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D6BFB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750B545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15462A" w14:textId="37815F5E" w:rsidR="00944C3D" w:rsidRPr="008D0433" w:rsidRDefault="009A12E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Jozef Gajdoš</w:t>
            </w:r>
          </w:p>
        </w:tc>
        <w:tc>
          <w:tcPr>
            <w:tcW w:w="3260" w:type="dxa"/>
            <w:vAlign w:val="center"/>
          </w:tcPr>
          <w:p w14:paraId="3A3182C3" w14:textId="6AD40F6D" w:rsidR="00944C3D" w:rsidRPr="008D0433" w:rsidRDefault="009A12E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87253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0CE7C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EAF5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7A50E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23645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E1101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52554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42C5D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51D66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31FBA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48FCDD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BD9B12F" w14:textId="064B977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96F5BB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01EA79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3102E7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D34034" w14:textId="115CFC3B" w:rsidR="00944C3D" w:rsidRDefault="009A12E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0952F4D8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E87AF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C50E9C0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675E0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3342FA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B95C9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50291C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72435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32660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251B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C9CF8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A00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D1848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7B18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59C8C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92A28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1592B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4D84E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A95213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4791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3B466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AC5DC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BE7D7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E115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FEE6F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EF3D57" w14:textId="7EAD0F4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A11018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7395F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4D185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2ABCC3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3C681E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1720A3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3EFE48D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C3CC20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9F03E0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ED99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326E4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6252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AD86F6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164A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C5C56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D6305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3CAC50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C3593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E66EA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D462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3E36A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AAB5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9D776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F34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C3504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EB82B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01A46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50CF7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D6DD2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92729F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E814D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18836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1A802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56CBB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76ACF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7A812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5D337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2FB17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5C411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DEFD1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43BEB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9BFD6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F8B1B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6B798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C5933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079AF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2DABEF38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FCFCBB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31C726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011D3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6F2DA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7825E3E" w14:textId="77777777" w:rsidTr="00503750">
        <w:trPr>
          <w:trHeight w:val="302"/>
        </w:trPr>
        <w:tc>
          <w:tcPr>
            <w:tcW w:w="4510" w:type="dxa"/>
          </w:tcPr>
          <w:p w14:paraId="3804F7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19CD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8C4B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CC974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494282" w14:textId="77777777" w:rsidTr="00503750">
        <w:trPr>
          <w:trHeight w:val="302"/>
        </w:trPr>
        <w:tc>
          <w:tcPr>
            <w:tcW w:w="4510" w:type="dxa"/>
          </w:tcPr>
          <w:p w14:paraId="1F6642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10EF1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546C0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65321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F431C5" w14:textId="77777777" w:rsidTr="00503750">
        <w:trPr>
          <w:trHeight w:val="302"/>
        </w:trPr>
        <w:tc>
          <w:tcPr>
            <w:tcW w:w="4510" w:type="dxa"/>
          </w:tcPr>
          <w:p w14:paraId="3B8965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0F54A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D4960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2FBD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15604D" w14:textId="77777777" w:rsidTr="00503750">
        <w:trPr>
          <w:trHeight w:val="302"/>
        </w:trPr>
        <w:tc>
          <w:tcPr>
            <w:tcW w:w="4510" w:type="dxa"/>
          </w:tcPr>
          <w:p w14:paraId="3D261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954F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CC99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D69A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A5E0C8" w14:textId="77777777" w:rsidTr="00503750">
        <w:trPr>
          <w:trHeight w:val="327"/>
        </w:trPr>
        <w:tc>
          <w:tcPr>
            <w:tcW w:w="4510" w:type="dxa"/>
          </w:tcPr>
          <w:p w14:paraId="711C2A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0A7F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7F507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E32C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AD581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81A02F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8F07A93" w14:textId="502FB54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C9B1FC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1E44D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243032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FDBF6D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4992E2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38C9A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01EFE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95C694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46982C4" w14:textId="77777777" w:rsidTr="00503750">
        <w:tc>
          <w:tcPr>
            <w:tcW w:w="2302" w:type="dxa"/>
            <w:vAlign w:val="center"/>
          </w:tcPr>
          <w:p w14:paraId="49406B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760D8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9528F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F4EF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38439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2906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869A7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85372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C3EBAC" w14:textId="77777777" w:rsidTr="00503750">
        <w:tc>
          <w:tcPr>
            <w:tcW w:w="15593" w:type="dxa"/>
            <w:gridSpan w:val="8"/>
            <w:vAlign w:val="center"/>
          </w:tcPr>
          <w:p w14:paraId="4ECA5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A9AED37" w14:textId="77777777" w:rsidTr="00503750">
        <w:tc>
          <w:tcPr>
            <w:tcW w:w="2302" w:type="dxa"/>
            <w:vAlign w:val="center"/>
          </w:tcPr>
          <w:p w14:paraId="4E350D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560C40" w14:textId="02CFC8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20E344" w14:textId="422926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B96C0" w14:textId="2F3A82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2FE92" w14:textId="62A0B2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CF112" w14:textId="4509CF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904B4" w14:textId="3BB87B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36139B" w14:textId="27F0CF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1299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48B21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8925458" w14:textId="314D26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A8A10" w14:textId="650A72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F5655" w14:textId="3EEDCD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008DF" w14:textId="349841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510E94" w14:textId="432FA3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92D1E" w14:textId="6E6A38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349A5C" w14:textId="44B43B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A1E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9E95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5D59D07" w14:textId="3934FB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5F9DF" w14:textId="714E5C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7FC22B" w14:textId="1A3369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8C383" w14:textId="4D49D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8154E7" w14:textId="70165D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2F35D" w14:textId="37A2EC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5F21A2" w14:textId="56C734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C7DB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8945F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F1D8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9DE9A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CFA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8931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2F6F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C6D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120E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2D1FBAF" w14:textId="77777777" w:rsidTr="00503750">
        <w:tc>
          <w:tcPr>
            <w:tcW w:w="2302" w:type="dxa"/>
            <w:vAlign w:val="center"/>
          </w:tcPr>
          <w:p w14:paraId="36427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4699B1" w14:textId="635D9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82EEB2" w14:textId="512A71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0C02DF" w14:textId="542C1F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D7078B" w14:textId="2A922C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4933F1" w14:textId="691D08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A733B" w14:textId="714C1B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34745" w14:textId="58635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2605B" w14:textId="77777777" w:rsidTr="00503750">
        <w:tc>
          <w:tcPr>
            <w:tcW w:w="15593" w:type="dxa"/>
            <w:gridSpan w:val="8"/>
            <w:vAlign w:val="center"/>
          </w:tcPr>
          <w:p w14:paraId="3CB12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02D4D14" w14:textId="77777777" w:rsidTr="00503750">
        <w:tc>
          <w:tcPr>
            <w:tcW w:w="2302" w:type="dxa"/>
            <w:vAlign w:val="center"/>
          </w:tcPr>
          <w:p w14:paraId="576776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73AC913" w14:textId="3BEDA2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40A1EF" w14:textId="0D1B1C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14B53" w14:textId="4F53C2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03B8E0" w14:textId="4A2574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81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08B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A85E0F" w14:textId="05A0F0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3234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4F2B3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DE6FBDB" w14:textId="0FFB68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58ED5B" w14:textId="6B5B48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68C01" w14:textId="62EA41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85FB4C" w14:textId="624D55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672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727E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652CC3" w14:textId="6AAAFC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5F04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1D77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77496C" w14:textId="579974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489CC2" w14:textId="456F2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2A739" w14:textId="338F33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C63384" w14:textId="106C1E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30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4BA9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AB4ABC" w14:textId="5A1A93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99F8CD" w14:textId="77777777" w:rsidTr="00503750">
        <w:tc>
          <w:tcPr>
            <w:tcW w:w="2302" w:type="dxa"/>
            <w:vAlign w:val="center"/>
          </w:tcPr>
          <w:p w14:paraId="104F0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BCE743" w14:textId="056E55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00BA59" w14:textId="0EBE25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F9CD57" w14:textId="5ADAD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473063" w14:textId="5B785B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81F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6F1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78E299" w14:textId="066631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78548F" w14:textId="77777777" w:rsidTr="00503750">
        <w:tc>
          <w:tcPr>
            <w:tcW w:w="15593" w:type="dxa"/>
            <w:gridSpan w:val="8"/>
            <w:vAlign w:val="center"/>
          </w:tcPr>
          <w:p w14:paraId="3FEA95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EB2421" w14:textId="77777777" w:rsidTr="00503750">
        <w:tc>
          <w:tcPr>
            <w:tcW w:w="2302" w:type="dxa"/>
            <w:vAlign w:val="center"/>
          </w:tcPr>
          <w:p w14:paraId="1450C1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92E46FE" w14:textId="384A11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680CC" w14:textId="73A232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7FC23" w14:textId="21021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07F18" w14:textId="2ADEE2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586DEC" w14:textId="0E2D54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7DC509" w14:textId="1D9FCE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FCBCFD" w14:textId="2F578C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846B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AD5E7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152CE2" w14:textId="02859D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67C182" w14:textId="432CD1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73ED0" w14:textId="19C448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1A04E" w14:textId="440DF3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FBC01" w14:textId="7F87FF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C733D" w14:textId="6E9F443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DD530" w14:textId="425FA1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57DDF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48E92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8DC065" w14:textId="269367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1ADB67" w14:textId="293F77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5FC9DF" w14:textId="2A140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0467A" w14:textId="644E8A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CA7B0" w14:textId="5F9177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9DE08" w14:textId="455B8B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7C39B" w14:textId="5156A3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B02290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CEAF9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686EF4" w14:textId="431E57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755FA8" w14:textId="695C97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381C7" w14:textId="1A993B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F68FA8" w14:textId="350E1E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1C3C5" w14:textId="4705C9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04F0F" w14:textId="0E95A0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5BAE7" w14:textId="6D02E0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95A0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52A9E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6871E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CEA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2FCB38" w14:textId="01D41F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93F7A3" w14:textId="4D998D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900F52" w14:textId="3D06C7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86DDE" w14:textId="248978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8BB685" w14:textId="0D31AF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5A9C4" w14:textId="15BD7B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AE8671" w14:textId="2AEA26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2FAE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AE6B3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F71B832" w14:textId="5F824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B44882" w14:textId="2C3E8E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E5DBF" w14:textId="4478D1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6F3CE9" w14:textId="64F636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065ED" w14:textId="08F04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3002C" w14:textId="43B84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A9856" w14:textId="602542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112E36" w14:textId="77777777" w:rsidR="00944C3D" w:rsidRDefault="00944C3D" w:rsidP="00944C3D">
      <w:pPr>
        <w:rPr>
          <w:rFonts w:ascii="Arial" w:hAnsi="Arial"/>
          <w:b/>
        </w:rPr>
      </w:pPr>
    </w:p>
    <w:p w14:paraId="6C26BED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9008BCF" w14:textId="77777777" w:rsidTr="00503750">
        <w:tc>
          <w:tcPr>
            <w:tcW w:w="1944" w:type="dxa"/>
            <w:vAlign w:val="center"/>
          </w:tcPr>
          <w:p w14:paraId="2573E8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AA342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44AD1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54BEC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B37A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C7A7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130DF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AFCF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5A8C9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73B7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3FC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A1F2C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102CB2" w14:textId="77777777" w:rsidTr="00503750">
        <w:tc>
          <w:tcPr>
            <w:tcW w:w="15685" w:type="dxa"/>
            <w:gridSpan w:val="12"/>
            <w:vAlign w:val="center"/>
          </w:tcPr>
          <w:p w14:paraId="05006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623E06" w14:textId="77777777" w:rsidTr="00503750">
        <w:tc>
          <w:tcPr>
            <w:tcW w:w="1944" w:type="dxa"/>
            <w:vAlign w:val="center"/>
          </w:tcPr>
          <w:p w14:paraId="368FAF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56927F" w14:textId="5F291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3EF6FE" w14:textId="3961FC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96347B" w14:textId="6F954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683417" w14:textId="4BF7C1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A3354B" w14:textId="3E7D6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40370A" w14:textId="3AD2A5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8C6EB3" w14:textId="14E11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7F8A5E" w14:textId="4279F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EBFA9B" w14:textId="7AE4B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FA10EE" w14:textId="5FD18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6867C7" w14:textId="59C9C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B9C1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9F22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9113D91" w14:textId="7D890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73AC48" w14:textId="090F6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A52060" w14:textId="7ACB5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7AAAA" w14:textId="229D7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BB008C" w14:textId="7E0EB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0B00F" w14:textId="0B3CD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3F07F0" w14:textId="7AF2A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206FE1" w14:textId="67E23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7107F2" w14:textId="06229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4A9679" w14:textId="25B96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7B6558" w14:textId="547CFE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6EB0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2CFD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B80753A" w14:textId="02127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A1E2682" w14:textId="3E558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B82D8F" w14:textId="3ED58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B882BF" w14:textId="234E2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E7C8AEB" w14:textId="2E2CD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EA0F53" w14:textId="5B030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5AA53D" w14:textId="1B310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81F6F1" w14:textId="41E4E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EB5709" w14:textId="633EE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376EC29" w14:textId="23A03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4E85FD" w14:textId="07EA6E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E28A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422C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4B13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EC2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F0E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9D79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EEFB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D8DB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0A97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FDB4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940E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836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E10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B8A085" w14:textId="77777777" w:rsidTr="00503750">
        <w:tc>
          <w:tcPr>
            <w:tcW w:w="1944" w:type="dxa"/>
            <w:vAlign w:val="center"/>
          </w:tcPr>
          <w:p w14:paraId="249AD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44EC999" w14:textId="11B0A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98D111" w14:textId="26843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9954E4" w14:textId="3D0EF8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5A6EE4" w14:textId="6E197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5D0648" w14:textId="76BCE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C6CFBF" w14:textId="5EFFC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1CB931" w14:textId="446C6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F9485E" w14:textId="2E68A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5A2780" w14:textId="1CA8DC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AA2A33" w14:textId="74906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21B20E" w14:textId="32A337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A996DB" w14:textId="77777777" w:rsidTr="00503750">
        <w:tc>
          <w:tcPr>
            <w:tcW w:w="15685" w:type="dxa"/>
            <w:gridSpan w:val="12"/>
            <w:vAlign w:val="center"/>
          </w:tcPr>
          <w:p w14:paraId="52F2FB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382F81D" w14:textId="77777777" w:rsidTr="00503750">
        <w:tc>
          <w:tcPr>
            <w:tcW w:w="1944" w:type="dxa"/>
            <w:vAlign w:val="center"/>
          </w:tcPr>
          <w:p w14:paraId="5B0D3D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04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85E7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A1A18B" w14:textId="7F980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BF21F8" w14:textId="3D217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870415" w14:textId="45B70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B45D10" w14:textId="01D92A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631AEF" w14:textId="66954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0D2C3F" w14:textId="6DAD1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675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559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F2C52D" w14:textId="6B1DC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5C41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751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1DF6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395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743433" w14:textId="7D365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033DCD" w14:textId="109C5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6C0EE" w14:textId="38914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045409" w14:textId="55584E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18B47D" w14:textId="324972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0E35F" w14:textId="2E16A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AF83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5BB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B09EB8" w14:textId="5AF79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BE5D4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0FFCE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0A08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BEF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75AB9D" w14:textId="28A04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458E43" w14:textId="1AA235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6F6D37" w14:textId="395E6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BDBEC1" w14:textId="3AF68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44BE1E8" w14:textId="2E5A5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265B6B" w14:textId="64144F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8E0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72A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FE13BC2" w14:textId="72167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7EA323" w14:textId="77777777" w:rsidTr="00503750">
        <w:tc>
          <w:tcPr>
            <w:tcW w:w="1944" w:type="dxa"/>
            <w:vAlign w:val="center"/>
          </w:tcPr>
          <w:p w14:paraId="480CC0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C4AC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BF7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70526B" w14:textId="66977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6C68F" w14:textId="58C92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CC472D" w14:textId="71125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D33A0E" w14:textId="6162B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66E11C" w14:textId="58A5D2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D6C797" w14:textId="0928A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3B3A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E2B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388CCE" w14:textId="40D30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3D69B" w14:textId="77777777" w:rsidTr="00503750">
        <w:tc>
          <w:tcPr>
            <w:tcW w:w="15685" w:type="dxa"/>
            <w:gridSpan w:val="12"/>
            <w:vAlign w:val="center"/>
          </w:tcPr>
          <w:p w14:paraId="6C4549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7C265E" w14:textId="77777777" w:rsidTr="00503750">
        <w:tc>
          <w:tcPr>
            <w:tcW w:w="1944" w:type="dxa"/>
            <w:vAlign w:val="center"/>
          </w:tcPr>
          <w:p w14:paraId="2EECC2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BE56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F5E9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A9B5C" w14:textId="387D9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C6CF7F" w14:textId="461881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130205" w14:textId="7CF4A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414D36" w14:textId="4B558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3BF0D3" w14:textId="34285B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92B12F" w14:textId="5EBAC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A42C72" w14:textId="47778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49D91E" w14:textId="587281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1B4D94" w14:textId="1030D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20CC2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0D8CA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E8E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113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572C36" w14:textId="452E5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481159" w14:textId="3B2E84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CE553B" w14:textId="1E8C0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A8805E" w14:textId="46B1A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515804" w14:textId="508E2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AA37F8" w14:textId="5F2CA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31E682" w14:textId="4D2FF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A64D2A9" w14:textId="314B3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F2512C" w14:textId="2B73F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E63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C4556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1548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984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860CF8" w14:textId="3FE82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AC6ED8" w14:textId="34C7E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252BC2" w14:textId="6632E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0CA2C4" w14:textId="71E8F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CD2B9E" w14:textId="29457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F3454" w14:textId="0BBA6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72B84" w14:textId="6763B1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52D5F37" w14:textId="57236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AA968C" w14:textId="63666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265D1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71592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915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9DA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42EBF4" w14:textId="423931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62D551" w14:textId="72FDB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9E70ED" w14:textId="7DB6A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5EE82D" w14:textId="3B43F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FDC30B" w14:textId="178562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04C6C" w14:textId="0F45C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F09364" w14:textId="4E232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533A19" w14:textId="5D526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E89198" w14:textId="60086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030DB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9CF2D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B2DAA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C335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F19500" w14:textId="69933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EE155D" w14:textId="56059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DB66DFE" w14:textId="4DF00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A6A7FB" w14:textId="595BE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8701A8" w14:textId="63320A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5749B8" w14:textId="30F69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B400D1" w14:textId="45E2B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903E33" w14:textId="43A859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AEF010" w14:textId="524FB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3C5EDD" w14:textId="36D8E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104850" w14:textId="23D22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49DF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77A74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FC8082A" w14:textId="5A82F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EE0C0D" w14:textId="22AC3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510B90" w14:textId="6A9B3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358009" w14:textId="0E64C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7DA253" w14:textId="16E2DE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C927D0" w14:textId="4FF3C7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93259" w14:textId="13A3B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DD6DB9" w14:textId="09926B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C759E8" w14:textId="328CA9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D0CAF5" w14:textId="7C18B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070340" w14:textId="71F8D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FD065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E909F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2FA10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50F29D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9410C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F824E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C3E650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1C3FA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6740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9330E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0B643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B4CAC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54BB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4C8F3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C28C1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2DDAF7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48730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14F45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36348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8945F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68F43D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64D7C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5B20D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ABF43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3FAE5A6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129D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D9F3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FA2C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0852E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B4905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B686E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06281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99544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06124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9B51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2D60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43BD5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C3289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664A44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6F80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76AA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47852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709D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EC67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ED75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D7A9C1F" w14:textId="77777777" w:rsidTr="00503750">
        <w:trPr>
          <w:trHeight w:val="1073"/>
        </w:trPr>
        <w:tc>
          <w:tcPr>
            <w:tcW w:w="3614" w:type="dxa"/>
            <w:vMerge/>
          </w:tcPr>
          <w:p w14:paraId="5DFFD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AA59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D25F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CB25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4D5E7A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C8D84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C239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82FFEFF" w14:textId="77777777" w:rsidTr="00503750">
        <w:trPr>
          <w:trHeight w:val="283"/>
        </w:trPr>
        <w:tc>
          <w:tcPr>
            <w:tcW w:w="3614" w:type="dxa"/>
          </w:tcPr>
          <w:p w14:paraId="03C42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C4E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9F7D7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121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44C49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BCFF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35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30AF9DF" w14:textId="77777777" w:rsidTr="00503750">
        <w:trPr>
          <w:trHeight w:val="283"/>
        </w:trPr>
        <w:tc>
          <w:tcPr>
            <w:tcW w:w="3614" w:type="dxa"/>
          </w:tcPr>
          <w:p w14:paraId="74566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FDB8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D9972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BC6D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B618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CDC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7C42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623223" w14:textId="77777777" w:rsidTr="00503750">
        <w:trPr>
          <w:trHeight w:val="283"/>
        </w:trPr>
        <w:tc>
          <w:tcPr>
            <w:tcW w:w="3614" w:type="dxa"/>
          </w:tcPr>
          <w:p w14:paraId="0720C5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F38BE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EF0A0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0414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48A68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E341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22B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2A3B9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53CBF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7C781DD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6832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5335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033F3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405DC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FE3F1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6A5E6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579B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1588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A2AF1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B48C88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71DBF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FD357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42996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0039F2C" w14:textId="274D91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FE089E" w14:textId="14E1F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D60A1" w14:textId="0699E0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0CFE0" w14:textId="1862A6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839C3C" w14:textId="511AA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D491D" w14:textId="57E67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BADAE3" w14:textId="19541E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6C3252" w14:textId="6EBD5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0F76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CB9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ED2312" w14:textId="23459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7421A" w14:textId="5F9E08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5FD41D" w14:textId="43986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5908F8" w14:textId="46C7F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B9E0EC" w14:textId="03E647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F67483" w14:textId="6E41E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0709A" w14:textId="36133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4C8177" w14:textId="4ADA7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982A1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31B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626810F" w14:textId="5C810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21CCD" w14:textId="58A51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87C428" w14:textId="69DA5E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D0AA6" w14:textId="7AF84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E4D29" w14:textId="7E3E6C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2E2FB" w14:textId="70F2A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A7CCB" w14:textId="68EB1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5247C5" w14:textId="45987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4FB0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9429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51AF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CE0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1E4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BCF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24F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7E3E3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9FD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BB65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6A15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2ECCE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F77E5BB" w14:textId="5D17C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4FDBD" w14:textId="1E130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72E74" w14:textId="4EED0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DD61B" w14:textId="7B35B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4BABF7" w14:textId="733B0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0FA9E" w14:textId="64A8C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B8214" w14:textId="73CAC8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69E45A" w14:textId="74DBE1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A34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DBB60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9410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70CE7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BAE6361" w14:textId="361FF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775A7" w14:textId="122A3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D9536C" w14:textId="2D701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22237" w14:textId="070B3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C7527F" w14:textId="0FC6DD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B4CD05" w14:textId="52541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A0E76" w14:textId="4292E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798FF2" w14:textId="703316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7DFD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594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1000531" w14:textId="4AEBD5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3F7C7" w14:textId="4208A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55201" w14:textId="6CC6A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7B97F" w14:textId="7FA76C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3FB67" w14:textId="6365A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07615" w14:textId="3684B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1EFCE7" w14:textId="09F46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D8F00E" w14:textId="787EA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A39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65F0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D9790F" w14:textId="475867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062C09" w14:textId="48AC5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42B36" w14:textId="713A1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8A9D92" w14:textId="2F894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CBB38C" w14:textId="3C841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B3BC9A" w14:textId="56DE16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7495E" w14:textId="7BCF7B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BA68ADE" w14:textId="4E1FA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A133B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1F8F89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765A7BF" w14:textId="013BE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14400" w14:textId="53CC7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FA5FFD" w14:textId="43636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4111EC" w14:textId="101342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59809A" w14:textId="4254B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A73CB4" w14:textId="1C96A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0BE67" w14:textId="63495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25364F" w14:textId="33FC3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5045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649C4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8D617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0B56BB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F1C542" w14:textId="5ED13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297255" w14:textId="0808E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13FC5F" w14:textId="0FE07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C5AC04" w14:textId="05345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4F7AF" w14:textId="05028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ED383" w14:textId="725C3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50163" w14:textId="1C96C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9300AA" w14:textId="5091E1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88E5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DE0AE5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F8CAAC7" w14:textId="268C29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05B19" w14:textId="230BE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3C0DF" w14:textId="15FC9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B0F56" w14:textId="3B015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085EC4" w14:textId="2DF38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836E2" w14:textId="2DC7E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E3FFD" w14:textId="25FAA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79A194" w14:textId="6858B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B9AF2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81DF5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562A50F" w14:textId="50D7FDE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4632C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9EF0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788F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225E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8786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5061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834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040B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CA9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4C9A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C016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C99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DD8D6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758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545E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AD4E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A26A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D0CD4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960EFE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6E0E84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D3AF64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71E09AF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A07EF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D76CB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16DC6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B6CFF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FA3B9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AB86751" w14:textId="77777777" w:rsidTr="00503750">
        <w:trPr>
          <w:trHeight w:val="437"/>
        </w:trPr>
        <w:tc>
          <w:tcPr>
            <w:tcW w:w="2594" w:type="dxa"/>
          </w:tcPr>
          <w:p w14:paraId="46665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E9CF4B7" w14:textId="730ADAB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664ED51" w14:textId="3C657F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8F1184A" w14:textId="3C90B44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43D9CE2" w14:textId="52EC13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E361BC" w14:textId="77777777" w:rsidTr="00503750">
        <w:trPr>
          <w:trHeight w:val="420"/>
        </w:trPr>
        <w:tc>
          <w:tcPr>
            <w:tcW w:w="2594" w:type="dxa"/>
          </w:tcPr>
          <w:p w14:paraId="5F6040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0A938F2E" w14:textId="3B4E259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9E8906E" w14:textId="0F25DDC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9F9B90E" w14:textId="7803B2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C3D39E9" w14:textId="4C90945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2BF1E48" w14:textId="77777777" w:rsidTr="00503750">
        <w:trPr>
          <w:trHeight w:val="630"/>
        </w:trPr>
        <w:tc>
          <w:tcPr>
            <w:tcW w:w="2594" w:type="dxa"/>
          </w:tcPr>
          <w:p w14:paraId="65292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76725BE4" w14:textId="1EFE0E1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C3C2ABF" w14:textId="4B98FF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B40B109" w14:textId="35AC93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BD48355" w14:textId="3F9613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895F66" w14:textId="77777777" w:rsidTr="00503750">
        <w:trPr>
          <w:trHeight w:val="420"/>
        </w:trPr>
        <w:tc>
          <w:tcPr>
            <w:tcW w:w="2594" w:type="dxa"/>
          </w:tcPr>
          <w:p w14:paraId="28F99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0A4F14DF" w14:textId="1B2A25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6E0566D" w14:textId="00B833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7605BE8" w14:textId="5529F5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6B291A0" w14:textId="24E880E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50C0B2B" w14:textId="77777777" w:rsidTr="00503750">
        <w:trPr>
          <w:trHeight w:val="437"/>
        </w:trPr>
        <w:tc>
          <w:tcPr>
            <w:tcW w:w="2594" w:type="dxa"/>
          </w:tcPr>
          <w:p w14:paraId="301D8F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910DACA" w14:textId="7AE1721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6A65D96" w14:textId="77D96F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761140B" w14:textId="3065512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4AA797" w14:textId="54CC9D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6E7FD3" w14:textId="77777777" w:rsidTr="00503750">
        <w:trPr>
          <w:trHeight w:val="420"/>
        </w:trPr>
        <w:tc>
          <w:tcPr>
            <w:tcW w:w="2594" w:type="dxa"/>
          </w:tcPr>
          <w:p w14:paraId="6A155D1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50A22256" w14:textId="59F5925D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70C204B" w14:textId="4D7BA1D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73FE265" w14:textId="548EDFC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8DD0DFD" w14:textId="152FDB7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12A7E1F" w14:textId="77777777" w:rsidR="00944C3D" w:rsidRDefault="00944C3D" w:rsidP="00944C3D">
      <w:pPr>
        <w:rPr>
          <w:rFonts w:ascii="Arial" w:hAnsi="Arial"/>
          <w:b/>
        </w:rPr>
      </w:pPr>
    </w:p>
    <w:p w14:paraId="4635352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3DB035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24483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97BE5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2329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D0C14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5374D3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C8394E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41B2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617A3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9879D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2ADB1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BB5B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EF507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691EB4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9F52D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DD8A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8FAAAA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3F7E7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867E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4B0D3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EB45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378117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D9331E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52EEE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361D1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AB59C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0601A4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1DD2E9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131279" w14:textId="77777777" w:rsidTr="00503750">
        <w:tc>
          <w:tcPr>
            <w:tcW w:w="2835" w:type="dxa"/>
            <w:vAlign w:val="center"/>
          </w:tcPr>
          <w:p w14:paraId="6D507E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420C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A1A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F23AD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6CEB9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3A6E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18B7129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AB8726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093647" w14:textId="77DEA1D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74145D" w14:textId="11FC26B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3E141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94B9A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A3F219" w14:textId="11D2F20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5A7F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D8128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EEA8C16" w14:textId="3ED3D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CEA28" w14:textId="75F2F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7FC2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658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38ACB0" w14:textId="25062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745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74A8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15A5163" w14:textId="17A144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11966" w14:textId="4C046D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681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94FE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FA4573" w14:textId="79518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B66B0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E4197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568EFE1" w14:textId="708E8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C7803A" w14:textId="4A4C8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8F0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8E6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0A16D50" w14:textId="3C621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C36EA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0CF3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7D113B2" w14:textId="5099D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ED5A2B" w14:textId="33814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A92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600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C752E2" w14:textId="2F162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64F9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D7A0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E633232" w14:textId="3AE2F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898931" w14:textId="073DB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12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ED1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E460E7" w14:textId="54F83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23E0A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7082D3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FBC9830" w14:textId="4547192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73C29" w14:textId="66B89DC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BB8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2B7F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B440B9" w14:textId="132B03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6F6D7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C865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AE6BFD1" w14:textId="45E7328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1596C86" w14:textId="77777777" w:rsidR="00944C3D" w:rsidRDefault="00944C3D" w:rsidP="00944C3D">
      <w:pPr>
        <w:rPr>
          <w:rFonts w:ascii="Arial" w:hAnsi="Arial"/>
          <w:b/>
        </w:rPr>
      </w:pPr>
    </w:p>
    <w:p w14:paraId="6EA521F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820BF95" w14:textId="77777777" w:rsidTr="00503750">
        <w:tc>
          <w:tcPr>
            <w:tcW w:w="2835" w:type="dxa"/>
            <w:vAlign w:val="center"/>
          </w:tcPr>
          <w:p w14:paraId="501550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CC6F8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84241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0C7A0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55A32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05BAD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584001F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6273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AEDFEFB" w14:textId="4FFD92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BAB0A" w14:textId="28C0C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BD7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01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0B6C21" w14:textId="014BA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AF7A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98E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799F2DB" w14:textId="659AC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0692EC" w14:textId="3B77E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3F5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528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445FC5" w14:textId="5134A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07859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9CDC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CC917A" w14:textId="2FB2F6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F5E14A" w14:textId="38F8A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D0CA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EC9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C12079" w14:textId="41EF15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24CF4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9DD9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C9D0C69" w14:textId="147BE1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1EAA5" w14:textId="19FBF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C3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20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7121A6" w14:textId="0C5165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C6BF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306E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90DBA97" w14:textId="72C896E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BC0281" w14:textId="2A702E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B8EB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3FAD8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EFEF94" w14:textId="667B95B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B54C6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4120D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8F0571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8951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BF31E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5B05BB1" w14:textId="77777777" w:rsidTr="00503750">
        <w:trPr>
          <w:trHeight w:val="699"/>
        </w:trPr>
        <w:tc>
          <w:tcPr>
            <w:tcW w:w="3502" w:type="dxa"/>
            <w:vMerge/>
          </w:tcPr>
          <w:p w14:paraId="4749D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73A71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829C6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682031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9BA4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9D773DA" w14:textId="64FE440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8460C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715A6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BE78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A2787F2" w14:textId="4DA113F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9970A4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9D6ECA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1A6AF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2B74CD9" w14:textId="24D358D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D0BD4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0BE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CA78D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1715648" w14:textId="77777777" w:rsidTr="00503750">
        <w:trPr>
          <w:trHeight w:val="593"/>
        </w:trPr>
        <w:tc>
          <w:tcPr>
            <w:tcW w:w="3497" w:type="dxa"/>
          </w:tcPr>
          <w:p w14:paraId="75899D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656A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CA8C3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A375D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07D3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B425EA9" w14:textId="2FE591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362E84" w14:textId="535C9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D303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EC8490" w14:textId="1A25258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A6386B" w14:textId="2F415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CF2BE0" w14:textId="36A9A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EF38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361D6C" w14:textId="19146D1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138902" w14:textId="22C972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7BE439" w14:textId="01D95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BE9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4505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DEE698F" w14:textId="6F187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5484EA" w14:textId="4531B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8E32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B92A23" w14:textId="3CF3BF7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9276BA" w14:textId="43023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E19AB5" w14:textId="58135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7BD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2E2681" w14:textId="1C77535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B880193" w14:textId="43EDD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B12EA9" w14:textId="146C0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7F09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FE2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05CB8B5" w14:textId="7F443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26F482" w14:textId="540F1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AD693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A11645" w14:textId="3CFC1BB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E0120E" w14:textId="56E71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219DBF" w14:textId="798BE6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C7F8F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A9A7F0" w14:textId="0243469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9C76EE" w14:textId="49D58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8B7302" w14:textId="51846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2792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3A691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830001B" w14:textId="5B9A3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0C641" w14:textId="1633A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CAF5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2F1A05" w14:textId="30D6FB4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0622E2" w14:textId="68506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75159D" w14:textId="05F7C5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B5B8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B47D4BE" w14:textId="303F1CD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B9373D" w14:textId="238E9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92488" w14:textId="46F404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B03605A" w14:textId="77777777" w:rsidR="00944C3D" w:rsidRDefault="00944C3D" w:rsidP="00944C3D">
      <w:pPr>
        <w:rPr>
          <w:rFonts w:ascii="Arial" w:hAnsi="Arial"/>
          <w:b/>
        </w:rPr>
      </w:pPr>
    </w:p>
    <w:p w14:paraId="6B941E68" w14:textId="77777777" w:rsidR="00944C3D" w:rsidRDefault="00944C3D" w:rsidP="00944C3D">
      <w:pPr>
        <w:rPr>
          <w:rFonts w:ascii="Arial" w:hAnsi="Arial"/>
          <w:b/>
        </w:rPr>
      </w:pPr>
    </w:p>
    <w:p w14:paraId="2C5F6116" w14:textId="77777777" w:rsidR="00944C3D" w:rsidRDefault="00944C3D" w:rsidP="00944C3D">
      <w:pPr>
        <w:rPr>
          <w:rFonts w:ascii="Arial" w:hAnsi="Arial"/>
          <w:b/>
        </w:rPr>
      </w:pPr>
    </w:p>
    <w:p w14:paraId="621C52A5" w14:textId="77777777" w:rsidR="00944C3D" w:rsidRDefault="00944C3D" w:rsidP="00944C3D">
      <w:pPr>
        <w:rPr>
          <w:rFonts w:ascii="Arial" w:hAnsi="Arial"/>
          <w:b/>
        </w:rPr>
      </w:pPr>
    </w:p>
    <w:p w14:paraId="739B72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644C459" w14:textId="77777777" w:rsidTr="00503750">
        <w:tc>
          <w:tcPr>
            <w:tcW w:w="2622" w:type="dxa"/>
            <w:vAlign w:val="center"/>
          </w:tcPr>
          <w:p w14:paraId="2D970E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71CE6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AB1D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3FBD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F58ED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AAF3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65A02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63048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54C96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5D2C1D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72D7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0205830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639D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5ADEC0D" w14:textId="683526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45AAF5" w14:textId="1C87A6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BC32C7" w14:textId="11153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F4B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A0744" w14:textId="0CE47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E9D0F" w14:textId="77777777" w:rsidTr="00503750">
        <w:tc>
          <w:tcPr>
            <w:tcW w:w="2622" w:type="dxa"/>
            <w:vAlign w:val="center"/>
          </w:tcPr>
          <w:p w14:paraId="2880C7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F636B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40D743C" w14:textId="2A5BCD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30FE56" w14:textId="5B6E3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99E93C" w14:textId="7132F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55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CDC515" w14:textId="36E2B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08A5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AC07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6AA10B9" w14:textId="7A1A4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507002" w14:textId="0A320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E5DEA9" w14:textId="08E67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9BB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96BDEA" w14:textId="17E40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557B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C7AD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3684F24" w14:textId="66FE8E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B0DD16" w14:textId="41F3B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1E79FF" w14:textId="7F5CA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3AF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7374D3" w14:textId="31FF3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AC8A4" w14:textId="77777777" w:rsidTr="00503750">
        <w:tc>
          <w:tcPr>
            <w:tcW w:w="2622" w:type="dxa"/>
            <w:vAlign w:val="center"/>
          </w:tcPr>
          <w:p w14:paraId="4381E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AAA0993" w14:textId="4FA52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26653.00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3E4D48" w14:textId="29AE1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21701.00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2786D1" w14:textId="02DF0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14078.00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BDA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ADA475" w14:textId="5A33D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34277.00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C759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3FEE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AAEAA2A" w14:textId="27AA4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9C2EBC7" w14:textId="316AC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DC23A3" w14:textId="76721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4FD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20A6D1" w14:textId="46BD3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08589A" w14:textId="77777777" w:rsidTr="00503750">
        <w:tc>
          <w:tcPr>
            <w:tcW w:w="2622" w:type="dxa"/>
            <w:vAlign w:val="center"/>
          </w:tcPr>
          <w:p w14:paraId="2E272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FAB20A" w14:textId="71C29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8CF0D1" w14:textId="324CA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F4AD5" w14:textId="121DA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E69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25D27A" w14:textId="0AA73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8C89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B3BF45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14547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D49B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A5D87F1" w14:textId="5C0A2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34DC40" w14:textId="06C165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F269D4" w14:textId="09B5F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D2B7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FC4F059" w14:textId="3EC60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969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D59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1A37564" w14:textId="42CC6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DB69C1" w14:textId="1407A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74BE39" w14:textId="28C15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B25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EE39B9" w14:textId="007A5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C473F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BA0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782A1C0" w14:textId="03D57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841DDD" w14:textId="6914C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7A7C54" w14:textId="2B366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008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9E1625" w14:textId="27A30F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572C2B" w14:textId="77777777" w:rsidTr="00503750">
        <w:tc>
          <w:tcPr>
            <w:tcW w:w="2622" w:type="dxa"/>
            <w:vAlign w:val="center"/>
          </w:tcPr>
          <w:p w14:paraId="62A295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260E607" w14:textId="4D272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5493A" w14:textId="2405F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B6EFC5" w14:textId="449BB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190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269CB9" w14:textId="1CC0D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ED4C4" w14:textId="77777777" w:rsidTr="00503750">
        <w:tc>
          <w:tcPr>
            <w:tcW w:w="2622" w:type="dxa"/>
            <w:vAlign w:val="center"/>
          </w:tcPr>
          <w:p w14:paraId="354621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E84AC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2E7E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5189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EC4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60C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422356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D555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E4E0CBC" w14:textId="324AA9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26653.00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34B6596" w14:textId="342345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21701.00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84E471" w14:textId="5AF814C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14078.00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3C78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E0E79D" w14:textId="66EEE4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34277.00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48D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62688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984B55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251BA3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461DDC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40A73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2D92F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66CB9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9D68C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00B829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C2975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CA05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23BD3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DA69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9439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A644C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B168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0CA7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27C75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2DF2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FA66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244A87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8BB4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FC93E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6650C0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6E2D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A0F5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1073A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FD1B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19BA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C7DAA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ED7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246B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84192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4C84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BA512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4C80AA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8A98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86DD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BE02F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449B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1B0B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A8D85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4B675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D0DCB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5FA49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C857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8C3AE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A9D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EA2B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B8DCE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3ABA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C3432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EF48FB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1818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1FD0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69C45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50C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7BAD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2C11F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1B03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4617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F409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F5C5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69C7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50787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B9BCB7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D856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703D3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CEA557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039ED09" w14:textId="77777777" w:rsidTr="00503750">
        <w:tc>
          <w:tcPr>
            <w:tcW w:w="2835" w:type="dxa"/>
            <w:vAlign w:val="center"/>
          </w:tcPr>
          <w:p w14:paraId="64DD2C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4037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50A6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2050E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710F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00879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30A63AC" w14:textId="77777777" w:rsidTr="00503750">
        <w:tc>
          <w:tcPr>
            <w:tcW w:w="2835" w:type="dxa"/>
            <w:vAlign w:val="center"/>
          </w:tcPr>
          <w:p w14:paraId="094742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DD85003" w14:textId="19D87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824687" w14:textId="6AC76E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D86ECE" w14:textId="5CD14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F8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5B4F9F" w14:textId="4FB11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840EA" w14:textId="77777777" w:rsidTr="00503750">
        <w:tc>
          <w:tcPr>
            <w:tcW w:w="2835" w:type="dxa"/>
            <w:vAlign w:val="center"/>
          </w:tcPr>
          <w:p w14:paraId="009EA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0790D4E" w14:textId="01923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0046ED" w14:textId="2F92C3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DAC04" w14:textId="75F5C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ACFE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BDA6E4" w14:textId="2F74E4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47B8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19EFA7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AFAAC0C" w14:textId="38D31D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A747F5" w14:textId="4F797D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808F19" w14:textId="3C8B479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E66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B8EE8D" w14:textId="306250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CE3F4F3" w14:textId="77777777" w:rsidTr="00503750">
        <w:tc>
          <w:tcPr>
            <w:tcW w:w="2835" w:type="dxa"/>
            <w:vAlign w:val="center"/>
          </w:tcPr>
          <w:p w14:paraId="3324B2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1DC0B22" w14:textId="13C5A9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A3CD4E" w14:textId="5378E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7D46B" w14:textId="6AA204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CF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68286F" w14:textId="376BC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21C54D" w14:textId="77777777" w:rsidTr="00503750">
        <w:tc>
          <w:tcPr>
            <w:tcW w:w="2835" w:type="dxa"/>
            <w:vAlign w:val="center"/>
          </w:tcPr>
          <w:p w14:paraId="00390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6EDC1F" w14:textId="1D436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FF6721" w14:textId="2BB81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44B5B" w14:textId="1143F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6BD1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7735E" w14:textId="6FE90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5E477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79AE0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BB203A3" w14:textId="4E37F97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24D45" w14:textId="2FEA754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B2DBA" w14:textId="07F72D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361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B7D474" w14:textId="05E3843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096E4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4E8C4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D77503" w14:textId="5AFDE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B0E7C7" w14:textId="776AD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8A884" w14:textId="6C606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25A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854734" w14:textId="17E51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D98D1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C0579C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8"/>
        <w:gridCol w:w="1763"/>
        <w:gridCol w:w="1644"/>
        <w:gridCol w:w="1605"/>
        <w:gridCol w:w="1870"/>
      </w:tblGrid>
      <w:tr w:rsidR="00944C3D" w:rsidRPr="008D0433" w14:paraId="435DC2DF" w14:textId="77777777" w:rsidTr="00503750">
        <w:tc>
          <w:tcPr>
            <w:tcW w:w="2552" w:type="dxa"/>
            <w:vAlign w:val="center"/>
          </w:tcPr>
          <w:p w14:paraId="491D8E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DECC7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FA8C1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8239E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98737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5833A5A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F09BD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3C9046C" w14:textId="75F52A1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1BB6180" w14:textId="2DC4C62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2154.00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C98432A" w14:textId="185DDD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2154.00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8559008" w14:textId="68F087A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08C000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66278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AB28607" w14:textId="48A2EC9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DCC7643" w14:textId="7F5E009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7E1B943" w14:textId="79FA43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98D1FC6" w14:textId="2F48DC3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48BAAE5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CC03B6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E643B8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5B44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02B76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EB5F80E" w14:textId="77777777" w:rsidTr="00503750">
        <w:tc>
          <w:tcPr>
            <w:tcW w:w="4395" w:type="dxa"/>
            <w:vMerge/>
          </w:tcPr>
          <w:p w14:paraId="664CB8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59AB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316D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C634B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5FA2A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94D60B2" w14:textId="2A6AE5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88379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2E2D30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CE22F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C5439FC" w14:textId="5E596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641519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63B0E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2C7C6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522BD4F" w14:textId="6481AB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C52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9FD8DC8" w14:textId="77777777" w:rsidTr="00503750">
        <w:tc>
          <w:tcPr>
            <w:tcW w:w="4395" w:type="dxa"/>
            <w:vAlign w:val="center"/>
          </w:tcPr>
          <w:p w14:paraId="62AF4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88C0E5F" w14:textId="05778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103CE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8E7B26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F353B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0833A653" w14:textId="6FE69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8066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0A071F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BB4FF9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9BD8D88" w14:textId="190D4C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EB8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50A657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64219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EA8912" w14:textId="31EF569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9491.00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9952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E2EAF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E5C8E5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3E038DD" w14:textId="77777777" w:rsidTr="00503750">
        <w:tc>
          <w:tcPr>
            <w:tcW w:w="4395" w:type="dxa"/>
            <w:vAlign w:val="center"/>
          </w:tcPr>
          <w:p w14:paraId="6FCDC1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3975EF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123577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006326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BF26A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DDB408E" w14:textId="2AD0FE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48342B" w14:textId="3B662BE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0C637F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C7AE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F7E1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2429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08DCA58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5EA8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D842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141B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6C1828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A9879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6697EFA" w14:textId="454D0FE5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8393C0C" w14:textId="5B4226E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958C5F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8B9841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00CE9F4" w14:textId="488003B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7804B1" w14:textId="12F215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DAFF33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1183C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FA49F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9CE7360" w14:textId="77777777" w:rsidTr="00503750">
        <w:tc>
          <w:tcPr>
            <w:tcW w:w="1843" w:type="dxa"/>
            <w:vAlign w:val="center"/>
          </w:tcPr>
          <w:p w14:paraId="10F4FB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5B650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A3F22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1E05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1D4E7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FB954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3ED832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5BC1DE9" w14:textId="77777777" w:rsidTr="00503750">
        <w:tc>
          <w:tcPr>
            <w:tcW w:w="1843" w:type="dxa"/>
            <w:vAlign w:val="center"/>
          </w:tcPr>
          <w:p w14:paraId="502CE0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4AA72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E6C0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62B6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A06B9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F0290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68F6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4A9D77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CD46E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CB245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30D4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5289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75CC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384E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1805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CF0DBDB" w14:textId="77777777" w:rsidTr="00503750">
        <w:tc>
          <w:tcPr>
            <w:tcW w:w="1843" w:type="dxa"/>
            <w:vAlign w:val="center"/>
          </w:tcPr>
          <w:p w14:paraId="52BC62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00C3F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F8C3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63E9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FC7D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5788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295D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F3819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F2F5D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72450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20B3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9CDE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12FF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F0D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857C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E7EE5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8C04D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479B0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B7006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B07C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9FFB8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81AB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97B4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AEC70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1678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D52DABE" w14:textId="77777777" w:rsidTr="00503750">
        <w:trPr>
          <w:trHeight w:val="664"/>
        </w:trPr>
        <w:tc>
          <w:tcPr>
            <w:tcW w:w="3372" w:type="dxa"/>
          </w:tcPr>
          <w:p w14:paraId="0024B3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AF4DE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0D53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A7AC8F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E9E9DB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163918" w14:textId="19A4F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993B0A" w14:textId="0CFA8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408C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7DBABA" w14:textId="5422F82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9712E1E" w14:textId="36E33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02DF62" w14:textId="50F74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0439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4A3D5F" w14:textId="391DD4F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212D25" w14:textId="10CAEE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CDB0CC" w14:textId="35C38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104AA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70FA71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E89CE83" w14:textId="437609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C44822" w14:textId="53D18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BC57D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0D67F3" w14:textId="74FD8E85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59A959" w14:textId="36587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28D87" w14:textId="4AE05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35B64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582F793" w14:textId="412B967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6090C7" w14:textId="66F69A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9EFBFC" w14:textId="5919E2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9EC9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AB017D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48F0597" w14:textId="77777777" w:rsidTr="00503750">
        <w:tc>
          <w:tcPr>
            <w:tcW w:w="2835" w:type="dxa"/>
            <w:vAlign w:val="center"/>
          </w:tcPr>
          <w:p w14:paraId="309031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6BCE0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70AC4D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2D538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CEB28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2B9374" w14:textId="77777777" w:rsidTr="00503750">
        <w:tc>
          <w:tcPr>
            <w:tcW w:w="2835" w:type="dxa"/>
          </w:tcPr>
          <w:p w14:paraId="4DD629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C03F84F" w14:textId="116947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59C77E" w14:textId="14D56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46E99E" w14:textId="24EFF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7D18C2" w14:textId="127269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10D8C5" w14:textId="77777777" w:rsidTr="00503750">
        <w:tc>
          <w:tcPr>
            <w:tcW w:w="2835" w:type="dxa"/>
          </w:tcPr>
          <w:p w14:paraId="51C4C6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4F44C27" w14:textId="22664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1A1B6F" w14:textId="33E416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9B2BB2" w14:textId="66C778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2E81240" w14:textId="519D1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5176C1" w14:textId="77777777" w:rsidTr="00503750">
        <w:tc>
          <w:tcPr>
            <w:tcW w:w="2835" w:type="dxa"/>
          </w:tcPr>
          <w:p w14:paraId="5D58EE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7B93B02" w14:textId="64E40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199E2E" w14:textId="67B68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63E79" w14:textId="3FC0E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279A25" w14:textId="079C4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224F26" w14:textId="77777777" w:rsidTr="00503750">
        <w:tc>
          <w:tcPr>
            <w:tcW w:w="2835" w:type="dxa"/>
            <w:vAlign w:val="center"/>
          </w:tcPr>
          <w:p w14:paraId="6545808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65FF67C" w14:textId="42026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FC52C" w14:textId="17B93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BDF75" w14:textId="5FA88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78675D" w14:textId="5A1D44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242574" w14:textId="77777777" w:rsidTr="00503750">
        <w:tc>
          <w:tcPr>
            <w:tcW w:w="2835" w:type="dxa"/>
            <w:vAlign w:val="center"/>
          </w:tcPr>
          <w:p w14:paraId="594342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44B4BAB" w14:textId="27DA4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29465" w14:textId="373A93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23C627" w14:textId="4545E2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758961" w14:textId="4639BC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78ECCB" w14:textId="77777777" w:rsidTr="00503750">
        <w:tc>
          <w:tcPr>
            <w:tcW w:w="2835" w:type="dxa"/>
          </w:tcPr>
          <w:p w14:paraId="2BBDBD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91A4E68" w14:textId="30A95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3EACE4" w14:textId="5FF61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7BA11D" w14:textId="2E8279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E099CB" w14:textId="25A1F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A72C3E" w14:textId="77777777" w:rsidTr="00503750">
        <w:tc>
          <w:tcPr>
            <w:tcW w:w="2835" w:type="dxa"/>
          </w:tcPr>
          <w:p w14:paraId="3620FE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ADF2DD2" w14:textId="50E72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EDA595" w14:textId="0AAB7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F62C3C" w14:textId="6CAAA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80BAAE0" w14:textId="1583D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68609D" w14:textId="77777777" w:rsidTr="00503750">
        <w:tc>
          <w:tcPr>
            <w:tcW w:w="2835" w:type="dxa"/>
          </w:tcPr>
          <w:p w14:paraId="52590A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CEE477B" w14:textId="4DF11A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39030A" w14:textId="2CBEA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3669CD" w14:textId="6248D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85CF24" w14:textId="52CAE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4F13EB" w14:textId="77777777" w:rsidR="00944C3D" w:rsidRDefault="00944C3D" w:rsidP="00944C3D">
      <w:pPr>
        <w:rPr>
          <w:rFonts w:ascii="Arial" w:hAnsi="Arial"/>
          <w:b/>
        </w:rPr>
      </w:pPr>
    </w:p>
    <w:p w14:paraId="7BBBF0A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FEBE761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40BAE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F2C866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A2C80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83BFE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0999B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0B97A00" w14:textId="77777777" w:rsidTr="00503750">
        <w:trPr>
          <w:trHeight w:val="443"/>
        </w:trPr>
        <w:tc>
          <w:tcPr>
            <w:tcW w:w="2560" w:type="dxa"/>
          </w:tcPr>
          <w:p w14:paraId="781865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AEA9F3C" w14:textId="4F697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EB9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AA97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13EC934" w14:textId="096A5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82209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68A2E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E396ECF" w14:textId="05B0D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C5C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EF8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24DEBE" w14:textId="06BC3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9FA6AE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428837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1493552" w14:textId="7EAF51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8F3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FB9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FF0CED" w14:textId="0EEC8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5A48F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CCA3F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E36C69" w14:textId="22714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C2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127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53E2D3D" w14:textId="69083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AEE4DB" w14:textId="77777777" w:rsidR="00944C3D" w:rsidRDefault="00944C3D" w:rsidP="00944C3D">
      <w:pPr>
        <w:rPr>
          <w:rFonts w:ascii="Arial" w:hAnsi="Arial"/>
          <w:b/>
        </w:rPr>
      </w:pPr>
    </w:p>
    <w:p w14:paraId="5F8E8251" w14:textId="77777777" w:rsidR="00944C3D" w:rsidRDefault="00944C3D" w:rsidP="00944C3D">
      <w:pPr>
        <w:rPr>
          <w:rFonts w:ascii="Arial" w:hAnsi="Arial"/>
          <w:b/>
        </w:rPr>
      </w:pPr>
    </w:p>
    <w:p w14:paraId="792A58A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89903B2" w14:textId="77777777" w:rsidR="00944C3D" w:rsidRDefault="00944C3D" w:rsidP="00944C3D">
      <w:pPr>
        <w:rPr>
          <w:rFonts w:ascii="Arial" w:hAnsi="Arial"/>
          <w:b/>
        </w:rPr>
      </w:pPr>
    </w:p>
    <w:p w14:paraId="512FA08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225472C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B2D2A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EBEFF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0679F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E0DFD7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C3F5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4B54E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DD4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5E71E2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9C1EE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FEBC6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337F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E95F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7C62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DEE9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B4EC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018E7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7C414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5A7A9FD" w14:textId="77777777" w:rsidTr="00503750">
        <w:trPr>
          <w:trHeight w:val="677"/>
        </w:trPr>
        <w:tc>
          <w:tcPr>
            <w:tcW w:w="3358" w:type="dxa"/>
          </w:tcPr>
          <w:p w14:paraId="38636E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9917E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B6B7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04781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311D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3379377" w14:textId="06CB30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212E92" w14:textId="02340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52A0A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7F2C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9EE0009" w14:textId="67B68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844B8A" w14:textId="6E8BD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89096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EB32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5F23D40" w14:textId="67A603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248ED9" w14:textId="50EFC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1E4C6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3B78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28437A2" w14:textId="3F07D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572B20" w14:textId="093C5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8F4D6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660D33" w14:textId="17AD022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31501B8" w14:textId="3120D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EFBF6C" w14:textId="717E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CF194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9A3B79" w14:textId="1FDDBA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E84183" w14:textId="6A505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260D0B" w14:textId="6ED5F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0A11D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25C06E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738B3A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F82A2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19DA1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54406CA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55133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73F5F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11AD8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DC55D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AB9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0C614D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A3B62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33A9F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FD9C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062A4F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608EB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51137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7B2071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65CE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3AAE7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E73B3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FDDC6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C68B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2DD6DC9" w14:textId="79AED2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9B3A7" w14:textId="123531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71B3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4FDCB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7631421" w14:textId="2E1B5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F07F320" w14:textId="30BC3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21CD1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AC12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A460D07" w14:textId="1FA54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6E9A49" w14:textId="33A5C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43B51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DC4EA42" w14:textId="7D8D4DC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5B9ABA" w14:textId="37389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BA69E" w14:textId="32EB4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1807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872E50" w14:textId="32CB8C1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5088FAE" w14:textId="33118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7CA6CE" w14:textId="2554B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D90B9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A9F68F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A0A803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089B6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E27408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2E303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F3ADE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E5D7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7837CE" w14:textId="6430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01E67A" w14:textId="7ADDB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EE621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63AA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28EB958" w14:textId="42B97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694E51" w14:textId="7F846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50182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364F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C9F079E" w14:textId="7BCD2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F40427" w14:textId="2426C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58EAF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BB2453" w14:textId="5F4CE0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86D58C0" w14:textId="7664B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F273FF" w14:textId="12D23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2BEB1B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B3A935D" w14:textId="7DEC391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34593C" w14:textId="183014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5035C8" w14:textId="48A5EE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E7668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B54AB9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6E363C4" w14:textId="77777777" w:rsidTr="00503750">
        <w:tc>
          <w:tcPr>
            <w:tcW w:w="3686" w:type="dxa"/>
            <w:vAlign w:val="center"/>
          </w:tcPr>
          <w:p w14:paraId="0A47D7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12948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7CAB7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B27BD5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C7730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39356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6CE8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AA9258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97BA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DCD34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4584D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0FEB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61104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5F41F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683D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D29113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8D7D8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A4D26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8623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0337E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F936DD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A8450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2008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4F6EA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774BA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E8A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D7D2A9" w14:textId="6A24E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B95179" w14:textId="5E6BA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5A189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A9DFE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A2989A6" w14:textId="28F8E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92A895" w14:textId="368B3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675D8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26E6F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1B6DF74" w14:textId="3C8D7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A739F5" w14:textId="632735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4814A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7B9846" w14:textId="71BD8A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8D90EA" w14:textId="50FB7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FD58E5" w14:textId="3173BD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AF9962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C4CD468" w14:textId="12F6BAB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7D8B27" w14:textId="1BE2DD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5003D4" w14:textId="1F8DF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9C15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ECD65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6E8D3D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5BA5FC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13334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A2D4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8EA7B5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FA68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687202F" w14:textId="1C518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4E8A3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89E7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378B899" w14:textId="0CA978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EA0F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51948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5FF659E" w14:textId="5FBA6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3EE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5AD4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694E577" w14:textId="2B96A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2551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444B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F20889A" w14:textId="28091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CB55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C0788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ADD607C" w14:textId="0FA216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8A6A03D" w14:textId="77777777" w:rsidR="00944C3D" w:rsidRDefault="00944C3D" w:rsidP="00944C3D">
      <w:pPr>
        <w:rPr>
          <w:sz w:val="22"/>
          <w:szCs w:val="22"/>
        </w:rPr>
      </w:pPr>
    </w:p>
    <w:p w14:paraId="5B5E220B" w14:textId="77777777" w:rsidR="00944C3D" w:rsidRDefault="00944C3D" w:rsidP="00944C3D">
      <w:pPr>
        <w:rPr>
          <w:sz w:val="22"/>
          <w:szCs w:val="22"/>
        </w:rPr>
      </w:pPr>
    </w:p>
    <w:p w14:paraId="454CF0B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3BA70F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28CBC8D" w14:textId="44668BC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C2A3A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7D7F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CC47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391D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12BD07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F241B8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7401C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18C5F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E00DF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8E9F3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21DF092" w14:textId="1751B3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A2E961" w14:textId="0FCB2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9D692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85CEB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75855F0" w14:textId="208001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E5C402" w14:textId="6BE53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5FA3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D8C52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F0F5E67" w14:textId="3F0EA9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A55FF9" w14:textId="47001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971C3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FE400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9EA0E87" w14:textId="4566C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3C124E" w14:textId="08E433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23E6F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A2166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E59DF81" w14:textId="4236B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E04E2D" w14:textId="75D5C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31306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618586" w14:textId="3010C65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44C4B0E" w14:textId="159A7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E84F26" w14:textId="62BDD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7CFE4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E1AEA30" w14:textId="55E87D1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96F633" w14:textId="64323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F6FD64D" w14:textId="12F95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3477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DA99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0288C5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E2CE48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B48D49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41120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7BCC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9CF5E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6930C10" w14:textId="4537DE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42BDE6" w14:textId="3A076A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D51F5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957160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CF50187" w14:textId="32281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4882F8" w14:textId="4EF25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5FC94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12100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13DD24" w14:textId="2968B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717568A" w14:textId="0E5D2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7122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6B92D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9110591" w14:textId="3874F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0F6A62" w14:textId="2FA2E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252D5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3A987C" w14:textId="7140470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F8943C" w14:textId="708F6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5B6456" w14:textId="37368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0FCC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948DF03" w14:textId="7F1DF5D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BA0345C" w14:textId="504980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055EB9" w14:textId="43AD4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8A4DE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A3770B4" w14:textId="521EC46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BEB9A15" w14:textId="5298F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82F8A9" w14:textId="3AB1F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A12E7" w:rsidRPr="00604E3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DC517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E30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CFFCD4B" w14:textId="0B0AADE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C738F7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546EB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A279D2C" w14:textId="33BE0F9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CC57A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EBE37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6A830A99" w14:textId="1D6824A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03A87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7A31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C5FE4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8B8DD08" w14:textId="77777777" w:rsidR="00944C3D" w:rsidRPr="003607F0" w:rsidRDefault="00944C3D" w:rsidP="00944C3D"/>
    <w:p w14:paraId="170463AF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C344A8" w14:textId="77777777" w:rsidR="00D6647A" w:rsidRDefault="00D6647A">
      <w:r>
        <w:separator/>
      </w:r>
    </w:p>
  </w:endnote>
  <w:endnote w:type="continuationSeparator" w:id="0">
    <w:p w14:paraId="32C88A4A" w14:textId="77777777" w:rsidR="00D6647A" w:rsidRDefault="00D664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BF27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95285B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448B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596A94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093D4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180E2A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D841F" w14:textId="77777777" w:rsidR="00D6647A" w:rsidRDefault="00D6647A">
      <w:r>
        <w:separator/>
      </w:r>
    </w:p>
  </w:footnote>
  <w:footnote w:type="continuationSeparator" w:id="0">
    <w:p w14:paraId="6710ADD2" w14:textId="77777777" w:rsidR="00D6647A" w:rsidRDefault="00D664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5169830">
    <w:abstractNumId w:val="13"/>
  </w:num>
  <w:num w:numId="2" w16cid:durableId="51200302">
    <w:abstractNumId w:val="17"/>
  </w:num>
  <w:num w:numId="3" w16cid:durableId="1095591617">
    <w:abstractNumId w:val="8"/>
  </w:num>
  <w:num w:numId="4" w16cid:durableId="1013148487">
    <w:abstractNumId w:val="7"/>
  </w:num>
  <w:num w:numId="5" w16cid:durableId="102147072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81841893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98058711">
    <w:abstractNumId w:val="20"/>
  </w:num>
  <w:num w:numId="8" w16cid:durableId="789281111">
    <w:abstractNumId w:val="10"/>
  </w:num>
  <w:num w:numId="9" w16cid:durableId="1163743031">
    <w:abstractNumId w:val="0"/>
  </w:num>
  <w:num w:numId="10" w16cid:durableId="1969316053">
    <w:abstractNumId w:val="19"/>
  </w:num>
  <w:num w:numId="11" w16cid:durableId="1006591891">
    <w:abstractNumId w:val="6"/>
  </w:num>
  <w:num w:numId="12" w16cid:durableId="1364552237">
    <w:abstractNumId w:val="9"/>
  </w:num>
  <w:num w:numId="13" w16cid:durableId="1230648268">
    <w:abstractNumId w:val="12"/>
  </w:num>
  <w:num w:numId="14" w16cid:durableId="1583446632">
    <w:abstractNumId w:val="15"/>
  </w:num>
  <w:num w:numId="15" w16cid:durableId="1189445625">
    <w:abstractNumId w:val="14"/>
  </w:num>
  <w:num w:numId="16" w16cid:durableId="1412695451">
    <w:abstractNumId w:val="2"/>
  </w:num>
  <w:num w:numId="17" w16cid:durableId="2015105847">
    <w:abstractNumId w:val="4"/>
  </w:num>
  <w:num w:numId="18" w16cid:durableId="1257444454">
    <w:abstractNumId w:val="11"/>
  </w:num>
  <w:num w:numId="19" w16cid:durableId="1566985071">
    <w:abstractNumId w:val="5"/>
  </w:num>
  <w:num w:numId="20" w16cid:durableId="2138062897">
    <w:abstractNumId w:val="18"/>
  </w:num>
  <w:num w:numId="21" w16cid:durableId="19177824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8"/>
    <w:docVar w:name="arg2" w:val="Driver=asa17;DBF=D:\anasoft\data\tebys.db;DBN=tebys;ENG=SQL17;commlinks=TCPIP{ip=192.168.1.241};uid=hromnikova;con=finus(12.0);pwd=488300282956Vaveto1"/>
    <w:docVar w:name="arg3" w:val="1442422"/>
    <w:docVar w:name="arg4" w:val="C:\Users\HROMNI~1.TEB\AppData\Local\Temp\13023922.doc"/>
    <w:docVar w:name="arg5" w:val="12"/>
  </w:docVars>
  <w:rsids>
    <w:rsidRoot w:val="009A12E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12E7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1214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6647A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2E86C1"/>
  <w15:docId w15:val="{7F0B039E-72C8-4E67-A3B0-6923E1B6B3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2026-03-17T09:53:00Z</dcterms:created>
  <dcterms:modified xsi:type="dcterms:W3CDTF">2026-03-17T09:54:00Z</dcterms:modified>
</cp:coreProperties>
</file>