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80D1E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36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0D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4C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1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A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B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80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7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54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4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91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8A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4F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B3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F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A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E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42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2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3A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C0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7CD4A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CA7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188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E3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D75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0CF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282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F3E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C98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A1B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205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11E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9A3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AC8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6DF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5A3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D1E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AEF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280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A05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DCF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4C9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997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487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C8C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1A1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504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2B9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4B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F1A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8A1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AAB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1F6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9BD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CFDAD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13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68E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36F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D25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A9F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8F3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488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2D6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8C6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D36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EBE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DD4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F10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998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D67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A9D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21C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84C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B7D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753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EA7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FEE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AC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DC7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1BF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DAD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78C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7D4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376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F92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298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68F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20E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02888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9C7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89D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B28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147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2E1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136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743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244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C5A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4B9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018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296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75E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0E0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0F7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965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298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60C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433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25E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700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E68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C8E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644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071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CB5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132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B08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CCF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A87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AB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C30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B8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44E67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C19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73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A1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42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4D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BEA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770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56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5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1F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EB3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B9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FFE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42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03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FB3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519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19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95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4D2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A61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DB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B7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2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A2A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FBB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48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8E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220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E7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53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EBF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33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292EF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C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B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A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C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15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1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2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C4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07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C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4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5D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D6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E8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DA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9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26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F511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9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C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C3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44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F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5D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6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119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F3A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197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F1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39D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72A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860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FA9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CC6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120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BC6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64FD5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D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A0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F8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C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5F33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4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86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A2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A4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40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7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9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D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63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6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D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89E8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5A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2A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2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FC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C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26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6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3E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DD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0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5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E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8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4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9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3BCC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2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17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65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F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19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79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4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0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9E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36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7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21D5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C7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81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1A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0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7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6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0F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2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50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4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D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0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E5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9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3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C1BC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9D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6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8F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22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56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49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2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B625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7FC4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5AF0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919E2" w14:textId="15CEA64C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2A15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416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FA6B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C2E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F5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90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501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3AE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9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3A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DC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E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2D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C7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B78A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D6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9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1A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84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7E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E2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01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2BD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73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E176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E70FA02" wp14:editId="6F33D280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2BFF2D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70FA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12BFF2D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C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95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2E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AE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2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7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14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9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7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C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24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FB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65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DFAAD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43DF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568DF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03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21F660C" wp14:editId="799AA36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E8890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F660C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7E8890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C7BF72B" wp14:editId="7AC6088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F5E64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BF72B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BF5E64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A432AEC" wp14:editId="1DD2529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9D7E5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32AEC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09D7E5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8B81153" wp14:editId="387D7126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302CA3" w14:textId="13D6600F" w:rsidR="000B647F" w:rsidRDefault="000B647F" w:rsidP="00944C3D">
                                  <w:fldSimple w:instr=" MERGEFIELD  aDMOD  \* MERGEFORMAT ">
                                    <w:r w:rsidR="009A12E7" w:rsidRPr="009A12E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81153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10302CA3" w14:textId="13D6600F" w:rsidR="000B647F" w:rsidRDefault="000B647F" w:rsidP="00944C3D">
                            <w:fldSimple w:instr=" MERGEFIELD  aDMOD  \* MERGEFORMAT ">
                              <w:r w:rsidR="009A12E7" w:rsidRPr="009A12E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F6A8A08" wp14:editId="753E3CD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788408" w14:textId="55E89A8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A12E7" w:rsidRPr="00604E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A8A08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7788408" w14:textId="55E89A8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A12E7" w:rsidRPr="00604E33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FB08EBE" wp14:editId="6361076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FD7523" w14:textId="311FF2D8" w:rsidR="000B647F" w:rsidRDefault="000B647F" w:rsidP="00944C3D">
                                  <w:fldSimple w:instr=" MERGEFIELD  aDRDO  \* MERGEFORMAT ">
                                    <w:r w:rsidR="009A12E7" w:rsidRPr="009A12E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08EB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4FD7523" w14:textId="311FF2D8" w:rsidR="000B647F" w:rsidRDefault="000B647F" w:rsidP="00944C3D">
                            <w:fldSimple w:instr=" MERGEFIELD  aDRDO  \* MERGEFORMAT ">
                              <w:r w:rsidR="009A12E7" w:rsidRPr="009A12E7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C670345" wp14:editId="36F52EA8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2A0EC2" w14:textId="54645BEB" w:rsidR="000B647F" w:rsidRDefault="000B647F" w:rsidP="00944C3D">
                                  <w:fldSimple w:instr=" MERGEFIELD  aDMDO  \* MERGEFORMAT ">
                                    <w:r w:rsidR="009A12E7" w:rsidRPr="009A12E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70345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B2A0EC2" w14:textId="54645BEB" w:rsidR="000B647F" w:rsidRDefault="000B647F" w:rsidP="00944C3D">
                            <w:fldSimple w:instr=" MERGEFIELD  aDMDO  \* MERGEFORMAT ">
                              <w:r w:rsidR="009A12E7" w:rsidRPr="009A12E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09239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BA75F6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F03BC7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70BAC88" wp14:editId="15E6E4E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1DFEE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0BAC8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61DFEE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5E74ECC" wp14:editId="25C6D7C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9E986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74ECC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69E986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4FD350" wp14:editId="096A99D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B918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FD350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27B918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99D085A" wp14:editId="78563B7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1E0F58" w14:textId="4BA8ED0B" w:rsidR="000B647F" w:rsidRDefault="000B647F" w:rsidP="00944C3D">
                                  <w:fldSimple w:instr=" MERGEFIELD  aDRDOo  \* MERGEFORMAT ">
                                    <w:r w:rsidR="009A12E7" w:rsidRPr="009A12E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D085A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41E0F58" w14:textId="4BA8ED0B" w:rsidR="000B647F" w:rsidRDefault="000B647F" w:rsidP="00944C3D">
                            <w:fldSimple w:instr=" MERGEFIELD  aDRDOo  \* MERGEFORMAT ">
                              <w:r w:rsidR="009A12E7" w:rsidRPr="009A12E7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F3404BF" wp14:editId="29A6D60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0E1294" w14:textId="7DABC8F5" w:rsidR="000B647F" w:rsidRDefault="000B647F" w:rsidP="00944C3D">
                                  <w:fldSimple w:instr=" MERGEFIELD  aDMDO  \* MERGEFORMAT ">
                                    <w:r w:rsidR="009A12E7" w:rsidRPr="009A12E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3404BF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00E1294" w14:textId="7DABC8F5" w:rsidR="000B647F" w:rsidRDefault="000B647F" w:rsidP="00944C3D">
                            <w:fldSimple w:instr=" MERGEFIELD  aDMDO  \* MERGEFORMAT ">
                              <w:r w:rsidR="009A12E7" w:rsidRPr="009A12E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06C83D6" wp14:editId="5E0A674E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8DD31" w14:textId="1BC07E8B" w:rsidR="000B647F" w:rsidRDefault="000B647F" w:rsidP="00944C3D">
                                  <w:fldSimple w:instr=" MERGEFIELD  aDRODo  \* MERGEFORMAT ">
                                    <w:r w:rsidR="009A12E7" w:rsidRPr="009A12E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C83D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318DD31" w14:textId="1BC07E8B" w:rsidR="000B647F" w:rsidRDefault="000B647F" w:rsidP="00944C3D">
                            <w:fldSimple w:instr=" MERGEFIELD  aDRODo  \* MERGEFORMAT ">
                              <w:r w:rsidR="009A12E7" w:rsidRPr="009A12E7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02A0EE0" wp14:editId="7889901F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D172DA" w14:textId="57EFE435" w:rsidR="000B647F" w:rsidRDefault="000B647F" w:rsidP="00944C3D">
                                  <w:fldSimple w:instr=" MERGEFIELD  aDMOD  \* MERGEFORMAT ">
                                    <w:r w:rsidR="009A12E7" w:rsidRPr="009A12E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A0EE0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DD172DA" w14:textId="57EFE435" w:rsidR="000B647F" w:rsidRDefault="000B647F" w:rsidP="00944C3D">
                            <w:fldSimple w:instr=" MERGEFIELD  aDMOD  \* MERGEFORMAT ">
                              <w:r w:rsidR="009A12E7" w:rsidRPr="009A12E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614CF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8D15FD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AEB9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8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BFB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81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30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4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2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1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8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F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5E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E9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1E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33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D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3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32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0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FA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D5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2F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2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4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60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AB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30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2C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3372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E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84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82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6D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F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9E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F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07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A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0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5D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A8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44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B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A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3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1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F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738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15B0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D1D3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978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FA0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6A85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40ED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AC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0D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8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A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3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E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FA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497A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3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E0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9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45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6A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38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44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A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CD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71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C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5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62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85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E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1A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A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3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6A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9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D4C5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26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7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9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5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1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D2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CF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91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A7A6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9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67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9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7D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8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6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C0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0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C1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BE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0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8E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D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2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E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C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7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8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2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BC9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BD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73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E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9D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1A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9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CE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CD3F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85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2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C6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C4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44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98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1E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38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AE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57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58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6F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3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89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3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8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30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9B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695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5E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97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94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F6E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1B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F4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1A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52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2B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A5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3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B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4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8C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AE5B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8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6D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7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3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8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64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7D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F0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C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3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D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DD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39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CF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F0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7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8C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22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B0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5A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9B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DB3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66F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BF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ED6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3A6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0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6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439E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C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6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06AF2EA" wp14:editId="31F5EC6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067B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AF2EA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6E067B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6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5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D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4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D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9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C4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A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31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279F1E5" wp14:editId="5B41C1EB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92916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9F1E5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492916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3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9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68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7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D4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8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8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7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6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85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D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A3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7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4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0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0C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4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5C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B3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C3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5A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8B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BEE5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E1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0ED8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A1E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E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B94B83" wp14:editId="53928CB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B270A6" w14:textId="00C436C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A12E7" w:rsidRPr="00604E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36120561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B94B83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4B270A6" w14:textId="00C436C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A12E7" w:rsidRPr="00604E33">
                              <w:rPr>
                                <w:rFonts w:ascii="Arial" w:hAnsi="Arial" w:cs="Arial"/>
                                <w:noProof/>
                              </w:rPr>
                              <w:t>36120561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F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2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EC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27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B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3A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6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2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54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2D6E86" wp14:editId="41F5D1F0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7744BB" w14:textId="18593E6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A12E7" w:rsidRPr="00604E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2021682575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D6E86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07744BB" w14:textId="18593E6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A12E7" w:rsidRPr="00604E33">
                              <w:rPr>
                                <w:rFonts w:ascii="Arial" w:hAnsi="Arial" w:cs="Arial"/>
                                <w:noProof/>
                              </w:rPr>
                              <w:t>2021682575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24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C2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23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7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6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1E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BA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0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1D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19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4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60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F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2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76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FAEC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C817E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E02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E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9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F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78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92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B4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3B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C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B2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8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C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CE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CC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3C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4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7DF9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49B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ED8B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B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E83B410" wp14:editId="6D9F956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631FB1" w14:textId="663D4A6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A12E7" w:rsidRPr="00604E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č.1166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3B410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11631FB1" w14:textId="663D4A6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A12E7" w:rsidRPr="00604E33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č.1166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0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66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93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92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38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3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E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B4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7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B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8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2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24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AE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8F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C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32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86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5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8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3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7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95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3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B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E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DA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E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2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34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63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0FD6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E2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635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F3AD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F638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9D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66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5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4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03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B5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4B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C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D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25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D1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61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E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D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2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AC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4B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85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BB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F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BC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BF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D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2C2293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D1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E33E7EA" wp14:editId="4854BEC5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0CB62C" w14:textId="05AC190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A12E7" w:rsidRPr="00604E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Dlhé Hony 66,68,70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3E7EA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0CB62C" w14:textId="05AC190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A12E7" w:rsidRPr="00604E33">
                              <w:rPr>
                                <w:rFonts w:ascii="Arial" w:hAnsi="Arial" w:cs="Arial"/>
                                <w:noProof/>
                              </w:rPr>
                              <w:t>Dlhé Hony 66,68,70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9C2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0F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12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22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6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84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2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2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C3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9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A2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1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9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1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78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7C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BC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6275F55" wp14:editId="5F8142E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019C1" w14:textId="509AA6B8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75F55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B3019C1" w14:textId="509AA6B8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64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33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33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B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2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CE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09D1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763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F02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F5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B810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86563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F17275" wp14:editId="55C0F61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E11B9" w14:textId="372E6F3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A12E7" w:rsidRPr="00604E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F17275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F0E11B9" w14:textId="372E6F3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A12E7" w:rsidRPr="00604E33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6AD359B" wp14:editId="1DEE5B12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0A666C" w14:textId="1CFD6DE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A12E7" w:rsidRPr="00604E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D359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70A666C" w14:textId="1CFD6DE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A12E7" w:rsidRPr="00604E33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A5AE2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174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1E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1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3AD3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A8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CD87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C287A42" wp14:editId="17E7231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3F1306" w14:textId="6C9F242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A12E7" w:rsidRPr="00604E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87A42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13F1306" w14:textId="6C9F242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A12E7" w:rsidRPr="00604E33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87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58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73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745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24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78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29B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FD4C4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088C2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939555D" wp14:editId="478C92D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04F1E1" w14:textId="3A09FA3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39555D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304F1E1" w14:textId="3A09FA3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8A9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8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F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4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C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64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CB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49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F086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D7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1340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90E1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62B84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6EB56CA" wp14:editId="3D6D852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2A1767" w14:textId="61BBED0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A12E7" w:rsidRPr="00604E3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EB56CA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2F2A1767" w14:textId="61BBED0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A12E7" w:rsidRPr="00604E33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8F74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70E93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B07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3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5F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F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2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A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2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9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AE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0C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B6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56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A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1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1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FA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8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7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8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C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0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30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6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E2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8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6A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9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471D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771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EBAA59" w14:textId="1950D8E8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9A12E7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F2E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2A8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850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7F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1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446B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4F9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BF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98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08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48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0788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2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57EF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CC0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B9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0B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8E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08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3C33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B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C281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8BF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9C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EA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22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6F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7E9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DB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AFE8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F91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D4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36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12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61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393C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3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D666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6E9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E5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97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F4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E3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7459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C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0750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1B3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C5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2D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A6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B5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F08A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38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4C9F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99F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A7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A7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3A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8B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F87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E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34DE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FD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2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8B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1F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B9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4606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698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7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36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CD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13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6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4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8C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1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E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44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7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3C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7D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6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33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F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53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D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92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3F1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B3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0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E4419B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59B394E" w14:textId="77777777" w:rsidR="00944C3D" w:rsidRDefault="00944C3D" w:rsidP="00944C3D">
      <w:pPr>
        <w:rPr>
          <w:rFonts w:ascii="Arial" w:hAnsi="Arial"/>
        </w:rPr>
      </w:pPr>
    </w:p>
    <w:p w14:paraId="4EF2252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A88FFE5" w14:textId="109B681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4CDD826" w14:textId="34F44192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7E9E91E" w14:textId="19845F6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3A1106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4FECD2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12AABCAF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E104E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228EDA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5D6BFB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50B5456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15462A" w14:textId="37815F5E" w:rsidR="00944C3D" w:rsidRPr="008D0433" w:rsidRDefault="009A12E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Jozef Gajdoš</w:t>
            </w:r>
          </w:p>
        </w:tc>
        <w:tc>
          <w:tcPr>
            <w:tcW w:w="3260" w:type="dxa"/>
            <w:vAlign w:val="center"/>
          </w:tcPr>
          <w:p w14:paraId="3A3182C3" w14:textId="6AD40F6D" w:rsidR="00944C3D" w:rsidRPr="008D0433" w:rsidRDefault="009A12E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187253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0CE7C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EAF56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7A50E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23645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E11010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152554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42C5D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51D66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31FBA5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48FCDD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BD9B12F" w14:textId="064B977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96F5BB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01EA79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3102E7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ED34034" w14:textId="115CFC3B" w:rsidR="00944C3D" w:rsidRDefault="009A12E7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0952F4D8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E87AFF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C50E9C0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675E0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342FA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2B95C9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50291CC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72435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032660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251BE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C9CF8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A00C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2D1848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7B188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59C8CC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92A28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1592B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4D84E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A95213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647912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13B466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AC5DC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BE7D7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E1156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CFEE6F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9EF3D57" w14:textId="7EAD0F4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A11018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97395F7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24D185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2ABCC3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3C681E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1720A33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3EFE48D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C3CC20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A9F03E0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01ED99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1326E4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562528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AD86F6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164A0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C5C56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D6305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3CAC50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C3593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E66EA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D462D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3E36A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AAB54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9D776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F348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C3504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EB82B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01A46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50CF7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D6DD2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92729F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E814D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18836B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1A802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56CBB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76ACF8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7A812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5D337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2FB17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5C411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DEFD14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43BEB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9BFD6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F8B1B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6B7984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C5933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5079AF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2DABEF38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0FCFCB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31C726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4011D3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06F2DA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7825E3E" w14:textId="77777777" w:rsidTr="00503750">
        <w:trPr>
          <w:trHeight w:val="302"/>
        </w:trPr>
        <w:tc>
          <w:tcPr>
            <w:tcW w:w="4510" w:type="dxa"/>
          </w:tcPr>
          <w:p w14:paraId="3804F7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19CD5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8C4B1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CC974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494282" w14:textId="77777777" w:rsidTr="00503750">
        <w:trPr>
          <w:trHeight w:val="302"/>
        </w:trPr>
        <w:tc>
          <w:tcPr>
            <w:tcW w:w="4510" w:type="dxa"/>
          </w:tcPr>
          <w:p w14:paraId="1F6642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10EF1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546C0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65321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F431C5" w14:textId="77777777" w:rsidTr="00503750">
        <w:trPr>
          <w:trHeight w:val="302"/>
        </w:trPr>
        <w:tc>
          <w:tcPr>
            <w:tcW w:w="4510" w:type="dxa"/>
          </w:tcPr>
          <w:p w14:paraId="3B8965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0F54A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D4960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2FBDA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15604D" w14:textId="77777777" w:rsidTr="00503750">
        <w:trPr>
          <w:trHeight w:val="302"/>
        </w:trPr>
        <w:tc>
          <w:tcPr>
            <w:tcW w:w="4510" w:type="dxa"/>
          </w:tcPr>
          <w:p w14:paraId="3D2617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954FF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CC99B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D69AC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A5E0C8" w14:textId="77777777" w:rsidTr="00503750">
        <w:trPr>
          <w:trHeight w:val="327"/>
        </w:trPr>
        <w:tc>
          <w:tcPr>
            <w:tcW w:w="4510" w:type="dxa"/>
          </w:tcPr>
          <w:p w14:paraId="711C2A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0A7FF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7F507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E32CB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AD581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1A02F7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8F07A93" w14:textId="502FB54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C9B1FC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1E44D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243032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FDBF6D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4992E2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38C9A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01EFE2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95C694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46982C4" w14:textId="77777777" w:rsidTr="00503750">
        <w:tc>
          <w:tcPr>
            <w:tcW w:w="2302" w:type="dxa"/>
            <w:vAlign w:val="center"/>
          </w:tcPr>
          <w:p w14:paraId="49406B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760D8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9528F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F4EF7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38439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29064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869A7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85372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3C3EBAC" w14:textId="77777777" w:rsidTr="00503750">
        <w:tc>
          <w:tcPr>
            <w:tcW w:w="15593" w:type="dxa"/>
            <w:gridSpan w:val="8"/>
            <w:vAlign w:val="center"/>
          </w:tcPr>
          <w:p w14:paraId="4ECA58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A9AED37" w14:textId="77777777" w:rsidTr="00503750">
        <w:tc>
          <w:tcPr>
            <w:tcW w:w="2302" w:type="dxa"/>
            <w:vAlign w:val="center"/>
          </w:tcPr>
          <w:p w14:paraId="4E350D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4560C40" w14:textId="02CFC8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20E344" w14:textId="422926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BB96C0" w14:textId="2F3A82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92FE92" w14:textId="62A0B2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3CF112" w14:textId="4509CF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F904B4" w14:textId="3BB87B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36139B" w14:textId="27F0CF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1299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48B21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8925458" w14:textId="314D26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A8A10" w14:textId="650A72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F5655" w14:textId="3EEDCD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B008DF" w14:textId="349841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510E94" w14:textId="432FA3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A92D1E" w14:textId="6E6A38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349A5C" w14:textId="44B43B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9A1E9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39E95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5D59D07" w14:textId="3934FB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5F9DF" w14:textId="714E5C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7FC22B" w14:textId="1A3369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48C383" w14:textId="4D49D8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8154E7" w14:textId="70165D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2F35D" w14:textId="37A2EC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5F21A2" w14:textId="56C734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C7DBA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8945F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F1D80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9DE9A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CFAF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8931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2F6F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C6DC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120E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2D1FBAF" w14:textId="77777777" w:rsidTr="00503750">
        <w:tc>
          <w:tcPr>
            <w:tcW w:w="2302" w:type="dxa"/>
            <w:vAlign w:val="center"/>
          </w:tcPr>
          <w:p w14:paraId="364273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E4699B1" w14:textId="635D96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82EEB2" w14:textId="512A71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0C02DF" w14:textId="542C1F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D7078B" w14:textId="2A922C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4933F1" w14:textId="691D08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A733B" w14:textId="714C1B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034745" w14:textId="58635A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F2605B" w14:textId="77777777" w:rsidTr="00503750">
        <w:tc>
          <w:tcPr>
            <w:tcW w:w="15593" w:type="dxa"/>
            <w:gridSpan w:val="8"/>
            <w:vAlign w:val="center"/>
          </w:tcPr>
          <w:p w14:paraId="3CB125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02D4D14" w14:textId="77777777" w:rsidTr="00503750">
        <w:tc>
          <w:tcPr>
            <w:tcW w:w="2302" w:type="dxa"/>
            <w:vAlign w:val="center"/>
          </w:tcPr>
          <w:p w14:paraId="576776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73AC913" w14:textId="3BEDA2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40A1EF" w14:textId="0D1B1C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914B53" w14:textId="4F53C2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03B8E0" w14:textId="4A2574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D817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08B2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A85E0F" w14:textId="05A0F0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73234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4F2B3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DE6FBDB" w14:textId="0FFB68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58ED5B" w14:textId="6B5B48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968C01" w14:textId="62EA41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85FB4C" w14:textId="624D55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0672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727E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652CC3" w14:textId="6AAAFC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5F04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91D77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A77496C" w14:textId="579974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489CC2" w14:textId="456F26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B2A739" w14:textId="338F33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C63384" w14:textId="106C1E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B301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4BA9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AB4ABC" w14:textId="5A1A93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99F8CD" w14:textId="77777777" w:rsidTr="00503750">
        <w:tc>
          <w:tcPr>
            <w:tcW w:w="2302" w:type="dxa"/>
            <w:vAlign w:val="center"/>
          </w:tcPr>
          <w:p w14:paraId="104F06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2BCE743" w14:textId="056E55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00BA59" w14:textId="0EBE25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9CD57" w14:textId="5ADAD1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473063" w14:textId="5B785B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81F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6F14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78E299" w14:textId="066631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78548F" w14:textId="77777777" w:rsidTr="00503750">
        <w:tc>
          <w:tcPr>
            <w:tcW w:w="15593" w:type="dxa"/>
            <w:gridSpan w:val="8"/>
            <w:vAlign w:val="center"/>
          </w:tcPr>
          <w:p w14:paraId="3FEA95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FEB2421" w14:textId="77777777" w:rsidTr="00503750">
        <w:tc>
          <w:tcPr>
            <w:tcW w:w="2302" w:type="dxa"/>
            <w:vAlign w:val="center"/>
          </w:tcPr>
          <w:p w14:paraId="1450C1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92E46FE" w14:textId="384A11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6680CC" w14:textId="73A232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7FC23" w14:textId="21021F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407F18" w14:textId="2ADEE2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586DEC" w14:textId="0E2D54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7DC509" w14:textId="1D9FCE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FCBCFD" w14:textId="2F578C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0846B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AD5E7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B152CE2" w14:textId="02859D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67C182" w14:textId="432CD1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773ED0" w14:textId="19C448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B1A04E" w14:textId="440DF3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5FBC01" w14:textId="7F87FF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C733D" w14:textId="6E9F44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9DD530" w14:textId="425FA1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57DDF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48E92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C8DC065" w14:textId="269367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1ADB67" w14:textId="293F77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5FC9DF" w14:textId="2A140B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D0467A" w14:textId="644E8A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2CA7B0" w14:textId="5F9177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29DE08" w14:textId="455B8B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37C39B" w14:textId="5156A3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B0229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CEAF9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D686EF4" w14:textId="431E57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755FA8" w14:textId="695C97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E381C7" w14:textId="1A993B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F68FA8" w14:textId="350E1E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F1C3C5" w14:textId="4705C9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F04F0F" w14:textId="0E95A0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15BAE7" w14:textId="6D02E0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095A0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52A9E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D6871E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4CEAF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82FCB38" w14:textId="01D41F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93F7A3" w14:textId="4D998D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900F52" w14:textId="3D06C7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A86DDE" w14:textId="248978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8BB685" w14:textId="0D31AF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E5A9C4" w14:textId="15BD7B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AE8671" w14:textId="2AEA26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72FAE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AE6B3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F71B832" w14:textId="5F824C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B44882" w14:textId="2C3E8E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E5DBF" w14:textId="4478D1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6F3CE9" w14:textId="64F636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8065ED" w14:textId="08F044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D3002C" w14:textId="43B84E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BA9856" w14:textId="602542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112E36" w14:textId="77777777" w:rsidR="00944C3D" w:rsidRDefault="00944C3D" w:rsidP="00944C3D">
      <w:pPr>
        <w:rPr>
          <w:rFonts w:ascii="Arial" w:hAnsi="Arial"/>
          <w:b/>
        </w:rPr>
      </w:pPr>
    </w:p>
    <w:p w14:paraId="6C26BED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9008BCF" w14:textId="77777777" w:rsidTr="00503750">
        <w:tc>
          <w:tcPr>
            <w:tcW w:w="1944" w:type="dxa"/>
            <w:vAlign w:val="center"/>
          </w:tcPr>
          <w:p w14:paraId="2573E8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AA342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44AD1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54BEC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CB37A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C7A76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130DF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AFCF7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5A8C9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73B7D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03FC9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A1F2C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B102CB2" w14:textId="77777777" w:rsidTr="00503750">
        <w:tc>
          <w:tcPr>
            <w:tcW w:w="15685" w:type="dxa"/>
            <w:gridSpan w:val="12"/>
            <w:vAlign w:val="center"/>
          </w:tcPr>
          <w:p w14:paraId="050064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E623E06" w14:textId="77777777" w:rsidTr="00503750">
        <w:tc>
          <w:tcPr>
            <w:tcW w:w="1944" w:type="dxa"/>
            <w:vAlign w:val="center"/>
          </w:tcPr>
          <w:p w14:paraId="368FAF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56927F" w14:textId="5F291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13EF6FE" w14:textId="3961F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96347B" w14:textId="6F9543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683417" w14:textId="4BF7C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A3354B" w14:textId="3E7D6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40370A" w14:textId="3AD2A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8C6EB3" w14:textId="14E11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7F8A5E" w14:textId="4279F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EBFA9B" w14:textId="7AE4B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FA10EE" w14:textId="5FD18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6867C7" w14:textId="59C9C6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EB9C1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9F222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9113D91" w14:textId="7D8906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573AC48" w14:textId="090F6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A52060" w14:textId="7ACB5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7AAAA" w14:textId="229D7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BB008C" w14:textId="7E0EB8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10B00F" w14:textId="0B3CDC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3F07F0" w14:textId="7AF2A5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206FE1" w14:textId="67E23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7107F2" w14:textId="06229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4A9679" w14:textId="25B96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7B6558" w14:textId="547CF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76EB0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2CFDD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B80753A" w14:textId="02127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A1E2682" w14:textId="3E5584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1B82D8F" w14:textId="3ED58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B882BF" w14:textId="234E2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7C8AEB" w14:textId="2E2CDF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EA0F53" w14:textId="5B030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5AA53D" w14:textId="1B310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81F6F1" w14:textId="41E4E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EB5709" w14:textId="633EE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76EC29" w14:textId="23A03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4E85FD" w14:textId="07EA6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EE28A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422C3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4B13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EC22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F0E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9D79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EEFB8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D8DB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0A97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FDB40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940E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836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DE10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1B8A085" w14:textId="77777777" w:rsidTr="00503750">
        <w:tc>
          <w:tcPr>
            <w:tcW w:w="1944" w:type="dxa"/>
            <w:vAlign w:val="center"/>
          </w:tcPr>
          <w:p w14:paraId="249ADE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44EC999" w14:textId="11B0A3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D98D111" w14:textId="26843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9954E4" w14:textId="3D0EF8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5A6EE4" w14:textId="6E197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5D0648" w14:textId="76BCE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C6CFBF" w14:textId="5EFFC1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1CB931" w14:textId="446C63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F9485E" w14:textId="2E68A3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5A2780" w14:textId="1CA8D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AA2A33" w14:textId="749066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21B20E" w14:textId="32A337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A996DB" w14:textId="77777777" w:rsidTr="00503750">
        <w:tc>
          <w:tcPr>
            <w:tcW w:w="15685" w:type="dxa"/>
            <w:gridSpan w:val="12"/>
            <w:vAlign w:val="center"/>
          </w:tcPr>
          <w:p w14:paraId="52F2FB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382F81D" w14:textId="77777777" w:rsidTr="00503750">
        <w:tc>
          <w:tcPr>
            <w:tcW w:w="1944" w:type="dxa"/>
            <w:vAlign w:val="center"/>
          </w:tcPr>
          <w:p w14:paraId="5B0D3D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04F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85E7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A1A18B" w14:textId="7F980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BF21F8" w14:textId="3D217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870415" w14:textId="45B70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B45D10" w14:textId="01D92A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631AEF" w14:textId="66954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0D2C3F" w14:textId="6DAD10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675C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9559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3F2C52D" w14:textId="6B1DC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C5C41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2751C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1DF6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395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C743433" w14:textId="7D3654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033DCD" w14:textId="109C5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66C0EE" w14:textId="38914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045409" w14:textId="55584E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18B47D" w14:textId="324972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D0E35F" w14:textId="2E16A4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AF83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5BB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B09EB8" w14:textId="5AF799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BE5D43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0FFCE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0A08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BEF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175AB9D" w14:textId="28A04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458E43" w14:textId="1AA235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6F6D37" w14:textId="395E6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BDBEC1" w14:textId="3AF68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4BE1E8" w14:textId="2E5A5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265B6B" w14:textId="64144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8E0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72A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FE13BC2" w14:textId="721672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7EA323" w14:textId="77777777" w:rsidTr="00503750">
        <w:tc>
          <w:tcPr>
            <w:tcW w:w="1944" w:type="dxa"/>
            <w:vAlign w:val="center"/>
          </w:tcPr>
          <w:p w14:paraId="480CC0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C4AC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BF7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70526B" w14:textId="66977A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16C68F" w14:textId="58C928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CC472D" w14:textId="711253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D33A0E" w14:textId="6162B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66E11C" w14:textId="58A5D2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D6C797" w14:textId="0928AE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B3A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EE2B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B388CCE" w14:textId="40D30D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23D69B" w14:textId="77777777" w:rsidTr="00503750">
        <w:tc>
          <w:tcPr>
            <w:tcW w:w="15685" w:type="dxa"/>
            <w:gridSpan w:val="12"/>
            <w:vAlign w:val="center"/>
          </w:tcPr>
          <w:p w14:paraId="6C4549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77C265E" w14:textId="77777777" w:rsidTr="00503750">
        <w:tc>
          <w:tcPr>
            <w:tcW w:w="1944" w:type="dxa"/>
            <w:vAlign w:val="center"/>
          </w:tcPr>
          <w:p w14:paraId="2EECC2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BE56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F5E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1A9B5C" w14:textId="387D9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C6CF7F" w14:textId="461881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130205" w14:textId="7CF4A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414D36" w14:textId="4B558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3BF0D3" w14:textId="34285B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92B12F" w14:textId="5EBAC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A42C72" w14:textId="47778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49D91E" w14:textId="587281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1B4D94" w14:textId="1030D4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20CC2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0D8CA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E8E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E113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572C36" w14:textId="452E56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481159" w14:textId="3B2E8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CE553B" w14:textId="1E8C0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A8805E" w14:textId="46B1A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515804" w14:textId="508E20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AA37F8" w14:textId="5F2CA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31E682" w14:textId="4D2FF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64D2A9" w14:textId="314B3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F2512C" w14:textId="2B73F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5E635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C4556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B154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984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860CF8" w14:textId="3FE82C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AC6ED8" w14:textId="34C7EC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252BC2" w14:textId="6632E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0CA2C4" w14:textId="71E8FB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CD2B9E" w14:textId="29457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0F3454" w14:textId="0BBA6B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72B84" w14:textId="6763B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2D5F37" w14:textId="57236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AA968C" w14:textId="636663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265D1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71592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1915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9DA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E42EBF4" w14:textId="42393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62D551" w14:textId="72FDB7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9E70ED" w14:textId="7DB6A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5EE82D" w14:textId="3B43F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FDC30B" w14:textId="178562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304C6C" w14:textId="0F45C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F09364" w14:textId="4E232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533A19" w14:textId="5D526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EE89198" w14:textId="60086B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030DB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9CF2D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BB2DAA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C3352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7F19500" w14:textId="69933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EE155D" w14:textId="56059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DB66DFE" w14:textId="4DF00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A6A7FB" w14:textId="595BE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8701A8" w14:textId="63320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5749B8" w14:textId="30F697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B400D1" w14:textId="45E2B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903E33" w14:textId="43A85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AEF010" w14:textId="524FB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3C5EDD" w14:textId="36D8E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104850" w14:textId="23D22E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149DF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77A74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FC8082A" w14:textId="5A82F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7EE0C0D" w14:textId="22AC3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2510B90" w14:textId="6A9B3A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358009" w14:textId="0E64C1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7DA253" w14:textId="16E2D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C927D0" w14:textId="4FF3C7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093259" w14:textId="13A3B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DD6DB9" w14:textId="09926B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C759E8" w14:textId="328CA9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D0CAF5" w14:textId="7C18BB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070340" w14:textId="71F8D8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FD065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E909F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2FA10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50F29D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9410C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F824E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C3E650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1C3FA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67407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9330E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0B643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6B4CAC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954BB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4C8F3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C28C1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2DDAF7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48730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14F45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36348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D8945F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68F43D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64D7C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5B20D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0ABF43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3FAE5A6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2129DA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D9F34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FA2CF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0852E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B4905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B686E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06281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99544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06124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9B514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2D605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43BD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C3289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664A44D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6F80F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76AA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47852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709D1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EC677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ED758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D7A9C1F" w14:textId="77777777" w:rsidTr="00503750">
        <w:trPr>
          <w:trHeight w:val="1073"/>
        </w:trPr>
        <w:tc>
          <w:tcPr>
            <w:tcW w:w="3614" w:type="dxa"/>
            <w:vMerge/>
          </w:tcPr>
          <w:p w14:paraId="5DFFD5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AA593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D25FF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5CB25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D5E7A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C8D84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C239E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82FFEFF" w14:textId="77777777" w:rsidTr="00503750">
        <w:trPr>
          <w:trHeight w:val="283"/>
        </w:trPr>
        <w:tc>
          <w:tcPr>
            <w:tcW w:w="3614" w:type="dxa"/>
          </w:tcPr>
          <w:p w14:paraId="03C424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C4E0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9F7D7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41212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44C49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BCFF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6B350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30AF9DF" w14:textId="77777777" w:rsidTr="00503750">
        <w:trPr>
          <w:trHeight w:val="283"/>
        </w:trPr>
        <w:tc>
          <w:tcPr>
            <w:tcW w:w="3614" w:type="dxa"/>
          </w:tcPr>
          <w:p w14:paraId="745668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FDB8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9972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2BC6D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1B618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1CDC1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D7C42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C623223" w14:textId="77777777" w:rsidTr="00503750">
        <w:trPr>
          <w:trHeight w:val="283"/>
        </w:trPr>
        <w:tc>
          <w:tcPr>
            <w:tcW w:w="3614" w:type="dxa"/>
          </w:tcPr>
          <w:p w14:paraId="0720C5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38BE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EF0A0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0414F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8A68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E341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22B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E2A3B9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53CBF4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7C781DD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6832C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5335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033F3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405DC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FE3F1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6A5E6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579B4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91588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A2AF1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B48C88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71DBF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FD357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42996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0039F2C" w14:textId="274D9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FE089E" w14:textId="14E1F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9D60A1" w14:textId="0699E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90CFE0" w14:textId="1862A6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839C3C" w14:textId="511AA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0D491D" w14:textId="57E67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BADAE3" w14:textId="19541E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6C3252" w14:textId="6EBD5E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0F761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CB9A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2ED2312" w14:textId="234595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67421A" w14:textId="5F9E08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5FD41D" w14:textId="43986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5908F8" w14:textId="46C7F1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B9E0EC" w14:textId="03E647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F67483" w14:textId="6E41E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E0709A" w14:textId="36133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4C8177" w14:textId="4ADA7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982A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31B6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626810F" w14:textId="5C810D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321CCD" w14:textId="58A51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87C428" w14:textId="69DA5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7D0AA6" w14:textId="7AF848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0E4D29" w14:textId="7E3E6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B2E2FB" w14:textId="70F2A5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BA7CCB" w14:textId="68EB1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5247C5" w14:textId="45987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4FB0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9429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51AF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6CE0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A1E47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BCF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24F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7E3E3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C9FD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BB65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16A152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2ECCE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F77E5BB" w14:textId="5D17CD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B4FDBD" w14:textId="1E130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772E74" w14:textId="4EED0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3DD61B" w14:textId="7B35B8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4BABF7" w14:textId="733B0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10FA9E" w14:textId="64A8C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6B8214" w14:textId="73CAC8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869E45A" w14:textId="74DBE1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6A34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DBB60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D9410E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70CE7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BAE6361" w14:textId="361FFB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2775A7" w14:textId="122A3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D9536C" w14:textId="2D701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622237" w14:textId="070B34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C7527F" w14:textId="0FC6DD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B4CD05" w14:textId="52541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2A0E76" w14:textId="4292EB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798FF2" w14:textId="703316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7DFD2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594D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1000531" w14:textId="4AEBD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D3F7C7" w14:textId="4208A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D55201" w14:textId="6CC6A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7B97F" w14:textId="7FA76C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53FB67" w14:textId="6365A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E07615" w14:textId="3684B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1EFCE7" w14:textId="09F464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D8F00E" w14:textId="787EA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2A39D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65F0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6D9790F" w14:textId="475867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062C09" w14:textId="48AC5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D42B36" w14:textId="713A13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8A9D92" w14:textId="2F894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CBB38C" w14:textId="3C841C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B3BC9A" w14:textId="56DE1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57495E" w14:textId="7BCF7B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A68ADE" w14:textId="4E1FA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A133B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F8F89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765A7BF" w14:textId="013BE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E14400" w14:textId="53CC7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FA5FFD" w14:textId="436360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4111EC" w14:textId="10134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59809A" w14:textId="4254B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A73CB4" w14:textId="1C96A9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D0BE67" w14:textId="63495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25364F" w14:textId="33FC3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F5045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649C4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F8D617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0B56BB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AF1C542" w14:textId="5ED13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297255" w14:textId="0808E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13FC5F" w14:textId="0FE07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C5AC04" w14:textId="05345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64F7AF" w14:textId="05028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7ED383" w14:textId="725C3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850163" w14:textId="1C96C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9300AA" w14:textId="5091E1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388E58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DE0AE5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F8CAAC7" w14:textId="268C2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805B19" w14:textId="230BE5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3C0DF" w14:textId="15FC9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7B0F56" w14:textId="3B015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085EC4" w14:textId="2DF38C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2836E2" w14:textId="2DC7E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CE3FFD" w14:textId="25FAAC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79A194" w14:textId="6858B2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B9AF2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481DF5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562A50F" w14:textId="50D7FDE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4632C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9EF0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788F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225E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8786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5061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A834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040B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3CA9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4C9A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C016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3C99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DD8D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8758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545E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AD4E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A26A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D0CD4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960EFE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6E0E842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D3AF64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271E09AF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1A07EF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3D76CB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116DC6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3B6CFF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5FA3B9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AB86751" w14:textId="77777777" w:rsidTr="00503750">
        <w:trPr>
          <w:trHeight w:val="437"/>
        </w:trPr>
        <w:tc>
          <w:tcPr>
            <w:tcW w:w="2594" w:type="dxa"/>
          </w:tcPr>
          <w:p w14:paraId="466653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5E9CF4B7" w14:textId="730ADAB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664ED51" w14:textId="3C657F5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8F1184A" w14:textId="3C90B44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43D9CE2" w14:textId="52EC13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3E361BC" w14:textId="77777777" w:rsidTr="00503750">
        <w:trPr>
          <w:trHeight w:val="420"/>
        </w:trPr>
        <w:tc>
          <w:tcPr>
            <w:tcW w:w="2594" w:type="dxa"/>
          </w:tcPr>
          <w:p w14:paraId="5F6040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0A938F2E" w14:textId="3B4E259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9E8906E" w14:textId="0F25DDC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9F9B90E" w14:textId="7803B2E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C3D39E9" w14:textId="4C9094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2BF1E48" w14:textId="77777777" w:rsidTr="00503750">
        <w:trPr>
          <w:trHeight w:val="630"/>
        </w:trPr>
        <w:tc>
          <w:tcPr>
            <w:tcW w:w="2594" w:type="dxa"/>
          </w:tcPr>
          <w:p w14:paraId="652924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76725BE4" w14:textId="1EFE0E1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C3C2ABF" w14:textId="4B98FF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B40B109" w14:textId="35AC935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BD48355" w14:textId="3F9613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B895F66" w14:textId="77777777" w:rsidTr="00503750">
        <w:trPr>
          <w:trHeight w:val="420"/>
        </w:trPr>
        <w:tc>
          <w:tcPr>
            <w:tcW w:w="2594" w:type="dxa"/>
          </w:tcPr>
          <w:p w14:paraId="28F998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0A4F14DF" w14:textId="1B2A253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6E0566D" w14:textId="00B8335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7605BE8" w14:textId="5529F5B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6B291A0" w14:textId="24E880E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50C0B2B" w14:textId="77777777" w:rsidTr="00503750">
        <w:trPr>
          <w:trHeight w:val="437"/>
        </w:trPr>
        <w:tc>
          <w:tcPr>
            <w:tcW w:w="2594" w:type="dxa"/>
          </w:tcPr>
          <w:p w14:paraId="301D8F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7910DACA" w14:textId="7AE1721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6A65D96" w14:textId="77D96F1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761140B" w14:textId="3065512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24AA797" w14:textId="54CC9DA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36E7FD3" w14:textId="77777777" w:rsidTr="00503750">
        <w:trPr>
          <w:trHeight w:val="420"/>
        </w:trPr>
        <w:tc>
          <w:tcPr>
            <w:tcW w:w="2594" w:type="dxa"/>
          </w:tcPr>
          <w:p w14:paraId="6A155D1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50A22256" w14:textId="59F5925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70C204B" w14:textId="4D7BA1D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73FE265" w14:textId="548EDFC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8DD0DFD" w14:textId="152FDB7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12A7E1F" w14:textId="77777777" w:rsidR="00944C3D" w:rsidRDefault="00944C3D" w:rsidP="00944C3D">
      <w:pPr>
        <w:rPr>
          <w:rFonts w:ascii="Arial" w:hAnsi="Arial"/>
          <w:b/>
        </w:rPr>
      </w:pPr>
    </w:p>
    <w:p w14:paraId="46353524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43DB0352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024483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197BE5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12329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7D0C14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5374D3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C8394EC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41B2C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617A3D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9879D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2ADB1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7BB5BC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EF507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691EB4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9F52D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DD8A6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8FAAAA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03F7E7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5867E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4B0D3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EB457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378117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3D9331E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52EEEF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361D1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AB59C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601A4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1DD2E9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4131279" w14:textId="77777777" w:rsidTr="00503750">
        <w:tc>
          <w:tcPr>
            <w:tcW w:w="2835" w:type="dxa"/>
            <w:vAlign w:val="center"/>
          </w:tcPr>
          <w:p w14:paraId="6D507E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420C1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7A1A4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F23AD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6CEB9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3A6E1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18B712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AB8726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1093647" w14:textId="77DEA1DF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74145D" w14:textId="11FC26B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3E141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94B9A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A3F219" w14:textId="11D2F20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45A7FE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D8128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EEA8C16" w14:textId="3ED3D9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0CEA28" w14:textId="75F2FE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7FC2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658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38ACB0" w14:textId="25062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4745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74A88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15A5163" w14:textId="17A14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F11966" w14:textId="4C046D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681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94F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FA4573" w14:textId="795180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EB66B0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E4197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568EFE1" w14:textId="708E84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C7803A" w14:textId="4A4C84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8F0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8E6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A16D50" w14:textId="3C621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C36EA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0CF32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7D113B2" w14:textId="5099D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ED5A2B" w14:textId="33814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A92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600C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C752E2" w14:textId="2F162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664F9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D7A0D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E633232" w14:textId="3AE2F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898931" w14:textId="073DB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612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ED1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E460E7" w14:textId="54F83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23E0A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7082D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FBC9830" w14:textId="4547192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273C29" w14:textId="66B89DC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3BB8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2B7F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B440B9" w14:textId="132B036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76F6D7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8C8656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AE6BFD1" w14:textId="45E7328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1596C86" w14:textId="77777777" w:rsidR="00944C3D" w:rsidRDefault="00944C3D" w:rsidP="00944C3D">
      <w:pPr>
        <w:rPr>
          <w:rFonts w:ascii="Arial" w:hAnsi="Arial"/>
          <w:b/>
        </w:rPr>
      </w:pPr>
    </w:p>
    <w:p w14:paraId="6EA521F9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820BF95" w14:textId="77777777" w:rsidTr="00503750">
        <w:tc>
          <w:tcPr>
            <w:tcW w:w="2835" w:type="dxa"/>
            <w:vAlign w:val="center"/>
          </w:tcPr>
          <w:p w14:paraId="501550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CC6F8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84241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0C7A0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55A32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05BAD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84001FB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B6273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AEDFEFB" w14:textId="4FFD92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5BAB0A" w14:textId="28C0C3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BD7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E01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0B6C21" w14:textId="014BA7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1AF7A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A98EB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799F2DB" w14:textId="659AC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0692EC" w14:textId="3B77E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3F5F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5281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445FC5" w14:textId="5134A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07859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9CDC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CCC917A" w14:textId="2FB2F6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F5E14A" w14:textId="38F8A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D0CA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EC9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C12079" w14:textId="41EF15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24CF4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29DD9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C9D0C69" w14:textId="147BE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F1EAA5" w14:textId="19FBF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C36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820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A7121A6" w14:textId="0C516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C6BFB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306E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90DBA97" w14:textId="72C896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BC0281" w14:textId="2A702E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B8EBE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3FAD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EFEF94" w14:textId="667B95B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5B54C6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74120D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8F0571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8951F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BF31E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5B05BB1" w14:textId="77777777" w:rsidTr="00503750">
        <w:trPr>
          <w:trHeight w:val="699"/>
        </w:trPr>
        <w:tc>
          <w:tcPr>
            <w:tcW w:w="3502" w:type="dxa"/>
            <w:vMerge/>
          </w:tcPr>
          <w:p w14:paraId="4749D9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73A71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829C6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682031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9BA44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9D773DA" w14:textId="64FE440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98460C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2715A6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4BE78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A2787F2" w14:textId="4DA113F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9970A4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9D6ECA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1A6AF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2B74CD9" w14:textId="24D358DD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D0BD4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0BE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CA78D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31715648" w14:textId="77777777" w:rsidTr="00503750">
        <w:trPr>
          <w:trHeight w:val="593"/>
        </w:trPr>
        <w:tc>
          <w:tcPr>
            <w:tcW w:w="3497" w:type="dxa"/>
          </w:tcPr>
          <w:p w14:paraId="75899D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B656A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CA8C3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5A375D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07D3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B425EA9" w14:textId="2FE59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362E84" w14:textId="535C9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D3036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EC8490" w14:textId="1A25258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A6386B" w14:textId="2F415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CF2BE0" w14:textId="36A9A1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EF380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361D6C" w14:textId="19146D1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138902" w14:textId="22C97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7BE439" w14:textId="01D95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7BE9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4505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DEE698F" w14:textId="6F1874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5484EA" w14:textId="4531B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8E32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B92A23" w14:textId="3CF3BF7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9276BA" w14:textId="430239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E19AB5" w14:textId="58135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57BD1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2E2681" w14:textId="1C77535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B880193" w14:textId="43EDD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B12EA9" w14:textId="146C05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7F09A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FE28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05CB8B5" w14:textId="7F443C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26F482" w14:textId="540F1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AD693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A11645" w14:textId="3CFC1BB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E0120E" w14:textId="56E71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219DBF" w14:textId="798BE6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C7F8F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A9A7F0" w14:textId="0243469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9C76EE" w14:textId="49D58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8B7302" w14:textId="51846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42792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3A691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830001B" w14:textId="5B9A3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80C641" w14:textId="1633A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CAF5E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2F1A05" w14:textId="30D6FB4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0622E2" w14:textId="68506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75159D" w14:textId="05F7C5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4B5B8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B47D4BE" w14:textId="303F1CD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B9373D" w14:textId="238E9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892488" w14:textId="46F40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03605A" w14:textId="77777777" w:rsidR="00944C3D" w:rsidRDefault="00944C3D" w:rsidP="00944C3D">
      <w:pPr>
        <w:rPr>
          <w:rFonts w:ascii="Arial" w:hAnsi="Arial"/>
          <w:b/>
        </w:rPr>
      </w:pPr>
    </w:p>
    <w:p w14:paraId="6B941E68" w14:textId="77777777" w:rsidR="00944C3D" w:rsidRDefault="00944C3D" w:rsidP="00944C3D">
      <w:pPr>
        <w:rPr>
          <w:rFonts w:ascii="Arial" w:hAnsi="Arial"/>
          <w:b/>
        </w:rPr>
      </w:pPr>
    </w:p>
    <w:p w14:paraId="2C5F6116" w14:textId="77777777" w:rsidR="00944C3D" w:rsidRDefault="00944C3D" w:rsidP="00944C3D">
      <w:pPr>
        <w:rPr>
          <w:rFonts w:ascii="Arial" w:hAnsi="Arial"/>
          <w:b/>
        </w:rPr>
      </w:pPr>
    </w:p>
    <w:p w14:paraId="621C52A5" w14:textId="77777777" w:rsidR="00944C3D" w:rsidRDefault="00944C3D" w:rsidP="00944C3D">
      <w:pPr>
        <w:rPr>
          <w:rFonts w:ascii="Arial" w:hAnsi="Arial"/>
          <w:b/>
        </w:rPr>
      </w:pPr>
    </w:p>
    <w:p w14:paraId="739B72F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5644C459" w14:textId="77777777" w:rsidTr="00503750">
        <w:tc>
          <w:tcPr>
            <w:tcW w:w="2622" w:type="dxa"/>
            <w:vAlign w:val="center"/>
          </w:tcPr>
          <w:p w14:paraId="2D970E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71CE6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AB1D9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3FBD6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F58ED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AAF3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65A02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63048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54C96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5D2C1D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72D74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205830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639D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5ADEC0D" w14:textId="683526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45AAF5" w14:textId="1C87A6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BC32C7" w14:textId="11153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F4B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4A0744" w14:textId="0CE47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0E9D0F" w14:textId="77777777" w:rsidTr="00503750">
        <w:tc>
          <w:tcPr>
            <w:tcW w:w="2622" w:type="dxa"/>
            <w:vAlign w:val="center"/>
          </w:tcPr>
          <w:p w14:paraId="2880C7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F636B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40D743C" w14:textId="2A5BCD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30FE56" w14:textId="5B6E3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99E93C" w14:textId="7132F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955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CDC515" w14:textId="36E2B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008A5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4AC07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6AA10B9" w14:textId="7A1A4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507002" w14:textId="0A320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E5DEA9" w14:textId="08E67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9BB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96BDEA" w14:textId="17E40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557BF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C7AD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3684F24" w14:textId="66FE8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B0DD16" w14:textId="41F3B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1E79FF" w14:textId="7F5CA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3AFF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7374D3" w14:textId="31FF3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8AC8A4" w14:textId="77777777" w:rsidTr="00503750">
        <w:tc>
          <w:tcPr>
            <w:tcW w:w="2622" w:type="dxa"/>
            <w:vAlign w:val="center"/>
          </w:tcPr>
          <w:p w14:paraId="4381EE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AAA0993" w14:textId="4FA523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26653.00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3E4D48" w14:textId="29AE15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21701.00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2786D1" w14:textId="02DF0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14078.00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6BD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ADA475" w14:textId="5A33D9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34277.00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AC759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73FEE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AAEAA2A" w14:textId="27AA41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C2EBC7" w14:textId="316AC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DC23A3" w14:textId="76721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4FD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20A6D1" w14:textId="46BD3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08589A" w14:textId="77777777" w:rsidTr="00503750">
        <w:tc>
          <w:tcPr>
            <w:tcW w:w="2622" w:type="dxa"/>
            <w:vAlign w:val="center"/>
          </w:tcPr>
          <w:p w14:paraId="2E272D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FFAB20A" w14:textId="71C29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8CF0D1" w14:textId="324CA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FF4AD5" w14:textId="121DA5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E69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25D27A" w14:textId="0AA734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18C89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B3BF45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6145478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D49B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A5D87F1" w14:textId="5C0A2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134DC40" w14:textId="06C16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F269D4" w14:textId="09B5F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D2B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C4F059" w14:textId="3EC60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29695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D594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1A37564" w14:textId="42CC6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DB69C1" w14:textId="1407AD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74BE39" w14:textId="28C15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B25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EE39B9" w14:textId="007A50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C473F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BA0C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782A1C0" w14:textId="03D57D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841DDD" w14:textId="6914C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7A7C54" w14:textId="2B366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0082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9E1625" w14:textId="27A30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572C2B" w14:textId="77777777" w:rsidTr="00503750">
        <w:tc>
          <w:tcPr>
            <w:tcW w:w="2622" w:type="dxa"/>
            <w:vAlign w:val="center"/>
          </w:tcPr>
          <w:p w14:paraId="62A295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260E607" w14:textId="4D272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65493A" w14:textId="2405F5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B6EFC5" w14:textId="449BB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190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269CB9" w14:textId="1CC0D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1ED4C4" w14:textId="77777777" w:rsidTr="00503750">
        <w:tc>
          <w:tcPr>
            <w:tcW w:w="2622" w:type="dxa"/>
            <w:vAlign w:val="center"/>
          </w:tcPr>
          <w:p w14:paraId="354621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E84A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2E7E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189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EC4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60C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422356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7D555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E4E0CBC" w14:textId="324AA9F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26653.00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4B6596" w14:textId="3423452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21701.00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84E471" w14:textId="5AF814C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14078.00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3C78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E0E79D" w14:textId="66EEE4A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34277.00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48D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62688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984B557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251BA3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461DDC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40A73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2D92F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66CB9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9D68C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00B82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C2975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CA05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23BD3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DA69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9439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A644C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B1684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0CA7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27C75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2DF2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FA66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44A87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8BB4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C93E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6650C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6E2D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A0F5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1073A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FD1B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C19B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C7DAA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9ED7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246B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84192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4C84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BA512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4C80AA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8A98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86DD2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BE02F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449B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1B0B4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A8D856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4B675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D0DCB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5FA49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C8572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8C3AE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3A9DC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EA2B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B8DCE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3ABA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C3432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EF48F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1818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1FD0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69C45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D50C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7BADA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2C11F2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1B03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4617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0F409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F5C5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69C7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50787E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B9BCB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D856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703D3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CEA557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039ED09" w14:textId="77777777" w:rsidTr="00503750">
        <w:tc>
          <w:tcPr>
            <w:tcW w:w="2835" w:type="dxa"/>
            <w:vAlign w:val="center"/>
          </w:tcPr>
          <w:p w14:paraId="64DD2C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4037F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550A6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2050E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710F1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00879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30A63AC" w14:textId="77777777" w:rsidTr="00503750">
        <w:tc>
          <w:tcPr>
            <w:tcW w:w="2835" w:type="dxa"/>
            <w:vAlign w:val="center"/>
          </w:tcPr>
          <w:p w14:paraId="094742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DD85003" w14:textId="19D87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824687" w14:textId="6AC76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D86ECE" w14:textId="5CD14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1F8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5B4F9F" w14:textId="4FB11A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B840EA" w14:textId="77777777" w:rsidTr="00503750">
        <w:tc>
          <w:tcPr>
            <w:tcW w:w="2835" w:type="dxa"/>
            <w:vAlign w:val="center"/>
          </w:tcPr>
          <w:p w14:paraId="009EA0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0790D4E" w14:textId="01923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0046ED" w14:textId="2F92C3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ADAC04" w14:textId="75F5C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ACFE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BDA6E4" w14:textId="2F74E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A47B8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19EFA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AFAAC0C" w14:textId="38D31D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A747F5" w14:textId="4F797D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808F19" w14:textId="3C8B479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FE66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B8EE8D" w14:textId="306250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CE3F4F3" w14:textId="77777777" w:rsidTr="00503750">
        <w:tc>
          <w:tcPr>
            <w:tcW w:w="2835" w:type="dxa"/>
            <w:vAlign w:val="center"/>
          </w:tcPr>
          <w:p w14:paraId="3324B2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1DC0B22" w14:textId="13C5A9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A3CD4E" w14:textId="5378E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7D46B" w14:textId="6AA20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6CF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68286F" w14:textId="376BC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21C54D" w14:textId="77777777" w:rsidTr="00503750">
        <w:tc>
          <w:tcPr>
            <w:tcW w:w="2835" w:type="dxa"/>
            <w:vAlign w:val="center"/>
          </w:tcPr>
          <w:p w14:paraId="00390B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76EDC1F" w14:textId="1D436B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FF6721" w14:textId="2BB81B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244B5B" w14:textId="1143F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6BD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47735E" w14:textId="6FE909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5E477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79AE0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BB203A3" w14:textId="4E37F97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424D45" w14:textId="2FEA754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9B2DBA" w14:textId="07F72D5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3614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B7D474" w14:textId="05E3843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096E4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4E8C4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0D77503" w14:textId="5AFDE6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B0E7C7" w14:textId="776AD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B8A884" w14:textId="6C606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25A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854734" w14:textId="17E51D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D98D1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C0579C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1763"/>
        <w:gridCol w:w="1644"/>
        <w:gridCol w:w="1605"/>
        <w:gridCol w:w="1870"/>
      </w:tblGrid>
      <w:tr w:rsidR="00944C3D" w:rsidRPr="008D0433" w14:paraId="435DC2DF" w14:textId="77777777" w:rsidTr="00503750">
        <w:tc>
          <w:tcPr>
            <w:tcW w:w="2552" w:type="dxa"/>
            <w:vAlign w:val="center"/>
          </w:tcPr>
          <w:p w14:paraId="491D8E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0DECC7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4FA8C1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18239E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298737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5833A5A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7F09BD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33C9046C" w14:textId="75F52A1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1BB6180" w14:textId="2DC4C62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2154.00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C98432A" w14:textId="185DDD0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2154.00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8559008" w14:textId="68F087A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608C000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266278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2AB28607" w14:textId="48A2EC9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DCC7643" w14:textId="7F5E009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7E1B943" w14:textId="79FA431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98D1FC6" w14:textId="2F48DC3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8BAAE5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CC03B6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E643B8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5B447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02B76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EB5F80E" w14:textId="77777777" w:rsidTr="00503750">
        <w:tc>
          <w:tcPr>
            <w:tcW w:w="4395" w:type="dxa"/>
            <w:vMerge/>
          </w:tcPr>
          <w:p w14:paraId="664CB8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859AB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316DA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6C634B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5FA2A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94D60B2" w14:textId="2A6AE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883790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2E2D30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CE22F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C5439FC" w14:textId="5E596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41519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63B0EB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2C7C6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522BD4F" w14:textId="6481AB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C525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9FD8DC8" w14:textId="77777777" w:rsidTr="00503750">
        <w:tc>
          <w:tcPr>
            <w:tcW w:w="4395" w:type="dxa"/>
            <w:vAlign w:val="center"/>
          </w:tcPr>
          <w:p w14:paraId="62AF42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88C0E5F" w14:textId="05778B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103CE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8E7B26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F353B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833A653" w14:textId="6FE697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80667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0A071F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BB4FF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9BD8D88" w14:textId="190D4C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7EB80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50A657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64219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0EA8912" w14:textId="31EF569B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9491.00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9952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AE2EAF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E5C8E5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3E038DD" w14:textId="77777777" w:rsidTr="00503750">
        <w:tc>
          <w:tcPr>
            <w:tcW w:w="4395" w:type="dxa"/>
            <w:vAlign w:val="center"/>
          </w:tcPr>
          <w:p w14:paraId="6FCDC1F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3975EF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123577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006326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BF26A0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DDB408E" w14:textId="2AD0FE2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48342B" w14:textId="3B662BE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0C637F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8C7AE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F7E1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2429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08DCA58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F5EA8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D8423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141B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6C1828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A9879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6697EFA" w14:textId="454D0FE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393C0C" w14:textId="5B4226E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958C5FB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8B9841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00CE9F4" w14:textId="488003B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7804B1" w14:textId="12F215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DAFF33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1183C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FA49F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9CE7360" w14:textId="77777777" w:rsidTr="00503750">
        <w:tc>
          <w:tcPr>
            <w:tcW w:w="1843" w:type="dxa"/>
            <w:vAlign w:val="center"/>
          </w:tcPr>
          <w:p w14:paraId="10F4FB5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5B650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A3F229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31E05E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1D4E74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FB9548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3ED832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5BC1DE9" w14:textId="77777777" w:rsidTr="00503750">
        <w:tc>
          <w:tcPr>
            <w:tcW w:w="1843" w:type="dxa"/>
            <w:vAlign w:val="center"/>
          </w:tcPr>
          <w:p w14:paraId="502CE0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4AA72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E6C0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62B6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A06B9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0290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68F6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4A9D77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CD46E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CB245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30D4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5289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75CC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384E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1805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CF0DBDB" w14:textId="77777777" w:rsidTr="00503750">
        <w:tc>
          <w:tcPr>
            <w:tcW w:w="1843" w:type="dxa"/>
            <w:vAlign w:val="center"/>
          </w:tcPr>
          <w:p w14:paraId="52BC62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00C3F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F8C3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63E9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FC7D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5788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295D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0F3819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F2F5D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72450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20B3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9CDE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912FF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F0D0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857C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3E7EE54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8C04D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479B06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70065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B07C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9FFB8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81AB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97B4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3AEC70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1678C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D52DABE" w14:textId="77777777" w:rsidTr="00503750">
        <w:trPr>
          <w:trHeight w:val="664"/>
        </w:trPr>
        <w:tc>
          <w:tcPr>
            <w:tcW w:w="3372" w:type="dxa"/>
          </w:tcPr>
          <w:p w14:paraId="0024B30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AF4DE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F0D53C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A7AC8F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E9E9DB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6163918" w14:textId="19A4F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993B0A" w14:textId="0CFA8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408C1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37DBABA" w14:textId="5422F82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9712E1E" w14:textId="36E33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02DF62" w14:textId="50F74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0439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24A3D5F" w14:textId="391DD4F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5212D25" w14:textId="10CAE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CDB0CC" w14:textId="35C386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104AAB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70FA71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E89CE83" w14:textId="437609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C44822" w14:textId="53D18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BC57D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C0D67F3" w14:textId="74FD8E8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959A959" w14:textId="36587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C28D87" w14:textId="4AE05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35B64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582F793" w14:textId="412B967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C6090C7" w14:textId="66F69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9EFBFC" w14:textId="5919E2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9EC9C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AB017DC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48F0597" w14:textId="77777777" w:rsidTr="00503750">
        <w:tc>
          <w:tcPr>
            <w:tcW w:w="2835" w:type="dxa"/>
            <w:vAlign w:val="center"/>
          </w:tcPr>
          <w:p w14:paraId="309031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6BCE0D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70AC4D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32D538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CEB28F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B2B9374" w14:textId="77777777" w:rsidTr="00503750">
        <w:tc>
          <w:tcPr>
            <w:tcW w:w="2835" w:type="dxa"/>
          </w:tcPr>
          <w:p w14:paraId="4DD629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C03F84F" w14:textId="116947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59C77E" w14:textId="14D56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46E99E" w14:textId="24EFF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7D18C2" w14:textId="127269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10D8C5" w14:textId="77777777" w:rsidTr="00503750">
        <w:tc>
          <w:tcPr>
            <w:tcW w:w="2835" w:type="dxa"/>
          </w:tcPr>
          <w:p w14:paraId="51C4C63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4F44C27" w14:textId="226648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1A1B6F" w14:textId="33E416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9B2BB2" w14:textId="66C778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2E81240" w14:textId="519D14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5176C1" w14:textId="77777777" w:rsidTr="00503750">
        <w:tc>
          <w:tcPr>
            <w:tcW w:w="2835" w:type="dxa"/>
          </w:tcPr>
          <w:p w14:paraId="5D58EE4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7B93B02" w14:textId="64E40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199E2E" w14:textId="67B68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63E79" w14:textId="3FC0E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279A25" w14:textId="079C4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224F26" w14:textId="77777777" w:rsidTr="00503750">
        <w:tc>
          <w:tcPr>
            <w:tcW w:w="2835" w:type="dxa"/>
            <w:vAlign w:val="center"/>
          </w:tcPr>
          <w:p w14:paraId="654580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65FF67C" w14:textId="42026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7FC52C" w14:textId="17B93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BBDF75" w14:textId="5FA88E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C78675D" w14:textId="5A1D44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242574" w14:textId="77777777" w:rsidTr="00503750">
        <w:tc>
          <w:tcPr>
            <w:tcW w:w="2835" w:type="dxa"/>
            <w:vAlign w:val="center"/>
          </w:tcPr>
          <w:p w14:paraId="5943421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44B4BAB" w14:textId="27DA43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29465" w14:textId="373A93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23C627" w14:textId="4545E2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758961" w14:textId="4639BC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78ECCB" w14:textId="77777777" w:rsidTr="00503750">
        <w:tc>
          <w:tcPr>
            <w:tcW w:w="2835" w:type="dxa"/>
          </w:tcPr>
          <w:p w14:paraId="2BBDBD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91A4E68" w14:textId="30A95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3EACE4" w14:textId="5FF616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7BA11D" w14:textId="2E8279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E099CB" w14:textId="25A1F0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A72C3E" w14:textId="77777777" w:rsidTr="00503750">
        <w:tc>
          <w:tcPr>
            <w:tcW w:w="2835" w:type="dxa"/>
          </w:tcPr>
          <w:p w14:paraId="3620FE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ADF2DD2" w14:textId="50E72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EDA595" w14:textId="0AAB74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F62C3C" w14:textId="6CAAA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0BAAE0" w14:textId="1583D6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68609D" w14:textId="77777777" w:rsidTr="00503750">
        <w:tc>
          <w:tcPr>
            <w:tcW w:w="2835" w:type="dxa"/>
          </w:tcPr>
          <w:p w14:paraId="52590A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CEE477B" w14:textId="4DF11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39030A" w14:textId="2CBEA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3669CD" w14:textId="6248D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85CF24" w14:textId="52CAED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4F13EB" w14:textId="77777777" w:rsidR="00944C3D" w:rsidRDefault="00944C3D" w:rsidP="00944C3D">
      <w:pPr>
        <w:rPr>
          <w:rFonts w:ascii="Arial" w:hAnsi="Arial"/>
          <w:b/>
        </w:rPr>
      </w:pPr>
    </w:p>
    <w:p w14:paraId="7BBBF0A4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5FEBE76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40BAE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F2C866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A2C801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83BFE5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0999B6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0B97A00" w14:textId="77777777" w:rsidTr="00503750">
        <w:trPr>
          <w:trHeight w:val="443"/>
        </w:trPr>
        <w:tc>
          <w:tcPr>
            <w:tcW w:w="2560" w:type="dxa"/>
          </w:tcPr>
          <w:p w14:paraId="781865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AEA9F3C" w14:textId="4F6972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5EB9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AA97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13EC934" w14:textId="096A5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82209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68A2E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E396ECF" w14:textId="05B0D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C5CD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1EF80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C24DEBE" w14:textId="06BC3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9FA6AE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428837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1493552" w14:textId="7EAF5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08F35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0FB9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EFF0CED" w14:textId="0EEC8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5A48F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CCA3F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E36C69" w14:textId="22714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0C2D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127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53E2D3D" w14:textId="690833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AEE4DB" w14:textId="77777777" w:rsidR="00944C3D" w:rsidRDefault="00944C3D" w:rsidP="00944C3D">
      <w:pPr>
        <w:rPr>
          <w:rFonts w:ascii="Arial" w:hAnsi="Arial"/>
          <w:b/>
        </w:rPr>
      </w:pPr>
    </w:p>
    <w:p w14:paraId="5F8E8251" w14:textId="77777777" w:rsidR="00944C3D" w:rsidRDefault="00944C3D" w:rsidP="00944C3D">
      <w:pPr>
        <w:rPr>
          <w:rFonts w:ascii="Arial" w:hAnsi="Arial"/>
          <w:b/>
        </w:rPr>
      </w:pPr>
    </w:p>
    <w:p w14:paraId="792A58A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89903B2" w14:textId="77777777" w:rsidR="00944C3D" w:rsidRDefault="00944C3D" w:rsidP="00944C3D">
      <w:pPr>
        <w:rPr>
          <w:rFonts w:ascii="Arial" w:hAnsi="Arial"/>
          <w:b/>
        </w:rPr>
      </w:pPr>
    </w:p>
    <w:p w14:paraId="512FA08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225472C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B2D2A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EBEFF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0679F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0DFD7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CC3F5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4B54E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A8DD4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5E71E2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9C1EE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FEBC6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337FC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E95F7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E7C62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4DEE9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6B4EC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5018E7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7C414E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5A7A9FD" w14:textId="77777777" w:rsidTr="00503750">
        <w:trPr>
          <w:trHeight w:val="677"/>
        </w:trPr>
        <w:tc>
          <w:tcPr>
            <w:tcW w:w="3358" w:type="dxa"/>
          </w:tcPr>
          <w:p w14:paraId="38636E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9917E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DB6B7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204781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C311D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3379377" w14:textId="06CB3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212E92" w14:textId="02340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52A0A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07F2C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9EE0009" w14:textId="67B68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A844B8A" w14:textId="6E8BD2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89096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CEB32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5F23D40" w14:textId="67A603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248ED9" w14:textId="50EFC4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1E4C6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63B78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28437A2" w14:textId="3F07D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572B20" w14:textId="093C52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8F4D6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1660D33" w14:textId="17AD022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31501B8" w14:textId="3120D4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EFBF6C" w14:textId="717E9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CF194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B9A3B79" w14:textId="1FDDBA7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6E84183" w14:textId="6A505B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260D0B" w14:textId="6ED5F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0A11D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25C06E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738B3A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F82A2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19DA1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54406CA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55133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73F5F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D11AD8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DC55D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7AB98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0C614D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A3B62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33A9F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4FD9C5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062A4F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3608EB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A51137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7B2071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365CE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3AAE7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E73B3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BFDDC6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3C68B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2DD6DC9" w14:textId="79AED2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3C9B3A7" w14:textId="123531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071B37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4FDCB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7631421" w14:textId="2E1B5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07F320" w14:textId="30BC3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21CD1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AC12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A460D07" w14:textId="1FA54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6E9A49" w14:textId="33A5C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43B51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DC4EA42" w14:textId="7D8D4DC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65B9ABA" w14:textId="37389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BA69E" w14:textId="32EB49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1807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8872E50" w14:textId="32CB8C1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5088FAE" w14:textId="33118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7CA6CE" w14:textId="2554B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D90B9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A9F68F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A0A8039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089B6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E2740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2E303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DF3ADE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FE5D7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F7837CE" w14:textId="64304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01E67A" w14:textId="7ADDBA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EE621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863AA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28EB958" w14:textId="42B97B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694E51" w14:textId="7F8465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50182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6364F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C9F079E" w14:textId="7BCD27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F40427" w14:textId="2426C0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58EAF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ABB2453" w14:textId="5F4CE09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86D58C0" w14:textId="7664B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5F273FF" w14:textId="12D23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2BEB1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B3A935D" w14:textId="7DEC391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134593C" w14:textId="18301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5035C8" w14:textId="48A5E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E7668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B54AB9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6E363C4" w14:textId="77777777" w:rsidTr="00503750">
        <w:tc>
          <w:tcPr>
            <w:tcW w:w="3686" w:type="dxa"/>
            <w:vAlign w:val="center"/>
          </w:tcPr>
          <w:p w14:paraId="0A47D7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12948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7CAB7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B27BD5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C7730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39356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66CE8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AA9258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E97BA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DCD34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4584D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70FEBD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61104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5F41F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1683D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29113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8D7D8C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BA4D26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B86234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0337E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F936DD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A8450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12008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4F6EA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B774BA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E8AA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D7D2A9" w14:textId="6A24EA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7B95179" w14:textId="5E6BA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5A189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A9DFE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A2989A6" w14:textId="28F8E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92A895" w14:textId="368B35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675D8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26E6F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1B6DF74" w14:textId="3C8D7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A739F5" w14:textId="632735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4814A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17B9846" w14:textId="71BD8AA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D8D90EA" w14:textId="50FB7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FD58E5" w14:textId="3173BD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AF9962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C4CD468" w14:textId="12F6BAB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A7D8B27" w14:textId="1BE2DD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5003D4" w14:textId="1F8DF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9C156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ECD65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6E8D3D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5BA5FC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13334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4A2D4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8EA7B5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FA68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687202F" w14:textId="1C518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4E8A3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89E7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378B899" w14:textId="0CA97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EA0F5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51948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5FF659E" w14:textId="5FBA6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33EE2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5AD4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694E577" w14:textId="2B96A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2551D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8444B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F20889A" w14:textId="28091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CB55C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C0788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ADD607C" w14:textId="0FA2160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8A6A03D" w14:textId="77777777" w:rsidR="00944C3D" w:rsidRDefault="00944C3D" w:rsidP="00944C3D">
      <w:pPr>
        <w:rPr>
          <w:sz w:val="22"/>
          <w:szCs w:val="22"/>
        </w:rPr>
      </w:pPr>
    </w:p>
    <w:p w14:paraId="5B5E220B" w14:textId="77777777" w:rsidR="00944C3D" w:rsidRDefault="00944C3D" w:rsidP="00944C3D">
      <w:pPr>
        <w:rPr>
          <w:sz w:val="22"/>
          <w:szCs w:val="22"/>
        </w:rPr>
      </w:pPr>
    </w:p>
    <w:p w14:paraId="454CF0B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3BA70F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28CBC8D" w14:textId="44668BC5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C2A3A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17D7F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CC47E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391D4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12BD07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F241B8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7401C5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18C5F2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1E00DFF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8E9F30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21DF092" w14:textId="1751B3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A2E961" w14:textId="0FCB2B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9D692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B85CEB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75855F0" w14:textId="20800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2E5C402" w14:textId="6BE53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5FA30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8D8C52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F0F5E67" w14:textId="3F0EA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BA55FF9" w14:textId="47001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971C3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9FE400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9EA0E87" w14:textId="4566C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3C124E" w14:textId="08E43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23E6F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A2166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E59DF81" w14:textId="4236B9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E04E2D" w14:textId="75D5C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31306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C618586" w14:textId="3010C65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44C4B0E" w14:textId="159A7D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DE84F26" w14:textId="62BDD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7CFE4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E1AEA30" w14:textId="55E87D1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996F633" w14:textId="64323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F6FD64D" w14:textId="12F95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3477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DA990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0288C5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E2CE48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B48D49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41120E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57BCC3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9CF5E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6930C10" w14:textId="4537D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42BDE6" w14:textId="3A076A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D51F5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957160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CF50187" w14:textId="32281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E4882F8" w14:textId="4EF25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5FC94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21004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A13DD24" w14:textId="2968B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717568A" w14:textId="0E5D2E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71223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6B92D7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9110591" w14:textId="3874FC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D0F6A62" w14:textId="2FA2E4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252D5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63A987C" w14:textId="7140470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0F8943C" w14:textId="708F60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5B6456" w14:textId="37368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0FCCF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948DF03" w14:textId="7F1DF5D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BA0345C" w14:textId="504980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055EB9" w14:textId="43AD42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8A4DE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A3770B4" w14:textId="521EC46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BEB9A15" w14:textId="5298F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82F8A9" w14:textId="3AB1F7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A12E7" w:rsidRPr="00604E3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DC51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2E304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CFFCD4B" w14:textId="0B0AADE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C738F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546EB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A279D2C" w14:textId="33BE0F9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CC57A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EBE37C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A830A99" w14:textId="1D6824AA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03A87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7A31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C5FE4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8B8DD08" w14:textId="77777777" w:rsidR="00944C3D" w:rsidRPr="003607F0" w:rsidRDefault="00944C3D" w:rsidP="00944C3D"/>
    <w:p w14:paraId="170463AF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344A8" w14:textId="77777777" w:rsidR="00D6647A" w:rsidRDefault="00D6647A">
      <w:r>
        <w:separator/>
      </w:r>
    </w:p>
  </w:endnote>
  <w:endnote w:type="continuationSeparator" w:id="0">
    <w:p w14:paraId="32C88A4A" w14:textId="77777777" w:rsidR="00D6647A" w:rsidRDefault="00D6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F27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95285B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48B8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596A94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93D4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1180E2A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D841F" w14:textId="77777777" w:rsidR="00D6647A" w:rsidRDefault="00D6647A">
      <w:r>
        <w:separator/>
      </w:r>
    </w:p>
  </w:footnote>
  <w:footnote w:type="continuationSeparator" w:id="0">
    <w:p w14:paraId="6710ADD2" w14:textId="77777777" w:rsidR="00D6647A" w:rsidRDefault="00D66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9830">
    <w:abstractNumId w:val="13"/>
  </w:num>
  <w:num w:numId="2" w16cid:durableId="51200302">
    <w:abstractNumId w:val="17"/>
  </w:num>
  <w:num w:numId="3" w16cid:durableId="1095591617">
    <w:abstractNumId w:val="8"/>
  </w:num>
  <w:num w:numId="4" w16cid:durableId="1013148487">
    <w:abstractNumId w:val="7"/>
  </w:num>
  <w:num w:numId="5" w16cid:durableId="102147072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841893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8058711">
    <w:abstractNumId w:val="20"/>
  </w:num>
  <w:num w:numId="8" w16cid:durableId="789281111">
    <w:abstractNumId w:val="10"/>
  </w:num>
  <w:num w:numId="9" w16cid:durableId="1163743031">
    <w:abstractNumId w:val="0"/>
  </w:num>
  <w:num w:numId="10" w16cid:durableId="1969316053">
    <w:abstractNumId w:val="19"/>
  </w:num>
  <w:num w:numId="11" w16cid:durableId="1006591891">
    <w:abstractNumId w:val="6"/>
  </w:num>
  <w:num w:numId="12" w16cid:durableId="1364552237">
    <w:abstractNumId w:val="9"/>
  </w:num>
  <w:num w:numId="13" w16cid:durableId="1230648268">
    <w:abstractNumId w:val="12"/>
  </w:num>
  <w:num w:numId="14" w16cid:durableId="1583446632">
    <w:abstractNumId w:val="15"/>
  </w:num>
  <w:num w:numId="15" w16cid:durableId="1189445625">
    <w:abstractNumId w:val="14"/>
  </w:num>
  <w:num w:numId="16" w16cid:durableId="1412695451">
    <w:abstractNumId w:val="2"/>
  </w:num>
  <w:num w:numId="17" w16cid:durableId="2015105847">
    <w:abstractNumId w:val="4"/>
  </w:num>
  <w:num w:numId="18" w16cid:durableId="1257444454">
    <w:abstractNumId w:val="11"/>
  </w:num>
  <w:num w:numId="19" w16cid:durableId="1566985071">
    <w:abstractNumId w:val="5"/>
  </w:num>
  <w:num w:numId="20" w16cid:durableId="2138062897">
    <w:abstractNumId w:val="18"/>
  </w:num>
  <w:num w:numId="21" w16cid:durableId="1917782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8"/>
    <w:docVar w:name="arg2" w:val="Driver=asa17;DBF=D:\anasoft\data\tebys.db;DBN=tebys;ENG=SQL17;commlinks=TCPIP{ip=192.168.1.241};uid=hromnikova;con=finus(12.0);pwd=488300282956Vaveto1"/>
    <w:docVar w:name="arg3" w:val="1442422"/>
    <w:docVar w:name="arg4" w:val="C:\Users\HROMNI~1.TEB\AppData\Local\Temp\13023922.doc"/>
    <w:docVar w:name="arg5" w:val="12"/>
  </w:docVars>
  <w:rsids>
    <w:rsidRoot w:val="009A12E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12E7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1214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6647A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E86C1"/>
  <w15:docId w15:val="{7F0B039E-72C8-4E67-A3B0-6923E1B6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2026-03-17T09:53:00Z</dcterms:created>
  <dcterms:modified xsi:type="dcterms:W3CDTF">2026-03-17T09:54:00Z</dcterms:modified>
</cp:coreProperties>
</file>