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095A4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5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2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1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0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5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2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F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9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0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8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9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9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2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0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A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F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73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FF379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2B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CB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BBF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65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FF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6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F1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D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A5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C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9B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67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84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AA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55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68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35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A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9A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7A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8A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CE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72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71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EC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DB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48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3D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C5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4C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449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35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5E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CCB6D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0D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D8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AE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13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D0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29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879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F8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54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4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A16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A6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0A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3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11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45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5CC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04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ED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0C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6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F9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5EB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02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F2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8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4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7A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D3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B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C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A0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261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C349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F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A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E5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D6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F3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28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60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81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D2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1E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E0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A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DF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93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E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BB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31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6B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96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4B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30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37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15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6E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98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A0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FB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60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22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A1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FD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33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76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F885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F7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6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BB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8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C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4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B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E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3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1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D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E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8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2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F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F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1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D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6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A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7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F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F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C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4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5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A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8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2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F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1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4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9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3BEF9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B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5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0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4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B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5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A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8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9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3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1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D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3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6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55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8118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6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9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2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5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E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F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6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29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CA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E2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6C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7D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E0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AC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6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D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C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3D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52AF0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9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8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0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4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4AB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8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A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7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6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4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B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E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5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D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A6A0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8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D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8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6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1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8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7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D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C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E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3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6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1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28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C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F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C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7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E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A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6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C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B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9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0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6DE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3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7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3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7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D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C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D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F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1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3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D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C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F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9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B4A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2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2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9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9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B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5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5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43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33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4D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12B45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C5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7A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0E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E0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7F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0C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01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FC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E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5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8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4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BD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A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F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2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C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DB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23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C1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FC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C6A6D2E" wp14:editId="79EB740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AD5B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A6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B0AD5B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9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61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46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01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5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5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4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9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C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A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E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A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0AF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F87A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E48C4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D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8CEDCC0" wp14:editId="12F7923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3A0A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EDCC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263A0A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AFE626" wp14:editId="7D1D07C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F5CE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FE62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74F5CE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C17F64" wp14:editId="63410E7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5F65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17F6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8B5F65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1D41390" wp14:editId="4FFF679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015A1" w14:textId="77777777" w:rsidR="000B647F" w:rsidRDefault="000B647F" w:rsidP="00944C3D">
                                  <w:fldSimple w:instr=" MERGEFIELD  aDMOD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4139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B4015A1" w14:textId="77777777" w:rsidR="000B647F" w:rsidRDefault="000B647F" w:rsidP="00944C3D">
                            <w:fldSimple w:instr=" MERGEFIELD  aDMOD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435AB07" wp14:editId="69EEF49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D688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5AB0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5BD688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F2A6F3F" wp14:editId="69FA794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A053F" w14:textId="77777777" w:rsidR="000B647F" w:rsidRDefault="000B647F" w:rsidP="00944C3D">
                                  <w:fldSimple w:instr=" MERGEFIELD  aDRDO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A6F3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2BA053F" w14:textId="77777777" w:rsidR="000B647F" w:rsidRDefault="000B647F" w:rsidP="00944C3D">
                            <w:fldSimple w:instr=" MERGEFIELD  aDRDO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90CB918" wp14:editId="0825AF0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4F458" w14:textId="77777777" w:rsidR="000B647F" w:rsidRDefault="000B647F" w:rsidP="00944C3D">
                                  <w:fldSimple w:instr=" MERGEFIELD  aDMDO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CB91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704F458" w14:textId="77777777" w:rsidR="000B647F" w:rsidRDefault="000B647F" w:rsidP="00944C3D">
                            <w:fldSimple w:instr=" MERGEFIELD  aDMDO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23E5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18F3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84B2C3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8B95DB1" wp14:editId="6A4C0C3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99E8E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95DB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899E8E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27D8DAD" wp14:editId="25B0C45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6439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D8DA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A46439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693B0B" wp14:editId="250ABB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AFE9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93B0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CAAFE9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7CE11BF" wp14:editId="278B8D9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5CA3C" w14:textId="77777777" w:rsidR="000B647F" w:rsidRDefault="000B647F" w:rsidP="00944C3D">
                                  <w:fldSimple w:instr=" MERGEFIELD  aDRDOo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E11B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E5CA3C" w14:textId="77777777" w:rsidR="000B647F" w:rsidRDefault="000B647F" w:rsidP="00944C3D">
                            <w:fldSimple w:instr=" MERGEFIELD  aDRDOo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FC31B4B" wp14:editId="6AFACC6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E3C6D" w14:textId="77777777" w:rsidR="000B647F" w:rsidRDefault="000B647F" w:rsidP="00944C3D">
                                  <w:fldSimple w:instr=" MERGEFIELD  aDMDO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31B4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2CE3C6D" w14:textId="77777777" w:rsidR="000B647F" w:rsidRDefault="000B647F" w:rsidP="00944C3D">
                            <w:fldSimple w:instr=" MERGEFIELD  aDMDO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27FB806" wp14:editId="68C391B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E0668" w14:textId="77777777" w:rsidR="000B647F" w:rsidRDefault="000B647F" w:rsidP="00944C3D">
                                  <w:fldSimple w:instr=" MERGEFIELD  aDRODo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FB80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E9E0668" w14:textId="77777777" w:rsidR="000B647F" w:rsidRDefault="000B647F" w:rsidP="00944C3D">
                            <w:fldSimple w:instr=" MERGEFIELD  aDRODo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1BA545A" wp14:editId="5442DAF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DC515" w14:textId="77777777" w:rsidR="000B647F" w:rsidRDefault="000B647F" w:rsidP="00944C3D">
                                  <w:fldSimple w:instr=" MERGEFIELD  aDMOD  \* MERGEFORMAT ">
                                    <w:r w:rsidR="00A3541B" w:rsidRPr="00A3541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A545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3EDC515" w14:textId="77777777" w:rsidR="000B647F" w:rsidRDefault="000B647F" w:rsidP="00944C3D">
                            <w:fldSimple w:instr=" MERGEFIELD  aDMOD  \* MERGEFORMAT ">
                              <w:r w:rsidR="00A3541B" w:rsidRPr="00A3541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ED22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445E5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47B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0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255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7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C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B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2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8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3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6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A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8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C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D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5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D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8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2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E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6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F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3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9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6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985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F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45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31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4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D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C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8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8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6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F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3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4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D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A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9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F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6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CB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F8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DC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62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1F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0C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76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F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F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4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A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0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1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D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7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FA3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F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8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7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4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7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9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D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8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3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0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D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E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0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1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6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9CD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F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4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F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6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5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C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6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3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ED12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5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F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6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2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B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4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0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6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F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3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E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D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7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A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0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C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4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C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A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8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05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0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E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B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E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A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0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4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936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B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3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C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1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D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3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1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D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2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3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6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6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B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B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9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3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89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EA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F0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42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1B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C4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C3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7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9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D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8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6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5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1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561C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D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1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8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1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D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A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7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6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7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D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6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7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B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7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B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E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2C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79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29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B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CA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5E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96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4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D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A931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C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7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D7CAAB" wp14:editId="2886C2C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F9FD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7CAA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AAF9FD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E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4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C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E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1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0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7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F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5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EB697E" wp14:editId="663AE3C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589E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B697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A6589E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4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5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4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C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5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0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D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8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A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1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B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4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2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B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E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5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8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7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3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827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3B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8BA3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FDE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9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407346" wp14:editId="4F93308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299F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36128767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0734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9A299F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36128767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7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D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F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B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2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7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4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8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BA6F42" wp14:editId="774B0F3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34C8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2021649311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A6F4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CA34C8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2021649311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4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E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1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4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B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1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4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7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D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2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1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D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E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5706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86673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7B5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F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1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1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C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E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0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D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B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4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A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1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C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B75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8F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348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5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949651" wp14:editId="00575E5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C85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4965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0BC85F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7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6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1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4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9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3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E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B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0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2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0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D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3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8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A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A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5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2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1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2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8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3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4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A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F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96E0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D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688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6262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85F9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3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1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2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1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9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A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4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8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7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2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1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A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9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4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0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8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D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1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C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3BDAA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DE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CB234C" wp14:editId="3615DF7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3529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37,39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B234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B33529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Halalovka 37,39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27C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F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8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B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8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B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A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D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7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F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5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7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D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0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2AE40D" wp14:editId="087B77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29ED3" w14:textId="7777777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AE40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2B29ED3" w14:textId="7777777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1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4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1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1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5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9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8643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D5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52E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94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9548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80545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B58C16" wp14:editId="66CBCB9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DC9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58C16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C0DC9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4D9BB3" wp14:editId="435AF80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FB6F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D9BB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27FB6F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3A42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163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C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C374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9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7A10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EAABEB" wp14:editId="2CD21BC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2366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AABEB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D02366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E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69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9B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B1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1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8A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DD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4950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ABCB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7F9C99" wp14:editId="21A7592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28A3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F9C9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A28A3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A0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8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3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D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D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D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6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C57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F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66F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D6A5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7A70C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12D54D" wp14:editId="698DB90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9D6B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541B" w:rsidRPr="00EF17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2D54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EC9D6B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541B" w:rsidRPr="00EF179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89CB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63C6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C25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E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0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B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A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B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B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2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6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4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4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5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A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4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C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3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D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5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7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9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D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A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B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8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608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E5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2D7761" w14:textId="524D664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3541B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98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007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F94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0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F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6D6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B8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16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0B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C7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3B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BAC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B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15C4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6B4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FB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B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D9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B5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8AC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C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7A83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AE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D8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F6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08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EB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5A1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0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1A1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04F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D2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B3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5F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B9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FEB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D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687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6B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1A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7B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D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5D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A2D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2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CB2D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6C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23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03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B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9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413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F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E87F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A0E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D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D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F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67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563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9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0DE5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3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8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F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A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7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512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F4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F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E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1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4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6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F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6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8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C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0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C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F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B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A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7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7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10E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7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C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D18B0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72814B5" w14:textId="77777777" w:rsidR="00944C3D" w:rsidRDefault="00944C3D" w:rsidP="00944C3D">
      <w:pPr>
        <w:rPr>
          <w:rFonts w:ascii="Arial" w:hAnsi="Arial"/>
        </w:rPr>
      </w:pPr>
    </w:p>
    <w:p w14:paraId="17AF3FF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936BDC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41A5DB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28A36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B48AB9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DEBF7B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D90476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08BA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8B9DC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D5A55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9D4BA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3102411" w14:textId="5EFEFEA7" w:rsidR="00944C3D" w:rsidRPr="008D0433" w:rsidRDefault="00A354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Zdenka Hromníková</w:t>
            </w:r>
          </w:p>
        </w:tc>
        <w:tc>
          <w:tcPr>
            <w:tcW w:w="3260" w:type="dxa"/>
            <w:vAlign w:val="center"/>
          </w:tcPr>
          <w:p w14:paraId="0D447E5D" w14:textId="78208072" w:rsidR="00944C3D" w:rsidRPr="008D0433" w:rsidRDefault="00A354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7B07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6DBB9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86CE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5445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93F0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8D4CD4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9C29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7EF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F89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C96E5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A9A7C8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3A85C7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CEF88F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660F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269813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8EE78E" w14:textId="2D37B965" w:rsidR="00944C3D" w:rsidRDefault="00A3541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95624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D0991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74B56B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58E9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B95C3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B869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DD880F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C6081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D4B0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2D62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D8E41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5D81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D475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5D7E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25668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6B2A1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DF5AA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487F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44B63C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BDA7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6EE94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9B58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0FDE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E8471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FB6C0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76D52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7F7EED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93307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B6DDB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C6537F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2218B5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BEBCD2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029C8E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E0E06B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676013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B2358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60989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6E1FB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CEEDDA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818BB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7D62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EB626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77130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2BA2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A643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1A192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D8180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921D9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9166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F098F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1EF7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08AD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F511D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3B964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A5554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6982D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71101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26DDF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C1935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E14CE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F4A6B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50A78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DC425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DD3A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A16D0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84D3A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5BE8E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A679B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3BE21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01D08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4CD06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7749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36F726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34047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405C9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D0200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0CDD4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3F526FB" w14:textId="77777777" w:rsidTr="00503750">
        <w:trPr>
          <w:trHeight w:val="302"/>
        </w:trPr>
        <w:tc>
          <w:tcPr>
            <w:tcW w:w="4510" w:type="dxa"/>
          </w:tcPr>
          <w:p w14:paraId="1583AF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7F5A8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64672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7A87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CBC64" w14:textId="77777777" w:rsidTr="00503750">
        <w:trPr>
          <w:trHeight w:val="302"/>
        </w:trPr>
        <w:tc>
          <w:tcPr>
            <w:tcW w:w="4510" w:type="dxa"/>
          </w:tcPr>
          <w:p w14:paraId="3EE52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8FDF2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142C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B220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23C0A1" w14:textId="77777777" w:rsidTr="00503750">
        <w:trPr>
          <w:trHeight w:val="302"/>
        </w:trPr>
        <w:tc>
          <w:tcPr>
            <w:tcW w:w="4510" w:type="dxa"/>
          </w:tcPr>
          <w:p w14:paraId="54D40B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5C5C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146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BD54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B39285" w14:textId="77777777" w:rsidTr="00503750">
        <w:trPr>
          <w:trHeight w:val="302"/>
        </w:trPr>
        <w:tc>
          <w:tcPr>
            <w:tcW w:w="4510" w:type="dxa"/>
          </w:tcPr>
          <w:p w14:paraId="59A1B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C02F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0B5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F36F7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9D140B" w14:textId="77777777" w:rsidTr="00503750">
        <w:trPr>
          <w:trHeight w:val="327"/>
        </w:trPr>
        <w:tc>
          <w:tcPr>
            <w:tcW w:w="4510" w:type="dxa"/>
          </w:tcPr>
          <w:p w14:paraId="4608B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66B54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87C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9F43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6CD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E7C8F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215253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0416A0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8D471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EE02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BEA345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E7BB7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F106C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D855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161751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CD19A15" w14:textId="77777777" w:rsidTr="00503750">
        <w:tc>
          <w:tcPr>
            <w:tcW w:w="2302" w:type="dxa"/>
            <w:vAlign w:val="center"/>
          </w:tcPr>
          <w:p w14:paraId="62D67B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9519B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AD184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2D8A5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C567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BE812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11A19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158F5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08A0EB" w14:textId="77777777" w:rsidTr="00503750">
        <w:tc>
          <w:tcPr>
            <w:tcW w:w="15593" w:type="dxa"/>
            <w:gridSpan w:val="8"/>
            <w:vAlign w:val="center"/>
          </w:tcPr>
          <w:p w14:paraId="40111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7991F93" w14:textId="77777777" w:rsidTr="00503750">
        <w:tc>
          <w:tcPr>
            <w:tcW w:w="2302" w:type="dxa"/>
            <w:vAlign w:val="center"/>
          </w:tcPr>
          <w:p w14:paraId="68124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136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9291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C82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7A4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F8E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C85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B55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A5A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5D1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44B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95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1BA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337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322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8D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CA8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962A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10A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FB3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87A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88C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910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C88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026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21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FC8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B99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3C6BD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A5998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32C8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44F2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2005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72D5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6C6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9FEE12" w14:textId="77777777" w:rsidTr="00503750">
        <w:tc>
          <w:tcPr>
            <w:tcW w:w="2302" w:type="dxa"/>
            <w:vAlign w:val="center"/>
          </w:tcPr>
          <w:p w14:paraId="6C682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4A5E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2407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E1E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B0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F95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AAD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D2B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E85E9" w14:textId="77777777" w:rsidTr="00503750">
        <w:tc>
          <w:tcPr>
            <w:tcW w:w="15593" w:type="dxa"/>
            <w:gridSpan w:val="8"/>
            <w:vAlign w:val="center"/>
          </w:tcPr>
          <w:p w14:paraId="097D0B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4663F71" w14:textId="77777777" w:rsidTr="00503750">
        <w:tc>
          <w:tcPr>
            <w:tcW w:w="2302" w:type="dxa"/>
            <w:vAlign w:val="center"/>
          </w:tcPr>
          <w:p w14:paraId="370403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016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D9DD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AB5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325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7A9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C47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D069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E694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9CB0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1EF4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886A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092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553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F6C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DBD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5323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BAE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6A2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2DE08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00B2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C867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24E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B0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FEA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7FC7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BC328" w14:textId="77777777" w:rsidTr="00503750">
        <w:tc>
          <w:tcPr>
            <w:tcW w:w="2302" w:type="dxa"/>
            <w:vAlign w:val="center"/>
          </w:tcPr>
          <w:p w14:paraId="620D0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2B6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D8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610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C98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10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06D9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D5E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31345" w14:textId="77777777" w:rsidTr="00503750">
        <w:tc>
          <w:tcPr>
            <w:tcW w:w="15593" w:type="dxa"/>
            <w:gridSpan w:val="8"/>
            <w:vAlign w:val="center"/>
          </w:tcPr>
          <w:p w14:paraId="038AC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9E92CC" w14:textId="77777777" w:rsidTr="00503750">
        <w:tc>
          <w:tcPr>
            <w:tcW w:w="2302" w:type="dxa"/>
            <w:vAlign w:val="center"/>
          </w:tcPr>
          <w:p w14:paraId="1FB73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051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875C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AD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CCF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BA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14E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7EA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0608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0728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B34A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500E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7ED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04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1E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F12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98F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C14B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54E9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8812E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51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4E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CC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C3A5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A695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BAD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7928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54E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B769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4740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050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38B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16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435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5E5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E294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B3C35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6B983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3121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B3ED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A6A3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EC18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6C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FF3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EB37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68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A51B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BC4C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BD89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568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E65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DBB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88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5CF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A3D3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4E0C55" w14:textId="77777777" w:rsidR="00944C3D" w:rsidRDefault="00944C3D" w:rsidP="00944C3D">
      <w:pPr>
        <w:rPr>
          <w:rFonts w:ascii="Arial" w:hAnsi="Arial"/>
          <w:b/>
        </w:rPr>
      </w:pPr>
    </w:p>
    <w:p w14:paraId="213C08D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4089F6B" w14:textId="77777777" w:rsidTr="00503750">
        <w:tc>
          <w:tcPr>
            <w:tcW w:w="1944" w:type="dxa"/>
            <w:vAlign w:val="center"/>
          </w:tcPr>
          <w:p w14:paraId="172B48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83FD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C912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745A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704C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CAB1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A243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C23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1B09C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F6080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41BB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652D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1EDA740" w14:textId="77777777" w:rsidTr="00503750">
        <w:tc>
          <w:tcPr>
            <w:tcW w:w="15685" w:type="dxa"/>
            <w:gridSpan w:val="12"/>
            <w:vAlign w:val="center"/>
          </w:tcPr>
          <w:p w14:paraId="29D88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28C2BC" w14:textId="77777777" w:rsidTr="00503750">
        <w:tc>
          <w:tcPr>
            <w:tcW w:w="1944" w:type="dxa"/>
            <w:vAlign w:val="center"/>
          </w:tcPr>
          <w:p w14:paraId="45363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E55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2F3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EF9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9F2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875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E98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140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197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F88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86A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E69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848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CC36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6EA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E55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A3FF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E74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C32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335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016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C31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28E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5BA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3FF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AE79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2A2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72C4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78C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95D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BC2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E80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335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4AD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949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B42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583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599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A9BC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E433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299E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F80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862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D94B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D61A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77B0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71B7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3698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21B5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23C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F7B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4C3680" w14:textId="77777777" w:rsidTr="00503750">
        <w:tc>
          <w:tcPr>
            <w:tcW w:w="1944" w:type="dxa"/>
            <w:vAlign w:val="center"/>
          </w:tcPr>
          <w:p w14:paraId="312743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4D3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162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3A6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7C2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A91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660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99C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B9D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0B5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596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2C2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87F44" w14:textId="77777777" w:rsidTr="00503750">
        <w:tc>
          <w:tcPr>
            <w:tcW w:w="15685" w:type="dxa"/>
            <w:gridSpan w:val="12"/>
            <w:vAlign w:val="center"/>
          </w:tcPr>
          <w:p w14:paraId="39D39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CAB8E5A" w14:textId="77777777" w:rsidTr="00503750">
        <w:tc>
          <w:tcPr>
            <w:tcW w:w="1944" w:type="dxa"/>
            <w:vAlign w:val="center"/>
          </w:tcPr>
          <w:p w14:paraId="11F710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4B3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9D1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AE6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105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B8D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0E2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416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E5F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606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C26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090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DA62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C811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FB3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80E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4AD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40F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72D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FA8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A7C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07D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599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37D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7B4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ABDA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7ECC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7BF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9EE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715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FD3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3F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89A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FBF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94F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F42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DD5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0CF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4FB21" w14:textId="77777777" w:rsidTr="00503750">
        <w:tc>
          <w:tcPr>
            <w:tcW w:w="1944" w:type="dxa"/>
            <w:vAlign w:val="center"/>
          </w:tcPr>
          <w:p w14:paraId="4E6B9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6AF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893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0C8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34C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F0F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4BC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14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7CE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533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FA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FF2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4970DA" w14:textId="77777777" w:rsidTr="00503750">
        <w:tc>
          <w:tcPr>
            <w:tcW w:w="15685" w:type="dxa"/>
            <w:gridSpan w:val="12"/>
            <w:vAlign w:val="center"/>
          </w:tcPr>
          <w:p w14:paraId="55F2D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51E0FFE" w14:textId="77777777" w:rsidTr="00503750">
        <w:tc>
          <w:tcPr>
            <w:tcW w:w="1944" w:type="dxa"/>
            <w:vAlign w:val="center"/>
          </w:tcPr>
          <w:p w14:paraId="1F7B3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46F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88F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B40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2F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1B4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B48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BAB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E43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977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E4C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CEA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9953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D583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B927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CF4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A22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F25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D6E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452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87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1AA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E3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24A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92F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66A5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4D44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13D6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D3A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38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F26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017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147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F73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60D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47E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7B8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29F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328A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8AF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CC1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72F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199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713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C94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AA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175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F08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3F7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BAF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CF4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94FD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89C94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085EA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6A94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E6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646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601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84C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BE7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3F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C6E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AC9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D1E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8A7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9E4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562F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0254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FB5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C04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7B4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136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941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6E4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B55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77F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9B8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A75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836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B179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8024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1483D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91050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811B0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9BAA9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E94BDD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FC4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6881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F5180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42E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0DD3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C47AB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5A6E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F3C2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5C938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CA4E2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C80D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94F69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C5CAF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4B8B5F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0734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E6B63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8C766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DC7147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D2A3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A58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EBB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A1E34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969F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D0CF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5A61C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D445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D97F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9FFB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144F7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8A38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0F6E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7A1495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22D52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FC34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28D50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24899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489D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ACD78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F9B1E24" w14:textId="77777777" w:rsidTr="00503750">
        <w:trPr>
          <w:trHeight w:val="1073"/>
        </w:trPr>
        <w:tc>
          <w:tcPr>
            <w:tcW w:w="3614" w:type="dxa"/>
            <w:vMerge/>
          </w:tcPr>
          <w:p w14:paraId="41884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433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4DD9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4ACA1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DAACE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CBC3F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E09A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AB4D55F" w14:textId="77777777" w:rsidTr="00503750">
        <w:trPr>
          <w:trHeight w:val="283"/>
        </w:trPr>
        <w:tc>
          <w:tcPr>
            <w:tcW w:w="3614" w:type="dxa"/>
          </w:tcPr>
          <w:p w14:paraId="1CE01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658F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2C8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AA700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B80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E6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883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743E60" w14:textId="77777777" w:rsidTr="00503750">
        <w:trPr>
          <w:trHeight w:val="283"/>
        </w:trPr>
        <w:tc>
          <w:tcPr>
            <w:tcW w:w="3614" w:type="dxa"/>
          </w:tcPr>
          <w:p w14:paraId="466A7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7CD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442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670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F8F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71A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163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B9900A" w14:textId="77777777" w:rsidTr="00503750">
        <w:trPr>
          <w:trHeight w:val="283"/>
        </w:trPr>
        <w:tc>
          <w:tcPr>
            <w:tcW w:w="3614" w:type="dxa"/>
          </w:tcPr>
          <w:p w14:paraId="5A89C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58D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CF5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0FB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FDF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A7B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120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D7753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B9D2C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D93C3A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D7A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EBEB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54AF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84D6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D392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0BE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86E9F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6F57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2151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5B065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C4B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D283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0EBD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883E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C5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981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67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99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30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242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4A7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58E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0BA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48A8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C7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58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90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AF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F8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468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344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47F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9E82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F47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44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38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EE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8C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44D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B8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483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76D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6D3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F251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F6A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0D3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11D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573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B67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E4E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B23A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B03A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C92E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F93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E3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27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2E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82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0B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A3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422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3E0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C225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B14E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5E126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BF49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AF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CF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03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34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0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E75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8E2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C2D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300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6EEA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89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46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0B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A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42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A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BFF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0FD5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AF5A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26C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C2A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A3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6A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3D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A2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8F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8A4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2F2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A2FF3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25C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F4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12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FC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21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24B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FF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479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570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CF6F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4ED3C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B3E85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6E51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F2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52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BB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F82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FE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81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CA8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4760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C45A6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194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0F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17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15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35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20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4C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3F9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905E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829C4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B29AE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8EE39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3341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6E4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C07F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6A2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C5A2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FBE9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39C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0F1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FD25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EDC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8B21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A3A0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C8F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21F3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7467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34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A2DF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4922E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025F3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10ADBC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D469F1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89D45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4896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54A78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4F027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C211C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6EA3AA8" w14:textId="77777777" w:rsidTr="00503750">
        <w:trPr>
          <w:trHeight w:val="437"/>
        </w:trPr>
        <w:tc>
          <w:tcPr>
            <w:tcW w:w="2594" w:type="dxa"/>
          </w:tcPr>
          <w:p w14:paraId="19512F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AA204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495CF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34C4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D6F6E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20F024" w14:textId="77777777" w:rsidTr="00503750">
        <w:trPr>
          <w:trHeight w:val="420"/>
        </w:trPr>
        <w:tc>
          <w:tcPr>
            <w:tcW w:w="2594" w:type="dxa"/>
          </w:tcPr>
          <w:p w14:paraId="22D91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DD851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ECD66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8E884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B2AC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F6F293" w14:textId="77777777" w:rsidTr="00503750">
        <w:trPr>
          <w:trHeight w:val="630"/>
        </w:trPr>
        <w:tc>
          <w:tcPr>
            <w:tcW w:w="2594" w:type="dxa"/>
          </w:tcPr>
          <w:p w14:paraId="24A97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3C8F6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AF9B6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E90B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D5E41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C82CE2" w14:textId="77777777" w:rsidTr="00503750">
        <w:trPr>
          <w:trHeight w:val="420"/>
        </w:trPr>
        <w:tc>
          <w:tcPr>
            <w:tcW w:w="2594" w:type="dxa"/>
          </w:tcPr>
          <w:p w14:paraId="13C4D7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17C06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E1C41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D0123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FC926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3BC126" w14:textId="77777777" w:rsidTr="00503750">
        <w:trPr>
          <w:trHeight w:val="437"/>
        </w:trPr>
        <w:tc>
          <w:tcPr>
            <w:tcW w:w="2594" w:type="dxa"/>
          </w:tcPr>
          <w:p w14:paraId="146EA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4256B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A9255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AF6F6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F57CC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D1CCEE" w14:textId="77777777" w:rsidTr="00503750">
        <w:trPr>
          <w:trHeight w:val="420"/>
        </w:trPr>
        <w:tc>
          <w:tcPr>
            <w:tcW w:w="2594" w:type="dxa"/>
          </w:tcPr>
          <w:p w14:paraId="4D6DB20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452E3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AEC7B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5498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15E89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5AFCD8E" w14:textId="77777777" w:rsidR="00944C3D" w:rsidRDefault="00944C3D" w:rsidP="00944C3D">
      <w:pPr>
        <w:rPr>
          <w:rFonts w:ascii="Arial" w:hAnsi="Arial"/>
          <w:b/>
        </w:rPr>
      </w:pPr>
    </w:p>
    <w:p w14:paraId="746DAD9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267EEB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EA9F8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9A509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B66E5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57B55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78207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28BE2C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83D6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7341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3FB8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276CC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1C06D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B88E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E31A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16F5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717DA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81147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3403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11E63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5CC1A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21EED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75173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DFB975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7E8A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4AA60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3EC7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09179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0DAB7B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782938" w14:textId="77777777" w:rsidTr="00503750">
        <w:tc>
          <w:tcPr>
            <w:tcW w:w="2835" w:type="dxa"/>
            <w:vAlign w:val="center"/>
          </w:tcPr>
          <w:p w14:paraId="61C713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D334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DF3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9EAB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62B41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47C37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603B18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8D246E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5F7B60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102DA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314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1C3C1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39B5E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CB80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BDC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951B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14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49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58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763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E5CB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41CA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A063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C10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78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0B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0BD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07B7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0589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2BF6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1E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130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23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285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316F5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EAC7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8E4F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68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21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843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656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D0D6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9885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DC6C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36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A15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4A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4E9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759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29729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C1CA5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608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53F8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694F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2E17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03E0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B6ECA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DA1707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563C4F0" w14:textId="77777777" w:rsidR="00944C3D" w:rsidRDefault="00944C3D" w:rsidP="00944C3D">
      <w:pPr>
        <w:rPr>
          <w:rFonts w:ascii="Arial" w:hAnsi="Arial"/>
          <w:b/>
        </w:rPr>
      </w:pPr>
    </w:p>
    <w:p w14:paraId="0F87313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4608C3" w14:textId="77777777" w:rsidTr="00503750">
        <w:tc>
          <w:tcPr>
            <w:tcW w:w="2835" w:type="dxa"/>
            <w:vAlign w:val="center"/>
          </w:tcPr>
          <w:p w14:paraId="5078A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F119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0AA0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6F1E6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91DC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6F45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F856F2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7CB1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6831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24E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3E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240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C42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C776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05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9266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98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46B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F7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2D8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3F79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FDF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EFB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6F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3D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FA9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4A8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DF25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8E8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6228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F7D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34C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137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FB0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1B0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564D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3E6BC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C88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F34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FDFC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CD7B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DF7D1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CEFA6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96D50E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96A1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65AEE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663B475" w14:textId="77777777" w:rsidTr="00503750">
        <w:trPr>
          <w:trHeight w:val="699"/>
        </w:trPr>
        <w:tc>
          <w:tcPr>
            <w:tcW w:w="3502" w:type="dxa"/>
            <w:vMerge/>
          </w:tcPr>
          <w:p w14:paraId="01C6B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EDFE9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F1AE8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D9610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A0EC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50F81C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EF382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E8E16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6BA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1402B7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D037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4916C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41BCE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9BFE4A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B420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FC79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225E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27F1E6B" w14:textId="77777777" w:rsidTr="00503750">
        <w:trPr>
          <w:trHeight w:val="593"/>
        </w:trPr>
        <w:tc>
          <w:tcPr>
            <w:tcW w:w="3497" w:type="dxa"/>
          </w:tcPr>
          <w:p w14:paraId="450596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2779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23767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DED75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BEC8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F158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20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8C0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D2591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AFD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9A0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28F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792C1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9D9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444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01F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11A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FC69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C64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4FC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8C1BB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102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7B7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0AAC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A744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EA4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79A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5EA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834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552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860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6AE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0BFF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67A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FD4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54C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054F6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C39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54C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A452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4360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77FC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00B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522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8B4C2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F6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CDF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F1A8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AFA5A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674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CC8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A8423" w14:textId="77777777" w:rsidR="00944C3D" w:rsidRDefault="00944C3D" w:rsidP="00944C3D">
      <w:pPr>
        <w:rPr>
          <w:rFonts w:ascii="Arial" w:hAnsi="Arial"/>
          <w:b/>
        </w:rPr>
      </w:pPr>
    </w:p>
    <w:p w14:paraId="1BAC28A8" w14:textId="77777777" w:rsidR="00944C3D" w:rsidRDefault="00944C3D" w:rsidP="00944C3D">
      <w:pPr>
        <w:rPr>
          <w:rFonts w:ascii="Arial" w:hAnsi="Arial"/>
          <w:b/>
        </w:rPr>
      </w:pPr>
    </w:p>
    <w:p w14:paraId="36A064E9" w14:textId="77777777" w:rsidR="00944C3D" w:rsidRDefault="00944C3D" w:rsidP="00944C3D">
      <w:pPr>
        <w:rPr>
          <w:rFonts w:ascii="Arial" w:hAnsi="Arial"/>
          <w:b/>
        </w:rPr>
      </w:pPr>
    </w:p>
    <w:p w14:paraId="424C1B1B" w14:textId="77777777" w:rsidR="00944C3D" w:rsidRDefault="00944C3D" w:rsidP="00944C3D">
      <w:pPr>
        <w:rPr>
          <w:rFonts w:ascii="Arial" w:hAnsi="Arial"/>
          <w:b/>
        </w:rPr>
      </w:pPr>
    </w:p>
    <w:p w14:paraId="7CB8BA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946AF61" w14:textId="77777777" w:rsidTr="00503750">
        <w:tc>
          <w:tcPr>
            <w:tcW w:w="2622" w:type="dxa"/>
            <w:vAlign w:val="center"/>
          </w:tcPr>
          <w:p w14:paraId="55CBCC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66D8D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3CBA1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60CD5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56871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2E117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5E3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930D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2BC3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84702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7C2E2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7C91F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D03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01B2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890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7F4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5C7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49D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FF002" w14:textId="77777777" w:rsidTr="00503750">
        <w:tc>
          <w:tcPr>
            <w:tcW w:w="2622" w:type="dxa"/>
            <w:vAlign w:val="center"/>
          </w:tcPr>
          <w:p w14:paraId="09DC3D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1246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BB5E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19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670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52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999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1CD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5757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9B20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260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D01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DB5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BD2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E59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AF1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98F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4B7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D8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217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010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F65E6" w14:textId="77777777" w:rsidTr="00503750">
        <w:tc>
          <w:tcPr>
            <w:tcW w:w="2622" w:type="dxa"/>
            <w:vAlign w:val="center"/>
          </w:tcPr>
          <w:p w14:paraId="52846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C544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65438.00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0F2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30980.00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A48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14294.00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17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AE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82124.00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017B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64F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3141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3B5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23A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B55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06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2379F" w14:textId="77777777" w:rsidTr="00503750">
        <w:tc>
          <w:tcPr>
            <w:tcW w:w="2622" w:type="dxa"/>
            <w:vAlign w:val="center"/>
          </w:tcPr>
          <w:p w14:paraId="59E82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B63E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D3F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3F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C05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B09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AB9F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ACC69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9A379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CCF3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B69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FCB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A8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811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B47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F8E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727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6057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E36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0D0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9E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016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B94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DD5E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C6CC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D05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DBD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F6C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75F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8DE45" w14:textId="77777777" w:rsidTr="00503750">
        <w:tc>
          <w:tcPr>
            <w:tcW w:w="2622" w:type="dxa"/>
            <w:vAlign w:val="center"/>
          </w:tcPr>
          <w:p w14:paraId="1E484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6696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ADA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0D2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5B6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925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0CA6E" w14:textId="77777777" w:rsidTr="00503750">
        <w:tc>
          <w:tcPr>
            <w:tcW w:w="2622" w:type="dxa"/>
            <w:vAlign w:val="center"/>
          </w:tcPr>
          <w:p w14:paraId="7913E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C4D2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304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6EB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7C6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029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50370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828B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B4070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65438.00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343B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30980.00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6B3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14294.00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93B1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01C5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82124.00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123C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979E8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725FB4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1A8D9D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5BAB7B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2AD0A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5EE4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532A3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2C643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3709C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CF10D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0CB1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DF00B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25C0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9C3D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DFEA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E1AD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64C6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70F1D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DE87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D019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77FFB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5C87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6A0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268CB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0605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B78C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594AE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2038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9BF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F0DC3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4F05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2ED9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16C06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AF6F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47E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7EC77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B09D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6619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5DD4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D04B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90AA2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6DBB5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FEAC4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DFA6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DE644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426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EDAE0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C969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CC14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137DA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B538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D50F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3AD9E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B220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3E4A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DC495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627D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92AD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30E08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9512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7BEC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2618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4E82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EE03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12D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CEC70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AE96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CC8B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30968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EC06DD7" w14:textId="77777777" w:rsidTr="00503750">
        <w:tc>
          <w:tcPr>
            <w:tcW w:w="2835" w:type="dxa"/>
            <w:vAlign w:val="center"/>
          </w:tcPr>
          <w:p w14:paraId="1AEBD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3C40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4D9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30248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99A9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BC48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BE0A3A" w14:textId="77777777" w:rsidTr="00503750">
        <w:tc>
          <w:tcPr>
            <w:tcW w:w="2835" w:type="dxa"/>
            <w:vAlign w:val="center"/>
          </w:tcPr>
          <w:p w14:paraId="07427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CA9F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34E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182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3C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DD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34985" w14:textId="77777777" w:rsidTr="00503750">
        <w:tc>
          <w:tcPr>
            <w:tcW w:w="2835" w:type="dxa"/>
            <w:vAlign w:val="center"/>
          </w:tcPr>
          <w:p w14:paraId="1B9B3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C24E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84B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B9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C4C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EA3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0A4C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5C842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A3FB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5AF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C8F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C67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BBD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5A6217F" w14:textId="77777777" w:rsidTr="00503750">
        <w:tc>
          <w:tcPr>
            <w:tcW w:w="2835" w:type="dxa"/>
            <w:vAlign w:val="center"/>
          </w:tcPr>
          <w:p w14:paraId="2E9EF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397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3D1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BA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F7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C1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69682" w14:textId="77777777" w:rsidTr="00503750">
        <w:tc>
          <w:tcPr>
            <w:tcW w:w="2835" w:type="dxa"/>
            <w:vAlign w:val="center"/>
          </w:tcPr>
          <w:p w14:paraId="315FF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8DF8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5E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6B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8F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D86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3DB0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968E4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05677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5E012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F7B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009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AA45C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A76B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F367F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8C8F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93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91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34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AF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09AA2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D108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7E2B629" w14:textId="77777777" w:rsidTr="00503750">
        <w:tc>
          <w:tcPr>
            <w:tcW w:w="2552" w:type="dxa"/>
            <w:vAlign w:val="center"/>
          </w:tcPr>
          <w:p w14:paraId="1D3F5B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2B88B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CC95C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3EFF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8E518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8D74DF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F7341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3B109F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9D7A87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1659F8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2A541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73F70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6D5F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9F52C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DBF8CB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88708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F6687C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AD956B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E045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9D266A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CF9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3A91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FB421AC" w14:textId="77777777" w:rsidTr="00503750">
        <w:tc>
          <w:tcPr>
            <w:tcW w:w="4395" w:type="dxa"/>
            <w:vMerge/>
          </w:tcPr>
          <w:p w14:paraId="77B9CE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2CE0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AB152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902C84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7CA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58F3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  <w:lang w:eastAsia="sk-SK"/>
              </w:rPr>
              <w:t>554.43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F4D7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7F2D4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CA7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4C87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  <w:lang w:eastAsia="sk-SK"/>
              </w:rPr>
              <w:t>4902.27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8EEF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A72E6A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8F98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86F9E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5456.70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1003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785BCE9" w14:textId="77777777" w:rsidTr="00503750">
        <w:tc>
          <w:tcPr>
            <w:tcW w:w="4395" w:type="dxa"/>
            <w:vAlign w:val="center"/>
          </w:tcPr>
          <w:p w14:paraId="55074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28D0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8313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A52D4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0AD27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DDF0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3718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538B9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0C72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298D2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D494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F0C4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11ED3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69E358C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72873.00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793B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A8E9F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12470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421BD55" w14:textId="77777777" w:rsidTr="00503750">
        <w:tc>
          <w:tcPr>
            <w:tcW w:w="4395" w:type="dxa"/>
            <w:vAlign w:val="center"/>
          </w:tcPr>
          <w:p w14:paraId="3E000B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2CF95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0B0A7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FD982A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D6954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CE043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87D3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8B7E7F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6757D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466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B60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B55CF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24A48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6DB3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DCF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8A0AA6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2BB3F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71839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D2375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1C93E4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6B680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27600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0C2A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0665E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40EC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C4F02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40EBBF" w14:textId="77777777" w:rsidTr="00503750">
        <w:tc>
          <w:tcPr>
            <w:tcW w:w="1843" w:type="dxa"/>
            <w:vAlign w:val="center"/>
          </w:tcPr>
          <w:p w14:paraId="613E0E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4C56B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4B301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244EE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97E08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30F6D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D916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1CBE27" w14:textId="77777777" w:rsidTr="00503750">
        <w:tc>
          <w:tcPr>
            <w:tcW w:w="1843" w:type="dxa"/>
            <w:vAlign w:val="center"/>
          </w:tcPr>
          <w:p w14:paraId="55A0AE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04735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4BF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C2E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92C5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67B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ECEB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21102F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8B7A7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8AB32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BBBE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7B67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43C7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4010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BE7E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A4C273" w14:textId="77777777" w:rsidTr="00503750">
        <w:tc>
          <w:tcPr>
            <w:tcW w:w="1843" w:type="dxa"/>
            <w:vAlign w:val="center"/>
          </w:tcPr>
          <w:p w14:paraId="21AC4D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A2E73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0AE4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F4DE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03F4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D7D8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A22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41ACE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CC475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7E6BE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2E41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9963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93E2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60C7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D47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FC8B8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992CD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FE42D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A335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59C6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334F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8CCD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DA7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81F4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8F2F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91B646E" w14:textId="77777777" w:rsidTr="00503750">
        <w:trPr>
          <w:trHeight w:val="664"/>
        </w:trPr>
        <w:tc>
          <w:tcPr>
            <w:tcW w:w="3372" w:type="dxa"/>
          </w:tcPr>
          <w:p w14:paraId="282F1A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0FD4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45E1A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410D77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E8B0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BD24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65A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9E30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26A76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F00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8CF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236F5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A7018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F33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DD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3D4F7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273D7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11AE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5AF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5898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1D943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CCE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29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7D3B4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DF09AC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6E0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295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578AD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6B44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F98065D" w14:textId="77777777" w:rsidTr="00503750">
        <w:tc>
          <w:tcPr>
            <w:tcW w:w="2835" w:type="dxa"/>
            <w:vAlign w:val="center"/>
          </w:tcPr>
          <w:p w14:paraId="4EEF43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BECC1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4C2CC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30E6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F0E38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8900ABD" w14:textId="77777777" w:rsidTr="00503750">
        <w:tc>
          <w:tcPr>
            <w:tcW w:w="2835" w:type="dxa"/>
          </w:tcPr>
          <w:p w14:paraId="66390A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54F2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838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256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8A2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DE3E2A" w14:textId="77777777" w:rsidTr="00503750">
        <w:tc>
          <w:tcPr>
            <w:tcW w:w="2835" w:type="dxa"/>
          </w:tcPr>
          <w:p w14:paraId="48F8DD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E55B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28C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C25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7EF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290C50" w14:textId="77777777" w:rsidTr="00503750">
        <w:tc>
          <w:tcPr>
            <w:tcW w:w="2835" w:type="dxa"/>
          </w:tcPr>
          <w:p w14:paraId="2D0394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D667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E3D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CBC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ACD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6ED066" w14:textId="77777777" w:rsidTr="00503750">
        <w:tc>
          <w:tcPr>
            <w:tcW w:w="2835" w:type="dxa"/>
            <w:vAlign w:val="center"/>
          </w:tcPr>
          <w:p w14:paraId="24CA1F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91B9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2D4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E34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0B4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2DE533" w14:textId="77777777" w:rsidTr="00503750">
        <w:tc>
          <w:tcPr>
            <w:tcW w:w="2835" w:type="dxa"/>
            <w:vAlign w:val="center"/>
          </w:tcPr>
          <w:p w14:paraId="273DA8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36F7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6BC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DB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36D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AF53B6" w14:textId="77777777" w:rsidTr="00503750">
        <w:tc>
          <w:tcPr>
            <w:tcW w:w="2835" w:type="dxa"/>
          </w:tcPr>
          <w:p w14:paraId="44BEBA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4124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BE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FE0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710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E2FF5A" w14:textId="77777777" w:rsidTr="00503750">
        <w:tc>
          <w:tcPr>
            <w:tcW w:w="2835" w:type="dxa"/>
          </w:tcPr>
          <w:p w14:paraId="642B60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F10E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21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40F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CFA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EBC9F8" w14:textId="77777777" w:rsidTr="00503750">
        <w:tc>
          <w:tcPr>
            <w:tcW w:w="2835" w:type="dxa"/>
          </w:tcPr>
          <w:p w14:paraId="356AE3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0B23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7FA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AF4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7C2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B009D5" w14:textId="77777777" w:rsidR="00944C3D" w:rsidRDefault="00944C3D" w:rsidP="00944C3D">
      <w:pPr>
        <w:rPr>
          <w:rFonts w:ascii="Arial" w:hAnsi="Arial"/>
          <w:b/>
        </w:rPr>
      </w:pPr>
    </w:p>
    <w:p w14:paraId="6C7608F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4FFA7E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741FA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928E2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090BB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B674B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4B669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83A8865" w14:textId="77777777" w:rsidTr="00503750">
        <w:trPr>
          <w:trHeight w:val="443"/>
        </w:trPr>
        <w:tc>
          <w:tcPr>
            <w:tcW w:w="2560" w:type="dxa"/>
          </w:tcPr>
          <w:p w14:paraId="0ED9DF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75D3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507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5BC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28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B2AD2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88F55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BD8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2B4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E79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C9F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1F892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6A963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B58E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D6C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571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334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A3CDA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BDD3A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10A6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78E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523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10E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158FAD" w14:textId="77777777" w:rsidR="00944C3D" w:rsidRDefault="00944C3D" w:rsidP="00944C3D">
      <w:pPr>
        <w:rPr>
          <w:rFonts w:ascii="Arial" w:hAnsi="Arial"/>
          <w:b/>
        </w:rPr>
      </w:pPr>
    </w:p>
    <w:p w14:paraId="6335E465" w14:textId="77777777" w:rsidR="00944C3D" w:rsidRDefault="00944C3D" w:rsidP="00944C3D">
      <w:pPr>
        <w:rPr>
          <w:rFonts w:ascii="Arial" w:hAnsi="Arial"/>
          <w:b/>
        </w:rPr>
      </w:pPr>
    </w:p>
    <w:p w14:paraId="2587DCF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834ED9C" w14:textId="77777777" w:rsidR="00944C3D" w:rsidRDefault="00944C3D" w:rsidP="00944C3D">
      <w:pPr>
        <w:rPr>
          <w:rFonts w:ascii="Arial" w:hAnsi="Arial"/>
          <w:b/>
        </w:rPr>
      </w:pPr>
    </w:p>
    <w:p w14:paraId="518C59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5A17F2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528F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A67EC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FFB45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54A1A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986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3ECA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9E7E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2E7F1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C9C9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4AB5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10D7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981D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CE1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9A57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2CD9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B97DD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1D18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CA9134D" w14:textId="77777777" w:rsidTr="00503750">
        <w:trPr>
          <w:trHeight w:val="677"/>
        </w:trPr>
        <w:tc>
          <w:tcPr>
            <w:tcW w:w="3358" w:type="dxa"/>
          </w:tcPr>
          <w:p w14:paraId="3938B1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F0DFC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6AB17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8912E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564B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2921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A75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CA6A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A61E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0FB4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22B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5386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6B30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83E4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93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2A6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5DEF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FA86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057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9CB9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A5674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77B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A6E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DC86C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67C41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EC2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6E3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2BD32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4FEB2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5EB3F6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FD70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CE485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032F70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CEB74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DCA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1809B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3AD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2627B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59761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038F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5B48B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130A3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7CE2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16FE5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2723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C4C3D7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183D0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8E15B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8D35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ABC3C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DFA1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5316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70D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FE231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E8247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6F1E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739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76799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9514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B34E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EDD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0C340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B24014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51F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595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49BA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35BA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052E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01F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88548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207E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EFF614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79A9B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159DD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F8F7E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DD89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439C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ADDD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A71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EEB85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F86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69FD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D08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2C87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22F7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8D8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82B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0BD8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611F8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041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7B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6B57D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6853D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A71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5CF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168EA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6A8C0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A15FB40" w14:textId="77777777" w:rsidTr="00503750">
        <w:tc>
          <w:tcPr>
            <w:tcW w:w="3686" w:type="dxa"/>
            <w:vAlign w:val="center"/>
          </w:tcPr>
          <w:p w14:paraId="1A8BDF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30C4F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A41D1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3D404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547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F6B3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62FA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A4676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D8A7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8CCE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E184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E4D9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1EE8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C599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A04E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1CF56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06BE3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60529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FFD1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0F4EA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893132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7481D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498F0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A45F3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47BF9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52C5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B5EE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DE6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C0D2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38E8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E076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2AA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3B562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5200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DB3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9B2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7DC7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764A1A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999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0F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3BEE0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25D12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963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F0F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675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693C5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3DF53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F85EA7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F5C7C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EFDF3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F949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805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8B67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AA23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9507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43D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B103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2F97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CDE7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D3D0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E34C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604A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841C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E7E9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DF6E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C0F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57346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28207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9E2A96" w14:textId="77777777" w:rsidR="00944C3D" w:rsidRDefault="00944C3D" w:rsidP="00944C3D">
      <w:pPr>
        <w:rPr>
          <w:sz w:val="22"/>
          <w:szCs w:val="22"/>
        </w:rPr>
      </w:pPr>
    </w:p>
    <w:p w14:paraId="13D4681A" w14:textId="77777777" w:rsidR="00944C3D" w:rsidRDefault="00944C3D" w:rsidP="00944C3D">
      <w:pPr>
        <w:rPr>
          <w:sz w:val="22"/>
          <w:szCs w:val="22"/>
        </w:rPr>
      </w:pPr>
    </w:p>
    <w:p w14:paraId="56AA7C5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571201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FE8462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CD82A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E04C6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6E0A7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7CF7D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A9B23A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C3C2E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BD563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443DDA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2F2E10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CB3FB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FD6D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882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898A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B077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EEB2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B30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C759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A47C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038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461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7374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783E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2FDF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789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07AEB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54677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B682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0F8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07EE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C6D4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CD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D2B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6AA51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253C68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2F35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93E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4B1C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F6A7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E43D28F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AC4EED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0C69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73D1B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4499F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F196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1169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85B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3ADCE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8AF8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9733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9CD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DEC4F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397D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9D2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000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BD4B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3692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B9E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7A9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70EC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08931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FF2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DB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4C191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CF982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0BF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696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7C4A6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6C041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BE5B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2B0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541B" w:rsidRPr="00EF17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3EBA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8DD6E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379F5E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8DC13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DE91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E7AEBA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CAE79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7F855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32A649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C61F1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8A57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0891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EA8FE45" w14:textId="77777777" w:rsidR="00944C3D" w:rsidRPr="003607F0" w:rsidRDefault="00944C3D" w:rsidP="00944C3D"/>
    <w:p w14:paraId="542F63A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3BA9" w14:textId="77777777" w:rsidR="00595F05" w:rsidRDefault="00595F05">
      <w:r>
        <w:separator/>
      </w:r>
    </w:p>
  </w:endnote>
  <w:endnote w:type="continuationSeparator" w:id="0">
    <w:p w14:paraId="414B84D6" w14:textId="77777777" w:rsidR="00595F05" w:rsidRDefault="0059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9DE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B916A6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964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F6279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86E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9139CC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DEDE" w14:textId="77777777" w:rsidR="00595F05" w:rsidRDefault="00595F05">
      <w:r>
        <w:separator/>
      </w:r>
    </w:p>
  </w:footnote>
  <w:footnote w:type="continuationSeparator" w:id="0">
    <w:p w14:paraId="4E594497" w14:textId="77777777" w:rsidR="00595F05" w:rsidRDefault="00595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569130">
    <w:abstractNumId w:val="13"/>
  </w:num>
  <w:num w:numId="2" w16cid:durableId="1935935617">
    <w:abstractNumId w:val="17"/>
  </w:num>
  <w:num w:numId="3" w16cid:durableId="529294003">
    <w:abstractNumId w:val="8"/>
  </w:num>
  <w:num w:numId="4" w16cid:durableId="755714273">
    <w:abstractNumId w:val="7"/>
  </w:num>
  <w:num w:numId="5" w16cid:durableId="12122264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511990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209295">
    <w:abstractNumId w:val="20"/>
  </w:num>
  <w:num w:numId="8" w16cid:durableId="152912846">
    <w:abstractNumId w:val="10"/>
  </w:num>
  <w:num w:numId="9" w16cid:durableId="1280181523">
    <w:abstractNumId w:val="0"/>
  </w:num>
  <w:num w:numId="10" w16cid:durableId="1763867160">
    <w:abstractNumId w:val="19"/>
  </w:num>
  <w:num w:numId="11" w16cid:durableId="993143669">
    <w:abstractNumId w:val="6"/>
  </w:num>
  <w:num w:numId="12" w16cid:durableId="1493371135">
    <w:abstractNumId w:val="9"/>
  </w:num>
  <w:num w:numId="13" w16cid:durableId="202251275">
    <w:abstractNumId w:val="12"/>
  </w:num>
  <w:num w:numId="14" w16cid:durableId="342169470">
    <w:abstractNumId w:val="15"/>
  </w:num>
  <w:num w:numId="15" w16cid:durableId="894464547">
    <w:abstractNumId w:val="14"/>
  </w:num>
  <w:num w:numId="16" w16cid:durableId="1089614869">
    <w:abstractNumId w:val="2"/>
  </w:num>
  <w:num w:numId="17" w16cid:durableId="615062445">
    <w:abstractNumId w:val="4"/>
  </w:num>
  <w:num w:numId="18" w16cid:durableId="987515807">
    <w:abstractNumId w:val="11"/>
  </w:num>
  <w:num w:numId="19" w16cid:durableId="1308045895">
    <w:abstractNumId w:val="5"/>
  </w:num>
  <w:num w:numId="20" w16cid:durableId="1604263113">
    <w:abstractNumId w:val="18"/>
  </w:num>
  <w:num w:numId="21" w16cid:durableId="2248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2334016.doc"/>
    <w:docVar w:name="arg5" w:val="8"/>
  </w:docVars>
  <w:rsids>
    <w:rsidRoot w:val="00A3541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67CF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5F05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3541B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5BAE7"/>
  <w15:docId w15:val="{11F8ECF6-FCE8-4D1C-94B0-50261BF5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2026-03-17T09:41:00Z</dcterms:created>
  <dcterms:modified xsi:type="dcterms:W3CDTF">2026-03-17T09:43:00Z</dcterms:modified>
</cp:coreProperties>
</file>