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07B72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D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1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7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6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E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3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9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E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9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9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8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2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D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9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7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6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D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2DD57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0F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FB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E5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29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FA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96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7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6F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E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05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23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66F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77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75B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0A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8A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A46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BE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A9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74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70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E3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35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256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CA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33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E7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CE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C4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AF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59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42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8C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A657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81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E3F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8A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0F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63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FE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0B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50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5F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5B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55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35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64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C3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5F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9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99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E6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27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B1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38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0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46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4D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74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74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9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17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5D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CC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7F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96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78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478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B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2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B6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11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68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6B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DB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58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BC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99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FF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A8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7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5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C8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A2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56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97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5C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47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8E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DB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FE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2B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DC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AC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4F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C4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AD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DC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C5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FC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46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2681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6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4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F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A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4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8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B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0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8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4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0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8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A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8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3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0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B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9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2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4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5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B7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8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67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D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0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B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FB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74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3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2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8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0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29BBE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4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A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D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9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B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C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6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B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E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0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7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3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B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7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1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8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C1C0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F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4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D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3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A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5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B7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1F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BF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3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55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1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C5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7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6C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95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FE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3EEF1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A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7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7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2F80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9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C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8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2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2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7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7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2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8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4238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8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5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4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0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2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7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B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B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2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0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6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F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7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AC8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7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9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1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C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5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F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D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9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F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E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F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246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A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8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0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5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8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8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E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6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B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3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2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D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B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544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3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E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A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1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3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14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4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8F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115FC" w14:textId="7B15735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38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B7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30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BB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F6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ED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06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A8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B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3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2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B776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7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6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7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9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F0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8C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58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531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76AFC6D" wp14:editId="7E629B4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6535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6AFC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096535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A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C5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9B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D4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6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3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8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A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3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5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7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C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D4F0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04FF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EB7A8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77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7EC60D8" wp14:editId="324BF4C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394C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C60D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46394C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FADDAC" wp14:editId="0116E5B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488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ADDA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A4884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77ED08" wp14:editId="21CD2B4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4096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7ED0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F64096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702A3F4" wp14:editId="1B589AF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EE87C" w14:textId="393A98F2" w:rsidR="000B647F" w:rsidRDefault="000B647F" w:rsidP="00944C3D">
                                  <w:fldSimple w:instr=" MERGEFIELD  aDMOD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2A3F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BEEE87C" w14:textId="393A98F2" w:rsidR="000B647F" w:rsidRDefault="000B647F" w:rsidP="00944C3D">
                            <w:fldSimple w:instr=" MERGEFIELD  aDMOD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13DA89C" wp14:editId="257A28F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F3CBD" w14:textId="6BDAA5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DA89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86F3CBD" w14:textId="6BDAA5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A82395C" wp14:editId="50DF700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F5EA3" w14:textId="2345154A" w:rsidR="000B647F" w:rsidRDefault="000B647F" w:rsidP="00944C3D">
                                  <w:fldSimple w:instr=" MERGEFIELD  aDRD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2395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7AF5EA3" w14:textId="2345154A" w:rsidR="000B647F" w:rsidRDefault="000B647F" w:rsidP="00944C3D">
                            <w:fldSimple w:instr=" MERGEFIELD  aDRD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6D90B04" wp14:editId="6F886FD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B6BF6" w14:textId="198921C4" w:rsidR="000B647F" w:rsidRDefault="000B647F" w:rsidP="00944C3D">
                                  <w:fldSimple w:instr=" MERGEFIELD  aDMD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90B0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4B6BF6" w14:textId="198921C4" w:rsidR="000B647F" w:rsidRDefault="000B647F" w:rsidP="00944C3D">
                            <w:fldSimple w:instr=" MERGEFIELD  aDMD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459E3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D4854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096C4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0369D2F" wp14:editId="2A39027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BF22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69D2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9CBF22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81F983E" wp14:editId="1F2071A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149C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F983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49149C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B488BB" wp14:editId="3AEE33D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ABB6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488B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7CABB6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F47AB00" wp14:editId="5B780E6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EDBFC" w14:textId="49B497F4" w:rsidR="000B647F" w:rsidRDefault="000B647F" w:rsidP="00944C3D">
                                  <w:fldSimple w:instr=" MERGEFIELD  aDRDO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7AB0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ABEDBFC" w14:textId="49B497F4" w:rsidR="000B647F" w:rsidRDefault="000B647F" w:rsidP="00944C3D">
                            <w:fldSimple w:instr=" MERGEFIELD  aDRDO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7CDFC89" wp14:editId="245DC93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9432D4" w14:textId="68CA0A85" w:rsidR="000B647F" w:rsidRDefault="000B647F" w:rsidP="00944C3D">
                                  <w:fldSimple w:instr=" MERGEFIELD  aDMD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DFC89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09432D4" w14:textId="68CA0A85" w:rsidR="000B647F" w:rsidRDefault="000B647F" w:rsidP="00944C3D">
                            <w:fldSimple w:instr=" MERGEFIELD  aDMD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CFC4A32" wp14:editId="35B7417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9B4811" w14:textId="6471EC77" w:rsidR="000B647F" w:rsidRDefault="000B647F" w:rsidP="00944C3D">
                                  <w:fldSimple w:instr=" MERGEFIELD  aDROD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C4A3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29B4811" w14:textId="6471EC77" w:rsidR="000B647F" w:rsidRDefault="000B647F" w:rsidP="00944C3D">
                            <w:fldSimple w:instr=" MERGEFIELD  aDROD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2587D1A" wp14:editId="27C431B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962D0" w14:textId="134EB283" w:rsidR="000B647F" w:rsidRDefault="000B647F" w:rsidP="00944C3D">
                                  <w:fldSimple w:instr=" MERGEFIELD  aDMOD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87D1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64962D0" w14:textId="134EB283" w:rsidR="000B647F" w:rsidRDefault="000B647F" w:rsidP="00944C3D">
                            <w:fldSimple w:instr=" MERGEFIELD  aDMOD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AB85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CE49A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7C2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9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CE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0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6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5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D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C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9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C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7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C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A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7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9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D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4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E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C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3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0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1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A8C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1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19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BE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6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1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E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1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9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B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5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1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5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7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3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4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7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D5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6B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62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4A4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2D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38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413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1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E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F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0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1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7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8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35C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3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5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0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C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5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1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4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E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A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8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D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4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7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8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A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1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D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F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60F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F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7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8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0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3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8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F8E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8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9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0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4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E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A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3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D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9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A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6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8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1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0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C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D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3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D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B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F4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B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B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6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9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2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B55C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F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4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B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6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4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3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6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3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8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6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C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E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8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1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B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4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10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C1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3B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44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89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82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DA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3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9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2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4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C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6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169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3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C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8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6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6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2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5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2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6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5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4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8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E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A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6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D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E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4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8C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3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3A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83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51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3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E9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4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E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A34F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4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0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B479E6" wp14:editId="22B5316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F476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479E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ABF476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C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0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1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F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B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6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A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358694" wp14:editId="4C7891C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C494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5869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E1C494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0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9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B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6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0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9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1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E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8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2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D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A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D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B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4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B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E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1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A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10E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3B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FBF3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A6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F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7DCACC" wp14:editId="1CD9DAD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3D20E" w14:textId="624501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DCACC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DD3D20E" w14:textId="624501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36115355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A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A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2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A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6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E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AD1EB4" wp14:editId="487FCCD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375A1" w14:textId="6A97D0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2021548562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D1EB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E6375A1" w14:textId="6A97D0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2021548562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C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9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B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0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D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4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F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9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2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1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9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8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3DDA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B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C2E5E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EDC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E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B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8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6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5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F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7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D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C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A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0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3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D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1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8B0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41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62F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E2FC4B" wp14:editId="43F5CA6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AF2EC" w14:textId="3467DB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FC4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97AF2EC" w14:textId="3467DB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2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0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2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2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0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1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8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A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8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6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2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6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0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D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4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E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E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5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1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9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6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0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E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C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7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E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8F9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D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315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973C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2E65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1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7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7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9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7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9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0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4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0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F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C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5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3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9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4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2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0E78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C1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6370C5" wp14:editId="4CE9FFB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F9AEE" w14:textId="2B8F4DF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370C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4CF9AEE" w14:textId="2B8F4DF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2BD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E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3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2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B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3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F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C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A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1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C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5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1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5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05157B" wp14:editId="0615FA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A71B0" w14:textId="1AC84F68" w:rsidR="000B647F" w:rsidRDefault="000B647F" w:rsidP="00944C3D">
                                  <w:fldSimple w:instr=" MERGEFIELD  aSUB_ULICA_CISLO  \* MERGEFORMAT ">
                                    <w:r w:rsidR="00E650C6" w:rsidRPr="00E650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40,42/1145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5157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47A71B0" w14:textId="1AC84F68" w:rsidR="000B647F" w:rsidRDefault="000B647F" w:rsidP="00944C3D">
                            <w:fldSimple w:instr=" MERGEFIELD  aSUB_ULICA_CISLO  \* MERGEFORMAT ">
                              <w:r w:rsidR="00E650C6" w:rsidRPr="00E650C6">
                                <w:rPr>
                                  <w:rFonts w:ascii="Arial" w:hAnsi="Arial" w:cs="Arial"/>
                                  <w:noProof/>
                                </w:rPr>
                                <w:t>40,42/1145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5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5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1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F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2AF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DB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B1D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F0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97C9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B11A4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334E42" wp14:editId="0F4DE67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281C3" w14:textId="4D86C91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34E42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C8281C3" w14:textId="4D86C91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8FF8D7" wp14:editId="404A291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9C862" w14:textId="4225832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FF8D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E99C862" w14:textId="4225832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E098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36A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6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24F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8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A39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185C01" wp14:editId="598E991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A5DF6" w14:textId="2F3A19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85C01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DAA5DF6" w14:textId="2F3A19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A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72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12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A6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6E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BD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9A3B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4F3FD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93AB3F" wp14:editId="121D69F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D9F2E" w14:textId="291187B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3AB3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20D9F2E" w14:textId="291187B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4F6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2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4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F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8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F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D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5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521C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4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01B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069E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2F2BC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7675DC" wp14:editId="14941F9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C3A85" w14:textId="6D8FC9B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50C6" w:rsidRPr="00F166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675D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51C3A85" w14:textId="6D8FC9B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50C6" w:rsidRPr="00F1661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3153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5802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A9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4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8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0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E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2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7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6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1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A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9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E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F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D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A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6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5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B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1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B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2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0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F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B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7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FDB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5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979376" w14:textId="356E06A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650C6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00D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C86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76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C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943D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40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60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77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9D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6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81E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1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649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9D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65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F9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4F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0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2D3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1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10D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EA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E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15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B1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DE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39F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8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C98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83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67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B2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95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90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C45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B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4607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9A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8D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E7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49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4B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5F2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6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7F24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8C9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E7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88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20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9CD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5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2243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C1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00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A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5D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D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334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D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BF64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0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1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E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F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73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48A3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A27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1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A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3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A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3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4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9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4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D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2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B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1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8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1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5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CDF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9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D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A8BB9E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D67EF85" w14:textId="77777777" w:rsidR="00944C3D" w:rsidRDefault="00944C3D" w:rsidP="00944C3D">
      <w:pPr>
        <w:rPr>
          <w:rFonts w:ascii="Arial" w:hAnsi="Arial"/>
        </w:rPr>
      </w:pPr>
    </w:p>
    <w:p w14:paraId="575C8CE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96F7C7" w14:textId="3A3F592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EAC500D" w14:textId="2B4B89F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387FCDB" w14:textId="0BF82C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2FC3A6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159108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54C76F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0DCE5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5609F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6DBB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2F300B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17DEF87" w14:textId="22D4DE6A" w:rsidR="00944C3D" w:rsidRPr="008D0433" w:rsidRDefault="00E65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Jaroslav Malík</w:t>
            </w:r>
          </w:p>
        </w:tc>
        <w:tc>
          <w:tcPr>
            <w:tcW w:w="3260" w:type="dxa"/>
            <w:vAlign w:val="center"/>
          </w:tcPr>
          <w:p w14:paraId="275ACE42" w14:textId="25797996" w:rsidR="00944C3D" w:rsidRPr="008D0433" w:rsidRDefault="00E65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61A78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C4C2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F6F2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37D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3D2F7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2EC7A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2E1F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E24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12FF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ADF48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48A0AD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ECE1433" w14:textId="4AD7F8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2E9B05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1DA0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DB5DF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39F692" w14:textId="13103C5A" w:rsidR="00944C3D" w:rsidRDefault="00E650C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BB50F8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20F19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24B6DE0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6E07E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D5656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446FC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941F65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2C2DC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89D87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E6AF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296DA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2935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9C7F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71D9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4AC0D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1601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EA34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92EED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6CEECD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6D48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1A5C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0796D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11FE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6B87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28057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A666B9D" w14:textId="6377A98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63B47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3378D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B0449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5446FA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D7C643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81D3F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526D4E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DC170E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0190A71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1167F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72CF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40A74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F3AFAB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BB26E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739F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60B0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0D8C8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4B12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B2C7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45F6E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9854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ED55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A666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34A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DB44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E542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1DDD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BE944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EE735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6EDDA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DE909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01AE0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2219D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EAEBA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03F41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5B9E4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77AD4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35F6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73037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FCCA4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8C230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C8B1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A53DD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E75EF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D67FA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F0F7C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231C5E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F5F51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6D7FF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779F5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CDBAA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1AB16A6" w14:textId="77777777" w:rsidTr="00503750">
        <w:trPr>
          <w:trHeight w:val="302"/>
        </w:trPr>
        <w:tc>
          <w:tcPr>
            <w:tcW w:w="4510" w:type="dxa"/>
          </w:tcPr>
          <w:p w14:paraId="4A817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891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B692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CF80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978B66" w14:textId="77777777" w:rsidTr="00503750">
        <w:trPr>
          <w:trHeight w:val="302"/>
        </w:trPr>
        <w:tc>
          <w:tcPr>
            <w:tcW w:w="4510" w:type="dxa"/>
          </w:tcPr>
          <w:p w14:paraId="3B90A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8546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9217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234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F67CD0" w14:textId="77777777" w:rsidTr="00503750">
        <w:trPr>
          <w:trHeight w:val="302"/>
        </w:trPr>
        <w:tc>
          <w:tcPr>
            <w:tcW w:w="4510" w:type="dxa"/>
          </w:tcPr>
          <w:p w14:paraId="55CBB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30B3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141C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2ACA3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480C3A" w14:textId="77777777" w:rsidTr="00503750">
        <w:trPr>
          <w:trHeight w:val="302"/>
        </w:trPr>
        <w:tc>
          <w:tcPr>
            <w:tcW w:w="4510" w:type="dxa"/>
          </w:tcPr>
          <w:p w14:paraId="421EF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398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E7F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ABAD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3551DB" w14:textId="77777777" w:rsidTr="00503750">
        <w:trPr>
          <w:trHeight w:val="327"/>
        </w:trPr>
        <w:tc>
          <w:tcPr>
            <w:tcW w:w="4510" w:type="dxa"/>
          </w:tcPr>
          <w:p w14:paraId="0009F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A1126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EF29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A8DF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9206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0FD1A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9EA272B" w14:textId="00AE6E7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6ED650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489CA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AF4D0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829BC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4377A0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F5263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AE95C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2B4EC0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A2C2C09" w14:textId="77777777" w:rsidTr="00503750">
        <w:tc>
          <w:tcPr>
            <w:tcW w:w="2302" w:type="dxa"/>
            <w:vAlign w:val="center"/>
          </w:tcPr>
          <w:p w14:paraId="31CEAD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0EC2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DCEE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4931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91282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635F0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E4CC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32B2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DE957F" w14:textId="77777777" w:rsidTr="00503750">
        <w:tc>
          <w:tcPr>
            <w:tcW w:w="15593" w:type="dxa"/>
            <w:gridSpan w:val="8"/>
            <w:vAlign w:val="center"/>
          </w:tcPr>
          <w:p w14:paraId="0BA24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5EF0DE" w14:textId="77777777" w:rsidTr="00503750">
        <w:tc>
          <w:tcPr>
            <w:tcW w:w="2302" w:type="dxa"/>
            <w:vAlign w:val="center"/>
          </w:tcPr>
          <w:p w14:paraId="781A17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FBFF99" w14:textId="032F14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94D5A" w14:textId="35FB50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93517" w14:textId="2799BD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65A17" w14:textId="595885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B2109" w14:textId="14CCC9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F39B3" w14:textId="7B339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56349" w14:textId="27F5C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043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4B2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A0468A9" w14:textId="617966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2FECD8" w14:textId="713BA2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DDEF3" w14:textId="111891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F113A" w14:textId="2CEF42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4CF22" w14:textId="3B1C5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4B4F4C" w14:textId="199D66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E11DD" w14:textId="720429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DD60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E79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F2CA0A" w14:textId="3610EC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3DD241" w14:textId="209DE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7BB50" w14:textId="7C6A80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9D2A3" w14:textId="18139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2AA9A" w14:textId="005515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7CBA9" w14:textId="25DCC5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CD395" w14:textId="538692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7FF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F83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86DA6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18887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BABC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D7E7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D0E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814E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B738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2EC025" w14:textId="77777777" w:rsidTr="00503750">
        <w:tc>
          <w:tcPr>
            <w:tcW w:w="2302" w:type="dxa"/>
            <w:vAlign w:val="center"/>
          </w:tcPr>
          <w:p w14:paraId="40E77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2BB53B" w14:textId="3C992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D45A99" w14:textId="6288EB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461F8" w14:textId="7E88A6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F3E63" w14:textId="7A6E24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1926E4" w14:textId="02358B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5EB3F" w14:textId="62AEE7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E9172" w14:textId="5379EF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85A89" w14:textId="77777777" w:rsidTr="00503750">
        <w:tc>
          <w:tcPr>
            <w:tcW w:w="15593" w:type="dxa"/>
            <w:gridSpan w:val="8"/>
            <w:vAlign w:val="center"/>
          </w:tcPr>
          <w:p w14:paraId="388E1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60C65F" w14:textId="77777777" w:rsidTr="00503750">
        <w:tc>
          <w:tcPr>
            <w:tcW w:w="2302" w:type="dxa"/>
            <w:vAlign w:val="center"/>
          </w:tcPr>
          <w:p w14:paraId="3E8621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D30084" w14:textId="416D87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C7895D" w14:textId="38DC1F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DA494" w14:textId="2B67E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F9BE7" w14:textId="733D41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CD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75D0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C45E41" w14:textId="0BC677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6CD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A6E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5F4E9AE" w14:textId="29DB92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B5AAEC" w14:textId="53987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B2375" w14:textId="0E059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C25EE" w14:textId="169658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800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9AC8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09866C" w14:textId="7BD52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E23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B59E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9DFF1A" w14:textId="09E8B9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50539A" w14:textId="1C1BDA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3F589" w14:textId="1DF5D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F8AA0" w14:textId="6E5BFF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5C7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FDE6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8DBED1" w14:textId="7BB86A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55B72" w14:textId="77777777" w:rsidTr="00503750">
        <w:tc>
          <w:tcPr>
            <w:tcW w:w="2302" w:type="dxa"/>
            <w:vAlign w:val="center"/>
          </w:tcPr>
          <w:p w14:paraId="43FD3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2D7EF1" w14:textId="337A5D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6BBD2A" w14:textId="58D82F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4D764" w14:textId="78EE3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7D6B7" w14:textId="622D03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51D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1AB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1FB8E7" w14:textId="493910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8ED24" w14:textId="77777777" w:rsidTr="00503750">
        <w:tc>
          <w:tcPr>
            <w:tcW w:w="15593" w:type="dxa"/>
            <w:gridSpan w:val="8"/>
            <w:vAlign w:val="center"/>
          </w:tcPr>
          <w:p w14:paraId="33920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CD06A12" w14:textId="77777777" w:rsidTr="00503750">
        <w:tc>
          <w:tcPr>
            <w:tcW w:w="2302" w:type="dxa"/>
            <w:vAlign w:val="center"/>
          </w:tcPr>
          <w:p w14:paraId="36FE3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204B7A5" w14:textId="70E512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060903" w14:textId="2CF6CC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48A49" w14:textId="683A80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9F654" w14:textId="3366C1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BA5E5" w14:textId="22096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81091" w14:textId="566635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06FDD" w14:textId="4D84AE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6E3A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2820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14EFDD7" w14:textId="0C65BC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D16F8" w14:textId="25D698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6F738" w14:textId="3009B9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6F1FD" w14:textId="303F3A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E5E29" w14:textId="710B47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F3046" w14:textId="70BC0E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6BBE0E" w14:textId="687F1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AC16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381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2A7F02" w14:textId="32CDC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5746A5" w14:textId="30A79E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3DF665" w14:textId="7450DF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23AFD" w14:textId="712909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DBB87" w14:textId="1D48B8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FE5B0" w14:textId="5A7BC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B5AE5" w14:textId="73DF3F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B96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7E99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445E81" w14:textId="507C8E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EA31EF" w14:textId="057F6F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A8B11" w14:textId="1E1895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604F0" w14:textId="4C7F65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8251C" w14:textId="23D415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4664F" w14:textId="66D8D3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5B4F3" w14:textId="09C486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BAA6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A8417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2ABDF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B459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4BA8A2" w14:textId="3B612E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910027" w14:textId="5047E9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FC5EF" w14:textId="33B254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965FF" w14:textId="433869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AD15D" w14:textId="5008DF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E9B94" w14:textId="2D847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3387B" w14:textId="3E0511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6AD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EC6B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E2131E" w14:textId="1BBD64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042E0E" w14:textId="7CA68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7A5DA" w14:textId="2D6534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28313" w14:textId="2B1C73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B3270" w14:textId="2D639E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AD7EB" w14:textId="2406AF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A150F" w14:textId="1BA30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01510F" w14:textId="77777777" w:rsidR="00944C3D" w:rsidRDefault="00944C3D" w:rsidP="00944C3D">
      <w:pPr>
        <w:rPr>
          <w:rFonts w:ascii="Arial" w:hAnsi="Arial"/>
          <w:b/>
        </w:rPr>
      </w:pPr>
    </w:p>
    <w:p w14:paraId="238F7A0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D0FAB6C" w14:textId="77777777" w:rsidTr="00503750">
        <w:tc>
          <w:tcPr>
            <w:tcW w:w="1944" w:type="dxa"/>
            <w:vAlign w:val="center"/>
          </w:tcPr>
          <w:p w14:paraId="52482B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5C3C8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2FF49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6BEBE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EA2C2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51A2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1C40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ED372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0CDD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4077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984B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9FD7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EBA0D68" w14:textId="77777777" w:rsidTr="00503750">
        <w:tc>
          <w:tcPr>
            <w:tcW w:w="15685" w:type="dxa"/>
            <w:gridSpan w:val="12"/>
            <w:vAlign w:val="center"/>
          </w:tcPr>
          <w:p w14:paraId="0D303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CBE40D" w14:textId="77777777" w:rsidTr="00503750">
        <w:tc>
          <w:tcPr>
            <w:tcW w:w="1944" w:type="dxa"/>
            <w:vAlign w:val="center"/>
          </w:tcPr>
          <w:p w14:paraId="12A10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368042" w14:textId="10A1F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345B0" w14:textId="01932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F51F04" w14:textId="327A3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B3D17E" w14:textId="0FD9B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789E1F" w14:textId="7A8DF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56F2D0" w14:textId="5683B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ADF074" w14:textId="5C855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EE5248" w14:textId="67438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D75A38" w14:textId="190D8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ACC374" w14:textId="1686A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D2F9F5" w14:textId="03A66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6D0D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2F89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710EC8" w14:textId="75381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50CD5F" w14:textId="00904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E3909F" w14:textId="4BBB4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301F2B" w14:textId="2FAA1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2894C1" w14:textId="2F1FD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DF8BAE" w14:textId="71EB7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FE4456" w14:textId="5346F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9084F1" w14:textId="1A36B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48C208" w14:textId="6DB2F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487463" w14:textId="01B86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A5EA35" w14:textId="325AC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1A9B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569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2CEFB3F" w14:textId="7E125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89A736" w14:textId="3205E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E08349" w14:textId="28340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1931A1" w14:textId="40906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91CA7A" w14:textId="37016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117938" w14:textId="7235F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643D73" w14:textId="613EA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963208" w14:textId="411D4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0A1ACC" w14:textId="79481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2DF4D" w14:textId="457E8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2D429F" w14:textId="50BC2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F41C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B80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5D76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4C9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54A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B48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BD08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A62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A923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778F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D5F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DEB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651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47528C" w14:textId="77777777" w:rsidTr="00503750">
        <w:tc>
          <w:tcPr>
            <w:tcW w:w="1944" w:type="dxa"/>
            <w:vAlign w:val="center"/>
          </w:tcPr>
          <w:p w14:paraId="225C9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50F7CD" w14:textId="465D8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3F4705" w14:textId="6B0B0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945299" w14:textId="4FA08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3191DF" w14:textId="66BEF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B5ED21" w14:textId="574F6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56F205" w14:textId="150A9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8F5400" w14:textId="2BE9D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9667F6" w14:textId="7E2F5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1EF853" w14:textId="25515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294538" w14:textId="6327C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515C1B" w14:textId="2AAA3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22CE5" w14:textId="77777777" w:rsidTr="00503750">
        <w:tc>
          <w:tcPr>
            <w:tcW w:w="15685" w:type="dxa"/>
            <w:gridSpan w:val="12"/>
            <w:vAlign w:val="center"/>
          </w:tcPr>
          <w:p w14:paraId="5E369D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4E0A30B" w14:textId="77777777" w:rsidTr="00503750">
        <w:tc>
          <w:tcPr>
            <w:tcW w:w="1944" w:type="dxa"/>
            <w:vAlign w:val="center"/>
          </w:tcPr>
          <w:p w14:paraId="35C146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B1D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79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57E350" w14:textId="6C9CF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B8351A" w14:textId="4FB40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D9F365" w14:textId="65093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5B586F" w14:textId="2897D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5C8625" w14:textId="7DCE1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9321F7" w14:textId="09577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8AE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2EC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2B8D83" w14:textId="4843C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5CE5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8DBC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B97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080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5CB0E4" w14:textId="7B903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FB248C" w14:textId="5598E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B5E34D" w14:textId="2FBE4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DDF603" w14:textId="2EC10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33A070" w14:textId="09DF6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9ED03C" w14:textId="63E31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A78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27A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15B537" w14:textId="1C2DC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1FE3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1595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FAE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8A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71087B" w14:textId="71886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5F5085" w14:textId="3EF21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A0BF48" w14:textId="14C30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D6F324" w14:textId="69D85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3A7895" w14:textId="3142F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30B110" w14:textId="564BE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05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92A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0770E0" w14:textId="737F5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30AF4" w14:textId="77777777" w:rsidTr="00503750">
        <w:tc>
          <w:tcPr>
            <w:tcW w:w="1944" w:type="dxa"/>
            <w:vAlign w:val="center"/>
          </w:tcPr>
          <w:p w14:paraId="49027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AA8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64F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2B103B" w14:textId="1A38D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1A9460" w14:textId="76980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BB2B1F" w14:textId="36CF2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723507" w14:textId="61413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9359F" w14:textId="206C3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3AD3B3" w14:textId="4EE00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D86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691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A5BBD1" w14:textId="699C7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1CA0D" w14:textId="77777777" w:rsidTr="00503750">
        <w:tc>
          <w:tcPr>
            <w:tcW w:w="15685" w:type="dxa"/>
            <w:gridSpan w:val="12"/>
            <w:vAlign w:val="center"/>
          </w:tcPr>
          <w:p w14:paraId="17682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092B8B" w14:textId="77777777" w:rsidTr="00503750">
        <w:tc>
          <w:tcPr>
            <w:tcW w:w="1944" w:type="dxa"/>
            <w:vAlign w:val="center"/>
          </w:tcPr>
          <w:p w14:paraId="4F810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4C7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933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D7817C" w14:textId="43B29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8F2C59" w14:textId="4094A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A4F715" w14:textId="5FCF4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A7D149" w14:textId="3BDC8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14A7D9" w14:textId="33B96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7810DD" w14:textId="525E8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2BD0BE" w14:textId="776D8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F3D66D" w14:textId="210C0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75DF6D" w14:textId="2EF3C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E0E6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7D85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8BC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A5E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542631" w14:textId="0F5C9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49DB61" w14:textId="09A01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71C6D8" w14:textId="0DF87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62590" w14:textId="62E95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3BB7A9" w14:textId="19F61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01D0FE" w14:textId="7B2F2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BB9130" w14:textId="7A299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BDD473" w14:textId="684D5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8C1CE9" w14:textId="2B2F7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E450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4BA8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244F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68C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73429" w14:textId="76388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F8EF79" w14:textId="05AA1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07C1FC" w14:textId="55D1A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A9AFE5" w14:textId="03DFD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CDCBBF" w14:textId="1BAC1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0E1310" w14:textId="43A8A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FE1AE3" w14:textId="18D55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5A5AA4" w14:textId="79935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544028" w14:textId="07896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F24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11AF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D63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5C1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E62575" w14:textId="22EF9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7C46E" w14:textId="06223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77A260" w14:textId="3551E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9D24CE" w14:textId="3AD85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99A3D7" w14:textId="12C33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F4100" w14:textId="40132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DD8B4C" w14:textId="3AEC6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35A47A" w14:textId="56FE2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F382D7" w14:textId="1850D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8066B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54A9D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2692FC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AF13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D5A6A5" w14:textId="26A77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66F662" w14:textId="5EA14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0703EB" w14:textId="235C0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2DFA95" w14:textId="4A29B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F2E00D" w14:textId="182BA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A15DD" w14:textId="21F5D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75802C" w14:textId="77890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C2FD5D" w14:textId="52907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7EA968" w14:textId="573D2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35E5B5" w14:textId="70BF8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BA0BF2" w14:textId="38B60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6B996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5B0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758D82" w14:textId="56BBC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C290C4" w14:textId="5F6E7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386F31" w14:textId="0CB58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0E8948" w14:textId="059AD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B5913C" w14:textId="3DE40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916ADB" w14:textId="3D2C5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BD5F60" w14:textId="082A0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00BD9D" w14:textId="5D5BE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7724C5" w14:textId="5B073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CA99C4" w14:textId="53654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79EC4F" w14:textId="096E7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E98E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0C2B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ECA7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8D34DF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E3FF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2DBE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0DDC35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D621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7465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A5B8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9B6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32085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EBFA0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DB35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3AB6F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DC798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1E41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625D8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2FF23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6CC3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17E881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A9DD8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47E81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44621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DA9162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E383E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EBA6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D44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A3F99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AC37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BE7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AD5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762CE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5AAB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10695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A49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A69E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0A084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EA4506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ED5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F794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A75C5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331DD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B1BBD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2414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6E8DA88" w14:textId="77777777" w:rsidTr="00503750">
        <w:trPr>
          <w:trHeight w:val="1073"/>
        </w:trPr>
        <w:tc>
          <w:tcPr>
            <w:tcW w:w="3614" w:type="dxa"/>
            <w:vMerge/>
          </w:tcPr>
          <w:p w14:paraId="50AD4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2F6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BEA6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B3F4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52741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DF93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C0996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3F91A93" w14:textId="77777777" w:rsidTr="00503750">
        <w:trPr>
          <w:trHeight w:val="283"/>
        </w:trPr>
        <w:tc>
          <w:tcPr>
            <w:tcW w:w="3614" w:type="dxa"/>
          </w:tcPr>
          <w:p w14:paraId="4E144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320F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816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9C44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083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CF3B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2FF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210E90" w14:textId="77777777" w:rsidTr="00503750">
        <w:trPr>
          <w:trHeight w:val="283"/>
        </w:trPr>
        <w:tc>
          <w:tcPr>
            <w:tcW w:w="3614" w:type="dxa"/>
          </w:tcPr>
          <w:p w14:paraId="067D3E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DBA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945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C1474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BCB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33F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B2D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67D637" w14:textId="77777777" w:rsidTr="00503750">
        <w:trPr>
          <w:trHeight w:val="283"/>
        </w:trPr>
        <w:tc>
          <w:tcPr>
            <w:tcW w:w="3614" w:type="dxa"/>
          </w:tcPr>
          <w:p w14:paraId="20387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A5E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E905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880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4FC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1CE0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CB0A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91E8D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9ECA1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909B92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BC88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EE00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4410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E9D4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2090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F08B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C9B1C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5AFD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5362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A62B5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1038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E071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B1D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1D93769" w14:textId="091CD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F8FC9" w14:textId="70317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BE74A" w14:textId="519B8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D4D07B" w14:textId="102FC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EED46" w14:textId="4AC2F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19A88" w14:textId="75B5C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C20FDF" w14:textId="59B49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E7CE42" w14:textId="6B7C6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9B7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6386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25CF7D" w14:textId="08DD0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5A914" w14:textId="75197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446B8" w14:textId="29AE5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9F4C2" w14:textId="76AD1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F9051" w14:textId="5DD9F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04519" w14:textId="425D2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7A979" w14:textId="6349C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3D552F" w14:textId="21F46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306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0E0B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EEF04E" w14:textId="20D10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5C2CA" w14:textId="14735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EB325" w14:textId="664F0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B84B5" w14:textId="6CA05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EEDAB" w14:textId="06A4A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091C2" w14:textId="0905F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4BB1C" w14:textId="2AB47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7AEFEB" w14:textId="65D49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020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3CA1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5091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9CE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77D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57E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ECB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834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837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D70A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14C8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6843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E121FD" w14:textId="496CC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1BFB3" w14:textId="5F214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4193B" w14:textId="40E7F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8D928" w14:textId="4B8C4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F9C84" w14:textId="4B7FA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42447" w14:textId="0A363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0BE10" w14:textId="0A833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1858D5" w14:textId="0A8B2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643D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F526C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05521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659B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C09466C" w14:textId="4A815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F672F" w14:textId="68C99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680FD" w14:textId="23C89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F611F" w14:textId="1F780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DBBBA" w14:textId="79B0A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7A3C3" w14:textId="5C144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25DD7" w14:textId="33E02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56A718" w14:textId="00346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63E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E2E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19C603" w14:textId="161C4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E40EC" w14:textId="78CDD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D83CA" w14:textId="5633A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59EFF" w14:textId="7C304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16279" w14:textId="43BF3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B7A85" w14:textId="65AAE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833DB" w14:textId="416F9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FA35FF" w14:textId="5BA01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28D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C947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3D0F153" w14:textId="2BBA2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6DFB0" w14:textId="4D118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010F2" w14:textId="301F0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6DB9E" w14:textId="77316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43616" w14:textId="16E18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B9CDE" w14:textId="7A8A3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DD74D" w14:textId="14F83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4978F7" w14:textId="0262F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A14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E46A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DEC5D9" w14:textId="1BC6E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8E7E0" w14:textId="55D5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4789C" w14:textId="77FE2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53B24B" w14:textId="1181C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BB4DE" w14:textId="6471B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6AFBF" w14:textId="64388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10F90B" w14:textId="3F4C0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2EFFDB" w14:textId="79A95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0155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9354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82AE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E097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12C0FB" w14:textId="0BC2D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2178E" w14:textId="35142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E692A" w14:textId="7B4F8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57481" w14:textId="36CF8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369A1" w14:textId="33DAC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82D7D" w14:textId="00857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5F2C0" w14:textId="3A343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9E5729" w14:textId="24365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BBAF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B6FC6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0C8362" w14:textId="23127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93113" w14:textId="2CE22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C8416" w14:textId="6AEF1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42631" w14:textId="3CB4A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9A1CB6" w14:textId="651C0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C5625" w14:textId="139DD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1B616" w14:textId="38CAA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03525D" w14:textId="6A817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C04E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9FBE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D4C982D" w14:textId="7CEC9B6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E76E1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456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8484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CA2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BB49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0B0F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217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1B4F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6EB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0CE0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FD3E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669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0884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C32F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D9E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890B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862E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B3C3F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D729D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117A46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309EF5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0E785E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F3079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1A8B4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02E6A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FAF2A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E0856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975AB1E" w14:textId="77777777" w:rsidTr="00503750">
        <w:trPr>
          <w:trHeight w:val="437"/>
        </w:trPr>
        <w:tc>
          <w:tcPr>
            <w:tcW w:w="2594" w:type="dxa"/>
          </w:tcPr>
          <w:p w14:paraId="7D0902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DC407A9" w14:textId="2C5C58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466CC50" w14:textId="65F467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B904CF" w14:textId="406D08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2FA5AAE" w14:textId="176B73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C8F5F7" w14:textId="77777777" w:rsidTr="00503750">
        <w:trPr>
          <w:trHeight w:val="420"/>
        </w:trPr>
        <w:tc>
          <w:tcPr>
            <w:tcW w:w="2594" w:type="dxa"/>
          </w:tcPr>
          <w:p w14:paraId="023252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F969F7A" w14:textId="068ABC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070EF81" w14:textId="6D9BF5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A0ECB8" w14:textId="18650B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3A64C45" w14:textId="1B12FE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452288" w14:textId="77777777" w:rsidTr="00503750">
        <w:trPr>
          <w:trHeight w:val="630"/>
        </w:trPr>
        <w:tc>
          <w:tcPr>
            <w:tcW w:w="2594" w:type="dxa"/>
          </w:tcPr>
          <w:p w14:paraId="3190E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F9A42FD" w14:textId="2EAA37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C089522" w14:textId="3A515D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04E4684" w14:textId="76602F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5F417E3" w14:textId="52EA3C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D5B2EF" w14:textId="77777777" w:rsidTr="00503750">
        <w:trPr>
          <w:trHeight w:val="420"/>
        </w:trPr>
        <w:tc>
          <w:tcPr>
            <w:tcW w:w="2594" w:type="dxa"/>
          </w:tcPr>
          <w:p w14:paraId="774A5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B11625A" w14:textId="00934B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4F71AF1" w14:textId="536FF6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6D18051" w14:textId="6977D6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E348B6D" w14:textId="49FC0B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791A9A" w14:textId="77777777" w:rsidTr="00503750">
        <w:trPr>
          <w:trHeight w:val="437"/>
        </w:trPr>
        <w:tc>
          <w:tcPr>
            <w:tcW w:w="2594" w:type="dxa"/>
          </w:tcPr>
          <w:p w14:paraId="413E4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D740441" w14:textId="2A40CF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6D3EFF4" w14:textId="76C744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A94246" w14:textId="0BAB6A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606115" w14:textId="5327DD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802A26" w14:textId="77777777" w:rsidTr="00503750">
        <w:trPr>
          <w:trHeight w:val="420"/>
        </w:trPr>
        <w:tc>
          <w:tcPr>
            <w:tcW w:w="2594" w:type="dxa"/>
          </w:tcPr>
          <w:p w14:paraId="3BFE53B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6DEA884" w14:textId="7966C2D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6F38E4B" w14:textId="225EA66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A6B1E2" w14:textId="73FB396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02EE62" w14:textId="10717A0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DDDA15" w14:textId="77777777" w:rsidR="00944C3D" w:rsidRDefault="00944C3D" w:rsidP="00944C3D">
      <w:pPr>
        <w:rPr>
          <w:rFonts w:ascii="Arial" w:hAnsi="Arial"/>
          <w:b/>
        </w:rPr>
      </w:pPr>
    </w:p>
    <w:p w14:paraId="26042F2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642182D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9917E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DA629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A923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72DE5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6BFC6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87779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0A653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7E90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2A0C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DF15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7F9CB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E03F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A0BE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43F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C69A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A1A1A8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6AB28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F4D61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6927F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D24E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2C18F7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22C3684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D850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2DB8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A1EBC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C6A0E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516E05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15549B" w14:textId="77777777" w:rsidTr="00503750">
        <w:tc>
          <w:tcPr>
            <w:tcW w:w="2835" w:type="dxa"/>
            <w:vAlign w:val="center"/>
          </w:tcPr>
          <w:p w14:paraId="49A8FB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2CE5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59D2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DAC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A220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FCDDF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3BB9B2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55B845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2F1DD9F" w14:textId="48499BE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FDD93" w14:textId="1285F79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42ED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34B64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42B8E1" w14:textId="1C4C36D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EBE0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F3D0E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4716990" w14:textId="54BA7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BBB9D" w14:textId="584BB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9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121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222AC0" w14:textId="4F841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06D5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A5BC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ED2AD5F" w14:textId="03DED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1CB3C" w14:textId="0A285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E9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718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44369F" w14:textId="73EFA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D9E9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49EA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5FF9D75" w14:textId="3D833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86ABE" w14:textId="0F029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3E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57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9992B3" w14:textId="3A1F7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7D48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BD9D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02F029A" w14:textId="6215F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83BC3E" w14:textId="22935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95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209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E111E2" w14:textId="3CF03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3660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D213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F8FA50A" w14:textId="006F1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B5FE7" w14:textId="2A903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AF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CEA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00D1F5" w14:textId="4E9B4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65A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ED82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CAB4A3D" w14:textId="14FD8F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4BD057" w14:textId="149924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846C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4AF9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5B2139" w14:textId="55183B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9DB58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4B07F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C7D607A" w14:textId="3446474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0EB08AF" w14:textId="77777777" w:rsidR="00944C3D" w:rsidRDefault="00944C3D" w:rsidP="00944C3D">
      <w:pPr>
        <w:rPr>
          <w:rFonts w:ascii="Arial" w:hAnsi="Arial"/>
          <w:b/>
        </w:rPr>
      </w:pPr>
    </w:p>
    <w:p w14:paraId="53B8C55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F9ACD4F" w14:textId="77777777" w:rsidTr="00503750">
        <w:tc>
          <w:tcPr>
            <w:tcW w:w="2835" w:type="dxa"/>
            <w:vAlign w:val="center"/>
          </w:tcPr>
          <w:p w14:paraId="727680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72E9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2108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0371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C7DCA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0D67D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E5D418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0C30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63DB16D" w14:textId="26FFD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C57F2" w14:textId="07F37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6C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D8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86970A" w14:textId="758DD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E5A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AA701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3E30DDB" w14:textId="5B401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74D40" w14:textId="58C1C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7B3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EDD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8712F0" w14:textId="68324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800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240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520C67A" w14:textId="14061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B2A89" w14:textId="27B8F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B9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3B1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9DDBD9" w14:textId="169DC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B59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186F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18A72D3" w14:textId="2F1C7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3C413" w14:textId="74CD1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5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E7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E5E5BC" w14:textId="0211D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DE52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9F0F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2AA7B7" w14:textId="10FC8E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70CEDA" w14:textId="7A1FCE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C63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534A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5FE4ED" w14:textId="3EE7F7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1F5D0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40D21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24051E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EC7F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8911E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D415161" w14:textId="77777777" w:rsidTr="00503750">
        <w:trPr>
          <w:trHeight w:val="699"/>
        </w:trPr>
        <w:tc>
          <w:tcPr>
            <w:tcW w:w="3502" w:type="dxa"/>
            <w:vMerge/>
          </w:tcPr>
          <w:p w14:paraId="7892A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DD33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B7AB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69E011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DDBE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7BB7F0E" w14:textId="73230E3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060F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3964E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69DA5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8EAC102" w14:textId="1BADBC3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FB42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39E5A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EE0B0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CD3D2D1" w14:textId="51A5381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4B6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2C6E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97B96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C19F941" w14:textId="77777777" w:rsidTr="00503750">
        <w:trPr>
          <w:trHeight w:val="593"/>
        </w:trPr>
        <w:tc>
          <w:tcPr>
            <w:tcW w:w="3497" w:type="dxa"/>
          </w:tcPr>
          <w:p w14:paraId="23B09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8CDE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4DF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FA04B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7BD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9F200A4" w14:textId="73D8B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0F724A" w14:textId="65C27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FD1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6F57C8" w14:textId="5A77E5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8753DE" w14:textId="5E092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95F0A" w14:textId="70381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634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1771BD" w14:textId="6C54A4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731430" w14:textId="2ABC5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DA3594" w14:textId="406DE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DD8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655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EA5CA70" w14:textId="2B72E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54091A" w14:textId="1D0B3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73B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A40134" w14:textId="6D657CF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CEE69B" w14:textId="49093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71A36C" w14:textId="6AEAC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16B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C9F2DA" w14:textId="315000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7669CB" w14:textId="38EE1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C546FE" w14:textId="4BF31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7F5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C98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5599016" w14:textId="2CCAA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97AC7" w14:textId="3B638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9B7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29EE6" w14:textId="6187444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569E25" w14:textId="00C83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FDBAF3" w14:textId="40E8F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50D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EF243E" w14:textId="1D6DD8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4E27CE" w14:textId="22A4D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59D60A" w14:textId="29B30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942B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182C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023D114" w14:textId="561C8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18ACC8" w14:textId="10471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7D4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707424" w14:textId="240F01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245BDF" w14:textId="52F2F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E56F33" w14:textId="6BBD3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812A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4D64F21" w14:textId="4653AB0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A688DE" w14:textId="1D511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D8B5B" w14:textId="37F3D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3150E9" w14:textId="77777777" w:rsidR="00944C3D" w:rsidRDefault="00944C3D" w:rsidP="00944C3D">
      <w:pPr>
        <w:rPr>
          <w:rFonts w:ascii="Arial" w:hAnsi="Arial"/>
          <w:b/>
        </w:rPr>
      </w:pPr>
    </w:p>
    <w:p w14:paraId="6DF9E138" w14:textId="77777777" w:rsidR="00944C3D" w:rsidRDefault="00944C3D" w:rsidP="00944C3D">
      <w:pPr>
        <w:rPr>
          <w:rFonts w:ascii="Arial" w:hAnsi="Arial"/>
          <w:b/>
        </w:rPr>
      </w:pPr>
    </w:p>
    <w:p w14:paraId="264214BC" w14:textId="77777777" w:rsidR="00944C3D" w:rsidRDefault="00944C3D" w:rsidP="00944C3D">
      <w:pPr>
        <w:rPr>
          <w:rFonts w:ascii="Arial" w:hAnsi="Arial"/>
          <w:b/>
        </w:rPr>
      </w:pPr>
    </w:p>
    <w:p w14:paraId="50223FA5" w14:textId="77777777" w:rsidR="00944C3D" w:rsidRDefault="00944C3D" w:rsidP="00944C3D">
      <w:pPr>
        <w:rPr>
          <w:rFonts w:ascii="Arial" w:hAnsi="Arial"/>
          <w:b/>
        </w:rPr>
      </w:pPr>
    </w:p>
    <w:p w14:paraId="4CF084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07E3ABC" w14:textId="77777777" w:rsidTr="00503750">
        <w:tc>
          <w:tcPr>
            <w:tcW w:w="2622" w:type="dxa"/>
            <w:vAlign w:val="center"/>
          </w:tcPr>
          <w:p w14:paraId="4217B0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1E12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6112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A69B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3EA0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8E7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2864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36E7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0C63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7D69EE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A00B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2EDB4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9A5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0238902" w14:textId="3F0A9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4BB610" w14:textId="7056B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9487AF" w14:textId="02D0D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264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8553D4" w14:textId="5FA11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3A4DE" w14:textId="77777777" w:rsidTr="00503750">
        <w:tc>
          <w:tcPr>
            <w:tcW w:w="2622" w:type="dxa"/>
            <w:vAlign w:val="center"/>
          </w:tcPr>
          <w:p w14:paraId="34372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32BEA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6C71EAE" w14:textId="404B0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F0A2E0" w14:textId="7D750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A51E8C" w14:textId="188D2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91E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CD10A0" w14:textId="41746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585E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D88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7539B7F" w14:textId="7C4D3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8129DB" w14:textId="6D5C7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2FA4C8" w14:textId="5A08D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D14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B59D17" w14:textId="2D18A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0B4D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336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90B795B" w14:textId="484A6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3B6F21" w14:textId="1F0E6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22FB04" w14:textId="0E57F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047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DC8D97" w14:textId="32B84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ACEC9" w14:textId="77777777" w:rsidTr="00503750">
        <w:tc>
          <w:tcPr>
            <w:tcW w:w="2622" w:type="dxa"/>
            <w:vAlign w:val="center"/>
          </w:tcPr>
          <w:p w14:paraId="1D95A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0AA41FF" w14:textId="6FB3A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18934.00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B2811E" w14:textId="6744F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10226.00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03F8D" w14:textId="38E85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11854.00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62F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4C36B0" w14:textId="11E4A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17306.00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13A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3BC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A6D403D" w14:textId="558A5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465227" w14:textId="2A2CE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CA94E3" w14:textId="76549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BE7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2CB826" w14:textId="374F1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A287F" w14:textId="77777777" w:rsidTr="00503750">
        <w:tc>
          <w:tcPr>
            <w:tcW w:w="2622" w:type="dxa"/>
            <w:vAlign w:val="center"/>
          </w:tcPr>
          <w:p w14:paraId="175FA8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BDCFFDE" w14:textId="5FB97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50D797" w14:textId="1AAE1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6BA3EE" w14:textId="07244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7CC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E4F6BA" w14:textId="6E3E8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66C26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F504B5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A87375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3C2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1AC7A8D" w14:textId="51D26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E653E1" w14:textId="03F86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2CC4B7" w14:textId="484DD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838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31BF5D" w14:textId="040CC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A2E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62D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AA39C9B" w14:textId="359A9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BBBB80" w14:textId="6F132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150B7E" w14:textId="69C26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66D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CC3FD8" w14:textId="34665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005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9EF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34B7297" w14:textId="489A7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77B7A9" w14:textId="0D0BF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CDC010" w14:textId="49B0F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DE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BD7937" w14:textId="34454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6CF65" w14:textId="77777777" w:rsidTr="00503750">
        <w:tc>
          <w:tcPr>
            <w:tcW w:w="2622" w:type="dxa"/>
            <w:vAlign w:val="center"/>
          </w:tcPr>
          <w:p w14:paraId="13365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61BE0CD" w14:textId="6BEF3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8BE73A" w14:textId="165A2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324BE1" w14:textId="1A874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95A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091928" w14:textId="1A137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6B5AA" w14:textId="77777777" w:rsidTr="00503750">
        <w:tc>
          <w:tcPr>
            <w:tcW w:w="2622" w:type="dxa"/>
            <w:vAlign w:val="center"/>
          </w:tcPr>
          <w:p w14:paraId="2A1F5A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FEF9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278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29A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498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20B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A815D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13F6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0E6571C" w14:textId="4ADA96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18934.00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A8CFD9" w14:textId="159AB6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10226.00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3A8948" w14:textId="406151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11854.00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B153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2952A" w14:textId="09B19B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17306.00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E336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B9DBB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7F0F83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72EF0B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ED68D2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A4F51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70206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2985D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054BF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FD35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9F30D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411F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B5A80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4214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6BA6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8E355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4180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0A47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37302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29BF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DDFD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C5522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65D0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9637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DCBD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D5B0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07DD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AB640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386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E36F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C34F2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A749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E199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5BA3C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E59B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BADD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DB23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49A9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8C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1E3FC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A507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E6931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EA5A4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A2604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118E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35346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5402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EEE9E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31A1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B659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A8115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2F5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1AC9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AACC6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2989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FDE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E28A4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4441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87B9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DE397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D5FD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A338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C356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203B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722E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5F0A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79E8F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0636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7012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C7B4C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488AA0D" w14:textId="77777777" w:rsidTr="00503750">
        <w:tc>
          <w:tcPr>
            <w:tcW w:w="2835" w:type="dxa"/>
            <w:vAlign w:val="center"/>
          </w:tcPr>
          <w:p w14:paraId="712DB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139D7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01C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547B9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B932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76E10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D752FD" w14:textId="77777777" w:rsidTr="00503750">
        <w:tc>
          <w:tcPr>
            <w:tcW w:w="2835" w:type="dxa"/>
            <w:vAlign w:val="center"/>
          </w:tcPr>
          <w:p w14:paraId="79F073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87B0B73" w14:textId="556E0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2FE23" w14:textId="20D55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C69DF" w14:textId="4CFD2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64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5415DC" w14:textId="5162F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CE2E5" w14:textId="77777777" w:rsidTr="00503750">
        <w:tc>
          <w:tcPr>
            <w:tcW w:w="2835" w:type="dxa"/>
            <w:vAlign w:val="center"/>
          </w:tcPr>
          <w:p w14:paraId="1B97A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4953D7D" w14:textId="608CE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64BB2E" w14:textId="45B28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D943A" w14:textId="7D511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C3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E1A8A" w14:textId="0A0E2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8798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9793E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B71400E" w14:textId="014478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32703" w14:textId="7CBC39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C7455" w14:textId="1208F8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37BD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6791FC" w14:textId="130B0E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626B529" w14:textId="77777777" w:rsidTr="00503750">
        <w:tc>
          <w:tcPr>
            <w:tcW w:w="2835" w:type="dxa"/>
            <w:vAlign w:val="center"/>
          </w:tcPr>
          <w:p w14:paraId="593A9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7F138D5" w14:textId="4F055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1E1713" w14:textId="743A3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68099E" w14:textId="75036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5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4DDD11" w14:textId="2C4ED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4286D" w14:textId="77777777" w:rsidTr="00503750">
        <w:tc>
          <w:tcPr>
            <w:tcW w:w="2835" w:type="dxa"/>
            <w:vAlign w:val="center"/>
          </w:tcPr>
          <w:p w14:paraId="0600B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3F3D60C" w14:textId="0324D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67774F" w14:textId="3982A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8C939" w14:textId="73439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C5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86EC4D" w14:textId="13046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8D4B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22FD1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F85686E" w14:textId="43AC729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415A1" w14:textId="4D426BA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EC13E" w14:textId="60225E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83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5B260" w14:textId="389825F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47FBB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125EB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6BC87F3" w14:textId="437CD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B84440" w14:textId="0E663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F3653" w14:textId="670E5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3D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6C9C9" w14:textId="0A083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8F61C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CA817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1DA3CC2" w14:textId="77777777" w:rsidTr="00503750">
        <w:tc>
          <w:tcPr>
            <w:tcW w:w="2552" w:type="dxa"/>
            <w:vAlign w:val="center"/>
          </w:tcPr>
          <w:p w14:paraId="57AD4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D219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D82AC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92DCA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CCF25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345907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C598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09AADD7" w14:textId="0B45D6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90BC242" w14:textId="7E1067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3283DCF" w14:textId="4DD035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9D81FB8" w14:textId="539C95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7D5FE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EC2F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81E33DF" w14:textId="758386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9B8BD77" w14:textId="37632F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F4954B2" w14:textId="0A17D4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B432208" w14:textId="57425C1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9D5EAD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E9E97C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6636F3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531F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83F7B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F147BA8" w14:textId="77777777" w:rsidTr="00503750">
        <w:tc>
          <w:tcPr>
            <w:tcW w:w="4395" w:type="dxa"/>
            <w:vMerge/>
          </w:tcPr>
          <w:p w14:paraId="1FAE5C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F286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B9BB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853989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FD8B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83058E5" w14:textId="61567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  <w:lang w:eastAsia="sk-SK"/>
              </w:rPr>
              <w:t>765.00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CF49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2EA68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A126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E7577A5" w14:textId="7B64A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  <w:lang w:eastAsia="sk-SK"/>
              </w:rPr>
              <w:t>2168.36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7BCB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31590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3B7B5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9B33B84" w14:textId="2C393C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2933.36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FF0A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DA0F5D" w14:textId="77777777" w:rsidTr="00503750">
        <w:tc>
          <w:tcPr>
            <w:tcW w:w="4395" w:type="dxa"/>
            <w:vAlign w:val="center"/>
          </w:tcPr>
          <w:p w14:paraId="0A326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9C3F551" w14:textId="0B2A5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A6FA3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4552D0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D8C0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10867FA" w14:textId="0CAB1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89D2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3579F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2AC94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CB8B22" w14:textId="370372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A59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E60BA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5942E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0BC5873" w14:textId="3AED430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24528.00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9A2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5A0E3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5DF1F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9EC2B38" w14:textId="77777777" w:rsidTr="00503750">
        <w:tc>
          <w:tcPr>
            <w:tcW w:w="4395" w:type="dxa"/>
            <w:vAlign w:val="center"/>
          </w:tcPr>
          <w:p w14:paraId="1BC1B5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169577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14D34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540424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442DB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3FE27D2" w14:textId="365B8F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4A4B86" w14:textId="4E7E63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338C43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D3B55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83F0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2FC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5DC8E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3CCFE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A391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F7B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FB47EC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1F046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9D1DDEF" w14:textId="24E8BDA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3BFF0E" w14:textId="003177E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7111B3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A703E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F236CBD" w14:textId="4E1A09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0F8293" w14:textId="191E89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4EEB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A1B6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E533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03B998" w14:textId="77777777" w:rsidTr="00503750">
        <w:tc>
          <w:tcPr>
            <w:tcW w:w="1843" w:type="dxa"/>
            <w:vAlign w:val="center"/>
          </w:tcPr>
          <w:p w14:paraId="2E017E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A57B56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1D728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63203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7C832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653A0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3597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6252E8C" w14:textId="77777777" w:rsidTr="00503750">
        <w:tc>
          <w:tcPr>
            <w:tcW w:w="1843" w:type="dxa"/>
            <w:vAlign w:val="center"/>
          </w:tcPr>
          <w:p w14:paraId="29F3A6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34C4C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1F04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F763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ACC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E600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B552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54AEC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B7781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2A696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B7C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D84F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708F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37E2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970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BE659F" w14:textId="77777777" w:rsidTr="00503750">
        <w:tc>
          <w:tcPr>
            <w:tcW w:w="1843" w:type="dxa"/>
            <w:vAlign w:val="center"/>
          </w:tcPr>
          <w:p w14:paraId="28C1EC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299B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5553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83A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C631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67FE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A541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0A37C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E4D57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83337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6B5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FE82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E3A0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945E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0997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B6933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409B92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4112F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622B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3DCB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A257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FC39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24BE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3B23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C2B4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EDEE00E" w14:textId="77777777" w:rsidTr="00503750">
        <w:trPr>
          <w:trHeight w:val="664"/>
        </w:trPr>
        <w:tc>
          <w:tcPr>
            <w:tcW w:w="3372" w:type="dxa"/>
          </w:tcPr>
          <w:p w14:paraId="7788C4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F59B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48D9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7341F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462E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A6D5EE2" w14:textId="71086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DC751" w14:textId="2ED2A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30E54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A0D11E" w14:textId="714802C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833C26" w14:textId="0C27B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A745E3" w14:textId="7AB4E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1F53E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D82656" w14:textId="5DB5F85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4399C5" w14:textId="1BD7E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6EDCF4" w14:textId="3DD73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38CB9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BE3C2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BB3322B" w14:textId="171AB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85D1B" w14:textId="5282E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246A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E6760E" w14:textId="464D5B1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4BE502" w14:textId="01FBB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9D431D" w14:textId="4A18F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D528E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B1C6E92" w14:textId="63EA5DA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CAB213" w14:textId="5392B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1E7758" w14:textId="5E887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903AF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A33871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EBF9999" w14:textId="77777777" w:rsidTr="00503750">
        <w:tc>
          <w:tcPr>
            <w:tcW w:w="2835" w:type="dxa"/>
            <w:vAlign w:val="center"/>
          </w:tcPr>
          <w:p w14:paraId="25D1C0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AC7CF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E6D73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7F2B7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5692B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6A00E1" w14:textId="77777777" w:rsidTr="00503750">
        <w:tc>
          <w:tcPr>
            <w:tcW w:w="2835" w:type="dxa"/>
          </w:tcPr>
          <w:p w14:paraId="277455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4F95931" w14:textId="57A8F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DF8E0E" w14:textId="14949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59A673" w14:textId="53CD5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534AD1" w14:textId="0C326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8CD605" w14:textId="77777777" w:rsidTr="00503750">
        <w:tc>
          <w:tcPr>
            <w:tcW w:w="2835" w:type="dxa"/>
          </w:tcPr>
          <w:p w14:paraId="78B080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2FEA93" w14:textId="69120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46BDA1" w14:textId="54492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E5941F" w14:textId="7A861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701970" w14:textId="67678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344982" w14:textId="77777777" w:rsidTr="00503750">
        <w:tc>
          <w:tcPr>
            <w:tcW w:w="2835" w:type="dxa"/>
          </w:tcPr>
          <w:p w14:paraId="7DFB73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2806A1D" w14:textId="6DBE5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739FB3" w14:textId="4B06B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C23C3F" w14:textId="4BBA9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8DE26E" w14:textId="5E3DF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245E3B" w14:textId="77777777" w:rsidTr="00503750">
        <w:tc>
          <w:tcPr>
            <w:tcW w:w="2835" w:type="dxa"/>
            <w:vAlign w:val="center"/>
          </w:tcPr>
          <w:p w14:paraId="15F4FF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F04FB3" w14:textId="3C431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2E7AFF" w14:textId="5C6E3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312A93" w14:textId="56440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3B5478" w14:textId="07220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E4FE1E" w14:textId="77777777" w:rsidTr="00503750">
        <w:tc>
          <w:tcPr>
            <w:tcW w:w="2835" w:type="dxa"/>
            <w:vAlign w:val="center"/>
          </w:tcPr>
          <w:p w14:paraId="143FC0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CD13107" w14:textId="3B1EB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52BFBF" w14:textId="7E03A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92D2EF" w14:textId="56F07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B2FEC8" w14:textId="49F1D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1A6539" w14:textId="77777777" w:rsidTr="00503750">
        <w:tc>
          <w:tcPr>
            <w:tcW w:w="2835" w:type="dxa"/>
          </w:tcPr>
          <w:p w14:paraId="6CF5BF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B9F23A" w14:textId="25650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8E6686" w14:textId="61E19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FFF927" w14:textId="4A898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05F1D0" w14:textId="2148D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01672C" w14:textId="77777777" w:rsidTr="00503750">
        <w:tc>
          <w:tcPr>
            <w:tcW w:w="2835" w:type="dxa"/>
          </w:tcPr>
          <w:p w14:paraId="30A9F9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3C51EAE" w14:textId="2381C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36A558" w14:textId="4DDC6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71FA49" w14:textId="4F8D0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9B89C8" w14:textId="797CD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C4E018" w14:textId="77777777" w:rsidTr="00503750">
        <w:tc>
          <w:tcPr>
            <w:tcW w:w="2835" w:type="dxa"/>
          </w:tcPr>
          <w:p w14:paraId="2CDFA8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B45771D" w14:textId="37ED5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F7564C" w14:textId="0675C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B67560" w14:textId="16DD6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C1E6EC" w14:textId="50DE1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D5FC5E" w14:textId="77777777" w:rsidR="00944C3D" w:rsidRDefault="00944C3D" w:rsidP="00944C3D">
      <w:pPr>
        <w:rPr>
          <w:rFonts w:ascii="Arial" w:hAnsi="Arial"/>
          <w:b/>
        </w:rPr>
      </w:pPr>
    </w:p>
    <w:p w14:paraId="6B3F818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7808F9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E5921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C544B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8DE7E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AC74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4FB4B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29C60C1" w14:textId="77777777" w:rsidTr="00503750">
        <w:trPr>
          <w:trHeight w:val="443"/>
        </w:trPr>
        <w:tc>
          <w:tcPr>
            <w:tcW w:w="2560" w:type="dxa"/>
          </w:tcPr>
          <w:p w14:paraId="7A113F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CAE67D" w14:textId="26C7E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F8F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837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FB87FB" w14:textId="765CA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E1566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438AB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D0F6A22" w14:textId="30906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675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F355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74B219" w14:textId="1CBF6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47BC7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6BC87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9B4BF9E" w14:textId="3329C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627C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F4FF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8F10488" w14:textId="1320F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D15F9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814BE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EE8751A" w14:textId="29F41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E10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089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A0BF21" w14:textId="32C65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4DAF93" w14:textId="77777777" w:rsidR="00944C3D" w:rsidRDefault="00944C3D" w:rsidP="00944C3D">
      <w:pPr>
        <w:rPr>
          <w:rFonts w:ascii="Arial" w:hAnsi="Arial"/>
          <w:b/>
        </w:rPr>
      </w:pPr>
    </w:p>
    <w:p w14:paraId="4E557451" w14:textId="77777777" w:rsidR="00944C3D" w:rsidRDefault="00944C3D" w:rsidP="00944C3D">
      <w:pPr>
        <w:rPr>
          <w:rFonts w:ascii="Arial" w:hAnsi="Arial"/>
          <w:b/>
        </w:rPr>
      </w:pPr>
    </w:p>
    <w:p w14:paraId="3F5C20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470172" w14:textId="77777777" w:rsidR="00944C3D" w:rsidRDefault="00944C3D" w:rsidP="00944C3D">
      <w:pPr>
        <w:rPr>
          <w:rFonts w:ascii="Arial" w:hAnsi="Arial"/>
          <w:b/>
        </w:rPr>
      </w:pPr>
    </w:p>
    <w:p w14:paraId="5B0F41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DE4654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33DFE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C605D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7E882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D7986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E0E7F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2F0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ADE2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E30A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FF69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27DA2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BD5E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9FF6D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0528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8EFB4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EFBEC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0CCE85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FF992A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74E8CA9" w14:textId="77777777" w:rsidTr="00503750">
        <w:trPr>
          <w:trHeight w:val="677"/>
        </w:trPr>
        <w:tc>
          <w:tcPr>
            <w:tcW w:w="3358" w:type="dxa"/>
          </w:tcPr>
          <w:p w14:paraId="347C6D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48C77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DC23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29B0D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76EE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CA222E5" w14:textId="52A81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219A50" w14:textId="72144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69334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7261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042558" w14:textId="158D5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98751" w14:textId="4290D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D6A0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E0E0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8068B5F" w14:textId="5DA6E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1DC335" w14:textId="5DD9D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21B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D047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B539C57" w14:textId="26549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A1A134" w14:textId="0B960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6D6A6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D35F79" w14:textId="1096649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0258E2" w14:textId="3B94C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18AB38" w14:textId="4B805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0F5C0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9968EFC" w14:textId="23B829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F83688" w14:textId="272CE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50E934" w14:textId="4E856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49BD0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E66D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E3A506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F135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CA703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FEABC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E2A3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AC09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3D30D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A1168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E4F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7415E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D87FD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0C5D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79831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A684A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3B2A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C8D71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7F368F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0F15B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65735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98EE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77AAE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0F69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A60B0C0" w14:textId="2C592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6979F0" w14:textId="4B207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B93FD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E43B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6B976F3" w14:textId="62BA9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152856" w14:textId="17A4D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86440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FD2D1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5B65705" w14:textId="2DF8A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350ED1" w14:textId="0471C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BF18C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EC09FE" w14:textId="63FF786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484C7D" w14:textId="71151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B0A83" w14:textId="580AE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E6EA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269EA7" w14:textId="071FDC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A13905" w14:textId="53A59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15522D" w14:textId="154F2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E6C7A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85BE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82288C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E6A8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1D24F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2DE7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D902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E61B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A7A221" w14:textId="5B28A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038383" w14:textId="6E168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AE36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451D2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2019BE1" w14:textId="7617A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C5ADEE" w14:textId="11952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8D0F8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7B9D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368EDB8" w14:textId="5D9BB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747A86" w14:textId="47EA5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D54AF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991491" w14:textId="617F818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B6E1CF" w14:textId="4306F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018196" w14:textId="3E31A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86D0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A96F66" w14:textId="61164C5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E236016" w14:textId="03B77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2A297F" w14:textId="5C48B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FC25F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484B2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EE9AA6F" w14:textId="77777777" w:rsidTr="00503750">
        <w:tc>
          <w:tcPr>
            <w:tcW w:w="3686" w:type="dxa"/>
            <w:vAlign w:val="center"/>
          </w:tcPr>
          <w:p w14:paraId="5C7888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1706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94F36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8E6B64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3C1C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0DBD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3629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75939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ECEB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2043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9C05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0AD1A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AB64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40B3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A26D0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2DF0D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01A14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3846B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7D3E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CDB8C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05598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3723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34B8B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43A01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C65B4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EC561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5438F44" w14:textId="5BD2A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DBE3FD" w14:textId="2102B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7AA39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A83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877F22D" w14:textId="232FB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92595A" w14:textId="5A90F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882B4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E2C6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2D88807" w14:textId="49CED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E767DB" w14:textId="58E21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7C59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F214A4" w14:textId="12D32C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0ED874" w14:textId="43DD6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92C429" w14:textId="26FDD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1D465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92847A" w14:textId="263EDE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4F1431F" w14:textId="0713F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A8A70C" w14:textId="22E75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2015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F6FAD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C021C1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B0867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FB8BB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82BFF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1A71E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6BE4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22F74F8" w14:textId="3B905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D91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4C7D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87DA632" w14:textId="6F061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A14B4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B3E8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FF2C5F5" w14:textId="16077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A4E4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D1C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F975501" w14:textId="083FD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9EB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F013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819713C" w14:textId="36CB4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451E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79067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1FA1D5C" w14:textId="5C8DF1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A65031" w14:textId="77777777" w:rsidR="00944C3D" w:rsidRDefault="00944C3D" w:rsidP="00944C3D">
      <w:pPr>
        <w:rPr>
          <w:sz w:val="22"/>
          <w:szCs w:val="22"/>
        </w:rPr>
      </w:pPr>
    </w:p>
    <w:p w14:paraId="705F6AEC" w14:textId="77777777" w:rsidR="00944C3D" w:rsidRDefault="00944C3D" w:rsidP="00944C3D">
      <w:pPr>
        <w:rPr>
          <w:sz w:val="22"/>
          <w:szCs w:val="22"/>
        </w:rPr>
      </w:pPr>
    </w:p>
    <w:p w14:paraId="1795DB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B04D43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34DF72E" w14:textId="4F1BC700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11078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E5E9F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24D77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E7C02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6F2B19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C4AF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59843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D72C4B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4D6DC7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79314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07C5F13" w14:textId="66EA4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58197F" w14:textId="2D161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08B6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D414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01A9BDE" w14:textId="63B5D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DA76B3" w14:textId="1ED73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5F93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41ADA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AF6FDB" w14:textId="1297A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62E107" w14:textId="02E54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627D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A78A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6858C68" w14:textId="5414D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683DC3" w14:textId="02DE7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BF18F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B0296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D474177" w14:textId="172A8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A75044" w14:textId="6F221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B53C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2DBAE3" w14:textId="62E7797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7534F" w14:textId="69C63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F3C40F" w14:textId="28317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53E41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CDC1EA7" w14:textId="18E886A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390CC94" w14:textId="39D5B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5106C" w14:textId="34258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620C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8D1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A2C01C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2E25E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15AD7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5084A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842E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4E30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39A81EB" w14:textId="23FB9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76D2DC" w14:textId="75F1F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99105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F879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A509884" w14:textId="2CAF2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F7DAFF" w14:textId="5FD06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1FD8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150A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84117D0" w14:textId="46B71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3B4055" w14:textId="77748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29FC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BF3F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3F57ED4" w14:textId="1B891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0F61DC" w14:textId="539D3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8CB3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C4E032" w14:textId="5201AF6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D9C3C3" w14:textId="1F288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381BBB" w14:textId="10D72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767F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D1AB54" w14:textId="3475526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BA66D56" w14:textId="7F104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BD6272" w14:textId="5C250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B490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317E453" w14:textId="613B54A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9F0377" w14:textId="5A682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54D8BA" w14:textId="16627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50C6" w:rsidRPr="00F166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FCD2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1428D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070EA86" w14:textId="357EFA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6E1E5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7029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06C060C" w14:textId="6360811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B30B9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38E90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D50137F" w14:textId="08445FF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408CF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0185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AFFD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3B54D19" w14:textId="77777777" w:rsidR="00944C3D" w:rsidRPr="003607F0" w:rsidRDefault="00944C3D" w:rsidP="00944C3D"/>
    <w:p w14:paraId="5D5B6CD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0F87" w14:textId="77777777" w:rsidR="002369FD" w:rsidRDefault="002369FD">
      <w:r>
        <w:separator/>
      </w:r>
    </w:p>
  </w:endnote>
  <w:endnote w:type="continuationSeparator" w:id="0">
    <w:p w14:paraId="65FC69D9" w14:textId="77777777" w:rsidR="002369FD" w:rsidRDefault="0023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063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F5D791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5B9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B447E7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6C6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EAB828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53B1" w14:textId="77777777" w:rsidR="002369FD" w:rsidRDefault="002369FD">
      <w:r>
        <w:separator/>
      </w:r>
    </w:p>
  </w:footnote>
  <w:footnote w:type="continuationSeparator" w:id="0">
    <w:p w14:paraId="652B3767" w14:textId="77777777" w:rsidR="002369FD" w:rsidRDefault="00236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657371">
    <w:abstractNumId w:val="13"/>
  </w:num>
  <w:num w:numId="2" w16cid:durableId="482963717">
    <w:abstractNumId w:val="17"/>
  </w:num>
  <w:num w:numId="3" w16cid:durableId="648703911">
    <w:abstractNumId w:val="8"/>
  </w:num>
  <w:num w:numId="4" w16cid:durableId="971180376">
    <w:abstractNumId w:val="7"/>
  </w:num>
  <w:num w:numId="5" w16cid:durableId="146469217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188539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7207369">
    <w:abstractNumId w:val="20"/>
  </w:num>
  <w:num w:numId="8" w16cid:durableId="382142264">
    <w:abstractNumId w:val="10"/>
  </w:num>
  <w:num w:numId="9" w16cid:durableId="371463954">
    <w:abstractNumId w:val="0"/>
  </w:num>
  <w:num w:numId="10" w16cid:durableId="315840594">
    <w:abstractNumId w:val="19"/>
  </w:num>
  <w:num w:numId="11" w16cid:durableId="38168484">
    <w:abstractNumId w:val="6"/>
  </w:num>
  <w:num w:numId="12" w16cid:durableId="1026370362">
    <w:abstractNumId w:val="9"/>
  </w:num>
  <w:num w:numId="13" w16cid:durableId="1132405672">
    <w:abstractNumId w:val="12"/>
  </w:num>
  <w:num w:numId="14" w16cid:durableId="761529013">
    <w:abstractNumId w:val="15"/>
  </w:num>
  <w:num w:numId="15" w16cid:durableId="380132765">
    <w:abstractNumId w:val="14"/>
  </w:num>
  <w:num w:numId="16" w16cid:durableId="922952977">
    <w:abstractNumId w:val="2"/>
  </w:num>
  <w:num w:numId="17" w16cid:durableId="735131040">
    <w:abstractNumId w:val="4"/>
  </w:num>
  <w:num w:numId="18" w16cid:durableId="612907758">
    <w:abstractNumId w:val="11"/>
  </w:num>
  <w:num w:numId="19" w16cid:durableId="326786537">
    <w:abstractNumId w:val="5"/>
  </w:num>
  <w:num w:numId="20" w16cid:durableId="379284869">
    <w:abstractNumId w:val="18"/>
  </w:num>
  <w:num w:numId="21" w16cid:durableId="112099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5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579485.doc"/>
    <w:docVar w:name="arg5" w:val="2"/>
  </w:docVars>
  <w:rsids>
    <w:rsidRoot w:val="00E650C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69FD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650C6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016D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D1C5"/>
  <w15:docId w15:val="{4333739D-4458-4411-9C63-5D7F75AB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2026-03-17T11:26:00Z</dcterms:created>
  <dcterms:modified xsi:type="dcterms:W3CDTF">2026-03-17T11:27:00Z</dcterms:modified>
</cp:coreProperties>
</file>