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7DF71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1B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7D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D9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4F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D5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84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91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37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87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77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82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E8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47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CE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92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76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01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C1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9F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20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19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95C97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729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718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97B2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9FEC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3130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BD2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6305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D3B1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4BF9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5DD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0DC2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C7A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5A8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846F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DA9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E6B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4586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4536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AB6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7A37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A6B8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FBBC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767A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B3E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A83C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16F9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043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E31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9D45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7B7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C368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028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203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4F284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3426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5EA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54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4E7A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B7AC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094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D8D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663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83C4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09C6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948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11C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B0D9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DE7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829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B9ED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541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7C7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7E8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21BE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4F6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EF6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9B7D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072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9AB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5BD8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9059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71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F64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169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7FC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285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06F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C034C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E23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312B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5AB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DE7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7A1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55D8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5618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ED7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022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737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456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D46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218B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E039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C84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4F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B6D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F94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4EEF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22D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37F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31A7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FB8F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CD0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AD6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FBA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984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C1D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D2A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64E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4E2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282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1E8C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3E89B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9A7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863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EDC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39E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339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1A4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98C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CFA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1B7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441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545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187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929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8E2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B61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744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3C7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445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75B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225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176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F9C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101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087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BFE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0AF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4AD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58B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88A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195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C25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80B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252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4AD53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B2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0A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8E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88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34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F6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EC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9B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CF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4E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40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60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B3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2F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1A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CB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9C4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1667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CC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2B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83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96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DA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C1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46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AEE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5D5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DE6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5EC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712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33F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A6E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8DC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F6C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B0A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535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F4C288A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C0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E2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D8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FB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7900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D7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CD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BC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22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51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86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E4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AD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CA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A8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B1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373A7C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B8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A4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CE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E3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D0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89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62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91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29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70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CB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ED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E7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18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0D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F3E3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0A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0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81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1F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03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49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2A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5B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16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FC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89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2B7AB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EE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FE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C3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35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F4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B3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EB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64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DE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4D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54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DE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DB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1A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6A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1335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01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E4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14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0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A9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6A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A2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0ADE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B7C6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0B9A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5F6959" w14:textId="5BEA2662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97D2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445A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1A9E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FFBA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51AD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4862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B3A6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D6F4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1F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E8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89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D3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32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CF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78D7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FD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9F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6D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2F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43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4F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21A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F77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3B6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B8681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CA42AAE" wp14:editId="41065796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EFBEAE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A42AA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27EFBEAE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E8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216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5DA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F3A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A4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B4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15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95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A7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9E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CB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BA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D8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2A917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1FEF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18CF2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AAA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B5AF16E" wp14:editId="5AECDDEE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34615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5AF16E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734615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C0ACC8D" wp14:editId="555615F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B67E4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0ACC8D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35B67E4D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294746C" wp14:editId="74434413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87880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94746C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A87880D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3977BDF" wp14:editId="7577F44C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567389" w14:textId="1E5C3242" w:rsidR="000B647F" w:rsidRDefault="000B647F" w:rsidP="00944C3D">
                                  <w:fldSimple w:instr=" MERGEFIELD  aDMOD  \* MERGEFORMAT ">
                                    <w:r w:rsidR="00FB23A1" w:rsidRPr="00FB23A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977BDF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2567389" w14:textId="1E5C3242" w:rsidR="000B647F" w:rsidRDefault="000B647F" w:rsidP="00944C3D">
                            <w:fldSimple w:instr=" MERGEFIELD  aDMOD  \* MERGEFORMAT ">
                              <w:r w:rsidR="00FB23A1" w:rsidRPr="00FB23A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5E40318" wp14:editId="67577061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D5A7C7" w14:textId="04C723B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23A1" w:rsidRPr="00A567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E40318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4D5A7C7" w14:textId="04C723B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23A1" w:rsidRPr="00A56734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07F3014" wp14:editId="4A6425E3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1165EE" w14:textId="4774A28A" w:rsidR="000B647F" w:rsidRDefault="000B647F" w:rsidP="00944C3D">
                                  <w:fldSimple w:instr=" MERGEFIELD  aDRDO  \* MERGEFORMAT ">
                                    <w:r w:rsidR="00FB23A1" w:rsidRPr="00FB23A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7F3014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01165EE" w14:textId="4774A28A" w:rsidR="000B647F" w:rsidRDefault="000B647F" w:rsidP="00944C3D">
                            <w:fldSimple w:instr=" MERGEFIELD  aDRDO  \* MERGEFORMAT ">
                              <w:r w:rsidR="00FB23A1" w:rsidRPr="00FB23A1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F0E5F43" wp14:editId="65697976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0B4DD9" w14:textId="105AA152" w:rsidR="000B647F" w:rsidRDefault="000B647F" w:rsidP="00944C3D">
                                  <w:fldSimple w:instr=" MERGEFIELD  aDMDO  \* MERGEFORMAT ">
                                    <w:r w:rsidR="00FB23A1" w:rsidRPr="00FB23A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0E5F43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E0B4DD9" w14:textId="105AA152" w:rsidR="000B647F" w:rsidRDefault="000B647F" w:rsidP="00944C3D">
                            <w:fldSimple w:instr=" MERGEFIELD  aDMDO  \* MERGEFORMAT ">
                              <w:r w:rsidR="00FB23A1" w:rsidRPr="00FB23A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0882D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590665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FB2271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A6581E8" wp14:editId="4335532F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23C324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6581E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423C324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FC50ADD" wp14:editId="753EA37D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6716B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C50ADD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36716BB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F12DF21" wp14:editId="1206E46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4278F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12DF21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0F4278F4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D754785" wp14:editId="074575B6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3BD80B" w14:textId="0AABF351" w:rsidR="000B647F" w:rsidRDefault="000B647F" w:rsidP="00944C3D">
                                  <w:fldSimple w:instr=" MERGEFIELD  aDRDOo  \* MERGEFORMAT ">
                                    <w:r w:rsidR="00FB23A1" w:rsidRPr="00FB23A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75478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23BD80B" w14:textId="0AABF351" w:rsidR="000B647F" w:rsidRDefault="000B647F" w:rsidP="00944C3D">
                            <w:fldSimple w:instr=" MERGEFIELD  aDRDOo  \* MERGEFORMAT ">
                              <w:r w:rsidR="00FB23A1" w:rsidRPr="00FB23A1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EC18A08" wp14:editId="31D9104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0FEF49" w14:textId="2E5AEE92" w:rsidR="000B647F" w:rsidRDefault="000B647F" w:rsidP="00944C3D">
                                  <w:fldSimple w:instr=" MERGEFIELD  aDMDO  \* MERGEFORMAT ">
                                    <w:r w:rsidR="00FB23A1" w:rsidRPr="00FB23A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C18A08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F0FEF49" w14:textId="2E5AEE92" w:rsidR="000B647F" w:rsidRDefault="000B647F" w:rsidP="00944C3D">
                            <w:fldSimple w:instr=" MERGEFIELD  aDMDO  \* MERGEFORMAT ">
                              <w:r w:rsidR="00FB23A1" w:rsidRPr="00FB23A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F513BB1" wp14:editId="1A6BEA57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5AEA80" w14:textId="479DB1B1" w:rsidR="000B647F" w:rsidRDefault="000B647F" w:rsidP="00944C3D">
                                  <w:fldSimple w:instr=" MERGEFIELD  aDRODo  \* MERGEFORMAT ">
                                    <w:r w:rsidR="00FB23A1" w:rsidRPr="00FB23A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513BB1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F5AEA80" w14:textId="479DB1B1" w:rsidR="000B647F" w:rsidRDefault="000B647F" w:rsidP="00944C3D">
                            <w:fldSimple w:instr=" MERGEFIELD  aDRODo  \* MERGEFORMAT ">
                              <w:r w:rsidR="00FB23A1" w:rsidRPr="00FB23A1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909DAF5" wp14:editId="4A21AA31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35020C" w14:textId="0E54CD74" w:rsidR="000B647F" w:rsidRDefault="000B647F" w:rsidP="00944C3D">
                                  <w:fldSimple w:instr=" MERGEFIELD  aDMOD  \* MERGEFORMAT ">
                                    <w:r w:rsidR="00FB23A1" w:rsidRPr="00FB23A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09DAF5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F35020C" w14:textId="0E54CD74" w:rsidR="000B647F" w:rsidRDefault="000B647F" w:rsidP="00944C3D">
                            <w:fldSimple w:instr=" MERGEFIELD  aDMOD  \* MERGEFORMAT ">
                              <w:r w:rsidR="00FB23A1" w:rsidRPr="00FB23A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091716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6B80EB4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3AB6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FF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DE14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3D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CB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A4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38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57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9D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24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D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B1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E7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EE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B8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D3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75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CE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2B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C8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FC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42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A2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37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15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A4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CB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9956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FE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DDD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E38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F1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DE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E1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36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79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8C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76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FB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98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64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68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E1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FF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E6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14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76A1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E5EC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7EC3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EAD1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3F9F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A518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7649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BC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20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87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A7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40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2D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9D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1A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1ECA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68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C8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74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06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C8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22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21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75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C9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A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10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D7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AF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00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3B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77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67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5E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73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73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9963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34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F2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96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85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A3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A4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30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6D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71B1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7A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CE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C4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A4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04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80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D8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50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72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39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61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6B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48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55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D5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25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4F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5A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0D2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5E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B2F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5E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8A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46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4F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4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00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4D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3B45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92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53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3F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3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D6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E7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14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89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D5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72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BC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4B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64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74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44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F8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28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27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479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9AE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0F9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4C7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7C2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9DD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956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B6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57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4E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DC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D0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F5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AA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2B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4FA5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7C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24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DB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1D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0B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20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9E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9A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30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25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02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C7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41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D8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6A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7D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CF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3E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70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22C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BFE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417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4A4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6E5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784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448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BA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5F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B9F4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1F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2F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88AF4B1" wp14:editId="55D9EA7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ECE42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8AF4B1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6BECE42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06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AD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65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EE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C8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75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6B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AB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3A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403B71C" wp14:editId="3D9480A4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3A1EC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03B71C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93A1EC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3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2D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F5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B6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C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E7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A4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1B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F7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5B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4C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8A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28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A6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C4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12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4A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6C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43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2C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F9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8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FF03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0B7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B527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CA2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AC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517FAC2" wp14:editId="03FB9C8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958816" w14:textId="7EE7138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23A1" w:rsidRPr="00A567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37918800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17FAC2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0958816" w14:textId="7EE7138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23A1" w:rsidRPr="00A56734">
                              <w:rPr>
                                <w:rFonts w:ascii="Arial" w:hAnsi="Arial" w:cs="Arial"/>
                                <w:noProof/>
                              </w:rPr>
                              <w:t>37918800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31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17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19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6D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5A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93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5C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FD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15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6B0956C" wp14:editId="1F613AC9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440277" w14:textId="4DF5CF9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23A1" w:rsidRPr="00A567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2021866671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B0956C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7440277" w14:textId="4DF5CF9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23A1" w:rsidRPr="00A56734">
                              <w:rPr>
                                <w:rFonts w:ascii="Arial" w:hAnsi="Arial" w:cs="Arial"/>
                                <w:noProof/>
                              </w:rPr>
                              <w:t>2021866671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A3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5C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A0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95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5F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84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60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11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6E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BC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6A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33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FB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69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D3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CC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30A6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8D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F4578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19B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FE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36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90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C0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A2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9E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DF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7C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48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81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B8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3B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21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59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31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4584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AA7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69C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9B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018EFBB" wp14:editId="07B1DA6A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C9555E" w14:textId="099E98D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23A1" w:rsidRPr="00A567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887,886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18EFBB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CC9555E" w14:textId="099E98D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23A1" w:rsidRPr="00A56734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887,886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98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A0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8E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B6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EC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E2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3A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4E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A6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A2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13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12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A0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6B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28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0E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3D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67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4F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EF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B4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62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6E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0F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8A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C2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02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59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E6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F0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56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0B53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D6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13769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E318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4326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17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FF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12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DA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E3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5A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0B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C1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AB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00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83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6B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80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29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8C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D1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84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75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16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BF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2F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DF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FC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F71666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E66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D14C330" wp14:editId="3090E8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E50211" w14:textId="5CA789B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23A1" w:rsidRPr="00A567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Hollého 12,10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14C330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5FE50211" w14:textId="5CA789B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23A1" w:rsidRPr="00A56734">
                              <w:rPr>
                                <w:rFonts w:ascii="Arial" w:hAnsi="Arial" w:cs="Arial"/>
                                <w:noProof/>
                              </w:rPr>
                              <w:t>Hollého 12,10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1FA8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B9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9E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32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9D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7C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3B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A2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30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A4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E5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C1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68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0C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26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CC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81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23424BB" wp14:editId="6571F68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FA89A2" w14:textId="1A6393BD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3424BB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6FA89A2" w14:textId="1A6393BD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C1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3A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F6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4F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3E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67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3679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32A7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21B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263D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7CA1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A56CF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00C1FD1" wp14:editId="4C2D6F4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760011" w14:textId="6A2249D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23A1" w:rsidRPr="00A567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0C1FD1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2E760011" w14:textId="6A2249D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23A1" w:rsidRPr="00A56734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61345F9" wp14:editId="2C701E00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FF89AE" w14:textId="2E8710B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23A1" w:rsidRPr="00A567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1345F9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4FFF89AE" w14:textId="2E8710B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23A1" w:rsidRPr="00A56734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F6F69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22E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42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EC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3A70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CF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ACAD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43BB6D9" wp14:editId="61E27C4B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ACFF77" w14:textId="2290937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23A1" w:rsidRPr="00A567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3BB6D9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CACFF77" w14:textId="2290937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23A1" w:rsidRPr="00A56734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45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9F8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880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868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45B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CE9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47E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A6EF2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D52BF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8C744CD" wp14:editId="1FA75A78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3D832A" w14:textId="020DE56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C744CD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13D832A" w14:textId="020DE56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A7A3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79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CF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F6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45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0F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C6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9B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BF8B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94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58AEC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942F4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8E68CF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24679F1" wp14:editId="14C1164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214148" w14:textId="20F7F4B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23A1" w:rsidRPr="00A567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4679F1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38214148" w14:textId="20F7F4B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23A1" w:rsidRPr="00A56734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FBA8ED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07718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9A2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EC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C5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FB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89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F7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78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D8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B5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5D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AC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71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17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24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85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E6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2C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69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34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43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9B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23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E3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68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2D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AE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2B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D13E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49A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DC8F791" w14:textId="5B2CEEBD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FB23A1">
              <w:rPr>
                <w:rFonts w:ascii="Arial" w:hAnsi="Arial"/>
                <w:lang w:eastAsia="sk-SK"/>
              </w:rPr>
              <w:t>16.3.2026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1CE5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14D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ADD2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05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4B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F12A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68F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FE0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8FB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C27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8B6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11BC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1B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2FBD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F91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6BE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D33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2EF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F05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B8F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0D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8C9B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794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984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882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53C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580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194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F4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67E3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E2CF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43C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4D9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BA8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5A9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A04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5F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0167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7D9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700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E81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DA3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D48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96DB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19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AB5E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F3B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219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F69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BAE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7A8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5B9C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41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1CB9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574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086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EAE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6E5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B1C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436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14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208C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70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73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6B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E1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BFD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1A0C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63D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A3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77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83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B7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65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AD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8F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7D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D7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AF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2F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5F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DC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7C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2B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75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C6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AF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A5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1E7E8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A8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B9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6B7AEF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FC08473" w14:textId="77777777" w:rsidR="00944C3D" w:rsidRDefault="00944C3D" w:rsidP="00944C3D">
      <w:pPr>
        <w:rPr>
          <w:rFonts w:ascii="Arial" w:hAnsi="Arial"/>
        </w:rPr>
      </w:pPr>
    </w:p>
    <w:p w14:paraId="27A606E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762D8D4" w14:textId="71EF26F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62516DC" w14:textId="7EB664FC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7EAA13B" w14:textId="364D0B9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F382DD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942C5E0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1D8E621D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1AE14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E54F1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5BCB33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92E37E4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A56BFEF" w14:textId="0B89F7B7" w:rsidR="00944C3D" w:rsidRPr="008D0433" w:rsidRDefault="00FB23A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Oľga Cabalová</w:t>
            </w:r>
          </w:p>
        </w:tc>
        <w:tc>
          <w:tcPr>
            <w:tcW w:w="3260" w:type="dxa"/>
            <w:vAlign w:val="center"/>
          </w:tcPr>
          <w:p w14:paraId="6D0E2603" w14:textId="50A4BA44" w:rsidR="00944C3D" w:rsidRPr="008D0433" w:rsidRDefault="00FB23A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52D53A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97476B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D2301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304B1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612B4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DC285B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449B8D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E8748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70034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2051383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7CA442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5A59BE1" w14:textId="44C3477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D59EF6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E4285E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917EB6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5AD9067" w14:textId="3CC32284" w:rsidR="00944C3D" w:rsidRDefault="00FB23A1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5E8980AE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C1A751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92195CC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7E09EF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5E3807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26800A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2055DF8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87C6D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186F8F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ACF69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10F918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2F2C2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262B8F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0397A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029A76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E310B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6A93EC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7E67A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5F77ED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EEC88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43376B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035AD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788BCD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3C0E2E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9CDF30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CF0A948" w14:textId="0B785B6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79B1E4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4E54B95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B91590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2119A2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8542CAE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042C695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5CC924E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B98DB6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62E139E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2224D3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79D5CF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1A8909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30203A0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0B355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AE736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31E0D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3BD6E8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F51BD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DD386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6D8BF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86E82B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6B059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65AC7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3B6A2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85978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A12208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477C89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25837D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D6399F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1163E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D5CD7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DB529E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A168AD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DDA46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9D7625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6E4CC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29726D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BBB137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2E605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D7A9B2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39F6B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5EB23A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8C2981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C5100C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A9766C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D4D9DC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DA63C52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AAC6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339A0C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37DE7C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6D6B04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D5BA7B0" w14:textId="77777777" w:rsidTr="00503750">
        <w:trPr>
          <w:trHeight w:val="302"/>
        </w:trPr>
        <w:tc>
          <w:tcPr>
            <w:tcW w:w="4510" w:type="dxa"/>
          </w:tcPr>
          <w:p w14:paraId="2D64EB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3BA0B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35CE0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D2707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0CD5E4" w14:textId="77777777" w:rsidTr="00503750">
        <w:trPr>
          <w:trHeight w:val="302"/>
        </w:trPr>
        <w:tc>
          <w:tcPr>
            <w:tcW w:w="4510" w:type="dxa"/>
          </w:tcPr>
          <w:p w14:paraId="203CF7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DFB97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7E128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3D5BE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921299" w14:textId="77777777" w:rsidTr="00503750">
        <w:trPr>
          <w:trHeight w:val="302"/>
        </w:trPr>
        <w:tc>
          <w:tcPr>
            <w:tcW w:w="4510" w:type="dxa"/>
          </w:tcPr>
          <w:p w14:paraId="497647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9A0B6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595ED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B98E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E19D96" w14:textId="77777777" w:rsidTr="00503750">
        <w:trPr>
          <w:trHeight w:val="302"/>
        </w:trPr>
        <w:tc>
          <w:tcPr>
            <w:tcW w:w="4510" w:type="dxa"/>
          </w:tcPr>
          <w:p w14:paraId="5EE055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F2A67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8D911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A7E3C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D88D4F" w14:textId="77777777" w:rsidTr="00503750">
        <w:trPr>
          <w:trHeight w:val="327"/>
        </w:trPr>
        <w:tc>
          <w:tcPr>
            <w:tcW w:w="4510" w:type="dxa"/>
          </w:tcPr>
          <w:p w14:paraId="456731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2E2C3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0679B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1C82F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B1C44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3C48514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5323891" w14:textId="2356F8E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2B0E685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7885FF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5D69D4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55BE9F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22B34F3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E9AF2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5D54C9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C8A5D6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7D7CE45" w14:textId="77777777" w:rsidTr="00503750">
        <w:tc>
          <w:tcPr>
            <w:tcW w:w="2302" w:type="dxa"/>
            <w:vAlign w:val="center"/>
          </w:tcPr>
          <w:p w14:paraId="632D8B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55D47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693B6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BCC3F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59DF8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84E67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2E921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4B968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422A2ED" w14:textId="77777777" w:rsidTr="00503750">
        <w:tc>
          <w:tcPr>
            <w:tcW w:w="15593" w:type="dxa"/>
            <w:gridSpan w:val="8"/>
            <w:vAlign w:val="center"/>
          </w:tcPr>
          <w:p w14:paraId="2D111A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1C5DD48" w14:textId="77777777" w:rsidTr="00503750">
        <w:tc>
          <w:tcPr>
            <w:tcW w:w="2302" w:type="dxa"/>
            <w:vAlign w:val="center"/>
          </w:tcPr>
          <w:p w14:paraId="3FD104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0B63BEE" w14:textId="7F2AC2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25F8C4" w14:textId="512E73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C57935" w14:textId="0ADDCC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C79F6D" w14:textId="4E45D5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3BE2C6" w14:textId="275D49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77BF64" w14:textId="5FD882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F623BC" w14:textId="616F58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0F1EB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EC6E1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ED55773" w14:textId="2B5C71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88AC44" w14:textId="65076B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45B693" w14:textId="3DC79D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79E146" w14:textId="36F277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C3F2ED" w14:textId="2CF4AF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4B464B" w14:textId="50D8AD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D456B5" w14:textId="65B5E7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098C1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C1A3E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E91785" w14:textId="574794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380E40" w14:textId="2C8516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878B48" w14:textId="1D95E1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F747C9" w14:textId="73666E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89C2CF" w14:textId="3E0D37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036267" w14:textId="4E6D15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E2F623" w14:textId="2634BE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B5BD2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14EF2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CB1EE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1203A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710D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2963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C7F8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9715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195A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441A38E" w14:textId="77777777" w:rsidTr="00503750">
        <w:tc>
          <w:tcPr>
            <w:tcW w:w="2302" w:type="dxa"/>
            <w:vAlign w:val="center"/>
          </w:tcPr>
          <w:p w14:paraId="592680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52F8BD5" w14:textId="3F2FA4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143202" w14:textId="7B846F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CF6971" w14:textId="16FFAB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0CF17D" w14:textId="6F6E8B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90F4B" w14:textId="5E06BB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EC83A5" w14:textId="5BDFE7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30AC8" w14:textId="68F85E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BA6ACB" w14:textId="77777777" w:rsidTr="00503750">
        <w:tc>
          <w:tcPr>
            <w:tcW w:w="15593" w:type="dxa"/>
            <w:gridSpan w:val="8"/>
            <w:vAlign w:val="center"/>
          </w:tcPr>
          <w:p w14:paraId="652C2C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15F153C" w14:textId="77777777" w:rsidTr="00503750">
        <w:tc>
          <w:tcPr>
            <w:tcW w:w="2302" w:type="dxa"/>
            <w:vAlign w:val="center"/>
          </w:tcPr>
          <w:p w14:paraId="0C9FE35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CE02750" w14:textId="5DE493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510B31" w14:textId="6C0F91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273CA1" w14:textId="38253E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4DC0A3" w14:textId="74613F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E3E0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15D9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37EBD6" w14:textId="4D27BB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6BFF3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7BE63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E0A9AB5" w14:textId="7C991D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DE0837" w14:textId="186B26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EE067C" w14:textId="6F84BC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7BC173" w14:textId="6C405B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B943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500C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03D0BE" w14:textId="1326EB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4A3E4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A2999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8E23010" w14:textId="4F2289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5ABE90" w14:textId="165108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4D719A" w14:textId="138622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0C123D" w14:textId="52B08D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247A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7151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44F38FF" w14:textId="44FD23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E6C584" w14:textId="77777777" w:rsidTr="00503750">
        <w:tc>
          <w:tcPr>
            <w:tcW w:w="2302" w:type="dxa"/>
            <w:vAlign w:val="center"/>
          </w:tcPr>
          <w:p w14:paraId="31448A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D8DC64C" w14:textId="7261D9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FD13B2" w14:textId="4BC97B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E97572" w14:textId="6906FC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4B71D3" w14:textId="48807A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5A9C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355C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2EC922" w14:textId="7B90C7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DE91D5" w14:textId="77777777" w:rsidTr="00503750">
        <w:tc>
          <w:tcPr>
            <w:tcW w:w="15593" w:type="dxa"/>
            <w:gridSpan w:val="8"/>
            <w:vAlign w:val="center"/>
          </w:tcPr>
          <w:p w14:paraId="5B341A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656DDE7" w14:textId="77777777" w:rsidTr="00503750">
        <w:tc>
          <w:tcPr>
            <w:tcW w:w="2302" w:type="dxa"/>
            <w:vAlign w:val="center"/>
          </w:tcPr>
          <w:p w14:paraId="0D8DA1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D6B0F23" w14:textId="145C00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306244" w14:textId="4CE58C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36BF84" w14:textId="5F2928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5E0B9C" w14:textId="1587AD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F045A6" w14:textId="7BA891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ACD363" w14:textId="2323F2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364DE3" w14:textId="54BC88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5CB015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D8B91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E5E957F" w14:textId="599090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99F1F7" w14:textId="4CEBEA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E47FD9" w14:textId="0B2A08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098FFB" w14:textId="1E5C1C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E57C9B" w14:textId="4E4611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A19C7" w14:textId="553DEE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EBCE78" w14:textId="0BA245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34FD2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3DBCA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206BF3F" w14:textId="16D44B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E3B958" w14:textId="051FFC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4A1659" w14:textId="596476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4822B6" w14:textId="51883E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85372" w14:textId="67EE30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560026" w14:textId="744A3E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509371" w14:textId="20A0A9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1E061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1E107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0D872FC" w14:textId="1D50CF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C011A7" w14:textId="6DE6A0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7200EB" w14:textId="2E4F6C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9A1BA0" w14:textId="6F45D4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22A450" w14:textId="2BF7F2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066D13" w14:textId="74E1F3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934DD6" w14:textId="639706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32ABBC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5DBE0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C7C194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5F2F9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54A4D6D" w14:textId="1DECEA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8954A5" w14:textId="2B5B3A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11622" w14:textId="429F98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3AE82D" w14:textId="20FA82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E9C74F" w14:textId="6F03D1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00E0B" w14:textId="1A3400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77AEDC" w14:textId="570917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4ED13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FE337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ACB6664" w14:textId="4F8EFD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2409EE" w14:textId="4DA001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9DD630" w14:textId="475983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2ECA66" w14:textId="55B1A7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179886" w14:textId="7F4BA6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4334FB" w14:textId="71ABCB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545508" w14:textId="00C7EE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BC5B55" w14:textId="77777777" w:rsidR="00944C3D" w:rsidRDefault="00944C3D" w:rsidP="00944C3D">
      <w:pPr>
        <w:rPr>
          <w:rFonts w:ascii="Arial" w:hAnsi="Arial"/>
          <w:b/>
        </w:rPr>
      </w:pPr>
    </w:p>
    <w:p w14:paraId="7F08A27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CB46052" w14:textId="77777777" w:rsidTr="00503750">
        <w:tc>
          <w:tcPr>
            <w:tcW w:w="1944" w:type="dxa"/>
            <w:vAlign w:val="center"/>
          </w:tcPr>
          <w:p w14:paraId="094EBB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C6BB9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BA99F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552DE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73F93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D0D47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18DC4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6C063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DC8D4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C7CBD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886BC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400C5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FDBCCFB" w14:textId="77777777" w:rsidTr="00503750">
        <w:tc>
          <w:tcPr>
            <w:tcW w:w="15685" w:type="dxa"/>
            <w:gridSpan w:val="12"/>
            <w:vAlign w:val="center"/>
          </w:tcPr>
          <w:p w14:paraId="7EDFEE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1A4C29B" w14:textId="77777777" w:rsidTr="00503750">
        <w:tc>
          <w:tcPr>
            <w:tcW w:w="1944" w:type="dxa"/>
            <w:vAlign w:val="center"/>
          </w:tcPr>
          <w:p w14:paraId="5E53AF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B862D86" w14:textId="0BFD3C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8D4CB0" w14:textId="781852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8C3E211" w14:textId="67E2D3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C46FD5" w14:textId="61AB29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030710" w14:textId="56FE1A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32ABA1" w14:textId="486DD9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EF2FE1" w14:textId="1DDD20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0CB643" w14:textId="21C5CD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B8F4EB" w14:textId="2E349D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498A747" w14:textId="4CE9CA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F560258" w14:textId="179B68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8D99D5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8CAAF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2CC7F26" w14:textId="4BF1FE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A36C366" w14:textId="60701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F2FDCB" w14:textId="047D19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FF1123" w14:textId="39FCEE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4154FF" w14:textId="12FF2D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66669F" w14:textId="342F1C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7BAD23" w14:textId="6B3FEB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AE0D95" w14:textId="1C383C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4BB5F8" w14:textId="56D6C4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909E58" w14:textId="23456C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177918" w14:textId="072901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30BC4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05373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C95BB99" w14:textId="263D2E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74AE51B" w14:textId="7D177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F43EE7D" w14:textId="69782F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20F54B" w14:textId="3342FF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6F2DD0" w14:textId="2FDAC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3D7028" w14:textId="69AAE0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04A870" w14:textId="60EEAA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BEBEE9" w14:textId="16474B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AEAB9C" w14:textId="1AA140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FA7E00" w14:textId="10E8FD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C0A96F" w14:textId="0A9DA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4B8E8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B499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C73D6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2FE4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F61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CFAA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77BD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54E45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6D42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48E3C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FAB74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F8F94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23A1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DAB6703" w14:textId="77777777" w:rsidTr="00503750">
        <w:tc>
          <w:tcPr>
            <w:tcW w:w="1944" w:type="dxa"/>
            <w:vAlign w:val="center"/>
          </w:tcPr>
          <w:p w14:paraId="52A7C4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9360508" w14:textId="44DC61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86BB07C" w14:textId="3FFC6E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65E882C" w14:textId="5BFA20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9AD508" w14:textId="0D00C9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EB4D99" w14:textId="1D9C84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0CE18B" w14:textId="155F0F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3547BE" w14:textId="5FDE28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0E3159" w14:textId="3831E4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287D768" w14:textId="55482E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5F93D6" w14:textId="19E64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B757AD" w14:textId="64A5C4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5A8E4D" w14:textId="77777777" w:rsidTr="00503750">
        <w:tc>
          <w:tcPr>
            <w:tcW w:w="15685" w:type="dxa"/>
            <w:gridSpan w:val="12"/>
            <w:vAlign w:val="center"/>
          </w:tcPr>
          <w:p w14:paraId="039B85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BE24451" w14:textId="77777777" w:rsidTr="00503750">
        <w:tc>
          <w:tcPr>
            <w:tcW w:w="1944" w:type="dxa"/>
            <w:vAlign w:val="center"/>
          </w:tcPr>
          <w:p w14:paraId="2D11E2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2289A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BF4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47C491" w14:textId="5F1AE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4CE164" w14:textId="7420A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6F96B1" w14:textId="4A0118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F4C437" w14:textId="580A13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184980" w14:textId="3E3A20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C86CF9" w14:textId="5F456C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094C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BBB1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2719EB5" w14:textId="553F7B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73C92F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263CA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96E5A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8048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5943EA" w14:textId="1EBAE4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8F2107" w14:textId="17653E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F2EC26" w14:textId="25F752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5A4924" w14:textId="756D01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B4D407" w14:textId="5D6C19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36E464" w14:textId="46B47F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E48D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819D6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2494F4C" w14:textId="26577B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B249EA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1FA01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F0D7F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E55B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EDF717" w14:textId="333F06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2D0926" w14:textId="7AB84A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C49779" w14:textId="613100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F3DE49" w14:textId="73C7D1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A394DA" w14:textId="257A81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922C1E" w14:textId="3BA7E8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B32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F26E0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171D983" w14:textId="2A0ADF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355857" w14:textId="77777777" w:rsidTr="00503750">
        <w:tc>
          <w:tcPr>
            <w:tcW w:w="1944" w:type="dxa"/>
            <w:vAlign w:val="center"/>
          </w:tcPr>
          <w:p w14:paraId="2DCA48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45AE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397C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B5B0967" w14:textId="386BB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8475FB" w14:textId="4F9CC5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AEF58C" w14:textId="48DEF3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0EF41F" w14:textId="7727C5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B81144" w14:textId="2EABAB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57B4CE6" w14:textId="6F7D3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41D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7ADAA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C80331B" w14:textId="14E5AE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4D50EB" w14:textId="77777777" w:rsidTr="00503750">
        <w:tc>
          <w:tcPr>
            <w:tcW w:w="15685" w:type="dxa"/>
            <w:gridSpan w:val="12"/>
            <w:vAlign w:val="center"/>
          </w:tcPr>
          <w:p w14:paraId="028AF1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C99F0B7" w14:textId="77777777" w:rsidTr="00503750">
        <w:tc>
          <w:tcPr>
            <w:tcW w:w="1944" w:type="dxa"/>
            <w:vAlign w:val="center"/>
          </w:tcPr>
          <w:p w14:paraId="5C2603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96B50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ED67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A9EE68" w14:textId="16855D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2BB404" w14:textId="1C9749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A5EC0D" w14:textId="3B13F4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5D7D19" w14:textId="754A47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09501C5" w14:textId="07A48E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71CCA9" w14:textId="1A7F1C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C57764" w14:textId="40C85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8204E0" w14:textId="4BA15E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020581" w14:textId="716FBB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FC797E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8B487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0CF7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2B6F1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F540EA3" w14:textId="3C7A8F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C24544" w14:textId="5FD7C8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5E80CD2" w14:textId="4D7827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409E9E" w14:textId="282584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11F46F" w14:textId="476B26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DB026C" w14:textId="750E7C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F89045" w14:textId="028954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C39941" w14:textId="4A8C5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3DB4BEC" w14:textId="137C7C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ECB39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6CDD2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0FF4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8A7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4CD7AFE" w14:textId="2CB711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F430A6" w14:textId="5DB933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FB29FF" w14:textId="105A01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86DF5F" w14:textId="23B644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342126" w14:textId="07F72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E855EC" w14:textId="48E1AC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34EB2B" w14:textId="197CF0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2E9F73" w14:textId="6E61CC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0A7B58D" w14:textId="3E2CA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5B8B7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FB2B2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56747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63A00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453710" w14:textId="22579D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5E4764" w14:textId="7A50AC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E5945B" w14:textId="02367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793667" w14:textId="35C71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291B55" w14:textId="003FAE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0A66EA" w14:textId="76CA05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C1B1371" w14:textId="591018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C5E0BE" w14:textId="196A0A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4BBB42" w14:textId="31F181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EE8F9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20279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4979E5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20895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E65385F" w14:textId="2F0A0F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C305DA4" w14:textId="4A54F5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6854135" w14:textId="6F8F5D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2365ED" w14:textId="6C8D09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09D624" w14:textId="048F6C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900E5" w14:textId="7A2905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53F9A8" w14:textId="796F98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9D58CE" w14:textId="2F6B16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64BF35" w14:textId="0C119B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C08556E" w14:textId="07010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6C23C7E" w14:textId="350986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D7BF9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7A15C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46D04C2" w14:textId="2E1A3D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55C4AE4" w14:textId="5B0FD6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B1BA16" w14:textId="680124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3CACBD" w14:textId="116FAD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BBCB32" w14:textId="47F85D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6EEC72" w14:textId="38C44F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0719C7E" w14:textId="73E1B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8D67C3" w14:textId="0327B2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D28373" w14:textId="0942C5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09A3EC" w14:textId="3B05DE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FE28A13" w14:textId="1F159B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DEB32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8C36E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2285BF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6D012A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271BD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087DA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5AAAB47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7692C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8EB4B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2E60D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F79AB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39A86B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93A2D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746A2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7BC592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671B3B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6BDA92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3B210F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48CB3BF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4D8966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EE83938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0EDC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792C7C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3A9FC8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AFF2755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4DE7E8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4D995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51B0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FFBCF4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994D0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D1A47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436A2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3A9F0B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40097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5B0F4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0A252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9F446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41B71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A07DEF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31949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C2713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231F2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1269F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1BAD7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7DB7A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7A6A366" w14:textId="77777777" w:rsidTr="00503750">
        <w:trPr>
          <w:trHeight w:val="1073"/>
        </w:trPr>
        <w:tc>
          <w:tcPr>
            <w:tcW w:w="3614" w:type="dxa"/>
            <w:vMerge/>
          </w:tcPr>
          <w:p w14:paraId="0B028A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B8DA3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3CBEA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0F4D5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BAA37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C1D97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650DF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C1F3DEF" w14:textId="77777777" w:rsidTr="00503750">
        <w:trPr>
          <w:trHeight w:val="283"/>
        </w:trPr>
        <w:tc>
          <w:tcPr>
            <w:tcW w:w="3614" w:type="dxa"/>
          </w:tcPr>
          <w:p w14:paraId="2ED757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6419C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E0F8C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5858E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B412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A3899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87784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5FB3555" w14:textId="77777777" w:rsidTr="00503750">
        <w:trPr>
          <w:trHeight w:val="283"/>
        </w:trPr>
        <w:tc>
          <w:tcPr>
            <w:tcW w:w="3614" w:type="dxa"/>
          </w:tcPr>
          <w:p w14:paraId="7597BD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94D18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DB9CF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C6831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44551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48C5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CC328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C79114E" w14:textId="77777777" w:rsidTr="00503750">
        <w:trPr>
          <w:trHeight w:val="283"/>
        </w:trPr>
        <w:tc>
          <w:tcPr>
            <w:tcW w:w="3614" w:type="dxa"/>
          </w:tcPr>
          <w:p w14:paraId="0139CD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18311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C47DB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BC261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B1BE8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AE41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01C65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B99B5E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2E42D3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757ADA62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6A790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54EA4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4F7A8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BFE04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AF122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FD4EB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65F84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96C2C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5F2FA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2CA198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518C8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9D08A4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E432AA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1C87993" w14:textId="0D6475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ECD09E" w14:textId="7EC8A6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0C43E6" w14:textId="7CF01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9583D5" w14:textId="46B252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EF3B7B" w14:textId="6E9A0E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C99188" w14:textId="2C19B3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E102EB" w14:textId="06344B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F39DC98" w14:textId="54B1E7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8E85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55EE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BBB12B2" w14:textId="649805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91D65" w14:textId="6D10A6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79604A" w14:textId="3D06D1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6FE45A" w14:textId="784CA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9838FF" w14:textId="6EDC0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CF627B" w14:textId="0C26EE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01EC58" w14:textId="54665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D48F68" w14:textId="57BCE0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20BAE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AE62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105D70" w14:textId="174B22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DD4FCE" w14:textId="2DA29B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4B5B90" w14:textId="27CBDD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49954" w14:textId="0C661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AE236" w14:textId="304F44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452263" w14:textId="250C56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44F19A" w14:textId="1C1B66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F57F47" w14:textId="2B739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CD95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B02B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2793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F03B9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CF88B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61B0D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6F05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CD6F1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CE8E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DFA1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CAD87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E8E14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417A422" w14:textId="1D3D12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00746E" w14:textId="53299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7F9620" w14:textId="2A82BB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AF0E42" w14:textId="4EC6B8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C2E281" w14:textId="5D1B48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783153" w14:textId="47765B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091B6B" w14:textId="1ACA4F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6D7851" w14:textId="6D6CF7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44612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841B18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EEBE98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94F2E1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DA71E69" w14:textId="37509B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469310" w14:textId="7D7FD7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849C77" w14:textId="4BF3FC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7337EE" w14:textId="6A365D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356FDE" w14:textId="7516A2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15949" w14:textId="44BAAF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9B23DB" w14:textId="419EED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BB5656" w14:textId="3BF05F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FB5E4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B6B84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6C966F3" w14:textId="39592C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7F3BA3" w14:textId="07A4C2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1FC15D" w14:textId="2F6781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4A153B" w14:textId="444683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1D496E" w14:textId="11D986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96E85D" w14:textId="6540FA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5D04BD" w14:textId="3EAA26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8B8F0A" w14:textId="2B1B75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19F55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C5DB0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1593ECC" w14:textId="0602DE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CB1BFD" w14:textId="0B2071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FD6066" w14:textId="1489DE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67F854" w14:textId="05F32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E8F1A" w14:textId="351B53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B49118" w14:textId="5D6032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2F057B" w14:textId="08707C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2F22FA0" w14:textId="58B2C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AB5F1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E64A9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3C7AAD0" w14:textId="6AFEEE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F0EB10" w14:textId="1E3D0C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76CE88" w14:textId="79B96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DE0BDA" w14:textId="42C11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7978DF" w14:textId="076CC6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1ED236" w14:textId="54BCAF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733B3C" w14:textId="4977BE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EB42991" w14:textId="19A28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91661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96ADC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A1E6B1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07239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8EDA649" w14:textId="1B133D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11021B" w14:textId="49FF9B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8A9980" w14:textId="1800B1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FBF95" w14:textId="3F1558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D5892E" w14:textId="35E82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FC5936" w14:textId="321D6D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F772F8" w14:textId="3EB9D6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02525B" w14:textId="4A17CF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833817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BFF18E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46B8E64" w14:textId="2EEAEE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4273CF" w14:textId="7D6D62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61B21A" w14:textId="64F6E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FA6A7C" w14:textId="09BE89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D3E51F" w14:textId="670D41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09BA71" w14:textId="6C1366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25546" w14:textId="77A78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FCE1833" w14:textId="42CABE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0BA2D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73262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E8BF019" w14:textId="79DF8C2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986DC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D654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82FA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E32E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75EA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C10F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7CD0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58D7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45EC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9CD2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518C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7F31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8E3E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12B62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E25B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D158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2A7C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066F88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3F15E1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DB28BB7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5A6C7A4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4C8C321E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7A45C8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6227D6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2D6ADC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779979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55C6F4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1F6C9A5" w14:textId="77777777" w:rsidTr="00503750">
        <w:trPr>
          <w:trHeight w:val="437"/>
        </w:trPr>
        <w:tc>
          <w:tcPr>
            <w:tcW w:w="2594" w:type="dxa"/>
          </w:tcPr>
          <w:p w14:paraId="396B7B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6B724A9E" w14:textId="59B194C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AA570A8" w14:textId="0B10040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7DFAE2D" w14:textId="3D7D65F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B29E9B0" w14:textId="2B04ECD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E77CE1E" w14:textId="77777777" w:rsidTr="00503750">
        <w:trPr>
          <w:trHeight w:val="420"/>
        </w:trPr>
        <w:tc>
          <w:tcPr>
            <w:tcW w:w="2594" w:type="dxa"/>
          </w:tcPr>
          <w:p w14:paraId="03A2AE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130ABCF5" w14:textId="665AF2C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DFFB44F" w14:textId="70720DA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5B5021A" w14:textId="06B1FC9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C1EA39F" w14:textId="77E039C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8C4CF78" w14:textId="77777777" w:rsidTr="00503750">
        <w:trPr>
          <w:trHeight w:val="630"/>
        </w:trPr>
        <w:tc>
          <w:tcPr>
            <w:tcW w:w="2594" w:type="dxa"/>
          </w:tcPr>
          <w:p w14:paraId="552B60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7C1EA4BC" w14:textId="33B742C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EA2C585" w14:textId="6C0B4E1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58057A9" w14:textId="2FF2DD7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7AFA7CB" w14:textId="0FDC35F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A2A2A0" w14:textId="77777777" w:rsidTr="00503750">
        <w:trPr>
          <w:trHeight w:val="420"/>
        </w:trPr>
        <w:tc>
          <w:tcPr>
            <w:tcW w:w="2594" w:type="dxa"/>
          </w:tcPr>
          <w:p w14:paraId="5157F5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366B5CFA" w14:textId="72B03F4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FDAA4E8" w14:textId="0CD122E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1F53A11" w14:textId="43518AF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7C1533B" w14:textId="5EAF68E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FCA785C" w14:textId="77777777" w:rsidTr="00503750">
        <w:trPr>
          <w:trHeight w:val="437"/>
        </w:trPr>
        <w:tc>
          <w:tcPr>
            <w:tcW w:w="2594" w:type="dxa"/>
          </w:tcPr>
          <w:p w14:paraId="6045A3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6AA5E01E" w14:textId="667ED6A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893D3C9" w14:textId="0027A51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A30ADA5" w14:textId="099E209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88274E0" w14:textId="0EAD542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2D1C582" w14:textId="77777777" w:rsidTr="00503750">
        <w:trPr>
          <w:trHeight w:val="420"/>
        </w:trPr>
        <w:tc>
          <w:tcPr>
            <w:tcW w:w="2594" w:type="dxa"/>
          </w:tcPr>
          <w:p w14:paraId="75784A1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22BF7168" w14:textId="07C3798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56E71D5" w14:textId="5AF6698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911C40F" w14:textId="5392288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99B3875" w14:textId="7796DFF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492E05F" w14:textId="77777777" w:rsidR="00944C3D" w:rsidRDefault="00944C3D" w:rsidP="00944C3D">
      <w:pPr>
        <w:rPr>
          <w:rFonts w:ascii="Arial" w:hAnsi="Arial"/>
          <w:b/>
        </w:rPr>
      </w:pPr>
    </w:p>
    <w:p w14:paraId="01B675AE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C5923E4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4FCD4D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122432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1B320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1FF40A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703640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6615BC1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2C2DA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78522B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34B17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2D23C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732893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009C1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7155C7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2DA2C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6F030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3A6A9A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27E85D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1867D8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2F19D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A4279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FC9C6D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43185B6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187766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7B234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A923B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409F78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D6A18DE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368E40C" w14:textId="77777777" w:rsidTr="00503750">
        <w:tc>
          <w:tcPr>
            <w:tcW w:w="2835" w:type="dxa"/>
            <w:vAlign w:val="center"/>
          </w:tcPr>
          <w:p w14:paraId="3A48A4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FE780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F4600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B8E5D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FA9F0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56D0B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F45C84B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A0180A4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6B0FD14" w14:textId="5D86677B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E9B883" w14:textId="70C700B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58680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9BF13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A81C3EA" w14:textId="63253DC1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886C5B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321A8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D4587D9" w14:textId="3FBE96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797E46" w14:textId="1D9690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EE39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2440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DBB3AA" w14:textId="5A450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6439EF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0B1B2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C1DAC16" w14:textId="20ED04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5FC8A6" w14:textId="580119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A137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CD0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B97FB0" w14:textId="6810E9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2069B1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F0F6C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DB2F8F5" w14:textId="12D86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05D533" w14:textId="19069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D0E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ED5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FA29BF" w14:textId="6E679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567799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68374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C2AA3AF" w14:textId="2DE75D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D651C2" w14:textId="219062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0B4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12A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55A9D6E" w14:textId="11FD34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0BCCC5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03725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EA03EA5" w14:textId="1A92B4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8FF0B9" w14:textId="763BAE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12A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7EC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19E4D65" w14:textId="7948ED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D5267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CBB7A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F54C3A3" w14:textId="37ED979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E21519" w14:textId="62235B2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50503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220DF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7EC195" w14:textId="285ACF8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B31FCB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7BA10D7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824DFD9" w14:textId="1DEDF896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9AC5635" w14:textId="77777777" w:rsidR="00944C3D" w:rsidRDefault="00944C3D" w:rsidP="00944C3D">
      <w:pPr>
        <w:rPr>
          <w:rFonts w:ascii="Arial" w:hAnsi="Arial"/>
          <w:b/>
        </w:rPr>
      </w:pPr>
    </w:p>
    <w:p w14:paraId="737408F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F23FA87" w14:textId="77777777" w:rsidTr="00503750">
        <w:tc>
          <w:tcPr>
            <w:tcW w:w="2835" w:type="dxa"/>
            <w:vAlign w:val="center"/>
          </w:tcPr>
          <w:p w14:paraId="4587EF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0B0194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6BB88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7376B4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2BF97A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1CD9EB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11CC0BEC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24EF0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97D6C85" w14:textId="59F25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B8FB8B" w14:textId="3EF6A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96B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60C6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B98910" w14:textId="6F4884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1F57B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BF21F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2BA9E63" w14:textId="2403C7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5B2E87" w14:textId="4BAC65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14E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EB21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70454C" w14:textId="280BF2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CEDC4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F75D3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63C569C" w14:textId="45B6E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D374FE" w14:textId="7FBBEA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3BF1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A671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6B34A1" w14:textId="7AA888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DD195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5E671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4A3F5C7" w14:textId="65AFF3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18BDC4" w14:textId="4F908E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34E6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746A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A1EBA47" w14:textId="31FA65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DB43B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8233A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A9032DB" w14:textId="49C3AEF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FBD420" w14:textId="1151331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059DE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885FD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D0C326" w14:textId="5CD7A13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C0FB0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36AFC9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74138365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A68AD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CC4C7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30D96E5" w14:textId="77777777" w:rsidTr="00503750">
        <w:trPr>
          <w:trHeight w:val="699"/>
        </w:trPr>
        <w:tc>
          <w:tcPr>
            <w:tcW w:w="3502" w:type="dxa"/>
            <w:vMerge/>
          </w:tcPr>
          <w:p w14:paraId="2BA4BA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99636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2BD4B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6E10C6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B62C7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79E942B" w14:textId="195AD36E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9A7011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7E1D63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2A463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78A91F8" w14:textId="7B366142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A0EE13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C79DC4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DE3C5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6192748" w14:textId="7356452B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E04E2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A051F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92C3C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1836C302" w14:textId="77777777" w:rsidTr="00503750">
        <w:trPr>
          <w:trHeight w:val="593"/>
        </w:trPr>
        <w:tc>
          <w:tcPr>
            <w:tcW w:w="3497" w:type="dxa"/>
          </w:tcPr>
          <w:p w14:paraId="666D91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47FE7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9E7AF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763D22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E3EF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E728D25" w14:textId="06F2A2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9D94D8" w14:textId="6E8C3F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1F6F7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B80DD2F" w14:textId="3EAA0BB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9B21975" w14:textId="731E1F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877EFD" w14:textId="65F929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10E32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0369D0" w14:textId="6D449CB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BFF5076" w14:textId="403E77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BEC178" w14:textId="26732E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E9450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BE6F8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6D37755" w14:textId="4C321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95C668" w14:textId="4B177E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D0C57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0A98DB" w14:textId="13A7140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A96C594" w14:textId="52CBC9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268532" w14:textId="18A968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0D6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34ABE5" w14:textId="475A310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CB32A1C" w14:textId="728CCB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635DAC" w14:textId="3B85E8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3CB8A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D643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6EBDD4F" w14:textId="4AB6E7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95F74B" w14:textId="756BB6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4B3A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85F381" w14:textId="7BA44A5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ADB8537" w14:textId="6DA49A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925172" w14:textId="66AC5C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FBAC9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08D5DE" w14:textId="0A57B3B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D019870" w14:textId="1FA71E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41E504" w14:textId="28B86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7CFEE3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D19B4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E30D4A0" w14:textId="3B2E22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59CF92" w14:textId="1C1F41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47032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4B250F" w14:textId="4355446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5D954B7" w14:textId="0DF9B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93C706" w14:textId="06E89A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EAFB09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450BE11" w14:textId="3B54B3C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8987649" w14:textId="61A403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FE7568" w14:textId="192864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AD6376" w14:textId="77777777" w:rsidR="00944C3D" w:rsidRDefault="00944C3D" w:rsidP="00944C3D">
      <w:pPr>
        <w:rPr>
          <w:rFonts w:ascii="Arial" w:hAnsi="Arial"/>
          <w:b/>
        </w:rPr>
      </w:pPr>
    </w:p>
    <w:p w14:paraId="66CD5B84" w14:textId="77777777" w:rsidR="00944C3D" w:rsidRDefault="00944C3D" w:rsidP="00944C3D">
      <w:pPr>
        <w:rPr>
          <w:rFonts w:ascii="Arial" w:hAnsi="Arial"/>
          <w:b/>
        </w:rPr>
      </w:pPr>
    </w:p>
    <w:p w14:paraId="6F3CB2E3" w14:textId="77777777" w:rsidR="00944C3D" w:rsidRDefault="00944C3D" w:rsidP="00944C3D">
      <w:pPr>
        <w:rPr>
          <w:rFonts w:ascii="Arial" w:hAnsi="Arial"/>
          <w:b/>
        </w:rPr>
      </w:pPr>
    </w:p>
    <w:p w14:paraId="06A7A9CD" w14:textId="77777777" w:rsidR="00944C3D" w:rsidRDefault="00944C3D" w:rsidP="00944C3D">
      <w:pPr>
        <w:rPr>
          <w:rFonts w:ascii="Arial" w:hAnsi="Arial"/>
          <w:b/>
        </w:rPr>
      </w:pPr>
    </w:p>
    <w:p w14:paraId="6929D05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49126E10" w14:textId="77777777" w:rsidTr="00503750">
        <w:tc>
          <w:tcPr>
            <w:tcW w:w="2622" w:type="dxa"/>
            <w:vAlign w:val="center"/>
          </w:tcPr>
          <w:p w14:paraId="042ACCF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906B3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122A6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962EF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37CC2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446DE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DE1A6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4C4DA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F04E0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1F6FF7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31544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7DDBAC1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B3B2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77C56869" w14:textId="3E88EA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B438ED6" w14:textId="62E590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CB89FA" w14:textId="4296FB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78F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447F7D" w14:textId="445AC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8C7C56" w14:textId="77777777" w:rsidTr="00503750">
        <w:tc>
          <w:tcPr>
            <w:tcW w:w="2622" w:type="dxa"/>
            <w:vAlign w:val="center"/>
          </w:tcPr>
          <w:p w14:paraId="6F6695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D9074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9DF1414" w14:textId="7FEC06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E12110B" w14:textId="70D36F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249B4D" w14:textId="2A85FA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66BD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87747B" w14:textId="6ABBF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DDF52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C8AA7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E37F704" w14:textId="77FD12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0C2501" w14:textId="2D4F09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F454F4" w14:textId="071A13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6BFA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6EE1EB" w14:textId="4F691B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F270B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F137C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98D4A49" w14:textId="0F6A04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67C623" w14:textId="6E4B96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28EA9B" w14:textId="7D9D1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BD1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3B3F26" w14:textId="36F941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757FD5" w14:textId="77777777" w:rsidTr="00503750">
        <w:tc>
          <w:tcPr>
            <w:tcW w:w="2622" w:type="dxa"/>
            <w:vAlign w:val="center"/>
          </w:tcPr>
          <w:p w14:paraId="17DBFD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DABD25C" w14:textId="1F073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10571.00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B2127F" w14:textId="7C7FF9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29048.00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7C94BD" w14:textId="5E486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17892.00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62E1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66CA8E" w14:textId="523DD4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21727.00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53036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BB5C4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73F5BB5" w14:textId="2367F2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4ADEB13" w14:textId="552A0F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1FF3D8" w14:textId="470AC7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DA8B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1EB6AE" w14:textId="0E70B3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4C7898" w14:textId="77777777" w:rsidTr="00503750">
        <w:tc>
          <w:tcPr>
            <w:tcW w:w="2622" w:type="dxa"/>
            <w:vAlign w:val="center"/>
          </w:tcPr>
          <w:p w14:paraId="22B690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0D5A23C" w14:textId="64A1A1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EBDBD2D" w14:textId="4BC7B0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0F37F9" w14:textId="3BE68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E31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EA4B02" w14:textId="588200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DB48D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EBB5C93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D29AAE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857C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B129102" w14:textId="3156B5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251B1D9" w14:textId="512757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20AD8B" w14:textId="1BF350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AE9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6DAA44" w14:textId="5B1A5F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E4D23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8E1C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0DE0C2D" w14:textId="5AD89B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1860725" w14:textId="27ECBE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CCE664" w14:textId="3C6455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AF5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8BC3D7" w14:textId="09FD70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0F2B8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B6264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8C0C803" w14:textId="0286F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C5EAE4" w14:textId="72F406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D0F176" w14:textId="508581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CC2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9CF926" w14:textId="3D108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3AF4D9" w14:textId="77777777" w:rsidTr="00503750">
        <w:tc>
          <w:tcPr>
            <w:tcW w:w="2622" w:type="dxa"/>
            <w:vAlign w:val="center"/>
          </w:tcPr>
          <w:p w14:paraId="7304C1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188858C2" w14:textId="6C3E1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1C1C4D9" w14:textId="322941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A97F6A" w14:textId="38F747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89E3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E56406" w14:textId="78685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FD5CCD" w14:textId="77777777" w:rsidTr="00503750">
        <w:tc>
          <w:tcPr>
            <w:tcW w:w="2622" w:type="dxa"/>
            <w:vAlign w:val="center"/>
          </w:tcPr>
          <w:p w14:paraId="19D00B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D4DE3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0153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85FB0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FA7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BCC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ED6763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DE27A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FA4CD6B" w14:textId="7F01D96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b/>
                <w:noProof/>
                <w:sz w:val="18"/>
                <w:szCs w:val="18"/>
              </w:rPr>
              <w:t>10571.00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0697D34" w14:textId="2B4F48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b/>
                <w:noProof/>
                <w:sz w:val="18"/>
                <w:szCs w:val="18"/>
              </w:rPr>
              <w:t>29048.00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F50CFA" w14:textId="2BC2269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b/>
                <w:noProof/>
                <w:sz w:val="18"/>
                <w:szCs w:val="18"/>
              </w:rPr>
              <w:t>17892.00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FFD1E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2440CB" w14:textId="46E7F42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b/>
                <w:noProof/>
                <w:sz w:val="18"/>
                <w:szCs w:val="18"/>
              </w:rPr>
              <w:t>21727.00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48257A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6A621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5C20350D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740CDF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C2A418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C6D533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A0143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A34F3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5F312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91DE1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100289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EE65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4C692F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973C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21875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752CD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4CFB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FCAB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A455E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491F2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646D6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DC57C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94F4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3C9F1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CAF13B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E95A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823C1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3472F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A6405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300E2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19C84F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57D9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FE20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0371CC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5E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2DE07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0950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E7742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585C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EE7C7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BFBC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60071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CFCA7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0C7F6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DB202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91C4A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816B4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AFEB9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F6EC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691A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437CE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81A20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C9F7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1D48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131B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329D0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BBFA46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B9971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F32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1E762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09DC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E5629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03CE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052B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4AFB8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29FE4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06DE6F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431C1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099E10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A5A52E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67075B1B" w14:textId="77777777" w:rsidTr="00503750">
        <w:tc>
          <w:tcPr>
            <w:tcW w:w="2835" w:type="dxa"/>
            <w:vAlign w:val="center"/>
          </w:tcPr>
          <w:p w14:paraId="062B83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E53F0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53482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A8895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4D87D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04876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DF2A066" w14:textId="77777777" w:rsidTr="00503750">
        <w:tc>
          <w:tcPr>
            <w:tcW w:w="2835" w:type="dxa"/>
            <w:vAlign w:val="center"/>
          </w:tcPr>
          <w:p w14:paraId="203F02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C3EDED4" w14:textId="56CE28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F73BA4" w14:textId="7BD25F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B7C723" w14:textId="6FE0B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5F6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A339F2" w14:textId="590E87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5BF9E9" w14:textId="77777777" w:rsidTr="00503750">
        <w:tc>
          <w:tcPr>
            <w:tcW w:w="2835" w:type="dxa"/>
            <w:vAlign w:val="center"/>
          </w:tcPr>
          <w:p w14:paraId="10005E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93D986B" w14:textId="274AB9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0D4532" w14:textId="6601BE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24609C" w14:textId="587417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9B2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E167E8" w14:textId="184404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5F5EB6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D8F36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A1EA169" w14:textId="7D57EF5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23080B" w14:textId="3083F50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F8721B" w14:textId="3B68C63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3E1CB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DFBCEC" w14:textId="609F4A3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CBFFF4B" w14:textId="77777777" w:rsidTr="00503750">
        <w:tc>
          <w:tcPr>
            <w:tcW w:w="2835" w:type="dxa"/>
            <w:vAlign w:val="center"/>
          </w:tcPr>
          <w:p w14:paraId="4CC12F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A4FE016" w14:textId="3EFA69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5481B6" w14:textId="15EA04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00F52A" w14:textId="7EB9B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CA22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8C059C" w14:textId="0DD1B3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B2D17A" w14:textId="77777777" w:rsidTr="00503750">
        <w:tc>
          <w:tcPr>
            <w:tcW w:w="2835" w:type="dxa"/>
            <w:vAlign w:val="center"/>
          </w:tcPr>
          <w:p w14:paraId="6CB1E7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004E1A1" w14:textId="4D2DE5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509C0D" w14:textId="451F29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7F9243" w14:textId="0442C2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1AF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C82EA8" w14:textId="48801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62BEDC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91B05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CA5FAA4" w14:textId="3ED03FA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8D1F7F" w14:textId="3C30163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FE34A3" w14:textId="7A11BB2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362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AE9A50" w14:textId="7E1B497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556DA8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440E8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93467E5" w14:textId="64C828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82A4F2" w14:textId="0C1FA6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FE88D8" w14:textId="371894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D49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DAC21B" w14:textId="5E934E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5CBCF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BC94D9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3F35F205" w14:textId="77777777" w:rsidTr="00503750">
        <w:tc>
          <w:tcPr>
            <w:tcW w:w="2552" w:type="dxa"/>
            <w:vAlign w:val="center"/>
          </w:tcPr>
          <w:p w14:paraId="54B213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4E9F8B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9B848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0DB3F9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4C7853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AC7092B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3926E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3989AD1" w14:textId="3740A3D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0783D29" w14:textId="764250F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5FCF23D6" w14:textId="5861188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89EAFB2" w14:textId="4FDD58F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DA30460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0B797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4E44A3FE" w14:textId="5AE732F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A5436FE" w14:textId="5E18F79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4BCE8172" w14:textId="33E0EF5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C48BDB7" w14:textId="1C1371D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1EBAA2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8EA398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8EF2CA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CAE01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A7015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90F514E" w14:textId="77777777" w:rsidTr="00503750">
        <w:tc>
          <w:tcPr>
            <w:tcW w:w="4395" w:type="dxa"/>
            <w:vMerge/>
          </w:tcPr>
          <w:p w14:paraId="3A8FF2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F5CEC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AEAB4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815450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BAEFC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310C23A" w14:textId="082B17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  <w:lang w:eastAsia="sk-SK"/>
              </w:rPr>
              <w:t>5558.54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4F7F8E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A07CBA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3053E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B343BB5" w14:textId="3C09EE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  <w:lang w:eastAsia="sk-SK"/>
              </w:rPr>
              <w:t>3709.02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E374E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8CCB045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81DBA4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78067E6" w14:textId="3389FC2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b/>
                <w:noProof/>
                <w:sz w:val="18"/>
                <w:szCs w:val="18"/>
              </w:rPr>
              <w:t>9267.56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41EB3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8B144F6" w14:textId="77777777" w:rsidTr="00503750">
        <w:tc>
          <w:tcPr>
            <w:tcW w:w="4395" w:type="dxa"/>
            <w:vAlign w:val="center"/>
          </w:tcPr>
          <w:p w14:paraId="6F9328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B8A48A1" w14:textId="1F5A1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1145D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4F0223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3AF74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D238840" w14:textId="744F1C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72EAEA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DB1E65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B5DDC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AED1E48" w14:textId="298F220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AFA0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3CBBF3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CDDF3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9E42CB5" w14:textId="11AB1BC9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b/>
                <w:noProof/>
                <w:sz w:val="18"/>
                <w:szCs w:val="18"/>
              </w:rPr>
              <w:t>61424.00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93F2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A72A3B3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AFEFAC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59FEA80D" w14:textId="77777777" w:rsidTr="00503750">
        <w:tc>
          <w:tcPr>
            <w:tcW w:w="4395" w:type="dxa"/>
            <w:vAlign w:val="center"/>
          </w:tcPr>
          <w:p w14:paraId="22E6B5D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7DB29D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DE1C99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4A34540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981D59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4ECA82D" w14:textId="13CBFCE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FC8C68" w14:textId="19FB3F2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50A822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6A48F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21F2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0284C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340987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F2F84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CEDCD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9F9E7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DE9B04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02715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66185E6" w14:textId="5C4BF7E1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5AA145" w14:textId="713AF1FE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2BB60B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91D6AD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8979CAF" w14:textId="4E23FF9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B62A75D" w14:textId="7C14E46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979523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53379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98843C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90FA84E" w14:textId="77777777" w:rsidTr="00503750">
        <w:tc>
          <w:tcPr>
            <w:tcW w:w="1843" w:type="dxa"/>
            <w:vAlign w:val="center"/>
          </w:tcPr>
          <w:p w14:paraId="4B9D958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77EC45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53E5AE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433078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4B54A5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9F1EC8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10CF49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DC57A1B" w14:textId="77777777" w:rsidTr="00503750">
        <w:tc>
          <w:tcPr>
            <w:tcW w:w="1843" w:type="dxa"/>
            <w:vAlign w:val="center"/>
          </w:tcPr>
          <w:p w14:paraId="68B8B0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05E85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35A4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5F294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642C8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0062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C8E3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5444792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BEA5C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8E34D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2A10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FD134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7EAEA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392E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CA62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489B2F1" w14:textId="77777777" w:rsidTr="00503750">
        <w:tc>
          <w:tcPr>
            <w:tcW w:w="1843" w:type="dxa"/>
            <w:vAlign w:val="center"/>
          </w:tcPr>
          <w:p w14:paraId="177A86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29158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0ABE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3063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B633A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D445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6EED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CFA1F7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1A294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527E1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5F8F3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96AB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13066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CC03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BB49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E41585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297132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8C63B5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DF950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7661E1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39E2B2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EB6C1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9E62C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BE7FEB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E229F8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57393966" w14:textId="77777777" w:rsidTr="00503750">
        <w:trPr>
          <w:trHeight w:val="664"/>
        </w:trPr>
        <w:tc>
          <w:tcPr>
            <w:tcW w:w="3372" w:type="dxa"/>
          </w:tcPr>
          <w:p w14:paraId="114F902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4592CE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C1CC83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2C2232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95BD4F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30622E8" w14:textId="1D214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75FEEF" w14:textId="29B041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81866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CCBE456" w14:textId="7B931B3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503AE88" w14:textId="6A71FA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4B517A" w14:textId="357755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D1400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90D98B3" w14:textId="77F30D2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9A7D3DC" w14:textId="63F86B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7767AE" w14:textId="4F51A9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1C5EDD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F9105E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99C812E" w14:textId="2D1C89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148AC4" w14:textId="243264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06F78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702012" w14:textId="112C63E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28B3FF0" w14:textId="29D48C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209528" w14:textId="5CA5F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8A4448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A51BD6C" w14:textId="2EFD2C6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CDC9C7E" w14:textId="38BA08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6C79D2" w14:textId="5E4CC7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6A539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B150AF0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35EE2A04" w14:textId="77777777" w:rsidTr="00503750">
        <w:tc>
          <w:tcPr>
            <w:tcW w:w="2835" w:type="dxa"/>
            <w:vAlign w:val="center"/>
          </w:tcPr>
          <w:p w14:paraId="01517F8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96AF9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5DC1C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82F501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A20C33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BC9C88E" w14:textId="77777777" w:rsidTr="00503750">
        <w:tc>
          <w:tcPr>
            <w:tcW w:w="2835" w:type="dxa"/>
          </w:tcPr>
          <w:p w14:paraId="0CCE99C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CEEDF61" w14:textId="4FE50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FC75E4" w14:textId="1D9B4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4363CD" w14:textId="3848D1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6587D40" w14:textId="16F2AB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B76059" w14:textId="77777777" w:rsidTr="00503750">
        <w:tc>
          <w:tcPr>
            <w:tcW w:w="2835" w:type="dxa"/>
          </w:tcPr>
          <w:p w14:paraId="671FD44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B1FF984" w14:textId="732EC9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B4269B" w14:textId="3F6167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39C022" w14:textId="2E24F2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8C9830" w14:textId="5C5755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1EC904" w14:textId="77777777" w:rsidTr="00503750">
        <w:tc>
          <w:tcPr>
            <w:tcW w:w="2835" w:type="dxa"/>
          </w:tcPr>
          <w:p w14:paraId="49F81A5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E182811" w14:textId="3966E0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C5FC8E" w14:textId="62A507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768809" w14:textId="0191CE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34DA0CE" w14:textId="49E80C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194AC0" w14:textId="77777777" w:rsidTr="00503750">
        <w:tc>
          <w:tcPr>
            <w:tcW w:w="2835" w:type="dxa"/>
            <w:vAlign w:val="center"/>
          </w:tcPr>
          <w:p w14:paraId="4C12718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A9AF28E" w14:textId="315C63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58249A" w14:textId="7ECBA6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80FAE4" w14:textId="16BC65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25D998" w14:textId="267A6B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2FC64E" w14:textId="77777777" w:rsidTr="00503750">
        <w:tc>
          <w:tcPr>
            <w:tcW w:w="2835" w:type="dxa"/>
            <w:vAlign w:val="center"/>
          </w:tcPr>
          <w:p w14:paraId="1C5579E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6313CDA" w14:textId="6DFD56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F82CB1" w14:textId="178204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D776AA" w14:textId="0A8937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4F0350C" w14:textId="56DC70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E1E891" w14:textId="77777777" w:rsidTr="00503750">
        <w:tc>
          <w:tcPr>
            <w:tcW w:w="2835" w:type="dxa"/>
          </w:tcPr>
          <w:p w14:paraId="79D779F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A6F24EA" w14:textId="7F9D4C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E80EBB" w14:textId="41393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8A0117" w14:textId="072535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A588B3A" w14:textId="5ED2B8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EE4B58" w14:textId="77777777" w:rsidTr="00503750">
        <w:tc>
          <w:tcPr>
            <w:tcW w:w="2835" w:type="dxa"/>
          </w:tcPr>
          <w:p w14:paraId="62A3DA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3104878" w14:textId="62D944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B90AEB" w14:textId="348C1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E4C5B7" w14:textId="21C6D7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81F059" w14:textId="3F7AEB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91819B" w14:textId="77777777" w:rsidTr="00503750">
        <w:tc>
          <w:tcPr>
            <w:tcW w:w="2835" w:type="dxa"/>
          </w:tcPr>
          <w:p w14:paraId="1DCD2D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35B8DD1" w14:textId="204160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5C6417" w14:textId="6AA843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78A60A" w14:textId="786E52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086A5C0" w14:textId="38A0BC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25DC65" w14:textId="77777777" w:rsidR="00944C3D" w:rsidRDefault="00944C3D" w:rsidP="00944C3D">
      <w:pPr>
        <w:rPr>
          <w:rFonts w:ascii="Arial" w:hAnsi="Arial"/>
          <w:b/>
        </w:rPr>
      </w:pPr>
    </w:p>
    <w:p w14:paraId="4484D44D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388193D3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6D15DF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190FD92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00B6F8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1C1B81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FC08A2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934E7D9" w14:textId="77777777" w:rsidTr="00503750">
        <w:trPr>
          <w:trHeight w:val="443"/>
        </w:trPr>
        <w:tc>
          <w:tcPr>
            <w:tcW w:w="2560" w:type="dxa"/>
          </w:tcPr>
          <w:p w14:paraId="5E10D7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721648B" w14:textId="7817BF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71AF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077E2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24AC358" w14:textId="5629CB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CEBAFA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DAF6AB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9DC420" w14:textId="18C58E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879C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36235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9A6A9DA" w14:textId="09B396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6412253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AE7FE2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10E2F9A" w14:textId="627DA9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84516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D7D8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45183FC" w14:textId="67D166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DF0FA73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BCECAC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774715F4" w14:textId="64E856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D2218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0192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03A0C28" w14:textId="25AF52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C4F628" w14:textId="77777777" w:rsidR="00944C3D" w:rsidRDefault="00944C3D" w:rsidP="00944C3D">
      <w:pPr>
        <w:rPr>
          <w:rFonts w:ascii="Arial" w:hAnsi="Arial"/>
          <w:b/>
        </w:rPr>
      </w:pPr>
    </w:p>
    <w:p w14:paraId="0F241F5F" w14:textId="77777777" w:rsidR="00944C3D" w:rsidRDefault="00944C3D" w:rsidP="00944C3D">
      <w:pPr>
        <w:rPr>
          <w:rFonts w:ascii="Arial" w:hAnsi="Arial"/>
          <w:b/>
        </w:rPr>
      </w:pPr>
    </w:p>
    <w:p w14:paraId="77D433E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2D76408" w14:textId="77777777" w:rsidR="00944C3D" w:rsidRDefault="00944C3D" w:rsidP="00944C3D">
      <w:pPr>
        <w:rPr>
          <w:rFonts w:ascii="Arial" w:hAnsi="Arial"/>
          <w:b/>
        </w:rPr>
      </w:pPr>
    </w:p>
    <w:p w14:paraId="3C25555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34A8236A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F4864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74CA6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9AB89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FD2962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16379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49E3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DAE39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948BF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CD851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1C81A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4A0A9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B10FCA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7C97C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7C121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72114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5B9BD3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19C5D9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E485B98" w14:textId="77777777" w:rsidTr="00503750">
        <w:trPr>
          <w:trHeight w:val="677"/>
        </w:trPr>
        <w:tc>
          <w:tcPr>
            <w:tcW w:w="3358" w:type="dxa"/>
          </w:tcPr>
          <w:p w14:paraId="56C035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6C554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B48433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E2B0C5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8EEA7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697901F" w14:textId="6348ED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80E056" w14:textId="49FE6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3EE48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4867D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67BA5BF" w14:textId="3446B1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09257CA" w14:textId="01CEC2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1299B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CD305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67F8CDB" w14:textId="681DC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4B6946" w14:textId="61CF8A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BC8FF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9FE1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AAA9F29" w14:textId="3A1D90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EA89081" w14:textId="2B9642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33AA8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3EAB351" w14:textId="5CDB263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DEE0F0E" w14:textId="76A4F1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0C463C0" w14:textId="003951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D51955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E218E34" w14:textId="529EA4B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8592B38" w14:textId="67FE4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DBE460" w14:textId="542C30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399F4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8A058F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134E0A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A828E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DA154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57EEA45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49BAB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31DB3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33EAA4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0EE00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59DD6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B96C45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61792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1566C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1F7E99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ECA375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EB95EC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875697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99943F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B5B88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97CA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7393B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AEF672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7D165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7356201" w14:textId="173577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5FD8BF8" w14:textId="455FF0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D43EFF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D546C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AD25816" w14:textId="548FD3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8A470A" w14:textId="609292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88E54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28199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0FAD20C" w14:textId="53CA09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58CBA3" w14:textId="6FAC2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E7872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CD1F147" w14:textId="470C1E0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D21ED1C" w14:textId="6F8AA7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9922D7A" w14:textId="1B9614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03F53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83890E0" w14:textId="0BD6496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D1AB393" w14:textId="1DDFFB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467CBD8" w14:textId="5991D7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E2E6F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AC477F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3EF3A8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E3B02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38DA70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F289B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5B43E0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BA457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ACE22F8" w14:textId="176354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20784F" w14:textId="0CEC0B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FD45B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EBD39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C637A88" w14:textId="35888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F6099E9" w14:textId="76A0AE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CD278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A67DD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DB72818" w14:textId="3662AB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8A257E" w14:textId="45FAE3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2FB0C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571DD81" w14:textId="14AD203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C4B5C93" w14:textId="5FF52E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B74E0" w14:textId="7D8A12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EC911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89DC8CA" w14:textId="2126642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82CC8F2" w14:textId="4F6EB2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25C467" w14:textId="0FB17D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87DC60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51E3CB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475CC9E" w14:textId="77777777" w:rsidTr="00503750">
        <w:tc>
          <w:tcPr>
            <w:tcW w:w="3686" w:type="dxa"/>
            <w:vAlign w:val="center"/>
          </w:tcPr>
          <w:p w14:paraId="740C439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58B10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2FFA5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025DD6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637D2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6911B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7D637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F08B21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7AC71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7E5E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40BAD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CE2D34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BA617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DD3A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B2245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AD1EA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4D0D7C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AF3174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223979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7AE83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9D2C4F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82BBC4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0E2ED5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CB93F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7CE0DE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5DC0C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5D2CF03" w14:textId="430628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35C524D" w14:textId="74D327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70027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6F7CD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B8CDFC3" w14:textId="070701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712A49" w14:textId="00F75D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5B3CF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A1B88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D43938B" w14:textId="3D325D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7FFEB4" w14:textId="5EAAD5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B259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03EE06A" w14:textId="4B242D7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734391E" w14:textId="7E8D8A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802257" w14:textId="4E76D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4F583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C2A9F34" w14:textId="3D42045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A2A500D" w14:textId="4B7C97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4DEB79" w14:textId="61A8E8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F95A2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B0562C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8AABAC5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E25DB0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8CBC8A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CDD3A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91DEEF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4FC4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82E73D1" w14:textId="1A948E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C41F1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C6481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6C7C457" w14:textId="6802F8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B0B58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E974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536503B" w14:textId="5B173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84822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93020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6580A00" w14:textId="48B6A9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C2EFD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8812D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ECB427F" w14:textId="40FEEC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E3DD3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77953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9A4732F" w14:textId="1FA5181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4AA6CA9" w14:textId="77777777" w:rsidR="00944C3D" w:rsidRDefault="00944C3D" w:rsidP="00944C3D">
      <w:pPr>
        <w:rPr>
          <w:sz w:val="22"/>
          <w:szCs w:val="22"/>
        </w:rPr>
      </w:pPr>
    </w:p>
    <w:p w14:paraId="39175587" w14:textId="77777777" w:rsidR="00944C3D" w:rsidRDefault="00944C3D" w:rsidP="00944C3D">
      <w:pPr>
        <w:rPr>
          <w:sz w:val="22"/>
          <w:szCs w:val="22"/>
        </w:rPr>
      </w:pPr>
    </w:p>
    <w:p w14:paraId="4F38F67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754AFBD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E6C471" w14:textId="7FC7D683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E0B1A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09B52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E77A6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3AAC8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23072BB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8FA7E5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CCD45F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A00F7D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76C15FF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7AE4D4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4D81C86" w14:textId="1AB88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CB1832" w14:textId="0E340D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4E1140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94BDB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D3DF1EA" w14:textId="4D5117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C7663D7" w14:textId="1C153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E27CE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9CA6A7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56274B4" w14:textId="2510A9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D23D655" w14:textId="79A279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40BEE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5DDA34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2CD7E9C" w14:textId="2C51B2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7EF9C4" w14:textId="557413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D838F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8E8709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83363E9" w14:textId="3D32FD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68CCE6E" w14:textId="60BCE5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239D0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C0F1262" w14:textId="0EF6592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9411696" w14:textId="0353A4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0C624A" w14:textId="3A025B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A1924B8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84B0D52" w14:textId="179448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24AFA72" w14:textId="014BF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176EAC3" w14:textId="7D6BE6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A24D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78C41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3AE75790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6079E6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D54472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53B9C4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D312F2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8170E3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78A660D" w14:textId="215721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379A80F" w14:textId="49531F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56A51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2EAADA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013D7C0" w14:textId="14554B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448A7B6" w14:textId="60E8E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F62FB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1094BF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CB4E587" w14:textId="20849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2D643DD" w14:textId="5451B8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00483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F91E67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B43FCD0" w14:textId="0ED64A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A468244" w14:textId="0CA1D4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C96A4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DF33D4" w14:textId="364FD1F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CD441A8" w14:textId="4BDEF2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5E78441" w14:textId="784EC3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6C8DD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2FE4C1A" w14:textId="2C9EB74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0BA7176" w14:textId="09670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B9FAAEA" w14:textId="7E566E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1F4FF6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A89C80B" w14:textId="182EA15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2CC3985" w14:textId="37C3A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FC76FF8" w14:textId="6774A7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23A1" w:rsidRPr="00A567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4B8C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5AC9B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FF88369" w14:textId="02A720B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BD633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82A5F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625E73A" w14:textId="609FB7A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7243E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719D89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5B56750" w14:textId="6A560B9F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B493A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443A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7867B9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53017D3" w14:textId="77777777" w:rsidR="00944C3D" w:rsidRPr="003607F0" w:rsidRDefault="00944C3D" w:rsidP="00944C3D"/>
    <w:p w14:paraId="110EB78C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B05016" w14:textId="77777777" w:rsidR="00341510" w:rsidRDefault="00341510">
      <w:r>
        <w:separator/>
      </w:r>
    </w:p>
  </w:endnote>
  <w:endnote w:type="continuationSeparator" w:id="0">
    <w:p w14:paraId="2ED9001F" w14:textId="77777777" w:rsidR="00341510" w:rsidRDefault="003415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22DAE9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2334D870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9BC214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4714AB7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0685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372EDC7E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0B2F40" w14:textId="77777777" w:rsidR="00341510" w:rsidRDefault="00341510">
      <w:r>
        <w:separator/>
      </w:r>
    </w:p>
  </w:footnote>
  <w:footnote w:type="continuationSeparator" w:id="0">
    <w:p w14:paraId="195EDBB9" w14:textId="77777777" w:rsidR="00341510" w:rsidRDefault="003415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3336370">
    <w:abstractNumId w:val="13"/>
  </w:num>
  <w:num w:numId="2" w16cid:durableId="1547332025">
    <w:abstractNumId w:val="17"/>
  </w:num>
  <w:num w:numId="3" w16cid:durableId="1519811578">
    <w:abstractNumId w:val="8"/>
  </w:num>
  <w:num w:numId="4" w16cid:durableId="2077585476">
    <w:abstractNumId w:val="7"/>
  </w:num>
  <w:num w:numId="5" w16cid:durableId="56584181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044136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68819072">
    <w:abstractNumId w:val="20"/>
  </w:num>
  <w:num w:numId="8" w16cid:durableId="1835798990">
    <w:abstractNumId w:val="10"/>
  </w:num>
  <w:num w:numId="9" w16cid:durableId="1100033054">
    <w:abstractNumId w:val="0"/>
  </w:num>
  <w:num w:numId="10" w16cid:durableId="945044143">
    <w:abstractNumId w:val="19"/>
  </w:num>
  <w:num w:numId="11" w16cid:durableId="1136028807">
    <w:abstractNumId w:val="6"/>
  </w:num>
  <w:num w:numId="12" w16cid:durableId="153958730">
    <w:abstractNumId w:val="9"/>
  </w:num>
  <w:num w:numId="13" w16cid:durableId="759451982">
    <w:abstractNumId w:val="12"/>
  </w:num>
  <w:num w:numId="14" w16cid:durableId="1943413319">
    <w:abstractNumId w:val="15"/>
  </w:num>
  <w:num w:numId="15" w16cid:durableId="1709137066">
    <w:abstractNumId w:val="14"/>
  </w:num>
  <w:num w:numId="16" w16cid:durableId="1134719521">
    <w:abstractNumId w:val="2"/>
  </w:num>
  <w:num w:numId="17" w16cid:durableId="890773215">
    <w:abstractNumId w:val="4"/>
  </w:num>
  <w:num w:numId="18" w16cid:durableId="1412194351">
    <w:abstractNumId w:val="11"/>
  </w:num>
  <w:num w:numId="19" w16cid:durableId="1492067123">
    <w:abstractNumId w:val="5"/>
  </w:num>
  <w:num w:numId="20" w16cid:durableId="556009418">
    <w:abstractNumId w:val="18"/>
  </w:num>
  <w:num w:numId="21" w16cid:durableId="9616134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886"/>
    <w:docVar w:name="arg2" w:val="Driver=asa17;DBF=D:\anasoft\data\tebys.db;DBN=tebys;ENG=SQL17;commlinks=TCPIP{ip=192.168.1.241};uid=hromnikova;con=finus(12.0);pwd=488300282956Vaveto1"/>
    <w:docVar w:name="arg3" w:val="1245226"/>
    <w:docVar w:name="arg4" w:val="C:\Users\HROMNI~1.TEB\AppData\Local\Temp\990641.doc"/>
    <w:docVar w:name="arg5" w:val="5"/>
  </w:docVars>
  <w:rsids>
    <w:rsidRoot w:val="00FB23A1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41510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A5C7A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B23A1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1D3FE5A"/>
  <w15:docId w15:val="{493BDCBB-937B-471E-B7F5-E00AC997A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5339</Words>
  <Characters>30438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2026-03-17T11:32:00Z</dcterms:created>
  <dcterms:modified xsi:type="dcterms:W3CDTF">2026-03-17T11:33:00Z</dcterms:modified>
</cp:coreProperties>
</file>