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E1FEE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3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1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5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9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4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1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E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3A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F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7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F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0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5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B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7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D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B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B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D7D6D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ED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62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B96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B2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20D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D06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F9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E8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72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6C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1B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6A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92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E2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56A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34A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56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26E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37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70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AB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C1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CB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CC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46D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E3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99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E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97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AED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16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04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1C8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D341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AE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AB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AB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7A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53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92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D6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D0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A9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3F8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7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19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FB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7D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669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AB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38E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958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51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1C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6C1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BE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0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0E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24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3C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E8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77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EE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54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4D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526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46A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793A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2A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5F6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54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83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2C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31A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49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98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31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8A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4B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77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B2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A41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289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C7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47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0E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A8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E2E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95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6B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A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52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9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9AF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2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8D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21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5E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92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CB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45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1DC6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3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C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E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2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5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B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C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2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C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E7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6D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E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D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A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BF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5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B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F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A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5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5B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93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E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6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37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2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35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F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D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C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E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D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B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7C1E2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C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4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4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2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8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D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2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E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E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F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4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5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B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C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3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44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B1A2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5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0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2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C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B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B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4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BA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46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FB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25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F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DB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27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F9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E4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57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45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76363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4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3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B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6FDB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F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9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9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6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C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4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9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2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2098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F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B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C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3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E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1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F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0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3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9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5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5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0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7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0F85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4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1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1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8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3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2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F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6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0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31F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8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A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4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D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3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A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7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1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2A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1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F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3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C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B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674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3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3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C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9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6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1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8D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4F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92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95EF7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D8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4B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96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73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9B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DB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BA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C9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6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5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6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0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1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5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77BA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F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D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A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C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5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C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53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44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BC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15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E1519EC" wp14:editId="7A90395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83B2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1519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5C83B2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A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D6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2C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8E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F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A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6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6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D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0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F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D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5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BE9C8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63FD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3E45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A6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9F3B651" wp14:editId="65A5E57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B959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3B65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4FB959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60EE3C" wp14:editId="29A02BC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2756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0EE3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452756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BBF259" wp14:editId="454CE24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C5FF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BF25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B7C5FF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1917C23" wp14:editId="35540E7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E893F" w14:textId="77777777" w:rsidR="000B647F" w:rsidRDefault="000B647F" w:rsidP="00944C3D">
                                  <w:fldSimple w:instr=" MERGEFIELD  aDMOD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17C2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08E893F" w14:textId="77777777" w:rsidR="000B647F" w:rsidRDefault="000B647F" w:rsidP="00944C3D">
                            <w:fldSimple w:instr=" MERGEFIELD  aDMOD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4BB3368" wp14:editId="4CB0109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09EC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B3368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6909EC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97A76B6" wp14:editId="0A28DA8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4D906" w14:textId="77777777" w:rsidR="000B647F" w:rsidRDefault="000B647F" w:rsidP="00944C3D">
                                  <w:fldSimple w:instr=" MERGEFIELD  aDRDO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A76B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114D906" w14:textId="77777777" w:rsidR="000B647F" w:rsidRDefault="000B647F" w:rsidP="00944C3D">
                            <w:fldSimple w:instr=" MERGEFIELD  aDRDO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C53CED8" wp14:editId="16332CF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06D8B7" w14:textId="77777777" w:rsidR="000B647F" w:rsidRDefault="000B647F" w:rsidP="00944C3D">
                                  <w:fldSimple w:instr=" MERGEFIELD  aDMDO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3CED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806D8B7" w14:textId="77777777" w:rsidR="000B647F" w:rsidRDefault="000B647F" w:rsidP="00944C3D">
                            <w:fldSimple w:instr=" MERGEFIELD  aDMDO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FD3E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943ED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DEE6B4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450697A" wp14:editId="5BEB492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AEE9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0697A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20AEE9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C635E12" wp14:editId="3B1CDC1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1AC7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35E1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1F1AC7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351CE0" wp14:editId="59A19D2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7289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51CE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FC7289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160070" wp14:editId="6F1B8F6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339D8" w14:textId="77777777" w:rsidR="000B647F" w:rsidRDefault="000B647F" w:rsidP="00944C3D">
                                  <w:fldSimple w:instr=" MERGEFIELD  aDRDOo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6007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32339D8" w14:textId="77777777" w:rsidR="000B647F" w:rsidRDefault="000B647F" w:rsidP="00944C3D">
                            <w:fldSimple w:instr=" MERGEFIELD  aDRDOo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F59E7B2" wp14:editId="071A59D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C8101" w14:textId="77777777" w:rsidR="000B647F" w:rsidRDefault="000B647F" w:rsidP="00944C3D">
                                  <w:fldSimple w:instr=" MERGEFIELD  aDMDO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9E7B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A0C8101" w14:textId="77777777" w:rsidR="000B647F" w:rsidRDefault="000B647F" w:rsidP="00944C3D">
                            <w:fldSimple w:instr=" MERGEFIELD  aDMDO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8F4DC68" wp14:editId="04B832B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5CA8C" w14:textId="77777777" w:rsidR="000B647F" w:rsidRDefault="000B647F" w:rsidP="00944C3D">
                                  <w:fldSimple w:instr=" MERGEFIELD  aDRODo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4DC6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7A5CA8C" w14:textId="77777777" w:rsidR="000B647F" w:rsidRDefault="000B647F" w:rsidP="00944C3D">
                            <w:fldSimple w:instr=" MERGEFIELD  aDRODo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97E3B0C" wp14:editId="6AAC076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4D939F" w14:textId="77777777" w:rsidR="000B647F" w:rsidRDefault="000B647F" w:rsidP="00944C3D">
                                  <w:fldSimple w:instr=" MERGEFIELD  aDMOD  \* MERGEFORMAT ">
                                    <w:r w:rsidR="00C23D6C" w:rsidRPr="00C23D6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E3B0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D4D939F" w14:textId="77777777" w:rsidR="000B647F" w:rsidRDefault="000B647F" w:rsidP="00944C3D">
                            <w:fldSimple w:instr=" MERGEFIELD  aDMOD  \* MERGEFORMAT ">
                              <w:r w:rsidR="00C23D6C" w:rsidRPr="00C23D6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9668C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B3E2F9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B3F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5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636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C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2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9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A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4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9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F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E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E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1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F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2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8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5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9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2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B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4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9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5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E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A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1944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2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47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EB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4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F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F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5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9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F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E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4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B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9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C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2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4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6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A2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C7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CF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C99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3AE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D8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82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2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E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F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1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7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3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2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7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192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1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4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6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5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F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E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F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C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8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E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C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A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2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C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7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F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2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2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4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FCD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C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5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9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5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D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0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F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328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1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F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B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F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A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D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6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D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5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7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A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1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A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6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0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1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3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BE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5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9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9A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F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E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F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9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B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C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2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3CE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F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5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E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C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E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4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C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8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C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0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F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4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1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2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E5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8F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D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F0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5A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08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44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0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A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1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0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9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D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B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A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1FB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8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7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85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5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6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B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8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9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1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0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B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A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0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B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1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E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6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54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A3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CD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38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D7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5E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AD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B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4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3C4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4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9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A52EFE" wp14:editId="3008BD0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AD2EF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52EF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2AD2EF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F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F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0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F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C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F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2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A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6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A48D849" wp14:editId="379E567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9988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8D849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D89988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C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5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2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A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5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A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4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7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7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6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7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E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5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C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3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2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2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F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0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B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4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A7C4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FB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508B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022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F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66F26F" wp14:editId="186F6DC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89E9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36118044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6F26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5789E9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36118044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4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6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C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3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0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2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A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9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8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D45DBE" wp14:editId="3F1CF6B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4A31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2021527827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45DBE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EC4A31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2021527827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1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3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5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D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A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1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3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A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9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4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2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E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F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A797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B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4BC0C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42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4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B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3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E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0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B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2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4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E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3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3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E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D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504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53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5F5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9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30FF1A" wp14:editId="53B76CA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0E81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0FF1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600E81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D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B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4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F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C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F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5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3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F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A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8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C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7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B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B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B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4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A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B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B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A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7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2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9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E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E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7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4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9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84DC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0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587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9B7E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55EA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E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0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5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E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6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A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0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D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F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6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9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B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E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9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D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0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E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2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7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9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B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D64A8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8B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CF0A58" wp14:editId="27CCB2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17B2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19,21,23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F0A58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8C17B2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Beckovská 19,21,23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C17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8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2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3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A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9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3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D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B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5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2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D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4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0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D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F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D96B01" wp14:editId="19EB043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F3151" w14:textId="7777777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6B01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84F3151" w14:textId="7777777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8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C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D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A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8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E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C1C1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00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D28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36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45B6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867F0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0D9FC0" wp14:editId="6DB6668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3BF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D9FC0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843BFA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8965AD" wp14:editId="770E5CB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008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965AD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0A0084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7E0A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606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4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7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1D36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E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059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079B2A" wp14:editId="27D88D9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AFFC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79B2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A4AFFC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91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50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E6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2D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C5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D5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D569D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ED6C1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BC08DC" wp14:editId="7DACAC3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B1D0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C08D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97B1D0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D29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B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2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9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B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B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C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F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F87B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4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3CA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0081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C764D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56F6EB" wp14:editId="774B7FD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912A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23D6C" w:rsidRPr="00DA16D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6F6E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0D912A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23D6C" w:rsidRPr="00DA16D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943E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1ED9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7DE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F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A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E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D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E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6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9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3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8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C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C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4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A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C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8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2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D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8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1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6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2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A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E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92B6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00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E62583" w14:textId="2138104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23D6C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39E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470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21B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4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5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3A9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08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3E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D5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6E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8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A8A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F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7A52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695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F9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0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4F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22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2C7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6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A5B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D4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24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1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D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87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D91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5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38A3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98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5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2C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4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AF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46D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6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8A3F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31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05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DB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E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1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76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9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D05D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ED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26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6A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9F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DA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4B8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8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061A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9C3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82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12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3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D4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133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6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772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6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8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2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F3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E84E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235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2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6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6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0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B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C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5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E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5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B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3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0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C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4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4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B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6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D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A60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1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D31FC6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1ADFAC1" w14:textId="77777777" w:rsidR="00944C3D" w:rsidRDefault="00944C3D" w:rsidP="00944C3D">
      <w:pPr>
        <w:rPr>
          <w:rFonts w:ascii="Arial" w:hAnsi="Arial"/>
        </w:rPr>
      </w:pPr>
    </w:p>
    <w:p w14:paraId="2A797C1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199ED6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9362020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C7B47F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08393A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2C398B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ED85EA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4C5E5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70C68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21C32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42ACCF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DB48ECE" w14:textId="01C89CC6" w:rsidR="00944C3D" w:rsidRPr="008D0433" w:rsidRDefault="00C23D6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Tamara Plšková</w:t>
            </w:r>
          </w:p>
        </w:tc>
        <w:tc>
          <w:tcPr>
            <w:tcW w:w="3260" w:type="dxa"/>
            <w:vAlign w:val="center"/>
          </w:tcPr>
          <w:p w14:paraId="02D72FA9" w14:textId="3D3B59AA" w:rsidR="00944C3D" w:rsidRPr="008D0433" w:rsidRDefault="00C23D6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Prtedseda SVB</w:t>
            </w:r>
          </w:p>
        </w:tc>
        <w:tc>
          <w:tcPr>
            <w:tcW w:w="2835" w:type="dxa"/>
            <w:vAlign w:val="center"/>
          </w:tcPr>
          <w:p w14:paraId="144C0A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9CB57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9065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23952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1DA0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1B35A4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1E9A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60D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9339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E5CC1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D35D5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AB04A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82A4BF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B1E7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8FE810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A83E03" w14:textId="24DC90C1" w:rsidR="00944C3D" w:rsidRDefault="00C23D6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F5FBE7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1B097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EAFA9E2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345F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D9EC2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EA799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87A954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4151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82C8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EF42D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C6D18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1BC8D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98DF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62000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A750E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A61EC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9C877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A920A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C6CBB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50D70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4DC45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1729B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80F9D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FCFA2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15969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63EF25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7E341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53D1A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9F59A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23E140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294617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16CAA5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0CE97D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0A4696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3537E2C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E6C5A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DE34D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4184D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5EFF6D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51C2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3B68C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D364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4DF27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1DC68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FA1A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8CEC4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FBE3F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5BF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FD5CE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86EC8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667D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E416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3E266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454E5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7F96C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6C3B0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C5A0E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5E3BF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D4779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A00EA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03E5A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323C2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DF384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23DCE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82189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9B2CE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B9DA8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A61FA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BC35B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09865F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18C22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0CA39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2635F35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7EC93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49E35F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2D1C9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53662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6D68E5B" w14:textId="77777777" w:rsidTr="00503750">
        <w:trPr>
          <w:trHeight w:val="302"/>
        </w:trPr>
        <w:tc>
          <w:tcPr>
            <w:tcW w:w="4510" w:type="dxa"/>
          </w:tcPr>
          <w:p w14:paraId="39482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0C15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4E9D0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9002D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8777A7" w14:textId="77777777" w:rsidTr="00503750">
        <w:trPr>
          <w:trHeight w:val="302"/>
        </w:trPr>
        <w:tc>
          <w:tcPr>
            <w:tcW w:w="4510" w:type="dxa"/>
          </w:tcPr>
          <w:p w14:paraId="502019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A7BE7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E7F2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0128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88A65" w14:textId="77777777" w:rsidTr="00503750">
        <w:trPr>
          <w:trHeight w:val="302"/>
        </w:trPr>
        <w:tc>
          <w:tcPr>
            <w:tcW w:w="4510" w:type="dxa"/>
          </w:tcPr>
          <w:p w14:paraId="7205F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A2457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F4D32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FA3B6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81A4D" w14:textId="77777777" w:rsidTr="00503750">
        <w:trPr>
          <w:trHeight w:val="302"/>
        </w:trPr>
        <w:tc>
          <w:tcPr>
            <w:tcW w:w="4510" w:type="dxa"/>
          </w:tcPr>
          <w:p w14:paraId="6AD240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EF4B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E50A6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7159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470B48" w14:textId="77777777" w:rsidTr="00503750">
        <w:trPr>
          <w:trHeight w:val="327"/>
        </w:trPr>
        <w:tc>
          <w:tcPr>
            <w:tcW w:w="4510" w:type="dxa"/>
          </w:tcPr>
          <w:p w14:paraId="5765C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D46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7D33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13E8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889D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1B8B3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DB93FA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6CB049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7BED6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E50168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17D587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0B8A1A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61D7E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97165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3407ED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2BF981A" w14:textId="77777777" w:rsidTr="00503750">
        <w:tc>
          <w:tcPr>
            <w:tcW w:w="2302" w:type="dxa"/>
            <w:vAlign w:val="center"/>
          </w:tcPr>
          <w:p w14:paraId="2C4ECE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64C6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3C67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76E19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5C872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5E3E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245A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5B242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5913F30" w14:textId="77777777" w:rsidTr="00503750">
        <w:tc>
          <w:tcPr>
            <w:tcW w:w="15593" w:type="dxa"/>
            <w:gridSpan w:val="8"/>
            <w:vAlign w:val="center"/>
          </w:tcPr>
          <w:p w14:paraId="3B3B1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707B234" w14:textId="77777777" w:rsidTr="00503750">
        <w:tc>
          <w:tcPr>
            <w:tcW w:w="2302" w:type="dxa"/>
            <w:vAlign w:val="center"/>
          </w:tcPr>
          <w:p w14:paraId="103205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0CE3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76B1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8CA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C0B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EF8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56D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BB5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8F03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4C3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0D48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06A2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8C8D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8F6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7304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E04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A47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F21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7FE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C3B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ED91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5C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661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FCC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7B4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E4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F2C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75F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9A9D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320D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DB0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1C72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524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2E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6883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7958E3" w14:textId="77777777" w:rsidTr="00503750">
        <w:tc>
          <w:tcPr>
            <w:tcW w:w="2302" w:type="dxa"/>
            <w:vAlign w:val="center"/>
          </w:tcPr>
          <w:p w14:paraId="399CC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FE3D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9AF5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BD8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22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E3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C9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D94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091F7" w14:textId="77777777" w:rsidTr="00503750">
        <w:tc>
          <w:tcPr>
            <w:tcW w:w="15593" w:type="dxa"/>
            <w:gridSpan w:val="8"/>
            <w:vAlign w:val="center"/>
          </w:tcPr>
          <w:p w14:paraId="1F53F0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9E0C955" w14:textId="77777777" w:rsidTr="00503750">
        <w:tc>
          <w:tcPr>
            <w:tcW w:w="2302" w:type="dxa"/>
            <w:vAlign w:val="center"/>
          </w:tcPr>
          <w:p w14:paraId="17FCA7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2A6E3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6E05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1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FD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023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4A45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557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762A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98A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4C94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E8E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336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5C60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DF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4BE2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34D9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2E6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0F4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6E42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04D0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AFEF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7BA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A3B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9B9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11B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68AC9" w14:textId="77777777" w:rsidTr="00503750">
        <w:tc>
          <w:tcPr>
            <w:tcW w:w="2302" w:type="dxa"/>
            <w:vAlign w:val="center"/>
          </w:tcPr>
          <w:p w14:paraId="3FAD17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E58FE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32B1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68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66E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7BA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CB6D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2598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875B3" w14:textId="77777777" w:rsidTr="00503750">
        <w:tc>
          <w:tcPr>
            <w:tcW w:w="15593" w:type="dxa"/>
            <w:gridSpan w:val="8"/>
            <w:vAlign w:val="center"/>
          </w:tcPr>
          <w:p w14:paraId="1CE73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EB6C59C" w14:textId="77777777" w:rsidTr="00503750">
        <w:tc>
          <w:tcPr>
            <w:tcW w:w="2302" w:type="dxa"/>
            <w:vAlign w:val="center"/>
          </w:tcPr>
          <w:p w14:paraId="32D841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D586D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6BF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8CA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BF5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1DE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7D1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A79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B5F1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C7B6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C0B5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0C4D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1165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18E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8485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D8E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0F18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FD8D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4BCA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2590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3724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D5B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BA7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2F6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527D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EE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1C649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1AF6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145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3993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DD3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6C4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EE5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4E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AF1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36A97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C4BDB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696E24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D100B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A576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B883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669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2A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995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8BB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A25B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E498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572ED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4FBBA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1B5C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A664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9AC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534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957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C69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58288C" w14:textId="77777777" w:rsidR="00944C3D" w:rsidRDefault="00944C3D" w:rsidP="00944C3D">
      <w:pPr>
        <w:rPr>
          <w:rFonts w:ascii="Arial" w:hAnsi="Arial"/>
          <w:b/>
        </w:rPr>
      </w:pPr>
    </w:p>
    <w:p w14:paraId="63184E8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C327EBA" w14:textId="77777777" w:rsidTr="00503750">
        <w:tc>
          <w:tcPr>
            <w:tcW w:w="1944" w:type="dxa"/>
            <w:vAlign w:val="center"/>
          </w:tcPr>
          <w:p w14:paraId="3689C9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EF64F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A44AC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7A501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027D5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332A8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9785A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9397F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E01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93C53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A61D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18B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6E24D70" w14:textId="77777777" w:rsidTr="00503750">
        <w:tc>
          <w:tcPr>
            <w:tcW w:w="15685" w:type="dxa"/>
            <w:gridSpan w:val="12"/>
            <w:vAlign w:val="center"/>
          </w:tcPr>
          <w:p w14:paraId="3834A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7885B40" w14:textId="77777777" w:rsidTr="00503750">
        <w:tc>
          <w:tcPr>
            <w:tcW w:w="1944" w:type="dxa"/>
            <w:vAlign w:val="center"/>
          </w:tcPr>
          <w:p w14:paraId="42C19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97F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69E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032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0D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F6F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202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FD0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F45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7E3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0A0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AC2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A3FE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5219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15E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B92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934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2CD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88D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B4E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445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5AB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D96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90F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A6C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500E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61A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08CD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343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05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852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DC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0F1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86F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AFA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CBE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8D9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B81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4F15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4FF94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BF96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F19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DA5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9E10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8C19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53E4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086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72E5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7903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59A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F7A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19C396D" w14:textId="77777777" w:rsidTr="00503750">
        <w:tc>
          <w:tcPr>
            <w:tcW w:w="1944" w:type="dxa"/>
            <w:vAlign w:val="center"/>
          </w:tcPr>
          <w:p w14:paraId="133C6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57E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255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AE1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2DD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103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61A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55F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FD5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368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8A9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565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27397" w14:textId="77777777" w:rsidTr="00503750">
        <w:tc>
          <w:tcPr>
            <w:tcW w:w="15685" w:type="dxa"/>
            <w:gridSpan w:val="12"/>
            <w:vAlign w:val="center"/>
          </w:tcPr>
          <w:p w14:paraId="2153F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4AFF0A" w14:textId="77777777" w:rsidTr="00503750">
        <w:tc>
          <w:tcPr>
            <w:tcW w:w="1944" w:type="dxa"/>
            <w:vAlign w:val="center"/>
          </w:tcPr>
          <w:p w14:paraId="3AD938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4D0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C90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98C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96B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FD4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99B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1B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E74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50A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520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7F5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C5FD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F272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64B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DA1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9F4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D4C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A8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349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BC1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0E5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892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080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E6B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35103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724BA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7037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6CE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FD1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F6E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332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78B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1FF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819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DDA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3C8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CD1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0659EB" w14:textId="77777777" w:rsidTr="00503750">
        <w:tc>
          <w:tcPr>
            <w:tcW w:w="1944" w:type="dxa"/>
            <w:vAlign w:val="center"/>
          </w:tcPr>
          <w:p w14:paraId="21BC63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4E7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682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655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126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665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C78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3AE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45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001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661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C53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0A783" w14:textId="77777777" w:rsidTr="00503750">
        <w:tc>
          <w:tcPr>
            <w:tcW w:w="15685" w:type="dxa"/>
            <w:gridSpan w:val="12"/>
            <w:vAlign w:val="center"/>
          </w:tcPr>
          <w:p w14:paraId="33B46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E907ADB" w14:textId="77777777" w:rsidTr="00503750">
        <w:tc>
          <w:tcPr>
            <w:tcW w:w="1944" w:type="dxa"/>
            <w:vAlign w:val="center"/>
          </w:tcPr>
          <w:p w14:paraId="7BC72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6DA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221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E3D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FB4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584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09C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424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586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02D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CD6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FC3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10D5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7C5D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6CB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F08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F4C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A93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523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C34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7F0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790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1B5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B33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568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64C0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D688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EC74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636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16C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DA7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64A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64C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B61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011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F6D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E7B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ADD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98EB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2E08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900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9C6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1F3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DBB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9C1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9CA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D56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43E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288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7CF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E54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7C08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EB599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A668C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B01BE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D039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2FF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28D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02B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8F2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8DC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C7C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B26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386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3AB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84F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D1A6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0DD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F29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E09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6FB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FE2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6C9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2BC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C32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D5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E29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B9F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D0B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FBD9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D8F6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7037D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96AD8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A19DA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CEE21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C9B083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D8BC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5529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D347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297B4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51049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3EB34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0938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65A0A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274D9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B70D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3449A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79774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E1E5D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B00847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83A42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E178A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81B51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FEBDA6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DE673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EC4D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5AA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5BDAB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6264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9C71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CDB3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B7494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EE24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9C588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216F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8298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19EA0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479B65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3445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7504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E149A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76B34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6C5D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F29D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1514F0" w14:textId="77777777" w:rsidTr="00503750">
        <w:trPr>
          <w:trHeight w:val="1073"/>
        </w:trPr>
        <w:tc>
          <w:tcPr>
            <w:tcW w:w="3614" w:type="dxa"/>
            <w:vMerge/>
          </w:tcPr>
          <w:p w14:paraId="3C562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A7C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017F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79736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F1635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20E04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ED63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41A34BA" w14:textId="77777777" w:rsidTr="00503750">
        <w:trPr>
          <w:trHeight w:val="283"/>
        </w:trPr>
        <w:tc>
          <w:tcPr>
            <w:tcW w:w="3614" w:type="dxa"/>
          </w:tcPr>
          <w:p w14:paraId="25D123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53E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A64C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E284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012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6AC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D9E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0EB562" w14:textId="77777777" w:rsidTr="00503750">
        <w:trPr>
          <w:trHeight w:val="283"/>
        </w:trPr>
        <w:tc>
          <w:tcPr>
            <w:tcW w:w="3614" w:type="dxa"/>
          </w:tcPr>
          <w:p w14:paraId="4C658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6938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A71D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2CE2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73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D041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6ADF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6754BF" w14:textId="77777777" w:rsidTr="00503750">
        <w:trPr>
          <w:trHeight w:val="283"/>
        </w:trPr>
        <w:tc>
          <w:tcPr>
            <w:tcW w:w="3614" w:type="dxa"/>
          </w:tcPr>
          <w:p w14:paraId="31513A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4E9D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FCCD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5A1D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3766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66C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2CB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62ADD1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570433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C16D88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ECFB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2C51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E067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92CD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920E0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D59F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E804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A6B12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8A7E5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921403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37DB8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7FCB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AA94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A0E8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17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86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A1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9C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94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45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D7F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D84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B6A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9420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9C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1B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06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7E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457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76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C4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6C7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3A4B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5E5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46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CC3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68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F5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8C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8C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B2B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93C3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1D6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810C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4B1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25C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C1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D8C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331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859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059F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1DC74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C1B7F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BBC2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505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5C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735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58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B1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76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7C1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1E04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15F2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FED6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C5A5F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B7CA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50D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3D3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FC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E93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CA8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A3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BA5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63D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72D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64C0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DD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9A4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BE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D0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06B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7AE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70B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CFF5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A6E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53FE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5E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3C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90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25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C3C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64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E7E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3C0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FA09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553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DA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24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39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FC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69E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3C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714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4090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9A4D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02A27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2BB9D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0848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F4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F3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67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9E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AC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7F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FA9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243C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C2FB7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AD3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952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4F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E7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F4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1A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49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F91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701C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049B5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5C899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BC2DE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E323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D59F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5A54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7B0B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26A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6DA8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EB6F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12E6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1DFE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A8CD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E68D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BE48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0062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D816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E97D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819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59D03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4955E3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14D33F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9CF2A2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AB7523C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B8FEB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B4DAA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D9DE4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D4ED3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1425D7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D31B18C" w14:textId="77777777" w:rsidTr="00503750">
        <w:trPr>
          <w:trHeight w:val="437"/>
        </w:trPr>
        <w:tc>
          <w:tcPr>
            <w:tcW w:w="2594" w:type="dxa"/>
          </w:tcPr>
          <w:p w14:paraId="35DA72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8704C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40DD4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E769C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76C34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E2D0A9" w14:textId="77777777" w:rsidTr="00503750">
        <w:trPr>
          <w:trHeight w:val="420"/>
        </w:trPr>
        <w:tc>
          <w:tcPr>
            <w:tcW w:w="2594" w:type="dxa"/>
          </w:tcPr>
          <w:p w14:paraId="767540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0B324C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3B956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842BE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3A256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632C5A" w14:textId="77777777" w:rsidTr="00503750">
        <w:trPr>
          <w:trHeight w:val="630"/>
        </w:trPr>
        <w:tc>
          <w:tcPr>
            <w:tcW w:w="2594" w:type="dxa"/>
          </w:tcPr>
          <w:p w14:paraId="396B9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FE3B6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DDEE1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A7C6C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25BFF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E94E89" w14:textId="77777777" w:rsidTr="00503750">
        <w:trPr>
          <w:trHeight w:val="420"/>
        </w:trPr>
        <w:tc>
          <w:tcPr>
            <w:tcW w:w="2594" w:type="dxa"/>
          </w:tcPr>
          <w:p w14:paraId="2DA94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268D3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A8ACB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99EB6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8DCA6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FD677E" w14:textId="77777777" w:rsidTr="00503750">
        <w:trPr>
          <w:trHeight w:val="437"/>
        </w:trPr>
        <w:tc>
          <w:tcPr>
            <w:tcW w:w="2594" w:type="dxa"/>
          </w:tcPr>
          <w:p w14:paraId="28769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824CA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6700F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41D22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CB3BA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9EB456" w14:textId="77777777" w:rsidTr="00503750">
        <w:trPr>
          <w:trHeight w:val="420"/>
        </w:trPr>
        <w:tc>
          <w:tcPr>
            <w:tcW w:w="2594" w:type="dxa"/>
          </w:tcPr>
          <w:p w14:paraId="55782DB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E7F3A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1F112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6967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C4EC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A791624" w14:textId="77777777" w:rsidR="00944C3D" w:rsidRDefault="00944C3D" w:rsidP="00944C3D">
      <w:pPr>
        <w:rPr>
          <w:rFonts w:ascii="Arial" w:hAnsi="Arial"/>
          <w:b/>
        </w:rPr>
      </w:pPr>
    </w:p>
    <w:p w14:paraId="4253472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DEB2A3E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FDEA3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B2C8B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6ECEF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ABED9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69E9C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0DA741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1C08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2D52E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7540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E3E8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9E48B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7A535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7FEAB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0043E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DD912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7B105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2586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55C33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D36A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59C1F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869ED6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92FDD8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C51A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434EC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5A7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884EB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E4157B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904F1B9" w14:textId="77777777" w:rsidTr="00503750">
        <w:tc>
          <w:tcPr>
            <w:tcW w:w="2835" w:type="dxa"/>
            <w:vAlign w:val="center"/>
          </w:tcPr>
          <w:p w14:paraId="2BCEE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B0E5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FB4C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D763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60CD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61905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85F0CB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DBA088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4E5A6A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36B0A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22DC2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6522C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F41F3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AA67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1770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E9ED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ED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B42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7A7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E94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9FBB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9C1C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9BA1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90C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035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BD1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75C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E824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37A60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8D48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F3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F07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1B1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D88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B97B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857F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AB1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EB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03C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7C5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004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E182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E7B0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96CF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9B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B35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33C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93F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BB7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81E0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98B3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27DF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86F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B818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84CF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5220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C2A4F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34018F7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D0A5ECC" w14:textId="77777777" w:rsidR="00944C3D" w:rsidRDefault="00944C3D" w:rsidP="00944C3D">
      <w:pPr>
        <w:rPr>
          <w:rFonts w:ascii="Arial" w:hAnsi="Arial"/>
          <w:b/>
        </w:rPr>
      </w:pPr>
    </w:p>
    <w:p w14:paraId="21E3924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464674" w14:textId="77777777" w:rsidTr="00503750">
        <w:tc>
          <w:tcPr>
            <w:tcW w:w="2835" w:type="dxa"/>
            <w:vAlign w:val="center"/>
          </w:tcPr>
          <w:p w14:paraId="326E7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41BAB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4902A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9BEC6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6DDD8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7D5F5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CBF95A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1098C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66CA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2F6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4C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14C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58F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9797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CDDD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4A44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EA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50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B68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213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47A4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0626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EF51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962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19B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7C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2A0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1DB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648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29B5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EE8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C79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1AC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466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D886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95FC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0FFB0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2C0F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5CE2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6BDE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3B97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08009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30A5FE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6F16AD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00E78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62E3D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1892E7F" w14:textId="77777777" w:rsidTr="00503750">
        <w:trPr>
          <w:trHeight w:val="699"/>
        </w:trPr>
        <w:tc>
          <w:tcPr>
            <w:tcW w:w="3502" w:type="dxa"/>
            <w:vMerge/>
          </w:tcPr>
          <w:p w14:paraId="669C8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EF5E7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AB80A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B5AED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6C9A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04AF2C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651CE0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845EDF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A5B7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30CF66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54D3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DFF26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DC814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FCA0313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E4C8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6389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99080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AAD2C9B" w14:textId="77777777" w:rsidTr="00503750">
        <w:trPr>
          <w:trHeight w:val="593"/>
        </w:trPr>
        <w:tc>
          <w:tcPr>
            <w:tcW w:w="3497" w:type="dxa"/>
          </w:tcPr>
          <w:p w14:paraId="46D6C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912C4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0175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9D84A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951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33FE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931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686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A172F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C43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28D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D0C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F7F09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D63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271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239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34A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BDA6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68F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385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A1A34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025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A25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CA6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9818F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026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7C9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88A3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00D0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A3F9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7F8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166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FFE1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718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EBA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D6A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2A633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2DA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FF1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ADB01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95CD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A6B7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62C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314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4A2CF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AAD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D2B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2DD7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C459E1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CF2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4C3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35F44A" w14:textId="77777777" w:rsidR="00944C3D" w:rsidRDefault="00944C3D" w:rsidP="00944C3D">
      <w:pPr>
        <w:rPr>
          <w:rFonts w:ascii="Arial" w:hAnsi="Arial"/>
          <w:b/>
        </w:rPr>
      </w:pPr>
    </w:p>
    <w:p w14:paraId="3DE9BC96" w14:textId="77777777" w:rsidR="00944C3D" w:rsidRDefault="00944C3D" w:rsidP="00944C3D">
      <w:pPr>
        <w:rPr>
          <w:rFonts w:ascii="Arial" w:hAnsi="Arial"/>
          <w:b/>
        </w:rPr>
      </w:pPr>
    </w:p>
    <w:p w14:paraId="4AF48A27" w14:textId="77777777" w:rsidR="00944C3D" w:rsidRDefault="00944C3D" w:rsidP="00944C3D">
      <w:pPr>
        <w:rPr>
          <w:rFonts w:ascii="Arial" w:hAnsi="Arial"/>
          <w:b/>
        </w:rPr>
      </w:pPr>
    </w:p>
    <w:p w14:paraId="2264D4D5" w14:textId="77777777" w:rsidR="00944C3D" w:rsidRDefault="00944C3D" w:rsidP="00944C3D">
      <w:pPr>
        <w:rPr>
          <w:rFonts w:ascii="Arial" w:hAnsi="Arial"/>
          <w:b/>
        </w:rPr>
      </w:pPr>
    </w:p>
    <w:p w14:paraId="1145C0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5CBF0C68" w14:textId="77777777" w:rsidTr="00503750">
        <w:tc>
          <w:tcPr>
            <w:tcW w:w="2622" w:type="dxa"/>
            <w:vAlign w:val="center"/>
          </w:tcPr>
          <w:p w14:paraId="3C0909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1B461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01B73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82692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ADB9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64E9D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105A9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145B2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9E762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07BB12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4BD6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C4C6E8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487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A341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1FE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606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927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DFA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71385" w14:textId="77777777" w:rsidTr="00503750">
        <w:tc>
          <w:tcPr>
            <w:tcW w:w="2622" w:type="dxa"/>
            <w:vAlign w:val="center"/>
          </w:tcPr>
          <w:p w14:paraId="4B3815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9799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FF13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BF2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3AD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031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19E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3129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44C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D72D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5B9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D81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C2A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65B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F8E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6C4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5564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F5D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5D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FAE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84A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BD242" w14:textId="77777777" w:rsidTr="00503750">
        <w:tc>
          <w:tcPr>
            <w:tcW w:w="2622" w:type="dxa"/>
            <w:vAlign w:val="center"/>
          </w:tcPr>
          <w:p w14:paraId="451B0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9C36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27379.00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B16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28146.00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34C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8340.00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BC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D16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47186.00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6579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AE16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0997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42D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7A2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702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5D1E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417B8" w14:textId="77777777" w:rsidTr="00503750">
        <w:tc>
          <w:tcPr>
            <w:tcW w:w="2622" w:type="dxa"/>
            <w:vAlign w:val="center"/>
          </w:tcPr>
          <w:p w14:paraId="6BF1A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1C84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2C6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DF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15F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88E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8029A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AAEBC7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BB19B2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CA7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21DD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816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1C8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318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498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8D0C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99D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4A21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EEB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43D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804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325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C0C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377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F591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FE8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D3C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0A1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BB0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D68BEF" w14:textId="77777777" w:rsidTr="00503750">
        <w:tc>
          <w:tcPr>
            <w:tcW w:w="2622" w:type="dxa"/>
            <w:vAlign w:val="center"/>
          </w:tcPr>
          <w:p w14:paraId="0213E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045D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034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FF0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528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BBC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FE55E" w14:textId="77777777" w:rsidTr="00503750">
        <w:tc>
          <w:tcPr>
            <w:tcW w:w="2622" w:type="dxa"/>
            <w:vAlign w:val="center"/>
          </w:tcPr>
          <w:p w14:paraId="24C31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B760F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325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B54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275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62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93850D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DF01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A5871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27379.00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FD93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28146.00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1F84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8340.00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26E6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56D5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47186.00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82A2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90757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3D8FC4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6F62EE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D72B00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91220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52042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37560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87442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77B98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60588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4EB8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A08FE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9070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41B9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D6465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170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3DA8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F858C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55AD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081B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A0A97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ED75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F77E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9CB7F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3571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B7DF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7092D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B3BA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3D6B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E5ED2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6F74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0ACD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1828D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4016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E795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D5E50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238A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B2C3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0B07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EC6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84806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A3EC2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CD280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5BFE5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7A242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8623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EFDBF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0D80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CE9C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F5A08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F00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F6E4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6A3BB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C816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6FF5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D1F31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CD0D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1E3B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DD36B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99A0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8772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A33C8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A1EF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C060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54EA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95B77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0AC7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9BB2C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52688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0DE38D4" w14:textId="77777777" w:rsidTr="00503750">
        <w:tc>
          <w:tcPr>
            <w:tcW w:w="2835" w:type="dxa"/>
            <w:vAlign w:val="center"/>
          </w:tcPr>
          <w:p w14:paraId="6251B0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2FFA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DF32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1A4E7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E5E9E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EF1E4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F70045" w14:textId="77777777" w:rsidTr="00503750">
        <w:tc>
          <w:tcPr>
            <w:tcW w:w="2835" w:type="dxa"/>
            <w:vAlign w:val="center"/>
          </w:tcPr>
          <w:p w14:paraId="18370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2E7B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E9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2B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F91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D2D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8DFE5" w14:textId="77777777" w:rsidTr="00503750">
        <w:tc>
          <w:tcPr>
            <w:tcW w:w="2835" w:type="dxa"/>
            <w:vAlign w:val="center"/>
          </w:tcPr>
          <w:p w14:paraId="09D239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0E73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1B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7FE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B81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7E5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3157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20215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51204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3D2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5D0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30D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648D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0F64105" w14:textId="77777777" w:rsidTr="00503750">
        <w:tc>
          <w:tcPr>
            <w:tcW w:w="2835" w:type="dxa"/>
            <w:vAlign w:val="center"/>
          </w:tcPr>
          <w:p w14:paraId="3DAA97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48C5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30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D9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EA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F43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02DF2" w14:textId="77777777" w:rsidTr="00503750">
        <w:tc>
          <w:tcPr>
            <w:tcW w:w="2835" w:type="dxa"/>
            <w:vAlign w:val="center"/>
          </w:tcPr>
          <w:p w14:paraId="62293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33F2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1D7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99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AC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62C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C234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23F60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468C21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9D7C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07995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92E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3457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552C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C70F3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428A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23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18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1B0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306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C5D1E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81309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1299D300" w14:textId="77777777" w:rsidTr="00503750">
        <w:tc>
          <w:tcPr>
            <w:tcW w:w="2552" w:type="dxa"/>
            <w:vAlign w:val="center"/>
          </w:tcPr>
          <w:p w14:paraId="5D641B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484E2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8F801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D5D72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50CAE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9E01E5D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2405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6A68A5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-6.00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BA7ED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600.00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447A9E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600.00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C4E7B6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-6.00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E2A80D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5F9C5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A2358C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91256F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F9FE97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4CC9E5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A55C2A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71968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2C976D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4D9E6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65C0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180EF1E" w14:textId="77777777" w:rsidTr="00503750">
        <w:tc>
          <w:tcPr>
            <w:tcW w:w="4395" w:type="dxa"/>
            <w:vMerge/>
          </w:tcPr>
          <w:p w14:paraId="25DFDB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7F305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1324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A7D040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6239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54B6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  <w:lang w:eastAsia="sk-SK"/>
              </w:rPr>
              <w:t>156.60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5F5C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C60BA9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0F8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41FD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377A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693F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5E3B4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B9778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156.60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F24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8F72512" w14:textId="77777777" w:rsidTr="00503750">
        <w:tc>
          <w:tcPr>
            <w:tcW w:w="4395" w:type="dxa"/>
            <w:vAlign w:val="center"/>
          </w:tcPr>
          <w:p w14:paraId="24AE5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EBCA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1A59E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D29BB4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C55E1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5BBD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BCA59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7F74AE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50213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BC5CD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6A1D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838FCA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500EF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FEE50A9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62212.00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994D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D41DB7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28DA9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894D1AA" w14:textId="77777777" w:rsidTr="00503750">
        <w:tc>
          <w:tcPr>
            <w:tcW w:w="4395" w:type="dxa"/>
            <w:vAlign w:val="center"/>
          </w:tcPr>
          <w:p w14:paraId="7FA751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0DBE6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F2424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78BAF3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03C4F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4C5E5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FDF4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F30A0F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4CDBC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3BC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311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CA61B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79B47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B043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B03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E51C9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91389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D8A87F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8FB37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80D122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D85F14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686A5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856F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87F43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5443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A6B9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07BEA4C" w14:textId="77777777" w:rsidTr="00503750">
        <w:tc>
          <w:tcPr>
            <w:tcW w:w="1843" w:type="dxa"/>
            <w:vAlign w:val="center"/>
          </w:tcPr>
          <w:p w14:paraId="532E71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7B895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F5B8E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6764D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3960C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E5DDB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1BED1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4CE2EE0" w14:textId="77777777" w:rsidTr="00503750">
        <w:tc>
          <w:tcPr>
            <w:tcW w:w="1843" w:type="dxa"/>
            <w:vAlign w:val="center"/>
          </w:tcPr>
          <w:p w14:paraId="4CD827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B8059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E563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26F1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FF36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E315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CCD9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E4F08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4E927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F9AA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4290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C0DA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8B61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1DCA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E143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29B1EF0" w14:textId="77777777" w:rsidTr="00503750">
        <w:tc>
          <w:tcPr>
            <w:tcW w:w="1843" w:type="dxa"/>
            <w:vAlign w:val="center"/>
          </w:tcPr>
          <w:p w14:paraId="23EC91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58C7F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1711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16DA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D9BA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A32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C285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5865F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3FEC9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091D8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3AFE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48BD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9756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DBD2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3084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7EDE4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F4D70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8F222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0FDF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F289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7EF7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F196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2391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2240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1EDD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407D77E" w14:textId="77777777" w:rsidTr="00503750">
        <w:trPr>
          <w:trHeight w:val="664"/>
        </w:trPr>
        <w:tc>
          <w:tcPr>
            <w:tcW w:w="3372" w:type="dxa"/>
          </w:tcPr>
          <w:p w14:paraId="671472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676AC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1D1AD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7472BE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E2DF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99D8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6BF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2D1C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6D1A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9CE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934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462F1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9ED60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856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53B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D1EF4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988E5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3E80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F68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72D02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D61A1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B4A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54B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0A40A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8A847E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ADC3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0C6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5F9D7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129954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EFD6A1B" w14:textId="77777777" w:rsidTr="00503750">
        <w:tc>
          <w:tcPr>
            <w:tcW w:w="2835" w:type="dxa"/>
            <w:vAlign w:val="center"/>
          </w:tcPr>
          <w:p w14:paraId="134FDE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A156A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299BA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E954C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0AB19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00BD305" w14:textId="77777777" w:rsidTr="00503750">
        <w:tc>
          <w:tcPr>
            <w:tcW w:w="2835" w:type="dxa"/>
          </w:tcPr>
          <w:p w14:paraId="5ADC99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BFE6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BD2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A8B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627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BE5A3F" w14:textId="77777777" w:rsidTr="00503750">
        <w:tc>
          <w:tcPr>
            <w:tcW w:w="2835" w:type="dxa"/>
          </w:tcPr>
          <w:p w14:paraId="00AB34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301F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FC1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511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34A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E8F792" w14:textId="77777777" w:rsidTr="00503750">
        <w:tc>
          <w:tcPr>
            <w:tcW w:w="2835" w:type="dxa"/>
          </w:tcPr>
          <w:p w14:paraId="7C98EE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1FC5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7EE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B31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14C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6C2445" w14:textId="77777777" w:rsidTr="00503750">
        <w:tc>
          <w:tcPr>
            <w:tcW w:w="2835" w:type="dxa"/>
            <w:vAlign w:val="center"/>
          </w:tcPr>
          <w:p w14:paraId="666E67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4852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A5C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A42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EE8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E508D8" w14:textId="77777777" w:rsidTr="00503750">
        <w:tc>
          <w:tcPr>
            <w:tcW w:w="2835" w:type="dxa"/>
            <w:vAlign w:val="center"/>
          </w:tcPr>
          <w:p w14:paraId="26B83D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5245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123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35C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2D2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39C294" w14:textId="77777777" w:rsidTr="00503750">
        <w:tc>
          <w:tcPr>
            <w:tcW w:w="2835" w:type="dxa"/>
          </w:tcPr>
          <w:p w14:paraId="309113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8B6F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2FF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2DE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84A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60C512" w14:textId="77777777" w:rsidTr="00503750">
        <w:tc>
          <w:tcPr>
            <w:tcW w:w="2835" w:type="dxa"/>
          </w:tcPr>
          <w:p w14:paraId="3CEA86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C38A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700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08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450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B5B65B" w14:textId="77777777" w:rsidTr="00503750">
        <w:tc>
          <w:tcPr>
            <w:tcW w:w="2835" w:type="dxa"/>
          </w:tcPr>
          <w:p w14:paraId="1974FE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8549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85D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8C8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88B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217715" w14:textId="77777777" w:rsidR="00944C3D" w:rsidRDefault="00944C3D" w:rsidP="00944C3D">
      <w:pPr>
        <w:rPr>
          <w:rFonts w:ascii="Arial" w:hAnsi="Arial"/>
          <w:b/>
        </w:rPr>
      </w:pPr>
    </w:p>
    <w:p w14:paraId="00E2390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22E4AA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1B341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4ED31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A8437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D557B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37CB4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2BE74BD" w14:textId="77777777" w:rsidTr="00503750">
        <w:trPr>
          <w:trHeight w:val="443"/>
        </w:trPr>
        <w:tc>
          <w:tcPr>
            <w:tcW w:w="2560" w:type="dxa"/>
          </w:tcPr>
          <w:p w14:paraId="64F348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38F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9A61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EBB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4A2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C8DAB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F9145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31DC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DF9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FFF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039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A9A87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87BC4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F404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2F7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4ADF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1FC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BA063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6B008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A3CA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4C0D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98A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DA47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8D63B7" w14:textId="77777777" w:rsidR="00944C3D" w:rsidRDefault="00944C3D" w:rsidP="00944C3D">
      <w:pPr>
        <w:rPr>
          <w:rFonts w:ascii="Arial" w:hAnsi="Arial"/>
          <w:b/>
        </w:rPr>
      </w:pPr>
    </w:p>
    <w:p w14:paraId="7237475B" w14:textId="77777777" w:rsidR="00944C3D" w:rsidRDefault="00944C3D" w:rsidP="00944C3D">
      <w:pPr>
        <w:rPr>
          <w:rFonts w:ascii="Arial" w:hAnsi="Arial"/>
          <w:b/>
        </w:rPr>
      </w:pPr>
    </w:p>
    <w:p w14:paraId="4DB9732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E82A99B" w14:textId="77777777" w:rsidR="00944C3D" w:rsidRDefault="00944C3D" w:rsidP="00944C3D">
      <w:pPr>
        <w:rPr>
          <w:rFonts w:ascii="Arial" w:hAnsi="Arial"/>
          <w:b/>
        </w:rPr>
      </w:pPr>
    </w:p>
    <w:p w14:paraId="55B1795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99906D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48A18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0CAF7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58139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2CB6B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A7CD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692FD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10DE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4705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6A7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97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917B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D7CE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A2F3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6352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74DEF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2D00F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8ACA6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944724C" w14:textId="77777777" w:rsidTr="00503750">
        <w:trPr>
          <w:trHeight w:val="677"/>
        </w:trPr>
        <w:tc>
          <w:tcPr>
            <w:tcW w:w="3358" w:type="dxa"/>
          </w:tcPr>
          <w:p w14:paraId="7D831C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9F56A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7036B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95DA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E1C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ECF7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A85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D654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FBF3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6C16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F95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67AB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754D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7228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1F1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FAE68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2831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F0EC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273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1ED0E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6AE0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353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CBB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A49AD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24097F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12B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FAB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D5C9E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AF96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14DEDF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B4002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1BB80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0B11CA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5AF36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DBE82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C9613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A618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00A9A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A2D69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5A43B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89ABF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0E25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AF92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85B6E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C5CD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CAA58A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35FDF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00378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03D59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3D428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E17B0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DC98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DF0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B90BC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32E63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5B69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3BB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B255C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40490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1FD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AA8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19BE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691234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027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5F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4F0DD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B2E2F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B99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77A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D2767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18E95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C29136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EBC64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C5C0D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285A5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AC23D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DB36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AD82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595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0994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9E8AE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E6DD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1D4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45A30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9638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4F02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686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2921D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28C3C2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ED7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B2F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F6C40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6047E7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736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E27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CBB55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6F867D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073D454" w14:textId="77777777" w:rsidTr="00503750">
        <w:tc>
          <w:tcPr>
            <w:tcW w:w="3686" w:type="dxa"/>
            <w:vAlign w:val="center"/>
          </w:tcPr>
          <w:p w14:paraId="22B403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EFF32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F4E0D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F98910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A55B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A4E4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0D7BD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32AD4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FF8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6BFD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DDC7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B6A12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2E8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4CB4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A43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1156A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051965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5011F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36BE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2D9F2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651583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B405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EC354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8B3A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E38C0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B0E8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2DB1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8FB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3B8F8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7EE4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0175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E29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306F1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FE1F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0AB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5CE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E69E2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622F6B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5F7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1F7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E7A3D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F4EBD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CC7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3B0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4D3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B9A7F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6E25F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BA730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B46B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3799D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3E96CE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FB16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6909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0883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03EF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AF88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06D58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AD6E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8876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E3715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39B0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B35C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C3118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7EE3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6D76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6972F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8564A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67436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6CF7F3" w14:textId="77777777" w:rsidR="00944C3D" w:rsidRDefault="00944C3D" w:rsidP="00944C3D">
      <w:pPr>
        <w:rPr>
          <w:sz w:val="22"/>
          <w:szCs w:val="22"/>
        </w:rPr>
      </w:pPr>
    </w:p>
    <w:p w14:paraId="42710D47" w14:textId="77777777" w:rsidR="00944C3D" w:rsidRDefault="00944C3D" w:rsidP="00944C3D">
      <w:pPr>
        <w:rPr>
          <w:sz w:val="22"/>
          <w:szCs w:val="22"/>
        </w:rPr>
      </w:pPr>
    </w:p>
    <w:p w14:paraId="06173B2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4442EC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6C2DD83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CB8A8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35911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90C2F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4E73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9EA027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CA697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E20FC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281D58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6489A6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16CBE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3C7F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56D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B48E6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57A57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F740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43F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0E01D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C8EC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238E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05A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B5BF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69C1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842F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D5A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5EF50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37EAD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DC7F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264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85046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CEAEEB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BD51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2A1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9C98E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60615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281B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9EC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A2F1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0DC61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9078FD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4764A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91A0B9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73C22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A276D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25D9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109D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418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D2C8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B066C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B639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F1C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79B6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58B6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C606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C64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F813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57C1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39D6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452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8344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0D8BB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B6E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E53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AD44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E6781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9B3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94D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2BAA3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D1994E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9720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D14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23D6C" w:rsidRPr="00DA16D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2DDD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88994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96CCFF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E7255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E85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65ABE3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23F44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3D699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F09B38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23845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C6F1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1EA47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98124A" w14:textId="77777777" w:rsidR="00944C3D" w:rsidRPr="003607F0" w:rsidRDefault="00944C3D" w:rsidP="00944C3D"/>
    <w:p w14:paraId="01028F6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8274" w14:textId="77777777" w:rsidR="0017373B" w:rsidRDefault="0017373B">
      <w:r>
        <w:separator/>
      </w:r>
    </w:p>
  </w:endnote>
  <w:endnote w:type="continuationSeparator" w:id="0">
    <w:p w14:paraId="72C8E370" w14:textId="77777777" w:rsidR="0017373B" w:rsidRDefault="0017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595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F5F8C9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8BA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CDF196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BEA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17DDF03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B8F2" w14:textId="77777777" w:rsidR="0017373B" w:rsidRDefault="0017373B">
      <w:r>
        <w:separator/>
      </w:r>
    </w:p>
  </w:footnote>
  <w:footnote w:type="continuationSeparator" w:id="0">
    <w:p w14:paraId="352435E1" w14:textId="77777777" w:rsidR="0017373B" w:rsidRDefault="00173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762221">
    <w:abstractNumId w:val="13"/>
  </w:num>
  <w:num w:numId="2" w16cid:durableId="362101106">
    <w:abstractNumId w:val="17"/>
  </w:num>
  <w:num w:numId="3" w16cid:durableId="1791826666">
    <w:abstractNumId w:val="8"/>
  </w:num>
  <w:num w:numId="4" w16cid:durableId="1310016484">
    <w:abstractNumId w:val="7"/>
  </w:num>
  <w:num w:numId="5" w16cid:durableId="138814447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554385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5214772">
    <w:abstractNumId w:val="20"/>
  </w:num>
  <w:num w:numId="8" w16cid:durableId="1709406177">
    <w:abstractNumId w:val="10"/>
  </w:num>
  <w:num w:numId="9" w16cid:durableId="34357323">
    <w:abstractNumId w:val="0"/>
  </w:num>
  <w:num w:numId="10" w16cid:durableId="1753745377">
    <w:abstractNumId w:val="19"/>
  </w:num>
  <w:num w:numId="11" w16cid:durableId="1331131777">
    <w:abstractNumId w:val="6"/>
  </w:num>
  <w:num w:numId="12" w16cid:durableId="1144542827">
    <w:abstractNumId w:val="9"/>
  </w:num>
  <w:num w:numId="13" w16cid:durableId="82455433">
    <w:abstractNumId w:val="12"/>
  </w:num>
  <w:num w:numId="14" w16cid:durableId="219480225">
    <w:abstractNumId w:val="15"/>
  </w:num>
  <w:num w:numId="15" w16cid:durableId="741369974">
    <w:abstractNumId w:val="14"/>
  </w:num>
  <w:num w:numId="16" w16cid:durableId="608585392">
    <w:abstractNumId w:val="2"/>
  </w:num>
  <w:num w:numId="17" w16cid:durableId="1590769216">
    <w:abstractNumId w:val="4"/>
  </w:num>
  <w:num w:numId="18" w16cid:durableId="522675053">
    <w:abstractNumId w:val="11"/>
  </w:num>
  <w:num w:numId="19" w16cid:durableId="1116680767">
    <w:abstractNumId w:val="5"/>
  </w:num>
  <w:num w:numId="20" w16cid:durableId="2065983666">
    <w:abstractNumId w:val="18"/>
  </w:num>
  <w:num w:numId="21" w16cid:durableId="1306470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8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2486922.doc"/>
    <w:docVar w:name="arg5" w:val="9"/>
  </w:docVars>
  <w:rsids>
    <w:rsidRoot w:val="00C23D6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7373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3F4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3D6C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76D77"/>
  <w15:docId w15:val="{D1E8E9D4-5CAB-4E43-B8FE-7B7E6768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2026-03-17T09:44:00Z</dcterms:created>
  <dcterms:modified xsi:type="dcterms:W3CDTF">2026-03-17T09:46:00Z</dcterms:modified>
</cp:coreProperties>
</file>