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06847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82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A7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D3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68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B3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DB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58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F8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C5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1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B4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39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25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C0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D1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36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3A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D1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66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7A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DB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BFECC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0AD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FC2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AF20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719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1E8E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739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36CD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748C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36F9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E5A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DBBE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29FB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919E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71B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3070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5623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8A68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FC5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CAF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0F7F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A837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A35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CB31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ABA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0E23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E88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D58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E976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52E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7D5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A06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AC1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732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43988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C99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21D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4938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4A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9846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AAF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635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29B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C7E5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BAD1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F3FE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70A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1903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A719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BA2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825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82B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672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1B1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2C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F477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E80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585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EEF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9605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999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846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8F9C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5D1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B9B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0CAF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D8E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3EF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9323A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2DC3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C03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17C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1AC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B3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A62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68CF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E3B0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22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09D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F619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56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6E1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398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D10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DE5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36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782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725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2CC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1AA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9CA6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B9C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2BB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E7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9A3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477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9B2B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EE7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38E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72E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977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D36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32227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6AF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B2F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C99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65E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6A0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8B8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AEA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429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02D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730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DC0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5E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84F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6DC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7C2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F02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5DC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2CA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0A1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A5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5F6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05E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5C2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F8D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3E8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413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E8B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E26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085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29B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475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D63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9E9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3F73D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08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C7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BF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E9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B2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6C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9A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09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CF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AE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56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80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3E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6F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8A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7A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CEF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C580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E4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35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F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6A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DB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E0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0F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B60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6C8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B27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219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38B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526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26F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C6C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CE1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EFF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846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3149E66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D6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BD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5C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5B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48D5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D8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57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03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C0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8A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A9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51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95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A5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22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04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FB239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0C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69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B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95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CA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11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04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4B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86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E0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9F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C7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9A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30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70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2D3F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A3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83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46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F7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32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32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8D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5F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6C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C3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2A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4ED64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F8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70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46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37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00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8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35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F7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B5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E7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7E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88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65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2E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F7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A5B0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87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FC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78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33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A3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32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AE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D6C2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C33A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6226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536F22" w14:textId="7777777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B6CC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7F64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F537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2B28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705B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3D55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C2E7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06C7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D0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71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A5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39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6B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7B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030C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0F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C9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C0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FF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C9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68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133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866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F60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4BA49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E2A59D6" wp14:editId="09C51979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97B9C4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E2A59D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3597B9C4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5C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CE7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CD2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1AE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5C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09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64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0D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DC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10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A7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44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19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806AB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E166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092D5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99C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96EE94F" wp14:editId="5EF957EF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4C1ED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6EE94F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84C1ED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EAF5CAB" wp14:editId="4882D4BA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A7ECC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AF5CAB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9A7ECC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E27BDC8" wp14:editId="35A8962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2698B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27BDC8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3D2698B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F95DAC5" wp14:editId="52F687AA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BFEA88" w14:textId="77777777" w:rsidR="000B647F" w:rsidRDefault="000B647F" w:rsidP="00944C3D">
                                  <w:fldSimple w:instr=" MERGEFIELD  aDMOD  \* MERGEFORMAT ">
                                    <w:r w:rsidR="00A92D97" w:rsidRPr="00A92D9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95DAC5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2BFEA88" w14:textId="77777777" w:rsidR="000B647F" w:rsidRDefault="000B647F" w:rsidP="00944C3D">
                            <w:fldSimple w:instr=" MERGEFIELD  aDMOD  \* MERGEFORMAT ">
                              <w:r w:rsidR="00A92D97" w:rsidRPr="00A92D9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6BF6544" wp14:editId="079CB9BF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E6136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92D97" w:rsidRPr="00B131C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BF6544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FE6136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92D97" w:rsidRPr="00B131C7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28E9846" wp14:editId="53747EA2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7F9FAD" w14:textId="77777777" w:rsidR="000B647F" w:rsidRDefault="000B647F" w:rsidP="00944C3D">
                                  <w:fldSimple w:instr=" MERGEFIELD  aDRDO  \* MERGEFORMAT ">
                                    <w:r w:rsidR="00A92D97" w:rsidRPr="00A92D9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E9846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E7F9FAD" w14:textId="77777777" w:rsidR="000B647F" w:rsidRDefault="000B647F" w:rsidP="00944C3D">
                            <w:fldSimple w:instr=" MERGEFIELD  aDRDO  \* MERGEFORMAT ">
                              <w:r w:rsidR="00A92D97" w:rsidRPr="00A92D97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72AF873" wp14:editId="068A2754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CD9B65" w14:textId="77777777" w:rsidR="000B647F" w:rsidRDefault="000B647F" w:rsidP="00944C3D">
                                  <w:fldSimple w:instr=" MERGEFIELD  aDMDO  \* MERGEFORMAT ">
                                    <w:r w:rsidR="00A92D97" w:rsidRPr="00A92D9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2AF873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4CD9B65" w14:textId="77777777" w:rsidR="000B647F" w:rsidRDefault="000B647F" w:rsidP="00944C3D">
                            <w:fldSimple w:instr=" MERGEFIELD  aDMDO  \* MERGEFORMAT ">
                              <w:r w:rsidR="00A92D97" w:rsidRPr="00A92D9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238898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E01594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4CA28E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D1362EE" wp14:editId="6BC7451C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5AD48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1362EE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15AD48A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6B33EBA" wp14:editId="357A53A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AA016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B33EBA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5AA016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0E78DE6" wp14:editId="3E3B89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95CAB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E78DE6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D95CAB1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D221767" wp14:editId="6FE8780C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168206" w14:textId="77777777" w:rsidR="000B647F" w:rsidRDefault="000B647F" w:rsidP="00944C3D">
                                  <w:fldSimple w:instr=" MERGEFIELD  aDRDOo  \* MERGEFORMAT ">
                                    <w:r w:rsidR="00A92D97" w:rsidRPr="00A92D9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221767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3168206" w14:textId="77777777" w:rsidR="000B647F" w:rsidRDefault="000B647F" w:rsidP="00944C3D">
                            <w:fldSimple w:instr=" MERGEFIELD  aDRDOo  \* MERGEFORMAT ">
                              <w:r w:rsidR="00A92D97" w:rsidRPr="00A92D97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45255F3" wp14:editId="25B8333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B6C90C" w14:textId="77777777" w:rsidR="000B647F" w:rsidRDefault="000B647F" w:rsidP="00944C3D">
                                  <w:fldSimple w:instr=" MERGEFIELD  aDMDO  \* MERGEFORMAT ">
                                    <w:r w:rsidR="00A92D97" w:rsidRPr="00A92D9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5255F3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1B6C90C" w14:textId="77777777" w:rsidR="000B647F" w:rsidRDefault="000B647F" w:rsidP="00944C3D">
                            <w:fldSimple w:instr=" MERGEFIELD  aDMDO  \* MERGEFORMAT ">
                              <w:r w:rsidR="00A92D97" w:rsidRPr="00A92D9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6912942" wp14:editId="29E89AE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718CFB" w14:textId="77777777" w:rsidR="000B647F" w:rsidRDefault="000B647F" w:rsidP="00944C3D">
                                  <w:fldSimple w:instr=" MERGEFIELD  aDRODo  \* MERGEFORMAT ">
                                    <w:r w:rsidR="00A92D97" w:rsidRPr="00A92D9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912942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1718CFB" w14:textId="77777777" w:rsidR="000B647F" w:rsidRDefault="000B647F" w:rsidP="00944C3D">
                            <w:fldSimple w:instr=" MERGEFIELD  aDRODo  \* MERGEFORMAT ">
                              <w:r w:rsidR="00A92D97" w:rsidRPr="00A92D97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B8A4B4E" wp14:editId="6377D78F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28BA88" w14:textId="77777777" w:rsidR="000B647F" w:rsidRDefault="000B647F" w:rsidP="00944C3D">
                                  <w:fldSimple w:instr=" MERGEFIELD  aDMOD  \* MERGEFORMAT ">
                                    <w:r w:rsidR="00A92D97" w:rsidRPr="00A92D9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8A4B4E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228BA88" w14:textId="77777777" w:rsidR="000B647F" w:rsidRDefault="000B647F" w:rsidP="00944C3D">
                            <w:fldSimple w:instr=" MERGEFIELD  aDMOD  \* MERGEFORMAT ">
                              <w:r w:rsidR="00A92D97" w:rsidRPr="00A92D9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90A77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A74A5C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0BE6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E5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E724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7F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8B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B8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8E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4B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EA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A1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30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75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6D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0F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74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A3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E7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E5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06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16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78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1C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C7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66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11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0F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56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77CC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AD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A90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BD4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F9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7D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76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62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45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DA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40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DF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B1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05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4C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6F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5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1F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F9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F248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9D2B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6B29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E367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BD3B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4CEB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B5A2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DB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F9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95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17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B0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4A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B1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F5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0266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D9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B0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AB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3A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E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72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22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8B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68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1B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0E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95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14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6E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39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73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38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EB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B5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BF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1BB6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C1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A6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E6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C2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60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E2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F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C1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C2F8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5C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25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56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6F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3C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5C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D8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AA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8E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DE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BE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D0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29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9F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9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E5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DD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86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21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CA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973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8A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6F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9C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CC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15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40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A4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4B8D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AB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8A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09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79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0F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03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D2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AA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A9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43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ED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C4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CC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B6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6E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38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79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5A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6F2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36D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1C7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86D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E59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8BB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216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85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F5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8B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51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D4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F3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7F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C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DD2C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E4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A5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95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16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C8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35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97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49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5E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A5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C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32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AF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05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6A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88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FE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ED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1E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9BA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34B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A96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F81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478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30E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2D5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57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C5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1B68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49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44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7957C31" wp14:editId="0CCA2537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547F5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957C31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8547F5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D0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41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B6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83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AB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F8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97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AF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F3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42027869" wp14:editId="73D22E48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EB4BA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027869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2EB4BA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5C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F9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7C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15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0D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84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82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48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44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C6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CD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63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A7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86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14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39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0E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CF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4C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23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32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90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34F2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78D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1B337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918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C2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1466DB3" wp14:editId="65EB5B72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83B33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92D97" w:rsidRPr="00B131C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36126268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466DB3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283B33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92D97" w:rsidRPr="00B131C7">
                              <w:rPr>
                                <w:rFonts w:ascii="Arial" w:hAnsi="Arial" w:cs="Arial"/>
                                <w:noProof/>
                              </w:rPr>
                              <w:t>36126268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AF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95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8F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76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C4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6F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59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A2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44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1200214" wp14:editId="13FC6EB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8A583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92D97" w:rsidRPr="00B131C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2021529774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20021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08A583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92D97" w:rsidRPr="00B131C7">
                              <w:rPr>
                                <w:rFonts w:ascii="Arial" w:hAnsi="Arial" w:cs="Arial"/>
                                <w:noProof/>
                              </w:rPr>
                              <w:t>2021529774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5A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1B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B1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D1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99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7F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4E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3D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CC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71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73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76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3E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80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2D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A1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E6EB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5B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95AC17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BC8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EB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E3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97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D1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DE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8A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93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2C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57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47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5F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F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8A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31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01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F592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F1B8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800B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65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62F4355" wp14:editId="6E36F535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EE0B5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92D97" w:rsidRPr="00B131C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Soblahovská 1104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2F4355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AEE0B5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92D97" w:rsidRPr="00B131C7">
                              <w:rPr>
                                <w:rFonts w:ascii="Arial" w:hAnsi="Arial" w:cs="Arial"/>
                                <w:noProof/>
                              </w:rPr>
                              <w:t>SVB Soblahovská 1104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0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FE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A2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88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19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D3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9A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4B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62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A9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7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0E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74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77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67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17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59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FA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B4D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86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2E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04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FC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67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2C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85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3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74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AD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2F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9F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AF93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FB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9FE37D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8B0A0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B0B0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3D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C3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9A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B4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A6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F0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E2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C6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F6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C3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31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6F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62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B4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62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8A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9F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1D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32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5F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14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A7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B77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0B2E3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948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D69F095" wp14:editId="743F678E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99FE3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92D97" w:rsidRPr="00B131C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Soblahovská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69F095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E99FE3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92D97" w:rsidRPr="00B131C7">
                              <w:rPr>
                                <w:rFonts w:ascii="Arial" w:hAnsi="Arial" w:cs="Arial"/>
                                <w:noProof/>
                              </w:rPr>
                              <w:t>Soblahovská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F02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21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BB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E5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C0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62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89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C2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F0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DE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48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D9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0E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9F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5C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58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92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F74B436" wp14:editId="7B325EB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C6C507" w14:textId="77777777" w:rsidR="000B647F" w:rsidRDefault="000B647F" w:rsidP="00944C3D">
                                  <w:fldSimple w:instr=" MERGEFIELD  aSUB_ULICA_CISLO  \* MERGEFORMAT ">
                                    <w:r w:rsidR="00A92D97" w:rsidRPr="00A92D9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1104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74B436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2C6C507" w14:textId="77777777" w:rsidR="000B647F" w:rsidRDefault="000B647F" w:rsidP="00944C3D">
                            <w:fldSimple w:instr=" MERGEFIELD  aSUB_ULICA_CISLO  \* MERGEFORMAT ">
                              <w:r w:rsidR="00A92D97" w:rsidRPr="00A92D97">
                                <w:rPr>
                                  <w:rFonts w:ascii="Arial" w:hAnsi="Arial" w:cs="Arial"/>
                                  <w:noProof/>
                                </w:rPr>
                                <w:t>1104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C4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24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1D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F5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DC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76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7286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8046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CE1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856A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A12F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8AE75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669AB23" wp14:editId="2ED7515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46CDD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92D97" w:rsidRPr="00B131C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69AB2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2646CDD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92D97" w:rsidRPr="00B131C7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557E7C6" wp14:editId="68634BC1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3484F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A92D97" w:rsidRPr="00B131C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57E7C6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113484F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A92D97" w:rsidRPr="00B131C7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7D633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922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52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28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B482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77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7683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45E0720" wp14:editId="6644328F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2BE77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5E0720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7F2BE77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B5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CCD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B6B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E8B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671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2A4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110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248277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51E94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1549348" wp14:editId="04A30A4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1258F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549348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111258F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1210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E4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2A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EF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EB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52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30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D8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0033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E1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9350D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9096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DE4E3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DCCEB99" wp14:editId="39774F2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6F98C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CCEB99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106F98C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0F95A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14C3D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AB0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56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DD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07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D6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8E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DC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84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A6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42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F3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60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FD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85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AB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FB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21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96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E3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72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37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59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A5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15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05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4F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E9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3CB7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CD6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D823064" w14:textId="5A3F21E4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A92D97">
              <w:rPr>
                <w:rFonts w:ascii="Arial" w:hAnsi="Arial"/>
                <w:lang w:eastAsia="sk-SK"/>
              </w:rPr>
              <w:t>16.3.2026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6871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A55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9DFB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9D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12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93B2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584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AC8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948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07D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098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4BEC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6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489A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332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BB4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93D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A29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8F8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C134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73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5537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E697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648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8E1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A8B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232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AC2D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52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0DBD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400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7D4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CBD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0AC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96E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E262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57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8860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222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71B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CA2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E6F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EE3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F6D9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73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B0EA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DD6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C55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B97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4CB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BED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3D64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4F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889F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B19D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FEE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6B8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586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7A9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6FE9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62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08DC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A7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9D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F7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56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C8E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3AEC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91A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25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A7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05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BA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C8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9C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EB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08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5B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86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3E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54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5D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3B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45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E3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86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2A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9B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06DEF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66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0E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7ECB7F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F5AD2B3" w14:textId="77777777" w:rsidR="00944C3D" w:rsidRDefault="00944C3D" w:rsidP="00944C3D">
      <w:pPr>
        <w:rPr>
          <w:rFonts w:ascii="Arial" w:hAnsi="Arial"/>
        </w:rPr>
      </w:pPr>
    </w:p>
    <w:p w14:paraId="5A5217E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A6C1B4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05FB0F6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214A75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D652DAA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D95CA46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6864ECBA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67D88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58D8D2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111832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AB1F796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2DA999B" w14:textId="4B38315B" w:rsidR="00944C3D" w:rsidRPr="008D0433" w:rsidRDefault="00A92D9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Juraj Vidra</w:t>
            </w:r>
          </w:p>
        </w:tc>
        <w:tc>
          <w:tcPr>
            <w:tcW w:w="3260" w:type="dxa"/>
            <w:vAlign w:val="center"/>
          </w:tcPr>
          <w:p w14:paraId="1743705B" w14:textId="28702F92" w:rsidR="00944C3D" w:rsidRPr="008D0433" w:rsidRDefault="00A92D9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113A0A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53280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87437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D92FB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AC868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F586DB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623450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BF911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D1BAE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B43544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105F88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D1BEB6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3225CC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84F1FE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E86DAC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68498B4" w14:textId="50995AD2" w:rsidR="00944C3D" w:rsidRDefault="00A92D97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17E30E01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C9D035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73B2DF2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2E953B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2E0B23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7C5A17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9A93696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45E77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570FDB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651C2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3387C8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B9FF5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29933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A4AF2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E9A828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BECAE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01F2B3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6E749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DA5681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BE4AE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0F0324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69A0C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9358E9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AB4C9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A6C0E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C44568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4B7903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12489C3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C5DA6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E577B3B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D1F3E8E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AFA94C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67FEAF09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08DD1B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3AAB5C0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4BB37D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FEDE1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240089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A571EB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70B6F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CBE78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231C4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4D7190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B417E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A8D04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EE9C5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E45CE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B0AA7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C34C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95EF4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5CC367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51A64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64DD17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98299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4369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F36C5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330C0E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066572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12B6F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A5322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26516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B0D5DC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AD2701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622AD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B6A838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04392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B6493E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C89CF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DE80C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A40CE4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33622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ECA14F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8C4102D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5992B1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6BA111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1D3B94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11B787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ECFCF47" w14:textId="77777777" w:rsidTr="00503750">
        <w:trPr>
          <w:trHeight w:val="302"/>
        </w:trPr>
        <w:tc>
          <w:tcPr>
            <w:tcW w:w="4510" w:type="dxa"/>
          </w:tcPr>
          <w:p w14:paraId="24AD79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E0C6D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DE045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FE492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C137A3" w14:textId="77777777" w:rsidTr="00503750">
        <w:trPr>
          <w:trHeight w:val="302"/>
        </w:trPr>
        <w:tc>
          <w:tcPr>
            <w:tcW w:w="4510" w:type="dxa"/>
          </w:tcPr>
          <w:p w14:paraId="154FBA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EAAD7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B2731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B4A8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F70C73" w14:textId="77777777" w:rsidTr="00503750">
        <w:trPr>
          <w:trHeight w:val="302"/>
        </w:trPr>
        <w:tc>
          <w:tcPr>
            <w:tcW w:w="4510" w:type="dxa"/>
          </w:tcPr>
          <w:p w14:paraId="498009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00425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A2E32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966A5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106BE0" w14:textId="77777777" w:rsidTr="00503750">
        <w:trPr>
          <w:trHeight w:val="302"/>
        </w:trPr>
        <w:tc>
          <w:tcPr>
            <w:tcW w:w="4510" w:type="dxa"/>
          </w:tcPr>
          <w:p w14:paraId="1DA54B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94D6D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A7DDD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9AA6C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A110D7" w14:textId="77777777" w:rsidTr="00503750">
        <w:trPr>
          <w:trHeight w:val="327"/>
        </w:trPr>
        <w:tc>
          <w:tcPr>
            <w:tcW w:w="4510" w:type="dxa"/>
          </w:tcPr>
          <w:p w14:paraId="330724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41F72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676F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C2DA1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70FE68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80B2AB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F71D937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DA6D1B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C774C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5D7CB5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2A0824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2B39890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EF0CF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4D10D7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28BE28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657BBA5" w14:textId="77777777" w:rsidTr="00503750">
        <w:tc>
          <w:tcPr>
            <w:tcW w:w="2302" w:type="dxa"/>
            <w:vAlign w:val="center"/>
          </w:tcPr>
          <w:p w14:paraId="5B7ED18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B39ED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4636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8B6DE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A77F1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670BA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DA0CB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CB13C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E8E9B9A" w14:textId="77777777" w:rsidTr="00503750">
        <w:tc>
          <w:tcPr>
            <w:tcW w:w="15593" w:type="dxa"/>
            <w:gridSpan w:val="8"/>
            <w:vAlign w:val="center"/>
          </w:tcPr>
          <w:p w14:paraId="5EC675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75A56FC" w14:textId="77777777" w:rsidTr="00503750">
        <w:tc>
          <w:tcPr>
            <w:tcW w:w="2302" w:type="dxa"/>
            <w:vAlign w:val="center"/>
          </w:tcPr>
          <w:p w14:paraId="3FF46F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F69A5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EEFD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7D46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1582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2FE1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D873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D401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46D8E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FC7C7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E38B9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2473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7B36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E2A0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2107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1D27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B12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F97DC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5FB87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D99AA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2D99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6AAB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3864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84DE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5968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A8F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49546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C5C1E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4FAC1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2E6DC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96C1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9CDA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6443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6D89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3F6D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9CAD110" w14:textId="77777777" w:rsidTr="00503750">
        <w:tc>
          <w:tcPr>
            <w:tcW w:w="2302" w:type="dxa"/>
            <w:vAlign w:val="center"/>
          </w:tcPr>
          <w:p w14:paraId="613740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FC240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3FB2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AF02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F0B5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70CF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CD1C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C0CE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F9DDD6" w14:textId="77777777" w:rsidTr="00503750">
        <w:tc>
          <w:tcPr>
            <w:tcW w:w="15593" w:type="dxa"/>
            <w:gridSpan w:val="8"/>
            <w:vAlign w:val="center"/>
          </w:tcPr>
          <w:p w14:paraId="34C321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3229E8E" w14:textId="77777777" w:rsidTr="00503750">
        <w:tc>
          <w:tcPr>
            <w:tcW w:w="2302" w:type="dxa"/>
            <w:vAlign w:val="center"/>
          </w:tcPr>
          <w:p w14:paraId="58C038E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154C2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AED4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1BD6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F7FA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5B37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6DC3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FBA6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5C0D8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2298C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F0949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45B8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CB47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7474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B4EF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4C1C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FEC1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406E2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27F32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4D1B4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FE87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9957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C1DB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0AC4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0F10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FB64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6BF13F" w14:textId="77777777" w:rsidTr="00503750">
        <w:tc>
          <w:tcPr>
            <w:tcW w:w="2302" w:type="dxa"/>
            <w:vAlign w:val="center"/>
          </w:tcPr>
          <w:p w14:paraId="38CE44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C3811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01FC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4E51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9868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F92B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1171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2AA7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D9E40A" w14:textId="77777777" w:rsidTr="00503750">
        <w:tc>
          <w:tcPr>
            <w:tcW w:w="15593" w:type="dxa"/>
            <w:gridSpan w:val="8"/>
            <w:vAlign w:val="center"/>
          </w:tcPr>
          <w:p w14:paraId="7E12C9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5652698" w14:textId="77777777" w:rsidTr="00503750">
        <w:tc>
          <w:tcPr>
            <w:tcW w:w="2302" w:type="dxa"/>
            <w:vAlign w:val="center"/>
          </w:tcPr>
          <w:p w14:paraId="0F0E24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C8EDC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B44B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BECD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EACB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9681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F7B5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0A7C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A8E622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48655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096AF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DF6D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788A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88B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ACF2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E29A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5C5E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E3901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29168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F71B1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BABC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D895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EC09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4656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6FEC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E3BD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421BD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31C9C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BB641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E963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AACE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C454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F3C7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33A8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DCCA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BC21E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531E8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F6A9FA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A6DDF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41110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BCFC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2252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D3A0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BA1D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1B6A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C674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80F7E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87A8B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043A7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76BC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2FE7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560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4DC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4BDE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A6C2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B32A5E" w14:textId="77777777" w:rsidR="00944C3D" w:rsidRDefault="00944C3D" w:rsidP="00944C3D">
      <w:pPr>
        <w:rPr>
          <w:rFonts w:ascii="Arial" w:hAnsi="Arial"/>
          <w:b/>
        </w:rPr>
      </w:pPr>
    </w:p>
    <w:p w14:paraId="116D1CB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B29FD51" w14:textId="77777777" w:rsidTr="00503750">
        <w:tc>
          <w:tcPr>
            <w:tcW w:w="1944" w:type="dxa"/>
            <w:vAlign w:val="center"/>
          </w:tcPr>
          <w:p w14:paraId="21F32D5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91E1C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33AE3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547FC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5ACCE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1864E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86E84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2CABD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6E61E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52134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5F5E4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557FA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E7F7BA0" w14:textId="77777777" w:rsidTr="00503750">
        <w:tc>
          <w:tcPr>
            <w:tcW w:w="15685" w:type="dxa"/>
            <w:gridSpan w:val="12"/>
            <w:vAlign w:val="center"/>
          </w:tcPr>
          <w:p w14:paraId="04E7DF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53BD851" w14:textId="77777777" w:rsidTr="00503750">
        <w:tc>
          <w:tcPr>
            <w:tcW w:w="1944" w:type="dxa"/>
            <w:vAlign w:val="center"/>
          </w:tcPr>
          <w:p w14:paraId="0BB68F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5B69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9237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09D55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D67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B42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8446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97F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E0E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13C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6D8A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326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E64749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3E66D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A0B30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A4E0C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F3B01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B36E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B40F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C5AC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6562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81D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BBF9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D635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30B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16B46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44997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65577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7DDC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343A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5BD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4D6D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77B7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BE69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EB8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AC90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333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622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9B112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A1389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A8F6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3C0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1FB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4A90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3212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A248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6CF8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3743D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D631F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EAE28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A66DF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634B900" w14:textId="77777777" w:rsidTr="00503750">
        <w:tc>
          <w:tcPr>
            <w:tcW w:w="1944" w:type="dxa"/>
            <w:vAlign w:val="center"/>
          </w:tcPr>
          <w:p w14:paraId="62EE7C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22B51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2E49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64CB0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2C6E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A4C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69F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0CC6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3100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FB5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6164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639A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EDE9EB" w14:textId="77777777" w:rsidTr="00503750">
        <w:tc>
          <w:tcPr>
            <w:tcW w:w="15685" w:type="dxa"/>
            <w:gridSpan w:val="12"/>
            <w:vAlign w:val="center"/>
          </w:tcPr>
          <w:p w14:paraId="3FAA1B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B919BF7" w14:textId="77777777" w:rsidTr="00503750">
        <w:tc>
          <w:tcPr>
            <w:tcW w:w="1944" w:type="dxa"/>
            <w:vAlign w:val="center"/>
          </w:tcPr>
          <w:p w14:paraId="7133D6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CAD7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4B6D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E57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C4EF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254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4FE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BED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A19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DCA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8A7EA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CD391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DCB8E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C194A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147B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E9D5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BE45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6B94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3E4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0202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357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B9EC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BA9E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45D21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E88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4E48A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0AEC2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B75D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1CCB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AB91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06B0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BBB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F15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E72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CB6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3750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71D3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5E78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95C455" w14:textId="77777777" w:rsidTr="00503750">
        <w:tc>
          <w:tcPr>
            <w:tcW w:w="1944" w:type="dxa"/>
            <w:vAlign w:val="center"/>
          </w:tcPr>
          <w:p w14:paraId="0C4517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A1F4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3E8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35B19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FB24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5BE8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608B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DFCC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AAB2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A0D5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F2B3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7F1F6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347DDD" w14:textId="77777777" w:rsidTr="00503750">
        <w:tc>
          <w:tcPr>
            <w:tcW w:w="15685" w:type="dxa"/>
            <w:gridSpan w:val="12"/>
            <w:vAlign w:val="center"/>
          </w:tcPr>
          <w:p w14:paraId="1499AA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2FD9CF3" w14:textId="77777777" w:rsidTr="00503750">
        <w:tc>
          <w:tcPr>
            <w:tcW w:w="1944" w:type="dxa"/>
            <w:vAlign w:val="center"/>
          </w:tcPr>
          <w:p w14:paraId="06CD86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59FDA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08AC4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6B3E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7412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E77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765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01B5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8B4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9654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274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F1BA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799CCF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67AFA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6D8CF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983D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8B0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9E4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070B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4AA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43F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A67A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B29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8797E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8086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6DD3B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881A1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29A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44D8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3200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47A6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5C85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175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522A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42EE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D691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485EF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482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AAC4F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B6021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1F0D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F95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8AB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3769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D328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D6C3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0E3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1A2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63B0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6DBF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B5E1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F6872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65278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9E5FD4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0AB8F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0A276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3A5B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6B41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F364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71B8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DAD7F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F09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7FD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2FC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1F47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165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A6B02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3341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461A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2356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69706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EA2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8BE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62B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9FB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54CE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91D3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762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134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C18BA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16A52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CAF189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B8A4F3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BA0CD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130680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757858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40DBB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EEA5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50EF0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3A9E9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869F7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A3E0B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FEF18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27932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A1A391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FF11A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F96A0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40CC5E6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910C25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46BB439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2FBC5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2FDCD5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60978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2080041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2EDDC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A32F2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F808F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23FFF2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7FE9C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DD9C5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670B6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BB1978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91EC1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BF51C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54DEE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9CCFE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4153D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BA8AACB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D3AC4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2843D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63075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C2181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C6146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AC7BC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553F451" w14:textId="77777777" w:rsidTr="00503750">
        <w:trPr>
          <w:trHeight w:val="1073"/>
        </w:trPr>
        <w:tc>
          <w:tcPr>
            <w:tcW w:w="3614" w:type="dxa"/>
            <w:vMerge/>
          </w:tcPr>
          <w:p w14:paraId="60ACF2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5E3FB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62F6E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4A5D8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9794A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D38F5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D1E7A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29D2BFD" w14:textId="77777777" w:rsidTr="00503750">
        <w:trPr>
          <w:trHeight w:val="283"/>
        </w:trPr>
        <w:tc>
          <w:tcPr>
            <w:tcW w:w="3614" w:type="dxa"/>
          </w:tcPr>
          <w:p w14:paraId="60D0A2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EECDD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001BF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E2994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C3543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25896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B9BC9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D3E7CBA" w14:textId="77777777" w:rsidTr="00503750">
        <w:trPr>
          <w:trHeight w:val="283"/>
        </w:trPr>
        <w:tc>
          <w:tcPr>
            <w:tcW w:w="3614" w:type="dxa"/>
          </w:tcPr>
          <w:p w14:paraId="62AD3B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AD2D5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54497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380C7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762B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67EDE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C3B62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98C53A1" w14:textId="77777777" w:rsidTr="00503750">
        <w:trPr>
          <w:trHeight w:val="283"/>
        </w:trPr>
        <w:tc>
          <w:tcPr>
            <w:tcW w:w="3614" w:type="dxa"/>
          </w:tcPr>
          <w:p w14:paraId="3143B6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DB478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F9083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60DD5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BCBC7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3C008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90400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771102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78622C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686DA2D6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FF202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64C3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EB8A8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D2FA6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807A6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87B25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76A0A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A2391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19E13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35AC76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10CCE7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BBCA93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A0E8D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411C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24AD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1A4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F02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10C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F23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02F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A673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F1B42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FB5A4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67F9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D57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CB3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E4A7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FC7D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6C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51E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8777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DE3D0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9A33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1B03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E33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408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89A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DEC0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7A1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DF8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5144D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A7ACF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D80F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9C77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3D85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CFED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7A5E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3B11F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D0608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7064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1D1DA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A4D157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A47EE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AA5AD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FA0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BC95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B7CE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7A5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7740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EE0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2ED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3C099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A3C52A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692FB1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48CAC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4984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FCB1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3068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15EF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96E9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99E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90C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A48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FD44C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B7FC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04E20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3DA5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F290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9AE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05B9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AFF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C3C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48DC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292C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4525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8CA94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B8B7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5273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209F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8C82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54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1A7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3FA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86FB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486462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E3DCF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4F89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52E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E2F1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65B4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B85D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E1A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260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C9174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75C4B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F2D8DC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90192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622A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7AA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46B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77AD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5064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22E7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173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E11E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7E518C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1A4A82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4D344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EFD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C74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B07B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735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E6E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1F9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D8391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0B586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4B3A8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F109E4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B9549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32DFA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BA6C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E211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BD4D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55BB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F963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7904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BEEA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430A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06E6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B898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B965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87F5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E36A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813E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42D1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6DDE8C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CFF6FE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E75095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AF37A5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231A7092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39A81B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01392E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09B8FE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190C0C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7E3DC7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12F8CB6" w14:textId="77777777" w:rsidTr="00503750">
        <w:trPr>
          <w:trHeight w:val="437"/>
        </w:trPr>
        <w:tc>
          <w:tcPr>
            <w:tcW w:w="2594" w:type="dxa"/>
          </w:tcPr>
          <w:p w14:paraId="485D59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404AA8E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B3E457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EFBABC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7F9474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9701CA2" w14:textId="77777777" w:rsidTr="00503750">
        <w:trPr>
          <w:trHeight w:val="420"/>
        </w:trPr>
        <w:tc>
          <w:tcPr>
            <w:tcW w:w="2594" w:type="dxa"/>
          </w:tcPr>
          <w:p w14:paraId="583604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2B65C84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AC17A3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B7AD78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2AAB1B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40566CC" w14:textId="77777777" w:rsidTr="00503750">
        <w:trPr>
          <w:trHeight w:val="630"/>
        </w:trPr>
        <w:tc>
          <w:tcPr>
            <w:tcW w:w="2594" w:type="dxa"/>
          </w:tcPr>
          <w:p w14:paraId="6D074F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4C7A8F7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4DDEB1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090DA0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008FE0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128C7A" w14:textId="77777777" w:rsidTr="00503750">
        <w:trPr>
          <w:trHeight w:val="420"/>
        </w:trPr>
        <w:tc>
          <w:tcPr>
            <w:tcW w:w="2594" w:type="dxa"/>
          </w:tcPr>
          <w:p w14:paraId="7E4572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4944BDE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D3556B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24DE0D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0B6561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500015B" w14:textId="77777777" w:rsidTr="00503750">
        <w:trPr>
          <w:trHeight w:val="437"/>
        </w:trPr>
        <w:tc>
          <w:tcPr>
            <w:tcW w:w="2594" w:type="dxa"/>
          </w:tcPr>
          <w:p w14:paraId="48A3D4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501084F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4CABD4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0CCC8D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B422E8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4FD289B" w14:textId="77777777" w:rsidTr="00503750">
        <w:trPr>
          <w:trHeight w:val="420"/>
        </w:trPr>
        <w:tc>
          <w:tcPr>
            <w:tcW w:w="2594" w:type="dxa"/>
          </w:tcPr>
          <w:p w14:paraId="7C40D3C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5E0868D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3AA856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FCD7C7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92CC13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F0BA30B" w14:textId="77777777" w:rsidR="00944C3D" w:rsidRDefault="00944C3D" w:rsidP="00944C3D">
      <w:pPr>
        <w:rPr>
          <w:rFonts w:ascii="Arial" w:hAnsi="Arial"/>
          <w:b/>
        </w:rPr>
      </w:pPr>
    </w:p>
    <w:p w14:paraId="4C7AA394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4DB5DB73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17E242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5E23CA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E2F79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1E5B77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360736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7B8DFBF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54B09D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169F9E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4A264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50910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AF73FB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7A6C57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29746D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2984B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795E6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7CB759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62011D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5FCD16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9DFEB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E5539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5CD097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1992929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270EB3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9F8C2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74230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BB036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17F4CE2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70C9204" w14:textId="77777777" w:rsidTr="00503750">
        <w:tc>
          <w:tcPr>
            <w:tcW w:w="2835" w:type="dxa"/>
            <w:vAlign w:val="center"/>
          </w:tcPr>
          <w:p w14:paraId="2BB53D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2FB28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85D49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DD4B8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4A58B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DF264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19559D9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84A8F7F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F6FF87F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9CCF31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C5675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1A349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6089D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0061B4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9A491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9749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3FD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30E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574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5BB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3C137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2B0F3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9870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9C1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F6E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2B73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E842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A3E45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6C3B5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D128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9791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AE2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42B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DE1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3CF28E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47C05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4DE3B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AFB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FFC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EC5A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558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2D6431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F31EC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94B3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825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24BA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19C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41A8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47A87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0697F7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A4D00D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26A39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5F472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3A695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E7AF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C16C60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0B8E559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0434E23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1198781" w14:textId="77777777" w:rsidR="00944C3D" w:rsidRDefault="00944C3D" w:rsidP="00944C3D">
      <w:pPr>
        <w:rPr>
          <w:rFonts w:ascii="Arial" w:hAnsi="Arial"/>
          <w:b/>
        </w:rPr>
      </w:pPr>
    </w:p>
    <w:p w14:paraId="2B704432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6860668" w14:textId="77777777" w:rsidTr="00503750">
        <w:tc>
          <w:tcPr>
            <w:tcW w:w="2835" w:type="dxa"/>
            <w:vAlign w:val="center"/>
          </w:tcPr>
          <w:p w14:paraId="0CF4ED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2B59A7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298AD8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EA09E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2E627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528800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5100579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EB0B1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7B8FA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D67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37E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8D3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BF61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79533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2AEB3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3198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214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7B26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6F0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39B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B7B8D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3793D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D3F8B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E351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A74D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60C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755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CE63B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D39A2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7139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8D2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4E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BFB7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DF8A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BA37E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8D467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79F1B2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E0CFC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8F5D4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FA6D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3A040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2FE34F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D43929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0877EE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45CB2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33482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7561011" w14:textId="77777777" w:rsidTr="00503750">
        <w:trPr>
          <w:trHeight w:val="699"/>
        </w:trPr>
        <w:tc>
          <w:tcPr>
            <w:tcW w:w="3502" w:type="dxa"/>
            <w:vMerge/>
          </w:tcPr>
          <w:p w14:paraId="391BFD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1E912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57151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18B378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BB346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7B5ABE6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F90654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56BEA3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4DD25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2EEF7A4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49F116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77AB7C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8064B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4896F70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78514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9E97B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2B23C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36A88749" w14:textId="77777777" w:rsidTr="00503750">
        <w:trPr>
          <w:trHeight w:val="593"/>
        </w:trPr>
        <w:tc>
          <w:tcPr>
            <w:tcW w:w="3497" w:type="dxa"/>
          </w:tcPr>
          <w:p w14:paraId="7B08E3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F1762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F3CB2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3C0DD1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A5AD1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933C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A7F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69FF7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EDCFD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4B05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1E1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E2013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57B48B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A22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5DF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ACAB8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54E3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7B82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E65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DC793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C3E208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671DE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6F4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733E0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21F97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6BE1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AC8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D4EF9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1FC7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C2C80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46B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0B2DB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F9730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1BF1D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CF19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F6158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E4B40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6DBF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443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4E49B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6A5CC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1909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0C9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E4F93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6D93E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5D07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FCA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16628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E3ABCE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E6CD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D3B0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CEB388" w14:textId="77777777" w:rsidR="00944C3D" w:rsidRDefault="00944C3D" w:rsidP="00944C3D">
      <w:pPr>
        <w:rPr>
          <w:rFonts w:ascii="Arial" w:hAnsi="Arial"/>
          <w:b/>
        </w:rPr>
      </w:pPr>
    </w:p>
    <w:p w14:paraId="59CA1DC1" w14:textId="77777777" w:rsidR="00944C3D" w:rsidRDefault="00944C3D" w:rsidP="00944C3D">
      <w:pPr>
        <w:rPr>
          <w:rFonts w:ascii="Arial" w:hAnsi="Arial"/>
          <w:b/>
        </w:rPr>
      </w:pPr>
    </w:p>
    <w:p w14:paraId="39E45B8A" w14:textId="77777777" w:rsidR="00944C3D" w:rsidRDefault="00944C3D" w:rsidP="00944C3D">
      <w:pPr>
        <w:rPr>
          <w:rFonts w:ascii="Arial" w:hAnsi="Arial"/>
          <w:b/>
        </w:rPr>
      </w:pPr>
    </w:p>
    <w:p w14:paraId="0898A297" w14:textId="77777777" w:rsidR="00944C3D" w:rsidRDefault="00944C3D" w:rsidP="00944C3D">
      <w:pPr>
        <w:rPr>
          <w:rFonts w:ascii="Arial" w:hAnsi="Arial"/>
          <w:b/>
        </w:rPr>
      </w:pPr>
    </w:p>
    <w:p w14:paraId="62A22C1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0A78FBF0" w14:textId="77777777" w:rsidTr="00503750">
        <w:tc>
          <w:tcPr>
            <w:tcW w:w="2622" w:type="dxa"/>
            <w:vAlign w:val="center"/>
          </w:tcPr>
          <w:p w14:paraId="028208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18A45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0A825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DA72F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1C3E6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37A16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DB81F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BADF8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C18B2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4CF1B4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E65DC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C60E03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85580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2341D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700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05C3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2F7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E983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C147C5" w14:textId="77777777" w:rsidTr="00503750">
        <w:tc>
          <w:tcPr>
            <w:tcW w:w="2622" w:type="dxa"/>
            <w:vAlign w:val="center"/>
          </w:tcPr>
          <w:p w14:paraId="3B85C9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68E91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68023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D29A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8BF3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0BC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111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B91B5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AEB53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0EDE2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11D2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4348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4185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BAF7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8AE44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59EC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AE086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8BD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C87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3FC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4A32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FAE6A9" w14:textId="77777777" w:rsidTr="00503750">
        <w:tc>
          <w:tcPr>
            <w:tcW w:w="2622" w:type="dxa"/>
            <w:vAlign w:val="center"/>
          </w:tcPr>
          <w:p w14:paraId="1264EF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547F4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-799.00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8B30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44685.00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D3C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39479.00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C08F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596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4408.00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68EA9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96FC7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04909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F01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4675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0C1E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FD7B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C8E023" w14:textId="77777777" w:rsidTr="00503750">
        <w:tc>
          <w:tcPr>
            <w:tcW w:w="2622" w:type="dxa"/>
            <w:vAlign w:val="center"/>
          </w:tcPr>
          <w:p w14:paraId="55FC81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30C01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EA3F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820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9AEF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D3E3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9A6A9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D4B44C8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83C45B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F937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CE30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1348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CD14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86E3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D3A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238E3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4BA4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FEF9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A947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3260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BA45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02F2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47D5E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812B7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1038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438C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81B4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018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DE5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617A87" w14:textId="77777777" w:rsidTr="00503750">
        <w:tc>
          <w:tcPr>
            <w:tcW w:w="2622" w:type="dxa"/>
            <w:vAlign w:val="center"/>
          </w:tcPr>
          <w:p w14:paraId="0EE63C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31A87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E5F9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A71E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5B8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188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670615" w14:textId="77777777" w:rsidTr="00503750">
        <w:tc>
          <w:tcPr>
            <w:tcW w:w="2622" w:type="dxa"/>
            <w:vAlign w:val="center"/>
          </w:tcPr>
          <w:p w14:paraId="69A66F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1104E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9AFB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65BD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C13F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833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C57B01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610A1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ACD634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-799.00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679BB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44685.00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CCFF3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39479.00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689F8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BBD14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4408.00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B0A1C8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F5EC5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23009FB0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E77C7E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43BBE4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19F0E7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FAE53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93998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08944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DFA43D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0CE38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2E0C9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2A6B7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B2B1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68C9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8F61C9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3F759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51737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DC86E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13D61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9054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A0CD9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49CD6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0A058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982001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FBB1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5A46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7556B2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D113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D52D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93301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22665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F6B15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9FEE1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1E34D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0169B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F407D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9D84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DCE3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A0450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AECF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FD41E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1D738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C599D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56AD6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70E20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ABE4B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670F9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8295F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0CB56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69830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037B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BF752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6FE25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4F5F2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B51A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5C5475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E072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012C2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40708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E6ED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8337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9FDDB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255B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3D4AC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26B944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8348F0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5EDED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9706B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1EA629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522685E6" w14:textId="77777777" w:rsidTr="00503750">
        <w:tc>
          <w:tcPr>
            <w:tcW w:w="2835" w:type="dxa"/>
            <w:vAlign w:val="center"/>
          </w:tcPr>
          <w:p w14:paraId="27D524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6DAC7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226D6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6EC8D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BEBF7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67F06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AFC4112" w14:textId="77777777" w:rsidTr="00503750">
        <w:tc>
          <w:tcPr>
            <w:tcW w:w="2835" w:type="dxa"/>
            <w:vAlign w:val="center"/>
          </w:tcPr>
          <w:p w14:paraId="2AEB9D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C06F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35BC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84F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53D7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727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FD6D3C" w14:textId="77777777" w:rsidTr="00503750">
        <w:tc>
          <w:tcPr>
            <w:tcW w:w="2835" w:type="dxa"/>
            <w:vAlign w:val="center"/>
          </w:tcPr>
          <w:p w14:paraId="6A593A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C38C1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6A9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CC46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A93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E66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B4715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B546D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0F374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CC20A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0DFDD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D0D48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76700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CE9286E" w14:textId="77777777" w:rsidTr="00503750">
        <w:tc>
          <w:tcPr>
            <w:tcW w:w="2835" w:type="dxa"/>
            <w:vAlign w:val="center"/>
          </w:tcPr>
          <w:p w14:paraId="4C6DFF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2E2A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B3F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24E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4209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848B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ED6937" w14:textId="77777777" w:rsidTr="00503750">
        <w:tc>
          <w:tcPr>
            <w:tcW w:w="2835" w:type="dxa"/>
            <w:vAlign w:val="center"/>
          </w:tcPr>
          <w:p w14:paraId="17C110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4985C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126C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CF9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FD0D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F7B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C4F5D8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0EA3B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4F8584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5FE5B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FCD80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F94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6BC72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71D23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81839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4725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4D2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EB9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909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C31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99A94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5FFA57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2E8D0ACA" w14:textId="77777777" w:rsidTr="00503750">
        <w:tc>
          <w:tcPr>
            <w:tcW w:w="2552" w:type="dxa"/>
            <w:vAlign w:val="center"/>
          </w:tcPr>
          <w:p w14:paraId="6B7C9C0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267B91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6D8753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7B8CB9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0B583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B727C82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73E3A2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ED54EC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15.00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583C82D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247505E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870D39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15.00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510ADD4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21F5E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87CBF1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4BCA9D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54CC123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3E4A16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BE98DC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9F2185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01EC49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79C88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B3876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B75EFFE" w14:textId="77777777" w:rsidTr="00503750">
        <w:tc>
          <w:tcPr>
            <w:tcW w:w="4395" w:type="dxa"/>
            <w:vMerge/>
          </w:tcPr>
          <w:p w14:paraId="076952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E8899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98481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2CB877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684C9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F3D9D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  <w:lang w:eastAsia="sk-SK"/>
              </w:rPr>
              <w:t>302.40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CA592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D7B441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5178B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35880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  <w:lang w:eastAsia="sk-SK"/>
              </w:rPr>
              <w:t>2903.12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535012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BF2AA71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CEFDB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8D50E6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3205.52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0976B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B0CB0B9" w14:textId="77777777" w:rsidTr="00503750">
        <w:tc>
          <w:tcPr>
            <w:tcW w:w="4395" w:type="dxa"/>
            <w:vAlign w:val="center"/>
          </w:tcPr>
          <w:p w14:paraId="478166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A565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E2A625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84F1CE9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0E49D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D838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E16E3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34D2A6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E14EF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426D90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6178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AC402F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25F634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070F37D" w14:textId="7777777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86583.00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39C1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B2858D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7BA3CD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07857C39" w14:textId="77777777" w:rsidTr="00503750">
        <w:tc>
          <w:tcPr>
            <w:tcW w:w="4395" w:type="dxa"/>
            <w:vAlign w:val="center"/>
          </w:tcPr>
          <w:p w14:paraId="2EBBDDC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83778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32041B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67BD21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6FB446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07C7FB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33BC18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DEA960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73772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521B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A3BA9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0A93DD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B8ADF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9A121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587AA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5A0C46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7B68E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1853763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AAB2F9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059DA8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39BD4B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C3BA7B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79E561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220E73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35262E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AA9D7F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6B686B8" w14:textId="77777777" w:rsidTr="00503750">
        <w:tc>
          <w:tcPr>
            <w:tcW w:w="1843" w:type="dxa"/>
            <w:vAlign w:val="center"/>
          </w:tcPr>
          <w:p w14:paraId="60CE1B1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DF1C91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FBBAC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DD878F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4A5755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A93941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AA568E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7BFB7DD" w14:textId="77777777" w:rsidTr="00503750">
        <w:tc>
          <w:tcPr>
            <w:tcW w:w="1843" w:type="dxa"/>
            <w:vAlign w:val="center"/>
          </w:tcPr>
          <w:p w14:paraId="735AEC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2368C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1BEBA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021C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50D0B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6BFE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19B8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E43276A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0FD7B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77575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03A7A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8B21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A94F7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EE6A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88556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6E940E5" w14:textId="77777777" w:rsidTr="00503750">
        <w:tc>
          <w:tcPr>
            <w:tcW w:w="1843" w:type="dxa"/>
            <w:vAlign w:val="center"/>
          </w:tcPr>
          <w:p w14:paraId="414BB6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09967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318E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033C3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CD91B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F90B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458A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6EB60D2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D6B53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9808B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37117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AC14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893CA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CF6C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77CC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8C41055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EEE3A9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44ABF0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90038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E3450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EDBFD3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8E723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BF664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4B3527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70556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04169C9D" w14:textId="77777777" w:rsidTr="00503750">
        <w:trPr>
          <w:trHeight w:val="664"/>
        </w:trPr>
        <w:tc>
          <w:tcPr>
            <w:tcW w:w="3372" w:type="dxa"/>
          </w:tcPr>
          <w:p w14:paraId="468A5C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519667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A7C0D4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8D0D3E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82E68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2D201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8740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FDF3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E5E089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87BF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C65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227A8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A680DD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4E71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20E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9190C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3C2C84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2896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898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165DB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E6B3B0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2C4E3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50A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CEA35B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516D68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831D6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01F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5DC8C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FED4C24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12D33331" w14:textId="77777777" w:rsidTr="00503750">
        <w:tc>
          <w:tcPr>
            <w:tcW w:w="2835" w:type="dxa"/>
            <w:vAlign w:val="center"/>
          </w:tcPr>
          <w:p w14:paraId="7D8F020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24DB79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A89B94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094EDE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C76562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03DD573" w14:textId="77777777" w:rsidTr="00503750">
        <w:tc>
          <w:tcPr>
            <w:tcW w:w="2835" w:type="dxa"/>
          </w:tcPr>
          <w:p w14:paraId="4B5F9FE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E86A7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E519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189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EE6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4AE018" w14:textId="77777777" w:rsidTr="00503750">
        <w:tc>
          <w:tcPr>
            <w:tcW w:w="2835" w:type="dxa"/>
          </w:tcPr>
          <w:p w14:paraId="1F3271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D28A6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8DB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FFC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E855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03634D" w14:textId="77777777" w:rsidTr="00503750">
        <w:tc>
          <w:tcPr>
            <w:tcW w:w="2835" w:type="dxa"/>
          </w:tcPr>
          <w:p w14:paraId="2F83C28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CCA65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9CED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5205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999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9A7533" w14:textId="77777777" w:rsidTr="00503750">
        <w:tc>
          <w:tcPr>
            <w:tcW w:w="2835" w:type="dxa"/>
            <w:vAlign w:val="center"/>
          </w:tcPr>
          <w:p w14:paraId="630577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3C3BD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594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D099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AD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C3939E" w14:textId="77777777" w:rsidTr="00503750">
        <w:tc>
          <w:tcPr>
            <w:tcW w:w="2835" w:type="dxa"/>
            <w:vAlign w:val="center"/>
          </w:tcPr>
          <w:p w14:paraId="108EE47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4DF99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06F4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EF2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0396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155D3D" w14:textId="77777777" w:rsidTr="00503750">
        <w:tc>
          <w:tcPr>
            <w:tcW w:w="2835" w:type="dxa"/>
          </w:tcPr>
          <w:p w14:paraId="7302E0F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07DA2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D86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E1F6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C4DB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0CB660" w14:textId="77777777" w:rsidTr="00503750">
        <w:tc>
          <w:tcPr>
            <w:tcW w:w="2835" w:type="dxa"/>
          </w:tcPr>
          <w:p w14:paraId="17A6D83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6C23E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F4EE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772D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E122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A45B53" w14:textId="77777777" w:rsidTr="00503750">
        <w:tc>
          <w:tcPr>
            <w:tcW w:w="2835" w:type="dxa"/>
          </w:tcPr>
          <w:p w14:paraId="77BD6AF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8BDB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B2A3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46D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67F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504D02" w14:textId="77777777" w:rsidR="00944C3D" w:rsidRDefault="00944C3D" w:rsidP="00944C3D">
      <w:pPr>
        <w:rPr>
          <w:rFonts w:ascii="Arial" w:hAnsi="Arial"/>
          <w:b/>
        </w:rPr>
      </w:pPr>
    </w:p>
    <w:p w14:paraId="2EA6EEA4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7078326F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51DC3C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ED481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6F48D0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ED30F3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1FAE03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BFC4CB9" w14:textId="77777777" w:rsidTr="00503750">
        <w:trPr>
          <w:trHeight w:val="443"/>
        </w:trPr>
        <w:tc>
          <w:tcPr>
            <w:tcW w:w="2560" w:type="dxa"/>
          </w:tcPr>
          <w:p w14:paraId="4E33BCB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1DBA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22F8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4589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5B71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DDE0A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91850D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4E216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093A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B49A6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3749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6AFAD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D006BE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437E2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EEC6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EE04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D22C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1354C2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82674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649B3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47343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4E57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1EEED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A75484" w14:textId="77777777" w:rsidR="00944C3D" w:rsidRDefault="00944C3D" w:rsidP="00944C3D">
      <w:pPr>
        <w:rPr>
          <w:rFonts w:ascii="Arial" w:hAnsi="Arial"/>
          <w:b/>
        </w:rPr>
      </w:pPr>
    </w:p>
    <w:p w14:paraId="74623513" w14:textId="77777777" w:rsidR="00944C3D" w:rsidRDefault="00944C3D" w:rsidP="00944C3D">
      <w:pPr>
        <w:rPr>
          <w:rFonts w:ascii="Arial" w:hAnsi="Arial"/>
          <w:b/>
        </w:rPr>
      </w:pPr>
    </w:p>
    <w:p w14:paraId="769B141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65F59E7" w14:textId="77777777" w:rsidR="00944C3D" w:rsidRDefault="00944C3D" w:rsidP="00944C3D">
      <w:pPr>
        <w:rPr>
          <w:rFonts w:ascii="Arial" w:hAnsi="Arial"/>
          <w:b/>
        </w:rPr>
      </w:pPr>
    </w:p>
    <w:p w14:paraId="0308C3C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3632DD1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24B0FA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4A4E8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5714A0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831CDD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85963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85064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F2C0E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E905E3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9B2F9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22498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0F413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043188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37B5F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EF8E5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D7C9A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11AB9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5EFCB6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8687F1A" w14:textId="77777777" w:rsidTr="00503750">
        <w:trPr>
          <w:trHeight w:val="677"/>
        </w:trPr>
        <w:tc>
          <w:tcPr>
            <w:tcW w:w="3358" w:type="dxa"/>
          </w:tcPr>
          <w:p w14:paraId="7B5BA5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5F2CDC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ECE38D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5AA153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BE0FC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1386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183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E6FBC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8FB80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38F7C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9D2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21349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55642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93D86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6C9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10356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EA7E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AF5C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03A6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40C5B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5DCE73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69EF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92C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2CC16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EEEF98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0E721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002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03CCA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BCF0CC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953B62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1299C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4728B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C54327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B7F51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E75E8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A83235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52096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E360C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E587F1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3EEB4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8F05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49CD18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F1F5C5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12590D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931E31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96E578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9E1CD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696D4F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375CE0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46B3FC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921E1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3D27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A42D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FB112E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17AE7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630644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8F77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BD7AA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ECEFD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5E429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21B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BE3CE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A1745F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9E4D5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D6B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FCC75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F3474A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A6B8C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B0A0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77486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A21EA3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D812924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22231E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4E1CF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5D7A9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C485C7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F141A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13A3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0760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6F54D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F1163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9199C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A2B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4A922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C1634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AF01E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CD0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95621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0D51A5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A5F4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600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598784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EE01C0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6A07A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5923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B091F8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EDCA7B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BC97082" w14:textId="77777777" w:rsidTr="00503750">
        <w:tc>
          <w:tcPr>
            <w:tcW w:w="3686" w:type="dxa"/>
            <w:vAlign w:val="center"/>
          </w:tcPr>
          <w:p w14:paraId="521B026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1380AF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E09DF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23520F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9EE00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A9B96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DE8AC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6364C8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B3EA5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D6E96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68277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7085AE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C232D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9208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96C9E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175B1ED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6942CA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D82E41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B37D4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D8438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3B170D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EA426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A726C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2AA20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B70325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9439B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1B59A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041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2509E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A48F2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B8075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A1F1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3D043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5F898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CFAE8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C0F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BECD7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DD6C54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A5F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153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6D94F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CDC6B4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0B5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059F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F9398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20A97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3110CC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286C78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023CEA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8BC15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6B64F7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7A088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4A5C6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22D32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B1294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2D68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0A70C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0C49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364F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A6FCD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9642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991C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2D2CC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93D9F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C27D5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D7636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31AB18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219FBA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70D1FF6" w14:textId="77777777" w:rsidR="00944C3D" w:rsidRDefault="00944C3D" w:rsidP="00944C3D">
      <w:pPr>
        <w:rPr>
          <w:sz w:val="22"/>
          <w:szCs w:val="22"/>
        </w:rPr>
      </w:pPr>
    </w:p>
    <w:p w14:paraId="5D900D63" w14:textId="77777777" w:rsidR="00944C3D" w:rsidRDefault="00944C3D" w:rsidP="00944C3D">
      <w:pPr>
        <w:rPr>
          <w:sz w:val="22"/>
          <w:szCs w:val="22"/>
        </w:rPr>
      </w:pPr>
    </w:p>
    <w:p w14:paraId="7A5E73D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48E0580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775BA9F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A8525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F4D60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BC2FF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C3D27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200D308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D6CE6E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5E3326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811E81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5C59440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4ACA13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DB27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2B28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F5E4F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7D51A7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5661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7F15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04313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15CA98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AE04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92232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6D5574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BE050F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78FB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05CE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AC55463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182CB6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1C26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75F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570FC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F431C9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CAC1F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24515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749938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A04AF7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0CD2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A5FC7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26C3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27BEC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2825AC46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8CE9CB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95E790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85536D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35A182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84ECEE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2651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B3961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D3096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25EC1A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8370F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3561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34FF1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61D1AC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597F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23E89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6EBA1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02A697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61C40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4EA6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DBEE3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5E5311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499E0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E496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EA793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D4D752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F93A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E8A76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F5CEB5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E3900C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BDED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81C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A92D97" w:rsidRPr="00B131C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07DC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90F66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A4A6D10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4470B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86993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AAFE6E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93B3B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66DE84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5734432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20C0E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99EF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8630E8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E0F1696" w14:textId="77777777" w:rsidR="00944C3D" w:rsidRPr="003607F0" w:rsidRDefault="00944C3D" w:rsidP="00944C3D"/>
    <w:p w14:paraId="03E25E53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AAC72E" w14:textId="77777777" w:rsidR="00FD02C5" w:rsidRDefault="00FD02C5">
      <w:r>
        <w:separator/>
      </w:r>
    </w:p>
  </w:endnote>
  <w:endnote w:type="continuationSeparator" w:id="0">
    <w:p w14:paraId="7BF12104" w14:textId="77777777" w:rsidR="00FD02C5" w:rsidRDefault="00FD02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F28B3E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0D4C981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C8043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A57972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171884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23144411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AA21E6" w14:textId="77777777" w:rsidR="00FD02C5" w:rsidRDefault="00FD02C5">
      <w:r>
        <w:separator/>
      </w:r>
    </w:p>
  </w:footnote>
  <w:footnote w:type="continuationSeparator" w:id="0">
    <w:p w14:paraId="0F8A6496" w14:textId="77777777" w:rsidR="00FD02C5" w:rsidRDefault="00FD02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1839342">
    <w:abstractNumId w:val="13"/>
  </w:num>
  <w:num w:numId="2" w16cid:durableId="1998337117">
    <w:abstractNumId w:val="17"/>
  </w:num>
  <w:num w:numId="3" w16cid:durableId="1534685914">
    <w:abstractNumId w:val="8"/>
  </w:num>
  <w:num w:numId="4" w16cid:durableId="1206796529">
    <w:abstractNumId w:val="7"/>
  </w:num>
  <w:num w:numId="5" w16cid:durableId="181537213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5738366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77538100">
    <w:abstractNumId w:val="20"/>
  </w:num>
  <w:num w:numId="8" w16cid:durableId="1764523485">
    <w:abstractNumId w:val="10"/>
  </w:num>
  <w:num w:numId="9" w16cid:durableId="2112507380">
    <w:abstractNumId w:val="0"/>
  </w:num>
  <w:num w:numId="10" w16cid:durableId="824473968">
    <w:abstractNumId w:val="19"/>
  </w:num>
  <w:num w:numId="11" w16cid:durableId="1446072921">
    <w:abstractNumId w:val="6"/>
  </w:num>
  <w:num w:numId="12" w16cid:durableId="263198949">
    <w:abstractNumId w:val="9"/>
  </w:num>
  <w:num w:numId="13" w16cid:durableId="1473326009">
    <w:abstractNumId w:val="12"/>
  </w:num>
  <w:num w:numId="14" w16cid:durableId="910196064">
    <w:abstractNumId w:val="15"/>
  </w:num>
  <w:num w:numId="15" w16cid:durableId="95097905">
    <w:abstractNumId w:val="14"/>
  </w:num>
  <w:num w:numId="16" w16cid:durableId="886990856">
    <w:abstractNumId w:val="2"/>
  </w:num>
  <w:num w:numId="17" w16cid:durableId="685401639">
    <w:abstractNumId w:val="4"/>
  </w:num>
  <w:num w:numId="18" w16cid:durableId="1431272042">
    <w:abstractNumId w:val="11"/>
  </w:num>
  <w:num w:numId="19" w16cid:durableId="1868130154">
    <w:abstractNumId w:val="5"/>
  </w:num>
  <w:num w:numId="20" w16cid:durableId="1777557617">
    <w:abstractNumId w:val="18"/>
  </w:num>
  <w:num w:numId="21" w16cid:durableId="9523206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13"/>
    <w:docVar w:name="arg2" w:val="Driver=asa17;DBF=D:\anasoft\data\tebys.db;DBN=tebys;ENG=SQL17;commlinks=TCPIP{ip=192.168.1.241};uid=hromnikova;con=finus(12.0);pwd=488300282956Vaveto1"/>
    <w:docVar w:name="arg3" w:val="1245226"/>
    <w:docVar w:name="arg4" w:val="C:\Users\HROMNI~1.TEB\AppData\Local\Temp\712157.doc"/>
    <w:docVar w:name="arg5" w:val="3"/>
  </w:docVars>
  <w:rsids>
    <w:rsidRoot w:val="00A92D9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4D59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92D97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02C5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E707680"/>
  <w15:docId w15:val="{1DEE7794-2D2D-4B8C-B47B-5E98B2A9D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5339</Words>
  <Characters>30433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2026-03-17T11:28:00Z</dcterms:created>
  <dcterms:modified xsi:type="dcterms:W3CDTF">2026-03-17T11:29:00Z</dcterms:modified>
</cp:coreProperties>
</file>