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06847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2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7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3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8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3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B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8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8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5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1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B4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9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5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1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6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A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1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6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A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DB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BFECC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0AD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FC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F2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719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E8E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739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6CD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48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6F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E5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BBE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9FB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19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71B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07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62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A68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FC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AF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F7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83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A3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B3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AB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E2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E8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D58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7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52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7D5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A0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AC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73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3988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C9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21D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93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4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84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AAF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635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29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7E5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AD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3F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70A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90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719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BA2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825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82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67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1B1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2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477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E80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58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EE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60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99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84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F9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5D1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B9B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CA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D8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3EF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9323A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DC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C0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17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1A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B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A6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8CF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3B0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2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09D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61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5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6E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39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D1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DE5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3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78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72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2CC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1A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CA6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B9C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2B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E7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9A3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47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B2B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EE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38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2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97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D36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32227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A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2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99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5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6A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B8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AEA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29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2D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30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DC0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5E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4F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D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C2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02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D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C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A1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A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F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05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C2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8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E8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1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8B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26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8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9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475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6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E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3F73D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8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7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F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9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2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C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A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9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F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E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6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0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E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6F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A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A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EF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C580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4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5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F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A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B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0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F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60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C8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27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19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38B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26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26F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6C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E1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FF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46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149E6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6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D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C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B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48D5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8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7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3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0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A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9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1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5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5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2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4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B239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C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9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B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5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1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4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B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6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0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F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A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0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0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2D3F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3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3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6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7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2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2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D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F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C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3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2A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ED64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8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0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6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7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0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8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5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7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5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E7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E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8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5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E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7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A5B0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7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C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8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3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3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2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E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6C2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33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6226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36F22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6C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F6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53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B2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05B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D5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2E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6C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0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1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5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9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B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B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030C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F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9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0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F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9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8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33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66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60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BA49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E2A59D6" wp14:editId="09C5197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7B9C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2A59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597B9C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C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E7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D2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AE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C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9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4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0D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C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7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4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9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806AB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E166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092D5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9C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96EE94F" wp14:editId="5EF957E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4C1ED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EE94F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84C1ED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EAF5CAB" wp14:editId="4882D4B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7ECC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F5CAB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9A7ECC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27BDC8" wp14:editId="35A8962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698B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7BDC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D2698B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F95DAC5" wp14:editId="52F687A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FEA88" w14:textId="77777777" w:rsidR="000B647F" w:rsidRDefault="000B647F" w:rsidP="00944C3D">
                                  <w:fldSimple w:instr=" MERGEFIELD  aDMOD  \* MERGEFORMAT ">
                                    <w:r w:rsidR="00A92D97" w:rsidRPr="00A92D9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5DAC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2BFEA88" w14:textId="77777777" w:rsidR="000B647F" w:rsidRDefault="000B647F" w:rsidP="00944C3D">
                            <w:fldSimple w:instr=" MERGEFIELD  aDMOD  \* MERGEFORMAT ">
                              <w:r w:rsidR="00A92D97" w:rsidRPr="00A92D9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6BF6544" wp14:editId="079CB9B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E6136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2D97" w:rsidRPr="00B131C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F654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FE6136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2D97" w:rsidRPr="00B131C7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28E9846" wp14:editId="53747EA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F9FAD" w14:textId="77777777" w:rsidR="000B647F" w:rsidRDefault="000B647F" w:rsidP="00944C3D">
                                  <w:fldSimple w:instr=" MERGEFIELD  aDRDO  \* MERGEFORMAT ">
                                    <w:r w:rsidR="00A92D97" w:rsidRPr="00A92D9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E984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E7F9FAD" w14:textId="77777777" w:rsidR="000B647F" w:rsidRDefault="000B647F" w:rsidP="00944C3D">
                            <w:fldSimple w:instr=" MERGEFIELD  aDRDO  \* MERGEFORMAT ">
                              <w:r w:rsidR="00A92D97" w:rsidRPr="00A92D97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72AF873" wp14:editId="068A275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CD9B65" w14:textId="77777777" w:rsidR="000B647F" w:rsidRDefault="000B647F" w:rsidP="00944C3D">
                                  <w:fldSimple w:instr=" MERGEFIELD  aDMDO  \* MERGEFORMAT ">
                                    <w:r w:rsidR="00A92D97" w:rsidRPr="00A92D9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AF87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4CD9B65" w14:textId="77777777" w:rsidR="000B647F" w:rsidRDefault="000B647F" w:rsidP="00944C3D">
                            <w:fldSimple w:instr=" MERGEFIELD  aDMDO  \* MERGEFORMAT ">
                              <w:r w:rsidR="00A92D97" w:rsidRPr="00A92D9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38898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E01594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4CA28E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D1362EE" wp14:editId="6BC7451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5AD48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362EE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15AD48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6B33EBA" wp14:editId="357A53A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AA016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33EB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5AA016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E78DE6" wp14:editId="3E3B89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95CAB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78DE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D95CAB1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D221767" wp14:editId="6FE8780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168206" w14:textId="77777777" w:rsidR="000B647F" w:rsidRDefault="000B647F" w:rsidP="00944C3D">
                                  <w:fldSimple w:instr=" MERGEFIELD  aDRDOo  \* MERGEFORMAT ">
                                    <w:r w:rsidR="00A92D97" w:rsidRPr="00A92D9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2176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3168206" w14:textId="77777777" w:rsidR="000B647F" w:rsidRDefault="000B647F" w:rsidP="00944C3D">
                            <w:fldSimple w:instr=" MERGEFIELD  aDRDOo  \* MERGEFORMAT ">
                              <w:r w:rsidR="00A92D97" w:rsidRPr="00A92D9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45255F3" wp14:editId="25B8333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B6C90C" w14:textId="77777777" w:rsidR="000B647F" w:rsidRDefault="000B647F" w:rsidP="00944C3D">
                                  <w:fldSimple w:instr=" MERGEFIELD  aDMDO  \* MERGEFORMAT ">
                                    <w:r w:rsidR="00A92D97" w:rsidRPr="00A92D9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255F3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1B6C90C" w14:textId="77777777" w:rsidR="000B647F" w:rsidRDefault="000B647F" w:rsidP="00944C3D">
                            <w:fldSimple w:instr=" MERGEFIELD  aDMDO  \* MERGEFORMAT ">
                              <w:r w:rsidR="00A92D97" w:rsidRPr="00A92D9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6912942" wp14:editId="29E89AE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18CFB" w14:textId="77777777" w:rsidR="000B647F" w:rsidRDefault="000B647F" w:rsidP="00944C3D">
                                  <w:fldSimple w:instr=" MERGEFIELD  aDRODo  \* MERGEFORMAT ">
                                    <w:r w:rsidR="00A92D97" w:rsidRPr="00A92D9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1294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1718CFB" w14:textId="77777777" w:rsidR="000B647F" w:rsidRDefault="000B647F" w:rsidP="00944C3D">
                            <w:fldSimple w:instr=" MERGEFIELD  aDRODo  \* MERGEFORMAT ">
                              <w:r w:rsidR="00A92D97" w:rsidRPr="00A92D9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B8A4B4E" wp14:editId="6377D78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8BA88" w14:textId="77777777" w:rsidR="000B647F" w:rsidRDefault="000B647F" w:rsidP="00944C3D">
                                  <w:fldSimple w:instr=" MERGEFIELD  aDMOD  \* MERGEFORMAT ">
                                    <w:r w:rsidR="00A92D97" w:rsidRPr="00A92D9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A4B4E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228BA88" w14:textId="77777777" w:rsidR="000B647F" w:rsidRDefault="000B647F" w:rsidP="00944C3D">
                            <w:fldSimple w:instr=" MERGEFIELD  aDMOD  \* MERGEFORMAT ">
                              <w:r w:rsidR="00A92D97" w:rsidRPr="00A92D9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90A77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A74A5C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0BE6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5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724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F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B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8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E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B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A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1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0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5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D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F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4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3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E7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5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6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6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8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C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7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6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1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F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6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77C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D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90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BD4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9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D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6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2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5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40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F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5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C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5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F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9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248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D2B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B2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36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D3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CE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5A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B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9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5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7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0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A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1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5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0266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9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0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B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A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E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2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2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B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8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B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E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5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4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E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9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3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38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B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5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BF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BB6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1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6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6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2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0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2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F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1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C2F8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C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5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6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F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C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C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8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A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E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E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E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0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9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F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9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5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D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6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21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A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73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A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F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C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CC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5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0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4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4B8D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B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A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9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9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F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3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2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A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9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3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D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C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C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6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E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8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9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A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F2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6D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C7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6D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59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BB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16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5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5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B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1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3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F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C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DD2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4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5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5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6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8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5B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7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9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E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5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C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2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F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5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A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88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E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D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E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BA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4B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9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81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478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0E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2D5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7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5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1B68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9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4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57C31" wp14:editId="0CCA253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547F5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57C3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78547F5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0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1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6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3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B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8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7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F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3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027869" wp14:editId="73D22E4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B4BA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27869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2EB4BA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C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9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C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5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D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4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2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8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4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6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D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3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7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6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4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9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E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F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C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23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2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0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34F2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8D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1B33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918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2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466DB3" wp14:editId="65EB5B7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3B33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2D97" w:rsidRPr="00B131C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36126268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66DB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283B33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2D97" w:rsidRPr="00B131C7">
                              <w:rPr>
                                <w:rFonts w:ascii="Arial" w:hAnsi="Arial" w:cs="Arial"/>
                                <w:noProof/>
                              </w:rPr>
                              <w:t>36126268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AF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5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F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6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4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F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9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2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4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200214" wp14:editId="13FC6EB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8A583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2D97" w:rsidRPr="00B131C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2021529774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0021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08A583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2D97" w:rsidRPr="00B131C7">
                              <w:rPr>
                                <w:rFonts w:ascii="Arial" w:hAnsi="Arial" w:cs="Arial"/>
                                <w:noProof/>
                              </w:rPr>
                              <w:t>2021529774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5A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B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1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1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9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F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E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D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1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3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6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E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0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D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1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E6EB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B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95AC1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BC8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BB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3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7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1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E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A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3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C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7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7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F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F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A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1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1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F592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1B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00B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5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2F4355" wp14:editId="6E36F53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E0B5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2D97" w:rsidRPr="00B131C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Soblahovská 1104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F435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AEE0B5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2D97" w:rsidRPr="00B131C7">
                              <w:rPr>
                                <w:rFonts w:ascii="Arial" w:hAnsi="Arial" w:cs="Arial"/>
                                <w:noProof/>
                              </w:rPr>
                              <w:t>SVB Soblahovská 1104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0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E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2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8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9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3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A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B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2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9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7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E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4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7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7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7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9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A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4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6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E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4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C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7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C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85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3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4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D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F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F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AF93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B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E37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B0A0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B0B0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D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3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A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4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6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0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2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6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6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3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1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F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2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4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2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8A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F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D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2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F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4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7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7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0B2E3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48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69F095" wp14:editId="743F678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9FE3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2D97" w:rsidRPr="00B131C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Soblahovská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9F095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E99FE3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2D97" w:rsidRPr="00B131C7">
                              <w:rPr>
                                <w:rFonts w:ascii="Arial" w:hAnsi="Arial" w:cs="Arial"/>
                                <w:noProof/>
                              </w:rPr>
                              <w:t>Soblahovská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F02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1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B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5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0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2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9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2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0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E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48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9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E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F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C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8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2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F74B436" wp14:editId="7B325EB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6C507" w14:textId="77777777" w:rsidR="000B647F" w:rsidRDefault="000B647F" w:rsidP="00944C3D">
                                  <w:fldSimple w:instr=" MERGEFIELD  aSUB_ULICA_CISLO  \* MERGEFORMAT ">
                                    <w:r w:rsidR="00A92D97" w:rsidRPr="00A92D9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1104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4B43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2C6C507" w14:textId="77777777" w:rsidR="000B647F" w:rsidRDefault="000B647F" w:rsidP="00944C3D">
                            <w:fldSimple w:instr=" MERGEFIELD  aSUB_ULICA_CISLO  \* MERGEFORMAT ">
                              <w:r w:rsidR="00A92D97" w:rsidRPr="00A92D97">
                                <w:rPr>
                                  <w:rFonts w:ascii="Arial" w:hAnsi="Arial" w:cs="Arial"/>
                                  <w:noProof/>
                                </w:rPr>
                                <w:t>1104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4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4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D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5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C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76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7286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04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CE1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56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A12F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8AE75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669AB23" wp14:editId="2ED7515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6CDD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2D97" w:rsidRPr="00B131C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9AB2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646CDD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2D97" w:rsidRPr="00B131C7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57E7C6" wp14:editId="68634BC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484F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92D97" w:rsidRPr="00B131C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7E7C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13484F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92D97" w:rsidRPr="00B131C7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D633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922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52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8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482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7683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5E0720" wp14:editId="6644328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2BE77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E0720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F2BE77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5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CD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6B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8B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71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A4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10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24827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51E94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549348" wp14:editId="04A30A4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258F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49348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11258F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210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4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A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F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B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2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0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8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0033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1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350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9096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DE4E3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CCEB99" wp14:editId="39774F2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F98C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CEB99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06F98C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F95A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14C3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AB0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6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D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7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6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E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C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6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2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3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0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D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5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A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B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1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6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3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72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7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9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5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5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5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F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9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3CB7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D6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823064" w14:textId="5A3F21E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92D97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871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A55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DFB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D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2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93B2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84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C8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48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7D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98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BEC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6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489A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32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B4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3D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29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F8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134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3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5537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97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48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E1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8B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32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C2D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2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0DBD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00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D4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BD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AC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6E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262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7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8860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22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1B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A2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6F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E3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6D9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3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B0EA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DD6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55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97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CB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ED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D64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F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889F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9D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EE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B8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86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A9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6FE9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2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08DC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7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D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7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6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C8E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3AEC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91A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5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7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5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BA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8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C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B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8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B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6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E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4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D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B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5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3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6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A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B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6DE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6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E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7ECB7F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F5AD2B3" w14:textId="77777777" w:rsidR="00944C3D" w:rsidRDefault="00944C3D" w:rsidP="00944C3D">
      <w:pPr>
        <w:rPr>
          <w:rFonts w:ascii="Arial" w:hAnsi="Arial"/>
        </w:rPr>
      </w:pPr>
    </w:p>
    <w:p w14:paraId="5A5217E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A6C1B4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05FB0F6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214A75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D652DA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D95CA4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864ECB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67D88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8D8D2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111832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AB1F79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2DA999B" w14:textId="4B38315B" w:rsidR="00944C3D" w:rsidRPr="008D0433" w:rsidRDefault="00A92D9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Juraj Vidra</w:t>
            </w:r>
          </w:p>
        </w:tc>
        <w:tc>
          <w:tcPr>
            <w:tcW w:w="3260" w:type="dxa"/>
            <w:vAlign w:val="center"/>
          </w:tcPr>
          <w:p w14:paraId="1743705B" w14:textId="28702F92" w:rsidR="00944C3D" w:rsidRPr="008D0433" w:rsidRDefault="00A92D9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113A0A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53280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87437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D92FB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AC868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F586DB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623450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BF911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D1BAE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43544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105F88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D1BEB6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3225C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84F1FE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E86DA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8498B4" w14:textId="50995AD2" w:rsidR="00944C3D" w:rsidRDefault="00A92D97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7E30E0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9D035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73B2DF2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E953B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E0B23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C5A17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9A9369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45E77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70FDB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651C2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3387C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B9FF5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2993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A4AF2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E9A82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BECA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1F2B3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6E74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DA5681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BE4AE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F032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69A0C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358E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AB4C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A6C0E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C44568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4B790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2489C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C5DA6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E577B3B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D1F3E8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AFA94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7FEAF0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08DD1B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3AAB5C0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BB37D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FEDE1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40089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A571EB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70B6F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CBE7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231C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4D719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B417E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A8D04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EE9C5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E45CE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B0AA7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C34C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95EF4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CC367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51A6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64DD1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98299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4369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F36C5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330C0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06657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12B6F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A5322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26516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B0D5D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AD270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622AD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B6A83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04392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B6493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C89CF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DE80C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A40CE4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336222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ECA14F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8C4102D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992B1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BA111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D3B94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1B787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ECFCF47" w14:textId="77777777" w:rsidTr="00503750">
        <w:trPr>
          <w:trHeight w:val="302"/>
        </w:trPr>
        <w:tc>
          <w:tcPr>
            <w:tcW w:w="4510" w:type="dxa"/>
          </w:tcPr>
          <w:p w14:paraId="24AD79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E0C6D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DE04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FE492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C137A3" w14:textId="77777777" w:rsidTr="00503750">
        <w:trPr>
          <w:trHeight w:val="302"/>
        </w:trPr>
        <w:tc>
          <w:tcPr>
            <w:tcW w:w="4510" w:type="dxa"/>
          </w:tcPr>
          <w:p w14:paraId="154FBA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EAAD7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B2731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B4A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F70C73" w14:textId="77777777" w:rsidTr="00503750">
        <w:trPr>
          <w:trHeight w:val="302"/>
        </w:trPr>
        <w:tc>
          <w:tcPr>
            <w:tcW w:w="4510" w:type="dxa"/>
          </w:tcPr>
          <w:p w14:paraId="498009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00425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A2E32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966A5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106BE0" w14:textId="77777777" w:rsidTr="00503750">
        <w:trPr>
          <w:trHeight w:val="302"/>
        </w:trPr>
        <w:tc>
          <w:tcPr>
            <w:tcW w:w="4510" w:type="dxa"/>
          </w:tcPr>
          <w:p w14:paraId="1DA54B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94D6D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A7DDD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9AA6C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A110D7" w14:textId="77777777" w:rsidTr="00503750">
        <w:trPr>
          <w:trHeight w:val="327"/>
        </w:trPr>
        <w:tc>
          <w:tcPr>
            <w:tcW w:w="4510" w:type="dxa"/>
          </w:tcPr>
          <w:p w14:paraId="330724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41F72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676F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C2DA1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0FE68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0B2AB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F71D93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DA6D1B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C774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5D7CB5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2A0824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2B3989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EF0CF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4D10D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28BE28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657BBA5" w14:textId="77777777" w:rsidTr="00503750">
        <w:tc>
          <w:tcPr>
            <w:tcW w:w="2302" w:type="dxa"/>
            <w:vAlign w:val="center"/>
          </w:tcPr>
          <w:p w14:paraId="5B7ED1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B39ED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4636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8B6DE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A77F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670BA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DA0CB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CB13C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E8E9B9A" w14:textId="77777777" w:rsidTr="00503750">
        <w:tc>
          <w:tcPr>
            <w:tcW w:w="15593" w:type="dxa"/>
            <w:gridSpan w:val="8"/>
            <w:vAlign w:val="center"/>
          </w:tcPr>
          <w:p w14:paraId="5EC675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75A56FC" w14:textId="77777777" w:rsidTr="00503750">
        <w:tc>
          <w:tcPr>
            <w:tcW w:w="2302" w:type="dxa"/>
            <w:vAlign w:val="center"/>
          </w:tcPr>
          <w:p w14:paraId="3FF46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69A5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EEFD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7D46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1582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2FE1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873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401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46D8E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C7C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E38B9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2473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B36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2A0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107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1D27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B1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97DC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FB87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99AA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2D99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AAB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3864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84DE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96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A8F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9546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C5C1E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4FAC1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2E6D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96C1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9CDA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6443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6D89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3F6D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9CAD110" w14:textId="77777777" w:rsidTr="00503750">
        <w:tc>
          <w:tcPr>
            <w:tcW w:w="2302" w:type="dxa"/>
            <w:vAlign w:val="center"/>
          </w:tcPr>
          <w:p w14:paraId="613740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C240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3FB2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AF02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F0B5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0CF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CD1C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0CE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9DDD6" w14:textId="77777777" w:rsidTr="00503750">
        <w:tc>
          <w:tcPr>
            <w:tcW w:w="15593" w:type="dxa"/>
            <w:gridSpan w:val="8"/>
            <w:vAlign w:val="center"/>
          </w:tcPr>
          <w:p w14:paraId="34C321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3229E8E" w14:textId="77777777" w:rsidTr="00503750">
        <w:tc>
          <w:tcPr>
            <w:tcW w:w="2302" w:type="dxa"/>
            <w:vAlign w:val="center"/>
          </w:tcPr>
          <w:p w14:paraId="58C038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154C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AED4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BD6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F7FA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5B3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6DC3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FBA6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C0D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298C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F0949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45B8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CB47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7474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4E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4C1C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FEC1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06E2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7F32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4D1B4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FE87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9957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C1DB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0AC4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0F10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FB64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6BF13F" w14:textId="77777777" w:rsidTr="00503750">
        <w:tc>
          <w:tcPr>
            <w:tcW w:w="2302" w:type="dxa"/>
            <w:vAlign w:val="center"/>
          </w:tcPr>
          <w:p w14:paraId="38CE44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3811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01FC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E51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9868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92B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1171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2AA7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9E40A" w14:textId="77777777" w:rsidTr="00503750">
        <w:tc>
          <w:tcPr>
            <w:tcW w:w="15593" w:type="dxa"/>
            <w:gridSpan w:val="8"/>
            <w:vAlign w:val="center"/>
          </w:tcPr>
          <w:p w14:paraId="7E12C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5652698" w14:textId="77777777" w:rsidTr="00503750">
        <w:tc>
          <w:tcPr>
            <w:tcW w:w="2302" w:type="dxa"/>
            <w:vAlign w:val="center"/>
          </w:tcPr>
          <w:p w14:paraId="0F0E2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8EDC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B44B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ECD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EACB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681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F7B5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A7C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A8E62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48655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096AF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DF6D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88A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88B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ACF2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29A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C5E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E3901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29168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F71B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BABC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D895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C09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4656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6FEC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3BD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21BD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1C9C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BB641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E963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AACE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454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3C7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3A8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CCA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C21E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531E8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F6A9FA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A6DD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1110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BCFC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252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3A0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BA1D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1B6A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C674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0F7E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87A8B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43A7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76BC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2FE7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560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4DC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BDE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A6C2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B32A5E" w14:textId="77777777" w:rsidR="00944C3D" w:rsidRDefault="00944C3D" w:rsidP="00944C3D">
      <w:pPr>
        <w:rPr>
          <w:rFonts w:ascii="Arial" w:hAnsi="Arial"/>
          <w:b/>
        </w:rPr>
      </w:pPr>
    </w:p>
    <w:p w14:paraId="116D1CB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B29FD51" w14:textId="77777777" w:rsidTr="00503750">
        <w:tc>
          <w:tcPr>
            <w:tcW w:w="1944" w:type="dxa"/>
            <w:vAlign w:val="center"/>
          </w:tcPr>
          <w:p w14:paraId="21F32D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91E1C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33AE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547FC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5ACCE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1864E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86E84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2CABD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E61E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52134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5F5E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557FA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E7F7BA0" w14:textId="77777777" w:rsidTr="00503750">
        <w:tc>
          <w:tcPr>
            <w:tcW w:w="15685" w:type="dxa"/>
            <w:gridSpan w:val="12"/>
            <w:vAlign w:val="center"/>
          </w:tcPr>
          <w:p w14:paraId="04E7DF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3BD851" w14:textId="77777777" w:rsidTr="00503750">
        <w:tc>
          <w:tcPr>
            <w:tcW w:w="1944" w:type="dxa"/>
            <w:vAlign w:val="center"/>
          </w:tcPr>
          <w:p w14:paraId="0BB68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5B69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9237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9D5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D67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B42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844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97F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E0E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13C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D8A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326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E6474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3E66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0B3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4E0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3B0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B36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B40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C5AC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656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81DB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BBF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635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30B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6B46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4499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6557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DDC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343A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5BD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4D6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77B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BE6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EB8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AC9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333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622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B112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A1389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A8F6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3C0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1FB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4A90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3212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A248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6CF8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3743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D631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AE2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A66D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634B900" w14:textId="77777777" w:rsidTr="00503750">
        <w:tc>
          <w:tcPr>
            <w:tcW w:w="1944" w:type="dxa"/>
            <w:vAlign w:val="center"/>
          </w:tcPr>
          <w:p w14:paraId="62EE7C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2B5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E49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4CB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2C6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A4C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69F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0CC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310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FB5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616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639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EDE9EB" w14:textId="77777777" w:rsidTr="00503750">
        <w:tc>
          <w:tcPr>
            <w:tcW w:w="15685" w:type="dxa"/>
            <w:gridSpan w:val="12"/>
            <w:vAlign w:val="center"/>
          </w:tcPr>
          <w:p w14:paraId="3FAA1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B919BF7" w14:textId="77777777" w:rsidTr="00503750">
        <w:tc>
          <w:tcPr>
            <w:tcW w:w="1944" w:type="dxa"/>
            <w:vAlign w:val="center"/>
          </w:tcPr>
          <w:p w14:paraId="7133D6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CAD7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B6D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E57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C4E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254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4FE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BED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A19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DCA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A7E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CD39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CB8E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C194A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147B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E9D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BE4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6B9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3E4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020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357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B9E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BA9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45D2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E88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E48A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0AEC2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B75D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CCB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AB9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06B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BBB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F15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E72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CB6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375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1D3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E78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95C455" w14:textId="77777777" w:rsidTr="00503750">
        <w:tc>
          <w:tcPr>
            <w:tcW w:w="1944" w:type="dxa"/>
            <w:vAlign w:val="center"/>
          </w:tcPr>
          <w:p w14:paraId="0C4517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A1F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E8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35B1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FB2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BE8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608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DFC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AAB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A0D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2B3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F1F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347DDD" w14:textId="77777777" w:rsidTr="00503750">
        <w:tc>
          <w:tcPr>
            <w:tcW w:w="15685" w:type="dxa"/>
            <w:gridSpan w:val="12"/>
            <w:vAlign w:val="center"/>
          </w:tcPr>
          <w:p w14:paraId="1499AA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2FD9CF3" w14:textId="77777777" w:rsidTr="00503750">
        <w:tc>
          <w:tcPr>
            <w:tcW w:w="1944" w:type="dxa"/>
            <w:vAlign w:val="center"/>
          </w:tcPr>
          <w:p w14:paraId="06CD86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59FD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8AC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B3E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741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7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765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01B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8B4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965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274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1BA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99CC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67AFA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6D8C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983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8B0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9E4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070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4AA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43F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A67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B29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797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086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DD3B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881A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29A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44D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320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47A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C85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175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522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42E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D69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85E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482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AAC4F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B6021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F0D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F95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8AB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376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D32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D6C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0E3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1A2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63B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6DBF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5E1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6872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65278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E5FD4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0AB8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A27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A5B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B41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F36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71B8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AD7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F09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7FD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2FC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1F4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165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6B02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3341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61A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356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970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EA2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8BE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62B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9FB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54C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91D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762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134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C18B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416A5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CAF18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B8A4F3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BA0CD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30680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757858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40DBB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EEA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50EF0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3A9E9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869F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A3E0B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FEF18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27932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A1A391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FF11A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F96A0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0CC5E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10C25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46BB43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2FBC5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2FDCD5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60978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2080041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2EDDC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A32F2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808F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23FFF2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7FE9C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DD9C5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670B6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BB1978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91EC1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F51C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54DEE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CCFE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4153D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BA8AAC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D3AC4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2843D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6307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C2181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C6146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AC7BC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553F451" w14:textId="77777777" w:rsidTr="00503750">
        <w:trPr>
          <w:trHeight w:val="1073"/>
        </w:trPr>
        <w:tc>
          <w:tcPr>
            <w:tcW w:w="3614" w:type="dxa"/>
            <w:vMerge/>
          </w:tcPr>
          <w:p w14:paraId="60ACF2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5E3FB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62F6E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4A5D8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9794A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D38F5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D1E7A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29D2BFD" w14:textId="77777777" w:rsidTr="00503750">
        <w:trPr>
          <w:trHeight w:val="283"/>
        </w:trPr>
        <w:tc>
          <w:tcPr>
            <w:tcW w:w="3614" w:type="dxa"/>
          </w:tcPr>
          <w:p w14:paraId="60D0A2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ECDD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01BF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299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354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5896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9BC9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D3E7CBA" w14:textId="77777777" w:rsidTr="00503750">
        <w:trPr>
          <w:trHeight w:val="283"/>
        </w:trPr>
        <w:tc>
          <w:tcPr>
            <w:tcW w:w="3614" w:type="dxa"/>
          </w:tcPr>
          <w:p w14:paraId="62AD3B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D2D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4497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80C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762B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7EDE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3B62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8C53A1" w14:textId="77777777" w:rsidTr="00503750">
        <w:trPr>
          <w:trHeight w:val="283"/>
        </w:trPr>
        <w:tc>
          <w:tcPr>
            <w:tcW w:w="3614" w:type="dxa"/>
          </w:tcPr>
          <w:p w14:paraId="3143B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B478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9083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0DD5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CBC7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C00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0400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7110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78622C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86DA2D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FF202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64C3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EB8A8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D2FA6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807A6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87B25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76A0A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A239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19E13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35AC76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10CCE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BBCA9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A0E8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411C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4A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A4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02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0C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F23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2F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A67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1B4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B5A4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67F9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D57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CB3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E4A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FC7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6C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51E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877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DE3D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9A33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1B03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E33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408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89A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EC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7A1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DF8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144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A7AC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D80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9C77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D85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FED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7A5E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B11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060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706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1D1D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4D157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A47E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AA5A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FA0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C9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B7C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7A5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774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E0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2ED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3C09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3C52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92FB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48CAC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4984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FCB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306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15E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6E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9E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0C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A48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D44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B7F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04E20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DA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F29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9AE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05B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AFF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C3C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8DC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292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4525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8CA9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B8B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27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09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8C8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54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A7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3FA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86FB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86462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3DC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F8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2E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2F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65B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B85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E1A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260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C9174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5C4B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F2D8D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9019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622A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7AA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6B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7A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06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2E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173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11E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7E518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1A4A82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4D34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EFD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C74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07B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735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E6E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1F9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8391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0B58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4B3A8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F109E4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B9549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32DF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BA6C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E211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BD4D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55BB2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F963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7904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BEEA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430A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6E6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B898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B965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87F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E36A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813E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42D1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6DDE8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CFF6FE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E75095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AF37A5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31A709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9A81B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1392E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9B8FE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190C0C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E3DC7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12F8CB6" w14:textId="77777777" w:rsidTr="00503750">
        <w:trPr>
          <w:trHeight w:val="437"/>
        </w:trPr>
        <w:tc>
          <w:tcPr>
            <w:tcW w:w="2594" w:type="dxa"/>
          </w:tcPr>
          <w:p w14:paraId="485D59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04AA8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B3E45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EFBAB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7F947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701CA2" w14:textId="77777777" w:rsidTr="00503750">
        <w:trPr>
          <w:trHeight w:val="420"/>
        </w:trPr>
        <w:tc>
          <w:tcPr>
            <w:tcW w:w="2594" w:type="dxa"/>
          </w:tcPr>
          <w:p w14:paraId="583604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2B65C84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AC17A3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B7AD78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2AAB1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0566CC" w14:textId="77777777" w:rsidTr="00503750">
        <w:trPr>
          <w:trHeight w:val="630"/>
        </w:trPr>
        <w:tc>
          <w:tcPr>
            <w:tcW w:w="2594" w:type="dxa"/>
          </w:tcPr>
          <w:p w14:paraId="6D074F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C7A8F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4DDEB1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90DA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008FE0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128C7A" w14:textId="77777777" w:rsidTr="00503750">
        <w:trPr>
          <w:trHeight w:val="420"/>
        </w:trPr>
        <w:tc>
          <w:tcPr>
            <w:tcW w:w="2594" w:type="dxa"/>
          </w:tcPr>
          <w:p w14:paraId="7E4572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944BD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D3556B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24DE0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0B6561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500015B" w14:textId="77777777" w:rsidTr="00503750">
        <w:trPr>
          <w:trHeight w:val="437"/>
        </w:trPr>
        <w:tc>
          <w:tcPr>
            <w:tcW w:w="2594" w:type="dxa"/>
          </w:tcPr>
          <w:p w14:paraId="48A3D4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01084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4CABD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0CCC8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B422E8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FD289B" w14:textId="77777777" w:rsidTr="00503750">
        <w:trPr>
          <w:trHeight w:val="420"/>
        </w:trPr>
        <w:tc>
          <w:tcPr>
            <w:tcW w:w="2594" w:type="dxa"/>
          </w:tcPr>
          <w:p w14:paraId="7C40D3C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E0868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3AA85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FCD7C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92CC1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F0BA30B" w14:textId="77777777" w:rsidR="00944C3D" w:rsidRDefault="00944C3D" w:rsidP="00944C3D">
      <w:pPr>
        <w:rPr>
          <w:rFonts w:ascii="Arial" w:hAnsi="Arial"/>
          <w:b/>
        </w:rPr>
      </w:pPr>
    </w:p>
    <w:p w14:paraId="4C7AA39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DB5DB73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17E242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E23CA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E2F79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E5B77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60736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7B8DFB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4B09D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69F9E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4A26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50910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AF73F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A6C5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29746D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2984B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795E6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7CB759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62011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FCD16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9DFEB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E5539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5CD097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1992929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70EB3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9F8C2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7423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BB036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17F4CE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70C9204" w14:textId="77777777" w:rsidTr="00503750">
        <w:tc>
          <w:tcPr>
            <w:tcW w:w="2835" w:type="dxa"/>
            <w:vAlign w:val="center"/>
          </w:tcPr>
          <w:p w14:paraId="2BB53D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2FB28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85D49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D4B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4A58B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DF264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19559D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84A8F7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0F6FF87F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9CCF3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C5675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1A349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6089D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061B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9A491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9749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3FD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0E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574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5BB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C137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2B0F3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9870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9C1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F6E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2B7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E84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3E45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6C3B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D128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979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E2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42B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DE1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CF28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47C05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4DE3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AFB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FC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EC5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558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D643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F31EC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94B3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82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24B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19C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1A8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7A87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697F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A4D00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26A3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5F472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3A69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E7AF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C16C60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0B8E559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0434E2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1198781" w14:textId="77777777" w:rsidR="00944C3D" w:rsidRDefault="00944C3D" w:rsidP="00944C3D">
      <w:pPr>
        <w:rPr>
          <w:rFonts w:ascii="Arial" w:hAnsi="Arial"/>
          <w:b/>
        </w:rPr>
      </w:pPr>
    </w:p>
    <w:p w14:paraId="2B70443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6860668" w14:textId="77777777" w:rsidTr="00503750">
        <w:tc>
          <w:tcPr>
            <w:tcW w:w="2835" w:type="dxa"/>
            <w:vAlign w:val="center"/>
          </w:tcPr>
          <w:p w14:paraId="0CF4ED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B59A7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98AD8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EA09E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2E62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28800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510057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EB0B1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7B8FA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D67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37E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8D3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BF6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9533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AEB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3198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21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7B2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6F0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39B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7B8D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3793D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D3F8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35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A74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60C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755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E63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39A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7139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8D2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4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BFB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DF8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A37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D467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79F1B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E0CF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8F5D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FA6D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3A04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FE34F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43929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0877EE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45CB2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33482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7561011" w14:textId="77777777" w:rsidTr="00503750">
        <w:trPr>
          <w:trHeight w:val="699"/>
        </w:trPr>
        <w:tc>
          <w:tcPr>
            <w:tcW w:w="3502" w:type="dxa"/>
            <w:vMerge/>
          </w:tcPr>
          <w:p w14:paraId="391BF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1E912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57151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18B378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BB346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7B5ABE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F90654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6BEA3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DD2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2EEF7A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49F11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77AB7C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064B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4896F7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78514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E97B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2B23C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6A88749" w14:textId="77777777" w:rsidTr="00503750">
        <w:trPr>
          <w:trHeight w:val="593"/>
        </w:trPr>
        <w:tc>
          <w:tcPr>
            <w:tcW w:w="3497" w:type="dxa"/>
          </w:tcPr>
          <w:p w14:paraId="7B08E3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F1762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F3CB2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C0DD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5AD1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933C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A7F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9FF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EDCFD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4B0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1E1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201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7B48B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A22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5DF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CAB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54E3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7B82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E65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DC793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3E20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71DE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6F4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733E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21F97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6BE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AC8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D4EF9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1FC7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C2C8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46B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B2D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F9730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BF1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CF1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6158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E4B40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DBF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443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4E49B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6A5CC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1909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0C9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4F9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6D93E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D07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FCA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6628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E3ABCE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6CD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D3B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CEB388" w14:textId="77777777" w:rsidR="00944C3D" w:rsidRDefault="00944C3D" w:rsidP="00944C3D">
      <w:pPr>
        <w:rPr>
          <w:rFonts w:ascii="Arial" w:hAnsi="Arial"/>
          <w:b/>
        </w:rPr>
      </w:pPr>
    </w:p>
    <w:p w14:paraId="59CA1DC1" w14:textId="77777777" w:rsidR="00944C3D" w:rsidRDefault="00944C3D" w:rsidP="00944C3D">
      <w:pPr>
        <w:rPr>
          <w:rFonts w:ascii="Arial" w:hAnsi="Arial"/>
          <w:b/>
        </w:rPr>
      </w:pPr>
    </w:p>
    <w:p w14:paraId="39E45B8A" w14:textId="77777777" w:rsidR="00944C3D" w:rsidRDefault="00944C3D" w:rsidP="00944C3D">
      <w:pPr>
        <w:rPr>
          <w:rFonts w:ascii="Arial" w:hAnsi="Arial"/>
          <w:b/>
        </w:rPr>
      </w:pPr>
    </w:p>
    <w:p w14:paraId="0898A297" w14:textId="77777777" w:rsidR="00944C3D" w:rsidRDefault="00944C3D" w:rsidP="00944C3D">
      <w:pPr>
        <w:rPr>
          <w:rFonts w:ascii="Arial" w:hAnsi="Arial"/>
          <w:b/>
        </w:rPr>
      </w:pPr>
    </w:p>
    <w:p w14:paraId="62A22C1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0A78FBF0" w14:textId="77777777" w:rsidTr="00503750">
        <w:tc>
          <w:tcPr>
            <w:tcW w:w="2622" w:type="dxa"/>
            <w:vAlign w:val="center"/>
          </w:tcPr>
          <w:p w14:paraId="028208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18A45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0A825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DA72F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1C3E6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37A16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B81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BADF8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C18B2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4CF1B4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E65DC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C60E0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5580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341D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700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05C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2F7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E98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C147C5" w14:textId="77777777" w:rsidTr="00503750">
        <w:tc>
          <w:tcPr>
            <w:tcW w:w="2622" w:type="dxa"/>
            <w:vAlign w:val="center"/>
          </w:tcPr>
          <w:p w14:paraId="3B85C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68E91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6802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D29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8BF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0BC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A111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91B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EB53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0EDE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1D2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434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18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BAF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8AE4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59EC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AE08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8BD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C87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3FC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A3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AE6A9" w14:textId="77777777" w:rsidTr="00503750">
        <w:tc>
          <w:tcPr>
            <w:tcW w:w="2622" w:type="dxa"/>
            <w:vAlign w:val="center"/>
          </w:tcPr>
          <w:p w14:paraId="1264EF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547F4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-799.00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8B3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44685.00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D3C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39479.00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C08F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596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4408.00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8EA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6FC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0490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F01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67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0C1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FD7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8E023" w14:textId="77777777" w:rsidTr="00503750">
        <w:tc>
          <w:tcPr>
            <w:tcW w:w="2622" w:type="dxa"/>
            <w:vAlign w:val="center"/>
          </w:tcPr>
          <w:p w14:paraId="55FC8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30C01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A3F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820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9AE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D3E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A6A9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D4B44C8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83C45B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F937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CE30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134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CD1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86E3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D3A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38E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4BA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FEF9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A947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326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BA4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02F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47D5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12B7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1038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438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81B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018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DE5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17A87" w14:textId="77777777" w:rsidTr="00503750">
        <w:tc>
          <w:tcPr>
            <w:tcW w:w="2622" w:type="dxa"/>
            <w:vAlign w:val="center"/>
          </w:tcPr>
          <w:p w14:paraId="0EE63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31A87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E5F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A71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5B8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188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670615" w14:textId="77777777" w:rsidTr="00503750">
        <w:tc>
          <w:tcPr>
            <w:tcW w:w="2622" w:type="dxa"/>
            <w:vAlign w:val="center"/>
          </w:tcPr>
          <w:p w14:paraId="69A66F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1104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AFB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5BD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13F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833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57B0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610A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ACD63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-799.00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679B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44685.00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CCFF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39479.00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689F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BBD1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4408.00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0A1C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F5EC5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3009FB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E77C7E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43BBE4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19F0E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FAE53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93998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08944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FA43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0CE38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2E0C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2A6B7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B2B1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68C9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8F61C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3F75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5173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DC86E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13D6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9054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A0CD9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49CD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0A05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98200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FBB1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5A46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7556B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D113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D52D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93301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2665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F6B1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9FEE1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1E34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0169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F407D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9D84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DCE3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A0450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AECF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FD41E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1D738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C599D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56AD6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70E20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ABE4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670F9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8295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0CB5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69830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037B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BF752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6FE25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4F5F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B51A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5C547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E072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012C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40708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E6ED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8337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FDDB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255B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3D4A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6B94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8348F0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5EDE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9706B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1EA629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22685E6" w14:textId="77777777" w:rsidTr="00503750">
        <w:tc>
          <w:tcPr>
            <w:tcW w:w="2835" w:type="dxa"/>
            <w:vAlign w:val="center"/>
          </w:tcPr>
          <w:p w14:paraId="27D524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6DAC7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226D6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6EC8D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BEBF7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67F06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AFC4112" w14:textId="77777777" w:rsidTr="00503750">
        <w:tc>
          <w:tcPr>
            <w:tcW w:w="2835" w:type="dxa"/>
            <w:vAlign w:val="center"/>
          </w:tcPr>
          <w:p w14:paraId="2AEB9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C06F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5B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84F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3D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27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D6D3C" w14:textId="77777777" w:rsidTr="00503750">
        <w:tc>
          <w:tcPr>
            <w:tcW w:w="2835" w:type="dxa"/>
            <w:vAlign w:val="center"/>
          </w:tcPr>
          <w:p w14:paraId="6A593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C38C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A9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CC4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93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E66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4715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B546D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0F374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C20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0DFDD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0D4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7670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CE9286E" w14:textId="77777777" w:rsidTr="00503750">
        <w:tc>
          <w:tcPr>
            <w:tcW w:w="2835" w:type="dxa"/>
            <w:vAlign w:val="center"/>
          </w:tcPr>
          <w:p w14:paraId="4C6DFF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2E2A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B3F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24E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420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848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D6937" w14:textId="77777777" w:rsidTr="00503750">
        <w:tc>
          <w:tcPr>
            <w:tcW w:w="2835" w:type="dxa"/>
            <w:vAlign w:val="center"/>
          </w:tcPr>
          <w:p w14:paraId="17C110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4985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26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CF9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FD0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F7B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C4F5D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0EA3B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4F8584B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5FE5BA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FCD80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F94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6BC72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71D23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81839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4725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4D2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EB9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909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C31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99A94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5FFA5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E8D0ACA" w14:textId="77777777" w:rsidTr="00503750">
        <w:tc>
          <w:tcPr>
            <w:tcW w:w="2552" w:type="dxa"/>
            <w:vAlign w:val="center"/>
          </w:tcPr>
          <w:p w14:paraId="6B7C9C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267B91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D8753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B8CB9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0B583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B727C8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3E3A2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ED54EC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83C82D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47505E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870D39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10ADD4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21F5E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87CBF1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4BCA9D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4CC123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3E4A16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BE98DC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9F2185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01EC49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79C88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B3876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B75EFFE" w14:textId="77777777" w:rsidTr="00503750">
        <w:tc>
          <w:tcPr>
            <w:tcW w:w="4395" w:type="dxa"/>
            <w:vMerge/>
          </w:tcPr>
          <w:p w14:paraId="076952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E8899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98481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2CB877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84C9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F3D9D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  <w:lang w:eastAsia="sk-SK"/>
              </w:rPr>
              <w:t>302.40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CA592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D7B441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5178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3588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  <w:lang w:eastAsia="sk-SK"/>
              </w:rPr>
              <w:t>2903.12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3501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BF2AA7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CEFDB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8D50E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3205.52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976B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B0CB0B9" w14:textId="77777777" w:rsidTr="00503750">
        <w:tc>
          <w:tcPr>
            <w:tcW w:w="4395" w:type="dxa"/>
            <w:vAlign w:val="center"/>
          </w:tcPr>
          <w:p w14:paraId="478166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A565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2A62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84F1CE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0E49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D838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E16E3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34D2A6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E14EF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426D9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6178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AC402F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25F63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070F37D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86583.00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39C1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B2858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7BA3CD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7857C39" w14:textId="77777777" w:rsidTr="00503750">
        <w:tc>
          <w:tcPr>
            <w:tcW w:w="4395" w:type="dxa"/>
            <w:vAlign w:val="center"/>
          </w:tcPr>
          <w:p w14:paraId="2EBBDDC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83778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32041B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67BD21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6FB44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07C7F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3BC1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DEA960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73772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521B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3BA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0A93DD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B8ADF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9A12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87A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5A0C46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7B68E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185376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EAAB2F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059DA8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39BD4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C3BA7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9E56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20E7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5262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A9D7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6B686B8" w14:textId="77777777" w:rsidTr="00503750">
        <w:tc>
          <w:tcPr>
            <w:tcW w:w="1843" w:type="dxa"/>
            <w:vAlign w:val="center"/>
          </w:tcPr>
          <w:p w14:paraId="60CE1B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DF1C9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FBBAC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DD878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4A5755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A93941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AA568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7BFB7DD" w14:textId="77777777" w:rsidTr="00503750">
        <w:tc>
          <w:tcPr>
            <w:tcW w:w="1843" w:type="dxa"/>
            <w:vAlign w:val="center"/>
          </w:tcPr>
          <w:p w14:paraId="735AEC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2368C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BEBA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021C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0D0B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6BFE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9B8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E43276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0FD7B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77575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3A7A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8B21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94F7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EE6A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8556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E940E5" w14:textId="77777777" w:rsidTr="00503750">
        <w:tc>
          <w:tcPr>
            <w:tcW w:w="1843" w:type="dxa"/>
            <w:vAlign w:val="center"/>
          </w:tcPr>
          <w:p w14:paraId="414BB6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09967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18E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33C3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D91B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F90B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458A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EB60D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D6B5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9808B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7117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AC14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93CA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CF6C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77CC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8C4105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EEE3A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44ABF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9003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E3450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DBFD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8E72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BF664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4B352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7055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4169C9D" w14:textId="77777777" w:rsidTr="00503750">
        <w:trPr>
          <w:trHeight w:val="664"/>
        </w:trPr>
        <w:tc>
          <w:tcPr>
            <w:tcW w:w="3372" w:type="dxa"/>
          </w:tcPr>
          <w:p w14:paraId="468A5C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51966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7C0D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8D0D3E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82E6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2D20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874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FDF3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5E089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87BF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C65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227A8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A680DD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E71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20E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9190C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3C2C8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2896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898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165DB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E6B3B0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C4E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50A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CEA35B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516D68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831D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01F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5DC8C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FED4C24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2D33331" w14:textId="77777777" w:rsidTr="00503750">
        <w:tc>
          <w:tcPr>
            <w:tcW w:w="2835" w:type="dxa"/>
            <w:vAlign w:val="center"/>
          </w:tcPr>
          <w:p w14:paraId="7D8F02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24DB7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89B9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094ED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C7656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03DD573" w14:textId="77777777" w:rsidTr="00503750">
        <w:tc>
          <w:tcPr>
            <w:tcW w:w="2835" w:type="dxa"/>
          </w:tcPr>
          <w:p w14:paraId="4B5F9F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E86A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E51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189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EE6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4AE018" w14:textId="77777777" w:rsidTr="00503750">
        <w:tc>
          <w:tcPr>
            <w:tcW w:w="2835" w:type="dxa"/>
          </w:tcPr>
          <w:p w14:paraId="1F3271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D28A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8DB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FFC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855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03634D" w14:textId="77777777" w:rsidTr="00503750">
        <w:tc>
          <w:tcPr>
            <w:tcW w:w="2835" w:type="dxa"/>
          </w:tcPr>
          <w:p w14:paraId="2F83C2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CCA6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9CE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520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999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9A7533" w14:textId="77777777" w:rsidTr="00503750">
        <w:tc>
          <w:tcPr>
            <w:tcW w:w="2835" w:type="dxa"/>
            <w:vAlign w:val="center"/>
          </w:tcPr>
          <w:p w14:paraId="630577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3C3B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594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D09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AD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C3939E" w14:textId="77777777" w:rsidTr="00503750">
        <w:tc>
          <w:tcPr>
            <w:tcW w:w="2835" w:type="dxa"/>
            <w:vAlign w:val="center"/>
          </w:tcPr>
          <w:p w14:paraId="108EE4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4DF9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06F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EF2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039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155D3D" w14:textId="77777777" w:rsidTr="00503750">
        <w:tc>
          <w:tcPr>
            <w:tcW w:w="2835" w:type="dxa"/>
          </w:tcPr>
          <w:p w14:paraId="7302E0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07DA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D86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E1F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C4D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0CB660" w14:textId="77777777" w:rsidTr="00503750">
        <w:tc>
          <w:tcPr>
            <w:tcW w:w="2835" w:type="dxa"/>
          </w:tcPr>
          <w:p w14:paraId="17A6D8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6C23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F4E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772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122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A45B53" w14:textId="77777777" w:rsidTr="00503750">
        <w:tc>
          <w:tcPr>
            <w:tcW w:w="2835" w:type="dxa"/>
          </w:tcPr>
          <w:p w14:paraId="77BD6A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8BDB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B2A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46D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67F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504D02" w14:textId="77777777" w:rsidR="00944C3D" w:rsidRDefault="00944C3D" w:rsidP="00944C3D">
      <w:pPr>
        <w:rPr>
          <w:rFonts w:ascii="Arial" w:hAnsi="Arial"/>
          <w:b/>
        </w:rPr>
      </w:pPr>
    </w:p>
    <w:p w14:paraId="2EA6EEA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078326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51DC3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ED48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6F48D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ED30F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1FAE0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FC4CB9" w14:textId="77777777" w:rsidTr="00503750">
        <w:trPr>
          <w:trHeight w:val="443"/>
        </w:trPr>
        <w:tc>
          <w:tcPr>
            <w:tcW w:w="2560" w:type="dxa"/>
          </w:tcPr>
          <w:p w14:paraId="4E33BCB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1DBA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2F8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4589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5B71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DDE0A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91850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4E21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093A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B49A6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749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6AFAD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D006B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437E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EEC6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E04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22C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1354C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82674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649B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4734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4E57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1EEE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A75484" w14:textId="77777777" w:rsidR="00944C3D" w:rsidRDefault="00944C3D" w:rsidP="00944C3D">
      <w:pPr>
        <w:rPr>
          <w:rFonts w:ascii="Arial" w:hAnsi="Arial"/>
          <w:b/>
        </w:rPr>
      </w:pPr>
    </w:p>
    <w:p w14:paraId="74623513" w14:textId="77777777" w:rsidR="00944C3D" w:rsidRDefault="00944C3D" w:rsidP="00944C3D">
      <w:pPr>
        <w:rPr>
          <w:rFonts w:ascii="Arial" w:hAnsi="Arial"/>
          <w:b/>
        </w:rPr>
      </w:pPr>
    </w:p>
    <w:p w14:paraId="769B141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65F59E7" w14:textId="77777777" w:rsidR="00944C3D" w:rsidRDefault="00944C3D" w:rsidP="00944C3D">
      <w:pPr>
        <w:rPr>
          <w:rFonts w:ascii="Arial" w:hAnsi="Arial"/>
          <w:b/>
        </w:rPr>
      </w:pPr>
    </w:p>
    <w:p w14:paraId="0308C3C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632DD1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24B0F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4A4E8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5714A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31CDD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5963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85064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F2C0E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905E3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B2F9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22498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0F413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43188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7B5F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EF8E5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D7C9A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11AB9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5EFCB6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8687F1A" w14:textId="77777777" w:rsidTr="00503750">
        <w:trPr>
          <w:trHeight w:val="677"/>
        </w:trPr>
        <w:tc>
          <w:tcPr>
            <w:tcW w:w="3358" w:type="dxa"/>
          </w:tcPr>
          <w:p w14:paraId="7B5BA5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5F2CD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ECE38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5AA153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E0FC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1386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183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E6FB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FB80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38F7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9D2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21349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5642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93D8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6C9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10356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EA7E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AF5C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03A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40C5B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DCE73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9EF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92C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2CC16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EEEF98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0E72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002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03CCA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BCF0CC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953B62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1299C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4728B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C54327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B7F51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75E8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83235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52096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E360C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E587F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3EEB4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8F05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9CD18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F1F5C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12590D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931E31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96E578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9E1CD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696D4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375CE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6B3FC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921E1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3D27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A42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FB112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17AE7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3064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8F7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BD7AA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ECEFD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5E42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21B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BE3CE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A1745F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9E4D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D6B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FCC75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F3474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A6B8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0A0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77486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21EA3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D81292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22231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4E1CF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5D7A9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485C7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141A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13A3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760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6F54D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1163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9199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A2B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4A922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1634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AF01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CD0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9562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0D51A5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A5F4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600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59878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EE01C0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A07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923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B091F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EDCA7B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BC97082" w14:textId="77777777" w:rsidTr="00503750">
        <w:tc>
          <w:tcPr>
            <w:tcW w:w="3686" w:type="dxa"/>
            <w:vAlign w:val="center"/>
          </w:tcPr>
          <w:p w14:paraId="521B02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1380A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E09DF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3520F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EE00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9B96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DE8AC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364C8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B3EA5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6E96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8277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085AE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C232D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9208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6C9E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75B1E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6942CA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82E41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37D4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D8438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3B170D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EA426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A726C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2AA20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70325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439B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1B59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041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2509E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A48F2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B807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1F1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3D043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5F898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CFAE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C0F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BECD7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D6C54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A5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153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6D94F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CDC6B4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0B5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59F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F939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20A97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110CC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286C78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23CEA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8BC15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6B64F7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A088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4A5C6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22D3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B1294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2D68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0A70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0C49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364F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A6FCD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9642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991C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D2C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3D9F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C27D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D763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1AB18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219FB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0D1FF6" w14:textId="77777777" w:rsidR="00944C3D" w:rsidRDefault="00944C3D" w:rsidP="00944C3D">
      <w:pPr>
        <w:rPr>
          <w:sz w:val="22"/>
          <w:szCs w:val="22"/>
        </w:rPr>
      </w:pPr>
    </w:p>
    <w:p w14:paraId="5D900D63" w14:textId="77777777" w:rsidR="00944C3D" w:rsidRDefault="00944C3D" w:rsidP="00944C3D">
      <w:pPr>
        <w:rPr>
          <w:sz w:val="22"/>
          <w:szCs w:val="22"/>
        </w:rPr>
      </w:pPr>
    </w:p>
    <w:p w14:paraId="7A5E73D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48E058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775BA9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A8525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F4D60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BC2FF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C3D27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200D30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D6CE6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E3326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811E8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5C5944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4ACA1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DB27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B28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F5E4F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7D51A7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5661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F15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04313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15CA9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AE04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9223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D5574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E050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78FB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5CE5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C5546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182CB6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1C26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75F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570FC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431C9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CAC1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451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74993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A04AF7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0CD2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5FC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26C3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27BE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825AC4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8CE9CB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95E790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85536D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35A18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4ECEE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2651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3961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D3096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5EC1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8370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561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34FF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61D1A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597F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3E8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6EBA1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02A69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61C4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EA6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DBEE3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E5311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499E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496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EA793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4D752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F93A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8A7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F5CEB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E3900C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BDED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1C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92D97" w:rsidRPr="00B131C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07DC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90F66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A4A6D1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4470B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86993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AAFE6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93B3B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66DE8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5734432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20C0E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99EF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8630E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E0F1696" w14:textId="77777777" w:rsidR="00944C3D" w:rsidRPr="003607F0" w:rsidRDefault="00944C3D" w:rsidP="00944C3D"/>
    <w:p w14:paraId="03E25E53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C72E" w14:textId="77777777" w:rsidR="00FD02C5" w:rsidRDefault="00FD02C5">
      <w:r>
        <w:separator/>
      </w:r>
    </w:p>
  </w:endnote>
  <w:endnote w:type="continuationSeparator" w:id="0">
    <w:p w14:paraId="7BF12104" w14:textId="77777777" w:rsidR="00FD02C5" w:rsidRDefault="00FD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8B3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0D4C98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043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57972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188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3144411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21E6" w14:textId="77777777" w:rsidR="00FD02C5" w:rsidRDefault="00FD02C5">
      <w:r>
        <w:separator/>
      </w:r>
    </w:p>
  </w:footnote>
  <w:footnote w:type="continuationSeparator" w:id="0">
    <w:p w14:paraId="0F8A6496" w14:textId="77777777" w:rsidR="00FD02C5" w:rsidRDefault="00FD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839342">
    <w:abstractNumId w:val="13"/>
  </w:num>
  <w:num w:numId="2" w16cid:durableId="1998337117">
    <w:abstractNumId w:val="17"/>
  </w:num>
  <w:num w:numId="3" w16cid:durableId="1534685914">
    <w:abstractNumId w:val="8"/>
  </w:num>
  <w:num w:numId="4" w16cid:durableId="1206796529">
    <w:abstractNumId w:val="7"/>
  </w:num>
  <w:num w:numId="5" w16cid:durableId="181537213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738366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7538100">
    <w:abstractNumId w:val="20"/>
  </w:num>
  <w:num w:numId="8" w16cid:durableId="1764523485">
    <w:abstractNumId w:val="10"/>
  </w:num>
  <w:num w:numId="9" w16cid:durableId="2112507380">
    <w:abstractNumId w:val="0"/>
  </w:num>
  <w:num w:numId="10" w16cid:durableId="824473968">
    <w:abstractNumId w:val="19"/>
  </w:num>
  <w:num w:numId="11" w16cid:durableId="1446072921">
    <w:abstractNumId w:val="6"/>
  </w:num>
  <w:num w:numId="12" w16cid:durableId="263198949">
    <w:abstractNumId w:val="9"/>
  </w:num>
  <w:num w:numId="13" w16cid:durableId="1473326009">
    <w:abstractNumId w:val="12"/>
  </w:num>
  <w:num w:numId="14" w16cid:durableId="910196064">
    <w:abstractNumId w:val="15"/>
  </w:num>
  <w:num w:numId="15" w16cid:durableId="95097905">
    <w:abstractNumId w:val="14"/>
  </w:num>
  <w:num w:numId="16" w16cid:durableId="886990856">
    <w:abstractNumId w:val="2"/>
  </w:num>
  <w:num w:numId="17" w16cid:durableId="685401639">
    <w:abstractNumId w:val="4"/>
  </w:num>
  <w:num w:numId="18" w16cid:durableId="1431272042">
    <w:abstractNumId w:val="11"/>
  </w:num>
  <w:num w:numId="19" w16cid:durableId="1868130154">
    <w:abstractNumId w:val="5"/>
  </w:num>
  <w:num w:numId="20" w16cid:durableId="1777557617">
    <w:abstractNumId w:val="18"/>
  </w:num>
  <w:num w:numId="21" w16cid:durableId="952320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3"/>
    <w:docVar w:name="arg2" w:val="Driver=asa17;DBF=D:\anasoft\data\tebys.db;DBN=tebys;ENG=SQL17;commlinks=TCPIP{ip=192.168.1.241};uid=hromnikova;con=finus(12.0);pwd=488300282956Vaveto1"/>
    <w:docVar w:name="arg3" w:val="1245226"/>
    <w:docVar w:name="arg4" w:val="C:\Users\HROMNI~1.TEB\AppData\Local\Temp\712157.doc"/>
    <w:docVar w:name="arg5" w:val="3"/>
  </w:docVars>
  <w:rsids>
    <w:rsidRoot w:val="00A92D9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4D59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92D97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02C5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07680"/>
  <w15:docId w15:val="{1DEE7794-2D2D-4B8C-B47B-5E98B2A9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2026-03-17T11:28:00Z</dcterms:created>
  <dcterms:modified xsi:type="dcterms:W3CDTF">2026-03-17T11:29:00Z</dcterms:modified>
</cp:coreProperties>
</file>