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45CE1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3F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E3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7B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08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3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62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16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98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80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B3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E4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18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32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D0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31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3B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FA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E0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7E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66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AD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752D8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778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E9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77D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841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F85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19F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035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53A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E32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9CA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3BC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4C6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F43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E8B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D78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413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C6C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62D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45A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C72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53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DA2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DBD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9A7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CAE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06A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15B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244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796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058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F9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438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B10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EC385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1C4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37A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747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9BC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F2A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87D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E5F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6CA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265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B9E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87A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646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AD2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AD4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101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0C6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8D3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584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DF4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2D3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8A7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FFD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74B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508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9DD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B70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5C3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333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404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692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E98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7B7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3C8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1625A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9AC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857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267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C42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A6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372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EA2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A1E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37A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E4A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F43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F51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AA5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49F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0FF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656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EAE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685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C94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6EB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2CD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541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DF9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F32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92A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741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237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504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6C0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D39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DD5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956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CDD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A1369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DEA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A3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0B2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FD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6A9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27C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D9F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A4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4B5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564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F37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95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3EF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603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FFB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EB6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C8B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E7D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1AB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401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133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F0B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582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23B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506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AF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E8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50D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BEA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562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364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0D0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8C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5D30F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C6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FF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DC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03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C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E6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30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4B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13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A0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8C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37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26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18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52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05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6F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F377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D3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8B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EA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F6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96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0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EE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491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C2E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B2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F74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AC3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713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DDD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E83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C3A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3C3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515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D2FD47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B4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33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3D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B5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944D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1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D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F7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0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C7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2F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15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6D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84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97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E0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4E9E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D9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B0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2A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BE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54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B4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D1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FD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59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C2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87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0B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1A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24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55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4B25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40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D4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0C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6D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02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F6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2A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8E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7B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07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27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CC2E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7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43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25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0C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11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94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E8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8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69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9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E4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37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FE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90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6B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10E4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AB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3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5A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2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7A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71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5E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DE77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694B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3A59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956B46" w14:textId="04B0F17D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443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26EA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D09B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A78A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3DAA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87B7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601B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C8FC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41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5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CB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00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C0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A1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D9C4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A1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F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06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7C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DB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55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F40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2C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DC1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EC81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8299289" wp14:editId="0DE74DF1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109C5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2992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3B3109C5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E3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CEA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391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669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6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A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9B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00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19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6A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99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04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69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1935E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6425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6E65B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6C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DA5C48E" wp14:editId="5B7269A7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A0DF6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A5C48E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24A0DF6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F4C256D" wp14:editId="3744A6C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0A994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C256D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140A9944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FC00F5D" wp14:editId="661A5D84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63E14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C00F5D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F63E14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C827F06" wp14:editId="554FDC80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43F951" w14:textId="66BA80E5" w:rsidR="000B647F" w:rsidRDefault="000B647F" w:rsidP="00944C3D">
                                  <w:fldSimple w:instr=" MERGEFIELD  aDMOD  \* MERGEFORMAT ">
                                    <w:r w:rsidR="00003BFB" w:rsidRPr="00003BF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27F06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3B43F951" w14:textId="66BA80E5" w:rsidR="000B647F" w:rsidRDefault="000B647F" w:rsidP="00944C3D">
                            <w:fldSimple w:instr=" MERGEFIELD  aDMOD  \* MERGEFORMAT ">
                              <w:r w:rsidR="00003BFB" w:rsidRPr="00003BF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3CAF3BD" wp14:editId="4BF58050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E44F4C" w14:textId="796779B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03BFB" w:rsidRPr="0022402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CAF3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3E44F4C" w14:textId="796779B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03BFB" w:rsidRPr="0022402E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4485136" wp14:editId="0560376C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C4002F" w14:textId="74158209" w:rsidR="000B647F" w:rsidRDefault="000B647F" w:rsidP="00944C3D">
                                  <w:fldSimple w:instr=" MERGEFIELD  aDRDO  \* MERGEFORMAT ">
                                    <w:r w:rsidR="00003BFB" w:rsidRPr="00003BF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85136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3C4002F" w14:textId="74158209" w:rsidR="000B647F" w:rsidRDefault="000B647F" w:rsidP="00944C3D">
                            <w:fldSimple w:instr=" MERGEFIELD  aDRDO  \* MERGEFORMAT ">
                              <w:r w:rsidR="00003BFB" w:rsidRPr="00003BFB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73AE38E" wp14:editId="093896B5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D1D38" w14:textId="4240C45C" w:rsidR="000B647F" w:rsidRDefault="000B647F" w:rsidP="00944C3D">
                                  <w:fldSimple w:instr=" MERGEFIELD  aDMDO  \* MERGEFORMAT ">
                                    <w:r w:rsidR="00003BFB" w:rsidRPr="00003BF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3AE38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ACD1D38" w14:textId="4240C45C" w:rsidR="000B647F" w:rsidRDefault="000B647F" w:rsidP="00944C3D">
                            <w:fldSimple w:instr=" MERGEFIELD  aDMDO  \* MERGEFORMAT ">
                              <w:r w:rsidR="00003BFB" w:rsidRPr="00003BF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EDA5E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10226E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A9AFDD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AFA423E" wp14:editId="4DCC2FF8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74333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A423E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5743336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D592911" wp14:editId="50894133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1E20C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59291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B1E20C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971B11" wp14:editId="0BF63757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5B96F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971B11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295B96F9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FB5C81D" wp14:editId="7BCAF39F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3CDCE4" w14:textId="134FD1A5" w:rsidR="000B647F" w:rsidRDefault="000B647F" w:rsidP="00944C3D">
                                  <w:fldSimple w:instr=" MERGEFIELD  aDRDOo  \* MERGEFORMAT ">
                                    <w:r w:rsidR="00003BFB" w:rsidRPr="00003BF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B5C81D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F3CDCE4" w14:textId="134FD1A5" w:rsidR="000B647F" w:rsidRDefault="000B647F" w:rsidP="00944C3D">
                            <w:fldSimple w:instr=" MERGEFIELD  aDRDOo  \* MERGEFORMAT ">
                              <w:r w:rsidR="00003BFB" w:rsidRPr="00003BFB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3F11AF7" wp14:editId="43A4477A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DBD5B1" w14:textId="0E5732C1" w:rsidR="000B647F" w:rsidRDefault="000B647F" w:rsidP="00944C3D">
                                  <w:fldSimple w:instr=" MERGEFIELD  aDMDO  \* MERGEFORMAT ">
                                    <w:r w:rsidR="00003BFB" w:rsidRPr="00003BF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11AF7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62DBD5B1" w14:textId="0E5732C1" w:rsidR="000B647F" w:rsidRDefault="000B647F" w:rsidP="00944C3D">
                            <w:fldSimple w:instr=" MERGEFIELD  aDMDO  \* MERGEFORMAT ">
                              <w:r w:rsidR="00003BFB" w:rsidRPr="00003BF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056F3AE" wp14:editId="72CF245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895C16" w14:textId="5C41C0B6" w:rsidR="000B647F" w:rsidRDefault="000B647F" w:rsidP="00944C3D">
                                  <w:fldSimple w:instr=" MERGEFIELD  aDRODo  \* MERGEFORMAT ">
                                    <w:r w:rsidR="00003BFB" w:rsidRPr="00003BF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6F3AE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8895C16" w14:textId="5C41C0B6" w:rsidR="000B647F" w:rsidRDefault="000B647F" w:rsidP="00944C3D">
                            <w:fldSimple w:instr=" MERGEFIELD  aDRODo  \* MERGEFORMAT ">
                              <w:r w:rsidR="00003BFB" w:rsidRPr="00003BFB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FB1038E" wp14:editId="14E2270B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737669" w14:textId="4BDD7B46" w:rsidR="000B647F" w:rsidRDefault="000B647F" w:rsidP="00944C3D">
                                  <w:fldSimple w:instr=" MERGEFIELD  aDMOD  \* MERGEFORMAT ">
                                    <w:r w:rsidR="00003BFB" w:rsidRPr="00003BF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B1038E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2737669" w14:textId="4BDD7B46" w:rsidR="000B647F" w:rsidRDefault="000B647F" w:rsidP="00944C3D">
                            <w:fldSimple w:instr=" MERGEFIELD  aDMOD  \* MERGEFORMAT ">
                              <w:r w:rsidR="00003BFB" w:rsidRPr="00003BF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08714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9EF7529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12E4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1A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B71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3E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B4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19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1C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F27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A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C7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C5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C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1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98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3D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30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9F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CB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98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23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1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15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3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FB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D9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74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26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DA5C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9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67A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011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C9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99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E6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03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86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C8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57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4D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39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5F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EA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D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12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8B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B4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B291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4066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6C6A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0E79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05DC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B36D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2FCB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5D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FF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D5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4F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66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A6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18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F6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A0C1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18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70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F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A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15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B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89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4D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DE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3B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F7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9D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5B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10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24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D9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81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D1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0C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99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3188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9E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C0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B3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5D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4C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CE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89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06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FEB8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FA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2E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47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98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D6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C3E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0D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14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89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51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7B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57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E9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7F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06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7E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7E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D5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DE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85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D52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67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ED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91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F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B0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77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0A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C6F3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CE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A0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E5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21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31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4B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B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43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7F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F6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85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D1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08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4A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5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8D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79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83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AE8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936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CBE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8AA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BEB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12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4DD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D1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59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A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5D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F9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A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8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7D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2728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E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8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3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92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29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6C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D4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BB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CD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E4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2D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8D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6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71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AC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0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65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06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0E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3FD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B12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444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1C4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B9C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1B3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DD9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22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F0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7357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8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F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009D46" wp14:editId="099E5CD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84073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009D46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6840737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15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DC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68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70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5C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85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4E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06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77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B5BCEB1" wp14:editId="2C150D15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03BE4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5BCEB1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6E03BE4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11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AE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EE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3C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EC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37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E4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D3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7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83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BF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88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3C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88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04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73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BB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FA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F4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61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A9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98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C1BC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22A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912C4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5C7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3E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A39B9F" wp14:editId="2595F70F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722E67" w14:textId="327E229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03BFB" w:rsidRPr="0022402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36120880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A39B9F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3722E67" w14:textId="327E229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03BFB" w:rsidRPr="0022402E">
                              <w:rPr>
                                <w:rFonts w:ascii="Arial" w:hAnsi="Arial" w:cs="Arial"/>
                                <w:noProof/>
                              </w:rPr>
                              <w:t>36120880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7A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97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21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4D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B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5F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4E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92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5A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533BB31" wp14:editId="2CA0F7E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16DE65" w14:textId="0CE85C1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03BFB" w:rsidRPr="0022402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2021543007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33BB31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C16DE65" w14:textId="0CE85C1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03BFB" w:rsidRPr="0022402E">
                              <w:rPr>
                                <w:rFonts w:ascii="Arial" w:hAnsi="Arial" w:cs="Arial"/>
                                <w:noProof/>
                              </w:rPr>
                              <w:t>2021543007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D4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5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5A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E4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3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79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B9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C7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1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92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28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EB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D5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E7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0A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12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BBF2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E3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161E3A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66C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1A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00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59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21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19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28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97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3B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2F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3E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96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57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FE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6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0C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702C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9DD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D61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06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6524B9B" wp14:editId="0E2B3D1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99610C" w14:textId="6D7817D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03BFB" w:rsidRPr="0022402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č.2135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524B9B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E99610C" w14:textId="6D7817D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03BFB" w:rsidRPr="0022402E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č.2135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F2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44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5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0D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FA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EB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5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98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50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88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BC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3F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15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35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D7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CC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AF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38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E3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BA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2B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32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3F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C5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66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2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7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21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D7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7E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C9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BA41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96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8BF4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BEFAA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6A1E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A0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CE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EC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7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B7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64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D0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C9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09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B5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FD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EF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2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78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02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CB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66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3A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5A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1F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EA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BE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320243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EDA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BD49080" wp14:editId="14B847DC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D4AB10" w14:textId="7859FC6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03BFB" w:rsidRPr="0022402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Piešťanská 1,3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49080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3D4AB10" w14:textId="7859FC6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03BFB" w:rsidRPr="0022402E">
                              <w:rPr>
                                <w:rFonts w:ascii="Arial" w:hAnsi="Arial" w:cs="Arial"/>
                                <w:noProof/>
                              </w:rPr>
                              <w:t>Piešťanská 1,3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8A0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27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1D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E1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8E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CA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2D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48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3E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5F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9A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3D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48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0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C6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50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44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CA96FBA" wp14:editId="0B30243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7D554D" w14:textId="1F358E0B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A96FBA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577D554D" w14:textId="1F358E0B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1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A8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53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14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C6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EE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E2A9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937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5F0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A8E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CE75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E7EA67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0EB00C4" wp14:editId="6289396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466B0" w14:textId="75E9152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03BFB" w:rsidRPr="0022402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EB00C4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399466B0" w14:textId="75E9152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03BFB" w:rsidRPr="0022402E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56C8C05" wp14:editId="704486F6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AD063F" w14:textId="096D242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03BFB" w:rsidRPr="0022402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C8C05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7AD063F" w14:textId="096D242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03BFB" w:rsidRPr="0022402E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C5CD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7B8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CC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BB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0DF6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01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0050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FFA81D5" wp14:editId="1853829A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A2B5FE" w14:textId="321DA25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03BFB" w:rsidRPr="0022402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A81D5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1BA2B5FE" w14:textId="321DA25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03BFB" w:rsidRPr="0022402E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8B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6DC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957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8C8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713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E2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BA9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C0A70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77A03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6C60697" wp14:editId="05F7B4FD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D38113" w14:textId="5B5BE91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C60697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63D38113" w14:textId="5B5BE91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F6A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31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74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12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04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D8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D6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5A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D9BD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55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9440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7A05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A30D0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AE6F121" wp14:editId="58BD40B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DAE393" w14:textId="765E08E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03BFB" w:rsidRPr="0022402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6F121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0CDAE393" w14:textId="765E08E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03BFB" w:rsidRPr="0022402E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C2F90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D977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C4E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5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CF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FD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30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25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4F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B0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85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E8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38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05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D6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C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D5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A4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83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23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24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8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1F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CA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ED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2D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5D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96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FC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0ECC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353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87817F" w14:textId="03399BF4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003BFB">
              <w:rPr>
                <w:rFonts w:ascii="Arial" w:hAnsi="Arial"/>
                <w:lang w:eastAsia="sk-SK"/>
              </w:rPr>
              <w:t>16.3.2026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7FC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B7D7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7EAF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AC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A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8EA3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B92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12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5A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EE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3A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E5A2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DB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CA04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191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15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21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03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6C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34E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78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92B2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2CA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F5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F4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7B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9F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034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BB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B874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D47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27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F1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0D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90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0255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61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884F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5AB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F4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28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D1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EC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AC0B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E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6CD1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507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5B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36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C7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88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BC9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3F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108B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9DB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91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6F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4F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3C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C221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8B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3F4A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A4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4D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F3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07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791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3870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2F4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94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03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E1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58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5D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C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E2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77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C5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23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F5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5F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97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0C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1D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C6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99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82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CF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59B1D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8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3D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C1AB18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718459A" w14:textId="77777777" w:rsidR="00944C3D" w:rsidRDefault="00944C3D" w:rsidP="00944C3D">
      <w:pPr>
        <w:rPr>
          <w:rFonts w:ascii="Arial" w:hAnsi="Arial"/>
        </w:rPr>
      </w:pPr>
    </w:p>
    <w:p w14:paraId="7933176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816EC25" w14:textId="3EDF2F9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26E13CB" w14:textId="133267F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3FA301C" w14:textId="0FCB1E9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0146217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903BD8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E388A2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2F8A04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5CCA99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36FAC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0C0F4DA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A18DF18" w14:textId="7F31CBFB" w:rsidR="00944C3D" w:rsidRPr="008D0433" w:rsidRDefault="00003BF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Michaela Koreňová</w:t>
            </w:r>
          </w:p>
        </w:tc>
        <w:tc>
          <w:tcPr>
            <w:tcW w:w="3260" w:type="dxa"/>
            <w:vAlign w:val="center"/>
          </w:tcPr>
          <w:p w14:paraId="57338F42" w14:textId="66E1FCCA" w:rsidR="00944C3D" w:rsidRPr="008D0433" w:rsidRDefault="00003BF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700BB4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762830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222B4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88461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98A73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34FEA7C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22F0A3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4C740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AF27A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E3821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203A87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162C8D4" w14:textId="7E62232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5BF408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51C9C1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59D1F0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7BB64EB" w14:textId="0B1DA3F7" w:rsidR="00944C3D" w:rsidRDefault="00003BFB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4B1B795E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80BD77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4C4517A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795726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1F7AAC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4032B7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134D90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A76BE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871D8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27EB0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FFE07B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37700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276818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F7C77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43F62A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75396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4CCBAD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CB8C4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4B43A0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5476B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3FF970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F5378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6E129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3CCE16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5F1355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1984F87" w14:textId="673E44F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B2FD0E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6CEB41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189FA3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5504B59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67607C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CED5600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38093FDA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5E35FC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25B5275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0EDEC1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12A560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D85D5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F595C87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47721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954D0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5BC99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B40D8B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23F74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75785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3B346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82A90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97870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C7FD0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E60A4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B9AE8E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0E6AA3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C1C927D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F2C9A2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D22B4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77BB58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FF10A2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D1EBCB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F3B078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69BDB4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437C6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AB88E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534D6F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7273BF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73426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6BEB0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C7392B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8D0940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4CCB6A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C86F44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0567E6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13BB56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6B0DDDA2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3AABA3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65B45D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5366A3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3AE26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A18AFB7" w14:textId="77777777" w:rsidTr="00503750">
        <w:trPr>
          <w:trHeight w:val="302"/>
        </w:trPr>
        <w:tc>
          <w:tcPr>
            <w:tcW w:w="4510" w:type="dxa"/>
          </w:tcPr>
          <w:p w14:paraId="0DFC91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D68B8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57123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06DA9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0126E4" w14:textId="77777777" w:rsidTr="00503750">
        <w:trPr>
          <w:trHeight w:val="302"/>
        </w:trPr>
        <w:tc>
          <w:tcPr>
            <w:tcW w:w="4510" w:type="dxa"/>
          </w:tcPr>
          <w:p w14:paraId="7019AB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3D3CB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F23CF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BD6BC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33C690" w14:textId="77777777" w:rsidTr="00503750">
        <w:trPr>
          <w:trHeight w:val="302"/>
        </w:trPr>
        <w:tc>
          <w:tcPr>
            <w:tcW w:w="4510" w:type="dxa"/>
          </w:tcPr>
          <w:p w14:paraId="4F3DB6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D8EEC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F10AD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DD324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C93ECA" w14:textId="77777777" w:rsidTr="00503750">
        <w:trPr>
          <w:trHeight w:val="302"/>
        </w:trPr>
        <w:tc>
          <w:tcPr>
            <w:tcW w:w="4510" w:type="dxa"/>
          </w:tcPr>
          <w:p w14:paraId="65554C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46730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5C5A9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AFA56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DA58D5" w14:textId="77777777" w:rsidTr="00503750">
        <w:trPr>
          <w:trHeight w:val="327"/>
        </w:trPr>
        <w:tc>
          <w:tcPr>
            <w:tcW w:w="4510" w:type="dxa"/>
          </w:tcPr>
          <w:p w14:paraId="137A8C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F6F97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72445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58EEB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8ECA8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DFD8812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259F641" w14:textId="5AE90D2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048DBAE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620614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3419E9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76CE11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704F778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49679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C30B71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49ABE5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6474BB4" w14:textId="77777777" w:rsidTr="00503750">
        <w:tc>
          <w:tcPr>
            <w:tcW w:w="2302" w:type="dxa"/>
            <w:vAlign w:val="center"/>
          </w:tcPr>
          <w:p w14:paraId="6F8637E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B1C4A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77059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C1CAD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341FC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56FA1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369240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3B3DD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906FE49" w14:textId="77777777" w:rsidTr="00503750">
        <w:tc>
          <w:tcPr>
            <w:tcW w:w="15593" w:type="dxa"/>
            <w:gridSpan w:val="8"/>
            <w:vAlign w:val="center"/>
          </w:tcPr>
          <w:p w14:paraId="38301E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79C9765" w14:textId="77777777" w:rsidTr="00503750">
        <w:tc>
          <w:tcPr>
            <w:tcW w:w="2302" w:type="dxa"/>
            <w:vAlign w:val="center"/>
          </w:tcPr>
          <w:p w14:paraId="0C5604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AFB1F66" w14:textId="4C539E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F06046" w14:textId="36A4E8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AA3D91" w14:textId="27BE69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0898F4" w14:textId="173546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E081BD" w14:textId="195C58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DDF2E0" w14:textId="516E4B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BB2C3A" w14:textId="311953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4D451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D68CD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8AE7EC4" w14:textId="366D3D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41D2C3" w14:textId="5AF8BE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3F4719" w14:textId="5E7ED6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977621" w14:textId="061AAA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9BA6FB" w14:textId="2C3AD4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61C099" w14:textId="6F3D6E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26B07C" w14:textId="52755A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A2DF3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96128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F6059DE" w14:textId="033E1D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646805" w14:textId="50D9A3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F787DF" w14:textId="514D4F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2439D2" w14:textId="5EAC87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CB15E4" w14:textId="5A0078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139530" w14:textId="42CEED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4EFF3E" w14:textId="58C316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60BBA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75923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1AD47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F8E68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5B03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B3EE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CEA1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0F72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A761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F7101FF" w14:textId="77777777" w:rsidTr="00503750">
        <w:tc>
          <w:tcPr>
            <w:tcW w:w="2302" w:type="dxa"/>
            <w:vAlign w:val="center"/>
          </w:tcPr>
          <w:p w14:paraId="3B0B29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650FDD7" w14:textId="553B75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26E7B0" w14:textId="51373F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9328D2" w14:textId="6B6ED4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91F0FB" w14:textId="742E62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D6AE36" w14:textId="00DBD4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E6566F" w14:textId="60E1F5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8ED43E" w14:textId="5BF902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091F06" w14:textId="77777777" w:rsidTr="00503750">
        <w:tc>
          <w:tcPr>
            <w:tcW w:w="15593" w:type="dxa"/>
            <w:gridSpan w:val="8"/>
            <w:vAlign w:val="center"/>
          </w:tcPr>
          <w:p w14:paraId="2D668B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98DB64D" w14:textId="77777777" w:rsidTr="00503750">
        <w:tc>
          <w:tcPr>
            <w:tcW w:w="2302" w:type="dxa"/>
            <w:vAlign w:val="center"/>
          </w:tcPr>
          <w:p w14:paraId="42F805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FF1C47B" w14:textId="635616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90B6F69" w14:textId="744CE3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BDE8FD" w14:textId="109512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9FDD38" w14:textId="284E36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F686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9BA8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9CE86F" w14:textId="2470BF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88F7F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C9788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C6A0E14" w14:textId="6227D6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AAEAE8" w14:textId="221A5C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02B7BA" w14:textId="57ECCB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4F0E58" w14:textId="73B20B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E633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5317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C722A6" w14:textId="5B5042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B9E9F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49DD1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584282F" w14:textId="2BE896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067BE7" w14:textId="26AF45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CC04D1" w14:textId="477AD2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E18CBB" w14:textId="0C43A7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E0D4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4DA1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3AE6ED" w14:textId="00F308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C6E14E" w14:textId="77777777" w:rsidTr="00503750">
        <w:tc>
          <w:tcPr>
            <w:tcW w:w="2302" w:type="dxa"/>
            <w:vAlign w:val="center"/>
          </w:tcPr>
          <w:p w14:paraId="0B526B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3E83B27" w14:textId="462D84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323204" w14:textId="4EBCE7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B59E31" w14:textId="1139E7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82965D" w14:textId="0453A1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CF62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00A8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4CFE5D" w14:textId="7EEEF9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44DFEF" w14:textId="77777777" w:rsidTr="00503750">
        <w:tc>
          <w:tcPr>
            <w:tcW w:w="15593" w:type="dxa"/>
            <w:gridSpan w:val="8"/>
            <w:vAlign w:val="center"/>
          </w:tcPr>
          <w:p w14:paraId="0CBE72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2496AB6" w14:textId="77777777" w:rsidTr="00503750">
        <w:tc>
          <w:tcPr>
            <w:tcW w:w="2302" w:type="dxa"/>
            <w:vAlign w:val="center"/>
          </w:tcPr>
          <w:p w14:paraId="4A4F7F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6D89439" w14:textId="2F49EB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BB3E47" w14:textId="6B22DA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50EF07" w14:textId="631C92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EEB317" w14:textId="65A399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594123" w14:textId="324AB0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24B601" w14:textId="0A2447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67197B" w14:textId="48343E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36E886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58F98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0E095B7" w14:textId="14D678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DC4CCC" w14:textId="2B35C1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AF43E" w14:textId="672FB9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F8C8F7" w14:textId="680808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42686B" w14:textId="009934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ACD604" w14:textId="28FE04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9B4F1D" w14:textId="611FE1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6083F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78320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C73E4A7" w14:textId="158F59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17DF12" w14:textId="78DDD2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D56783" w14:textId="586430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112B6" w14:textId="28CF19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67AF5B" w14:textId="478237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BEE45E" w14:textId="670422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4BA75E" w14:textId="54CAC5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59044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BB435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B6D0A17" w14:textId="2E6D26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28BC4A" w14:textId="09121F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CC5BF8" w14:textId="255666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F100F3" w14:textId="587061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BE4B89" w14:textId="451884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6497C4" w14:textId="13C620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1F219A" w14:textId="7D49D4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79CC6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80546C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04F764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4A2C8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3ED3575" w14:textId="0343DA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28A0A5" w14:textId="379D1A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A7BD4D" w14:textId="2F7B34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15E0E7" w14:textId="05DC2E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61E504" w14:textId="658AFC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9BC842" w14:textId="355BB1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5E64D8" w14:textId="46725A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32B62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3796A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3F36E0C" w14:textId="6E42D0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D1A3E8" w14:textId="335E67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89AAEF" w14:textId="43EBD0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F80BE" w14:textId="67A88E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AAE4C5" w14:textId="4F8E72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173B33" w14:textId="6868E7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46E101" w14:textId="19E5A7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8311B7" w14:textId="77777777" w:rsidR="00944C3D" w:rsidRDefault="00944C3D" w:rsidP="00944C3D">
      <w:pPr>
        <w:rPr>
          <w:rFonts w:ascii="Arial" w:hAnsi="Arial"/>
          <w:b/>
        </w:rPr>
      </w:pPr>
    </w:p>
    <w:p w14:paraId="634B9CF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4D35284" w14:textId="77777777" w:rsidTr="00503750">
        <w:tc>
          <w:tcPr>
            <w:tcW w:w="1944" w:type="dxa"/>
            <w:vAlign w:val="center"/>
          </w:tcPr>
          <w:p w14:paraId="66D21AA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5547D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55926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83384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B5C17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6F584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3D742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4203F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43151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31D89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B69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F7F61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2E966E9" w14:textId="77777777" w:rsidTr="00503750">
        <w:tc>
          <w:tcPr>
            <w:tcW w:w="15685" w:type="dxa"/>
            <w:gridSpan w:val="12"/>
            <w:vAlign w:val="center"/>
          </w:tcPr>
          <w:p w14:paraId="3A1140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8720D1D" w14:textId="77777777" w:rsidTr="00503750">
        <w:tc>
          <w:tcPr>
            <w:tcW w:w="1944" w:type="dxa"/>
            <w:vAlign w:val="center"/>
          </w:tcPr>
          <w:p w14:paraId="0F1DCD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55779C7" w14:textId="01825A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7E767E4" w14:textId="693673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38949D4" w14:textId="590CB9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E2261A" w14:textId="0B01D8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DC965B" w14:textId="5ACEED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80CB8B" w14:textId="716B8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F0D6CF6" w14:textId="01F22E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1A0591" w14:textId="3CC398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544A3D" w14:textId="1FF7A0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2B0F9B4" w14:textId="1F3454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682576" w14:textId="441C0C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70045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A6DFB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866D6F7" w14:textId="0F7B1E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C51A529" w14:textId="7C5E4F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339F128" w14:textId="4FB4E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E56E84" w14:textId="75D2D9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CD6F7B" w14:textId="17BF10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3A9E00" w14:textId="731C9F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C1115" w14:textId="33A741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B83D7B" w14:textId="218A71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1B5A4C" w14:textId="215D28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63DB72" w14:textId="0BEB59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E662FA" w14:textId="0B38A5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FCE8A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3641A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2617110" w14:textId="502C96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F3B4E73" w14:textId="32F3BB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13D713D" w14:textId="73BBE2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2DF45E" w14:textId="6C4244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04B7BA" w14:textId="688D5D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0944E5" w14:textId="2B1A4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A4D55D" w14:textId="457EAB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9A3842" w14:textId="162F9E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6D3656" w14:textId="7FC759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CA4C78" w14:textId="5F7310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5E47F85" w14:textId="34B3DC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12BA5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67753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ACA1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4F6BC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B19F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13748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0F824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A8D9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4A074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A9E6E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B0EAB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CE6BF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B4982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EB245BE" w14:textId="77777777" w:rsidTr="00503750">
        <w:tc>
          <w:tcPr>
            <w:tcW w:w="1944" w:type="dxa"/>
            <w:vAlign w:val="center"/>
          </w:tcPr>
          <w:p w14:paraId="4F8310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20F16EF" w14:textId="760027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7EFB134" w14:textId="3401CA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16E04C3" w14:textId="74043C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B983C3" w14:textId="106A63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0077ED" w14:textId="79CA58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059FC2" w14:textId="30BF18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CE9518" w14:textId="457D3A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3A755D" w14:textId="6FA798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B53ABE" w14:textId="35DFAA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9B4937" w14:textId="565FEB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35493AE" w14:textId="6B4C8D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1022F7" w14:textId="77777777" w:rsidTr="00503750">
        <w:tc>
          <w:tcPr>
            <w:tcW w:w="15685" w:type="dxa"/>
            <w:gridSpan w:val="12"/>
            <w:vAlign w:val="center"/>
          </w:tcPr>
          <w:p w14:paraId="382A41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DF70035" w14:textId="77777777" w:rsidTr="00503750">
        <w:tc>
          <w:tcPr>
            <w:tcW w:w="1944" w:type="dxa"/>
            <w:vAlign w:val="center"/>
          </w:tcPr>
          <w:p w14:paraId="2E1A31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DDB78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B765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CD7004" w14:textId="609E25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4F112A" w14:textId="21E853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522537" w14:textId="5B0805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76A8838" w14:textId="351C5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F8BE76" w14:textId="42CCC4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AF80D8" w14:textId="1AF4C8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EEBF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22FB4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B2177A1" w14:textId="7C7B71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E9930A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7CFA4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3F52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8CC6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A72BA8" w14:textId="293C3D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42B71B" w14:textId="393EA6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774FF0" w14:textId="79CFDD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428ED1" w14:textId="1FF6C1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6DBF98" w14:textId="460991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5BF1A0" w14:textId="557530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5164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49A0E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52CF616" w14:textId="5C55D4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6CF71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3BAD9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24807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5AA3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470AE8" w14:textId="767CA5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7A40F2" w14:textId="58C5AD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1A5582" w14:textId="614CC7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4F5502" w14:textId="31487D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7D266F" w14:textId="4E7278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386224" w14:textId="714FA3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19D5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82226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139BF4E" w14:textId="44D2EA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F7647D" w14:textId="77777777" w:rsidTr="00503750">
        <w:tc>
          <w:tcPr>
            <w:tcW w:w="1944" w:type="dxa"/>
            <w:vAlign w:val="center"/>
          </w:tcPr>
          <w:p w14:paraId="224F18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F597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64FCA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0A6859" w14:textId="738422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051EAAF" w14:textId="3D8E29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1A518EF" w14:textId="299DCD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BA6F19" w14:textId="216F69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450FF7" w14:textId="7822A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823033" w14:textId="5A5708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7FFA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1BCE8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73986DB" w14:textId="7CDF03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D943C7" w14:textId="77777777" w:rsidTr="00503750">
        <w:tc>
          <w:tcPr>
            <w:tcW w:w="15685" w:type="dxa"/>
            <w:gridSpan w:val="12"/>
            <w:vAlign w:val="center"/>
          </w:tcPr>
          <w:p w14:paraId="41D6DC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B67DB96" w14:textId="77777777" w:rsidTr="00503750">
        <w:tc>
          <w:tcPr>
            <w:tcW w:w="1944" w:type="dxa"/>
            <w:vAlign w:val="center"/>
          </w:tcPr>
          <w:p w14:paraId="2C0A08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7F8D7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0734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9ABA11" w14:textId="492D7E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E0F565" w14:textId="5AB174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32E7A6" w14:textId="3A4DBF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EDC1D7" w14:textId="3637BD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323C94" w14:textId="0E65BE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4AF420" w14:textId="40F9A4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843AED" w14:textId="673CFD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3D584FE" w14:textId="4F118E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15BD785" w14:textId="038F6F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8470FB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A5FF4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E2AA8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5884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14E216" w14:textId="4A6E06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323B7C" w14:textId="7745F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20E78D" w14:textId="03F5D6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5FEE74" w14:textId="5251DA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4BB700" w14:textId="5B4347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B85330" w14:textId="45193A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5C509F" w14:textId="64CD8E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8DCB17" w14:textId="0DEFBB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9B4F769" w14:textId="64D308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9FA39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9EF0E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2FE8D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924A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94FAB67" w14:textId="373F04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6F4616" w14:textId="46DFE1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E0B89E" w14:textId="09D6D7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1784B5" w14:textId="0A11EA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4AB83F" w14:textId="460C4E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8B0DFA" w14:textId="17A30D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A3E611" w14:textId="3D3B9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4BE077F" w14:textId="78D336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326D80" w14:textId="1C8497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F266D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D5394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A70D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6FDC0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FCA44CC" w14:textId="5FB59B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BE0DBD" w14:textId="0756F3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21FE5F" w14:textId="7094C9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28864F" w14:textId="1D1B97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BB57204" w14:textId="1FB615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E4042E" w14:textId="25683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8134F4" w14:textId="10293E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D918C1" w14:textId="695596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979315" w14:textId="670D64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B5AA8C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1603A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A12FFA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B5C8C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8987383" w14:textId="105401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9440A1" w14:textId="75428E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804ABE" w14:textId="50A65C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BFFE04" w14:textId="3B5A49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80B2A0" w14:textId="6C250D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517AEE" w14:textId="0FDDA4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9E5D3A3" w14:textId="18CD0C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F50E34" w14:textId="2ED17E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2E8947" w14:textId="48BDA2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553EF7" w14:textId="140DD7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95D4454" w14:textId="3066DD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52DEF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5E608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4D198E6" w14:textId="6660E5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7E38607" w14:textId="6A7826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E995F2F" w14:textId="627C7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E56119" w14:textId="0D36A2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CAB973" w14:textId="299D7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39418D" w14:textId="3BF22F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9490B9" w14:textId="2D7276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80BC29" w14:textId="217622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BF3826" w14:textId="1A30D3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6DA000B" w14:textId="11B4FC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407199" w14:textId="3389DD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4152A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0D645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6CECE2B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01EAC3C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6C837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5A112E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B55BFA7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3C26B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4ACFC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193EC8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3A617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55D010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56F0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58A54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46E7D8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929B26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6D6224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691945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56B51A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16E9E6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F5A9BA2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BBFCE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685673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78FB6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308E510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121164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05B9D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5B4C5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945DEB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74867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FB4F8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A46A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2F98A9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8E3FD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D899E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381AF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0043E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395A0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A159B2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E3F43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C12AB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34BB9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B1770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D37A6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AF668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0616A5E" w14:textId="77777777" w:rsidTr="00503750">
        <w:trPr>
          <w:trHeight w:val="1073"/>
        </w:trPr>
        <w:tc>
          <w:tcPr>
            <w:tcW w:w="3614" w:type="dxa"/>
            <w:vMerge/>
          </w:tcPr>
          <w:p w14:paraId="79ECF3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248CC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DD862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151F7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08680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2F128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8B344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097A0ED" w14:textId="77777777" w:rsidTr="00503750">
        <w:trPr>
          <w:trHeight w:val="283"/>
        </w:trPr>
        <w:tc>
          <w:tcPr>
            <w:tcW w:w="3614" w:type="dxa"/>
          </w:tcPr>
          <w:p w14:paraId="443A72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3C68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57613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DCB0E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EAAF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5610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7D4FA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B660042" w14:textId="77777777" w:rsidTr="00503750">
        <w:trPr>
          <w:trHeight w:val="283"/>
        </w:trPr>
        <w:tc>
          <w:tcPr>
            <w:tcW w:w="3614" w:type="dxa"/>
          </w:tcPr>
          <w:p w14:paraId="34059D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6889A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1A13D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1C5F7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C2EA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9F65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FFBD6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D877E36" w14:textId="77777777" w:rsidTr="00503750">
        <w:trPr>
          <w:trHeight w:val="283"/>
        </w:trPr>
        <w:tc>
          <w:tcPr>
            <w:tcW w:w="3614" w:type="dxa"/>
          </w:tcPr>
          <w:p w14:paraId="4324C4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8162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299F7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7BE0D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11691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9C95F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D57D4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201DDC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CA4B33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1EBF09C4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57D16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AD93B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AC426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204F0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29245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08747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0C725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302D9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F68B3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078D4F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1E6708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320FED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68E2E3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8EE552" w14:textId="6210CE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003443" w14:textId="74D9C7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E1AE08" w14:textId="1A27D2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DE2B84" w14:textId="12711B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385326" w14:textId="435B52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DABDBC" w14:textId="1F74F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ADA279" w14:textId="1BC65A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13ED93E" w14:textId="25CFFF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B93A8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DD0D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24931E9" w14:textId="3B0B4B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0CA139" w14:textId="189DD9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91B890" w14:textId="66E53F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623046" w14:textId="7D5C7C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2BD9A" w14:textId="67CC17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90A46C" w14:textId="45CB30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009727" w14:textId="78AF46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4B39DCB" w14:textId="1474C2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45864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0644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58B2419" w14:textId="35837D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F4BDEE" w14:textId="5429B0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272E0D" w14:textId="3364C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1E735A" w14:textId="64322C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C1A3D" w14:textId="26C0D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C76822" w14:textId="47018F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F2AF40" w14:textId="3FC1C4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73A0E5A" w14:textId="12343F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9B2BA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3E68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44D33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0CA2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6E70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DF3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D932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6885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D2B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70F5E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377FF6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2E73FD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C8943EB" w14:textId="23D6BC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FF7146" w14:textId="5CEF96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A981A4" w14:textId="2C48C3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DF4A0B" w14:textId="359612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285D30" w14:textId="214BEA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8BE86E" w14:textId="668EEC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60B6AD" w14:textId="62BF6F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4CE848" w14:textId="6B9BE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B63CC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D8DE5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4D08E0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546341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1497773" w14:textId="3E27AB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7864DA" w14:textId="6008BC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C1AC27" w14:textId="34134C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F62D68" w14:textId="017CEB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38D56E" w14:textId="3E18C4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60D778" w14:textId="1A24A6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36EFC3" w14:textId="0711DE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998C528" w14:textId="035E29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2D6AD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FE4D3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8A3B000" w14:textId="017620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A3B5C1" w14:textId="1A5045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80B16F" w14:textId="3B162B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23E722" w14:textId="6DD64D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66EE47" w14:textId="2E11A2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CFD4FC" w14:textId="0C7674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2AB46C" w14:textId="714648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15843CA" w14:textId="396C68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DC0A4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684E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386953F" w14:textId="4D14FE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1873E5" w14:textId="620F35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22E225" w14:textId="32B97C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4A89FF" w14:textId="36842B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CCC55" w14:textId="0C6D5E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7CAC5" w14:textId="34B2DA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0AC502" w14:textId="524983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347E3E" w14:textId="60C4B3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AB013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E83635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187E69E" w14:textId="0EBEC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A6EA3A" w14:textId="6D8AA1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74A110" w14:textId="5036F8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53E0FE" w14:textId="67C144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EB459F" w14:textId="133528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DA93F7" w14:textId="61CD46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6B5534" w14:textId="08ED89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B08A00" w14:textId="01CD5D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3BABA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A5B2F8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87A574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36177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12E0CBD" w14:textId="030B0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AB7B75" w14:textId="0BD2F8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C3EAD" w14:textId="68E0D2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ED4066" w14:textId="3E8D6E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CC62D2" w14:textId="00337A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F7DCFE" w14:textId="74B408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E5D9C9" w14:textId="6B9146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E0C1DF" w14:textId="400EA2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DF556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8736C1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F070074" w14:textId="67936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A94845" w14:textId="12FB4E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4648A6" w14:textId="061EC0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5DCA04" w14:textId="07C5B8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1BE0C2" w14:textId="2EAAB1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8A3C22" w14:textId="7D2E79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31AD08" w14:textId="7720D8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C7ED17" w14:textId="7D0BF0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DB7C2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35A43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6E92ACC" w14:textId="188094D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A1B87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3037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BC29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9261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BC31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C4E5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AFE6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1C23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8AE9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2AB5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8579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9C02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1232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3A47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E38EC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E82E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543F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120D7F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E9C6CE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20A6A07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4926A68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21091DFD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4008E5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306406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08684A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2411AB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54F39E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C074C59" w14:textId="77777777" w:rsidTr="00503750">
        <w:trPr>
          <w:trHeight w:val="437"/>
        </w:trPr>
        <w:tc>
          <w:tcPr>
            <w:tcW w:w="2594" w:type="dxa"/>
          </w:tcPr>
          <w:p w14:paraId="75D038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500F5699" w14:textId="44E5944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77A0D83" w14:textId="646E19B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06543F1" w14:textId="616DC11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7EC3703" w14:textId="31FE43E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155DF40" w14:textId="77777777" w:rsidTr="00503750">
        <w:trPr>
          <w:trHeight w:val="420"/>
        </w:trPr>
        <w:tc>
          <w:tcPr>
            <w:tcW w:w="2594" w:type="dxa"/>
          </w:tcPr>
          <w:p w14:paraId="6F08DF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4273245E" w14:textId="4FC3D02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646EF28" w14:textId="2BD5E2C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A51B688" w14:textId="1881B4F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BD479EA" w14:textId="147A508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22D3335" w14:textId="77777777" w:rsidTr="00503750">
        <w:trPr>
          <w:trHeight w:val="630"/>
        </w:trPr>
        <w:tc>
          <w:tcPr>
            <w:tcW w:w="2594" w:type="dxa"/>
          </w:tcPr>
          <w:p w14:paraId="26625A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26383421" w14:textId="2A67498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534A137" w14:textId="3788F4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F19A2E8" w14:textId="5C20C9C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58B75A5" w14:textId="2CF7BB2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ED7BFA5" w14:textId="77777777" w:rsidTr="00503750">
        <w:trPr>
          <w:trHeight w:val="420"/>
        </w:trPr>
        <w:tc>
          <w:tcPr>
            <w:tcW w:w="2594" w:type="dxa"/>
          </w:tcPr>
          <w:p w14:paraId="1B1219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20785564" w14:textId="0D845E6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37096B9" w14:textId="68D94CD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153164A" w14:textId="12B7092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B8B01FA" w14:textId="370E59B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CA3B5B9" w14:textId="77777777" w:rsidTr="00503750">
        <w:trPr>
          <w:trHeight w:val="437"/>
        </w:trPr>
        <w:tc>
          <w:tcPr>
            <w:tcW w:w="2594" w:type="dxa"/>
          </w:tcPr>
          <w:p w14:paraId="55DFDF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087ED133" w14:textId="2790639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42C4276" w14:textId="72A31A7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0FE4D6F" w14:textId="561ED78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6ED6761" w14:textId="1AE47D4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4EF4D85" w14:textId="77777777" w:rsidTr="00503750">
        <w:trPr>
          <w:trHeight w:val="420"/>
        </w:trPr>
        <w:tc>
          <w:tcPr>
            <w:tcW w:w="2594" w:type="dxa"/>
          </w:tcPr>
          <w:p w14:paraId="2F7F70F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471DB030" w14:textId="122EA88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8FCEFF6" w14:textId="3BE7507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A8E97FD" w14:textId="1362D50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B69CD21" w14:textId="58576BA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B7DBBAF" w14:textId="77777777" w:rsidR="00944C3D" w:rsidRDefault="00944C3D" w:rsidP="00944C3D">
      <w:pPr>
        <w:rPr>
          <w:rFonts w:ascii="Arial" w:hAnsi="Arial"/>
          <w:b/>
        </w:rPr>
      </w:pPr>
    </w:p>
    <w:p w14:paraId="019616A6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410DF5E6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75EF8B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01BE62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FD8BA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38659E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2D8ACE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CCA0092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F9F43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2BFB17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ABF90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212F8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DFC203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5C84B4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6A139D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D8087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6EAA5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727504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1D22C8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5A6D07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3CC4F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01902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82A2A9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63FFDEB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6A0FD8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CE49A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8FE5E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A6ED6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DEDA717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31CE44C" w14:textId="77777777" w:rsidTr="00503750">
        <w:tc>
          <w:tcPr>
            <w:tcW w:w="2835" w:type="dxa"/>
            <w:vAlign w:val="center"/>
          </w:tcPr>
          <w:p w14:paraId="412FDE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46C65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D909A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F8913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8CCDF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6B685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44DCB70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66F3E1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4AE6D72" w14:textId="05EEE8CC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A98DE0" w14:textId="47930304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B48D9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A88AB5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6DE2C13" w14:textId="06B02A21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1B099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7826F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1F531EB" w14:textId="75F9A5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88E6E8" w14:textId="099274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0F00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8AD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8A1A2D" w14:textId="3F0AEE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CF6C08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A4BA6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331AD6F" w14:textId="0B5AAC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D76CEB" w14:textId="467E4A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7A34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4D8C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30805B2" w14:textId="2C9BA1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3A3EE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1705E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ED6D433" w14:textId="2F9E0C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9790AD" w14:textId="5C71FE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9629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B44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660E2B" w14:textId="03612C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93308A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58C99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DDC80ED" w14:textId="625492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4AE56F" w14:textId="6043EF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5084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085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A66590" w14:textId="2D4E5C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537AC4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1B9CE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040C421" w14:textId="1CC60C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B0FE67" w14:textId="209BF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1C9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9F1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991E6E3" w14:textId="48A8B8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057FF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699850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A920103" w14:textId="6000FAE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3DC041" w14:textId="2BB5BB0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057A9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3CF22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22D9AD" w14:textId="0E2603D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A0AF07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0B7AE84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1AEDB04" w14:textId="741F8E6C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C14F2DC" w14:textId="77777777" w:rsidR="00944C3D" w:rsidRDefault="00944C3D" w:rsidP="00944C3D">
      <w:pPr>
        <w:rPr>
          <w:rFonts w:ascii="Arial" w:hAnsi="Arial"/>
          <w:b/>
        </w:rPr>
      </w:pPr>
    </w:p>
    <w:p w14:paraId="6AB5A38F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782933E" w14:textId="77777777" w:rsidTr="00503750">
        <w:tc>
          <w:tcPr>
            <w:tcW w:w="2835" w:type="dxa"/>
            <w:vAlign w:val="center"/>
          </w:tcPr>
          <w:p w14:paraId="555083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0CC955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22DA0C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222E51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660191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5415C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2CBBEBB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75771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0A4CD55" w14:textId="0F20A1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6619D6" w14:textId="571A97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F9E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FB93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599592" w14:textId="49CACE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31E2C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D60EA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A196612" w14:textId="67AEFE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6D701E" w14:textId="35AE8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7315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1A1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BF5522" w14:textId="119C8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6F1F6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D5B5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DA3949A" w14:textId="53EB40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88CDBD" w14:textId="2C15A3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496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F8D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999829" w14:textId="5963EA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E89BB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615A4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748AE7C" w14:textId="1AE750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5ABE37" w14:textId="1E5635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3FFE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106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9EB092" w14:textId="4FEBA8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9BBA0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0ABB33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6062707" w14:textId="36B5E39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143BA4" w14:textId="364EC15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40E56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ADB70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533EC5" w14:textId="75398EB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83C435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AEFF4D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26914354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29091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F2056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131E41A" w14:textId="77777777" w:rsidTr="00503750">
        <w:trPr>
          <w:trHeight w:val="699"/>
        </w:trPr>
        <w:tc>
          <w:tcPr>
            <w:tcW w:w="3502" w:type="dxa"/>
            <w:vMerge/>
          </w:tcPr>
          <w:p w14:paraId="2DD0BF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C5D4C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252E5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7F610A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2088C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CF3359B" w14:textId="140177FF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95C60B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057C82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5E908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8013E75" w14:textId="7DCA08E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2C5FBB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BC6AF7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2A613B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84F89B5" w14:textId="6373D054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E62B5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04578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219AB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23A51917" w14:textId="77777777" w:rsidTr="00503750">
        <w:trPr>
          <w:trHeight w:val="593"/>
        </w:trPr>
        <w:tc>
          <w:tcPr>
            <w:tcW w:w="3497" w:type="dxa"/>
          </w:tcPr>
          <w:p w14:paraId="283841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132FD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C3761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E8CB4B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FC03E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D390811" w14:textId="5542D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F75535" w14:textId="2E6538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8D1FF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FD77AA" w14:textId="45E8EFC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4E4B4F5" w14:textId="7CBD3E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FF131E" w14:textId="717DAB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05AE8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103E2A" w14:textId="3E384C2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F2DBFA1" w14:textId="230DA2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1D4C52" w14:textId="319E5F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7FB80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905F2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43A9036" w14:textId="2653D2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BB5384" w14:textId="0A565A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214A8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4C30263" w14:textId="2B179B2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3F6BE7" w14:textId="629A4A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1B51E2" w14:textId="36F10F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9311E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3360261" w14:textId="4A2380C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A060015" w14:textId="126016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3DEBFD" w14:textId="5D680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11A38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222E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C5F8439" w14:textId="5CC24D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606BBA" w14:textId="2D6960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ECCE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4BA32C0" w14:textId="3F1A0DB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639D401" w14:textId="5FE874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87058D" w14:textId="4D53D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F9BD7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B0AFBD" w14:textId="55435F9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5529443" w14:textId="1984B1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0ECDCB" w14:textId="0BE97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3AA29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DE634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369BA49" w14:textId="2F576C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1C717C" w14:textId="076421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9EB9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47DA246" w14:textId="3A80A86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2C74294" w14:textId="18196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51F7DD" w14:textId="232C64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E70B68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44A78C9" w14:textId="5EBF98F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808A144" w14:textId="2724B4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1F9D6C" w14:textId="7F3366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AD6015" w14:textId="77777777" w:rsidR="00944C3D" w:rsidRDefault="00944C3D" w:rsidP="00944C3D">
      <w:pPr>
        <w:rPr>
          <w:rFonts w:ascii="Arial" w:hAnsi="Arial"/>
          <w:b/>
        </w:rPr>
      </w:pPr>
    </w:p>
    <w:p w14:paraId="5D4BF485" w14:textId="77777777" w:rsidR="00944C3D" w:rsidRDefault="00944C3D" w:rsidP="00944C3D">
      <w:pPr>
        <w:rPr>
          <w:rFonts w:ascii="Arial" w:hAnsi="Arial"/>
          <w:b/>
        </w:rPr>
      </w:pPr>
    </w:p>
    <w:p w14:paraId="45F08BED" w14:textId="77777777" w:rsidR="00944C3D" w:rsidRDefault="00944C3D" w:rsidP="00944C3D">
      <w:pPr>
        <w:rPr>
          <w:rFonts w:ascii="Arial" w:hAnsi="Arial"/>
          <w:b/>
        </w:rPr>
      </w:pPr>
    </w:p>
    <w:p w14:paraId="3834D55F" w14:textId="77777777" w:rsidR="00944C3D" w:rsidRDefault="00944C3D" w:rsidP="00944C3D">
      <w:pPr>
        <w:rPr>
          <w:rFonts w:ascii="Arial" w:hAnsi="Arial"/>
          <w:b/>
        </w:rPr>
      </w:pPr>
    </w:p>
    <w:p w14:paraId="5DEA61E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1630"/>
        <w:gridCol w:w="1204"/>
        <w:gridCol w:w="1198"/>
        <w:gridCol w:w="1194"/>
        <w:gridCol w:w="1572"/>
      </w:tblGrid>
      <w:tr w:rsidR="00944C3D" w:rsidRPr="00050529" w14:paraId="592B3CFE" w14:textId="77777777" w:rsidTr="00503750">
        <w:tc>
          <w:tcPr>
            <w:tcW w:w="2622" w:type="dxa"/>
            <w:vAlign w:val="center"/>
          </w:tcPr>
          <w:p w14:paraId="03BB6E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88567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0EC46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35459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5FFCC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14523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47D8D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FB509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F479B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050484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ACFC8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C203CE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2F11D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70DB41F" w14:textId="0AFD61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3C3DD68" w14:textId="2DAEDB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11B7F2" w14:textId="6F1E31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CA9E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332BB3" w14:textId="6D7535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5E8661" w14:textId="77777777" w:rsidTr="00503750">
        <w:tc>
          <w:tcPr>
            <w:tcW w:w="2622" w:type="dxa"/>
            <w:vAlign w:val="center"/>
          </w:tcPr>
          <w:p w14:paraId="6BCC6F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CD24A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A6F7E75" w14:textId="41EE49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532F03" w14:textId="6C7587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3F5E22" w14:textId="63ADC8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0B02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61A75D" w14:textId="0125A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EF1BC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5631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6A846AA" w14:textId="779860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ABA2BB" w14:textId="0AA271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8E9189" w14:textId="778A7B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7218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118382" w14:textId="2E1FEA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EB2C1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10A27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D98EFA6" w14:textId="3E0208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2E910A" w14:textId="4FDA41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7F0F64" w14:textId="6A61B8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7E32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5A2FDE" w14:textId="1347F0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982D33" w14:textId="77777777" w:rsidTr="00503750">
        <w:tc>
          <w:tcPr>
            <w:tcW w:w="2622" w:type="dxa"/>
            <w:vAlign w:val="center"/>
          </w:tcPr>
          <w:p w14:paraId="340763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A7CE8E5" w14:textId="590138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21794.00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FF4C71" w14:textId="112C7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9657.00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246E2F" w14:textId="5A3446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5642.00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A3C0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1B6255" w14:textId="03ED7D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25810.00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E0855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80ABA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EA5347A" w14:textId="22F9C1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2DB35AA" w14:textId="2EB549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A692A6" w14:textId="7EA31F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54C6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546CD9" w14:textId="179075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B9B7B4" w14:textId="77777777" w:rsidTr="00503750">
        <w:tc>
          <w:tcPr>
            <w:tcW w:w="2622" w:type="dxa"/>
            <w:vAlign w:val="center"/>
          </w:tcPr>
          <w:p w14:paraId="67674F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14F1716" w14:textId="2EC28F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35572C" w14:textId="0AACEE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5E04F5" w14:textId="1B1C1B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F105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67C33C" w14:textId="799B5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720E9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3C9453E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1D3E38D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1A7E5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1154280" w14:textId="40A122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7A4D575" w14:textId="37D387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9DC2BE" w14:textId="696C47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44E5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18D207" w14:textId="550E0A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B23A4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717C2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593A176" w14:textId="5486C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BA62493" w14:textId="60603B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D60D24" w14:textId="029755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C31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E6936B" w14:textId="165D72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B23D4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37277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95C954B" w14:textId="0D229F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D85263" w14:textId="2D19D3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DD6845" w14:textId="76C822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F603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FB7B34" w14:textId="1F7C72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8EDBA3" w14:textId="77777777" w:rsidTr="00503750">
        <w:tc>
          <w:tcPr>
            <w:tcW w:w="2622" w:type="dxa"/>
            <w:vAlign w:val="center"/>
          </w:tcPr>
          <w:p w14:paraId="1AE4A5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50AA4280" w14:textId="4FF3CA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EC5F96D" w14:textId="79D1B3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FE84AA" w14:textId="109458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346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1AF751" w14:textId="5476B3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4C5D5E" w14:textId="77777777" w:rsidTr="00503750">
        <w:tc>
          <w:tcPr>
            <w:tcW w:w="2622" w:type="dxa"/>
            <w:vAlign w:val="center"/>
          </w:tcPr>
          <w:p w14:paraId="778C9D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87F8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FF23E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5B4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6BF8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153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B000A0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0A68A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02BC31F" w14:textId="0C4E1A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b/>
                <w:noProof/>
                <w:sz w:val="18"/>
                <w:szCs w:val="18"/>
              </w:rPr>
              <w:t>21794.00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E931C3" w14:textId="544FEFC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b/>
                <w:noProof/>
                <w:sz w:val="18"/>
                <w:szCs w:val="18"/>
              </w:rPr>
              <w:t>9657.00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26D3D8" w14:textId="3D1199F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b/>
                <w:noProof/>
                <w:sz w:val="18"/>
                <w:szCs w:val="18"/>
              </w:rPr>
              <w:t>5642.00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99BC5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DA47C5" w14:textId="455FE1E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b/>
                <w:noProof/>
                <w:sz w:val="18"/>
                <w:szCs w:val="18"/>
              </w:rPr>
              <w:t>25810.00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B8DE15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0A06C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6BAA214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4B2145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EC3E160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D19C9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CB6EF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F6BFEC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9A177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439A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666DDC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83D72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E1A43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9ED2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55F8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43B5E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6A266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020AC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563596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EC235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5010A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89C1C0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4AF55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13AE0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308D11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98EA8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B2E04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B51C2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20F1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69368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A5E70F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029E5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E43E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54F1C6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2F29B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8195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85F684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8C17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60B38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BD48F5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6DD5B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6DB4E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4C1FF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24E6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DACCC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899A7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B3625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7D104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EC383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BDECC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6320B6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D9297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35B95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D137E1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8D15A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19D1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E8B64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FDDF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83EB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6E5CD3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954F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672C9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72690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E27EA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0817F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58D68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822CE7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57DC1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7A21F1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18E8D1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1C41A29F" w14:textId="77777777" w:rsidTr="00503750">
        <w:tc>
          <w:tcPr>
            <w:tcW w:w="2835" w:type="dxa"/>
            <w:vAlign w:val="center"/>
          </w:tcPr>
          <w:p w14:paraId="24C6A0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302EB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21CCD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F31A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A48C1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43339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26A3F82" w14:textId="77777777" w:rsidTr="00503750">
        <w:tc>
          <w:tcPr>
            <w:tcW w:w="2835" w:type="dxa"/>
            <w:vAlign w:val="center"/>
          </w:tcPr>
          <w:p w14:paraId="1D0874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8729135" w14:textId="623AEC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397A58" w14:textId="7A72AD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173E83" w14:textId="5A1FD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C5F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D8BA28" w14:textId="2522C3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A12EE2" w14:textId="77777777" w:rsidTr="00503750">
        <w:tc>
          <w:tcPr>
            <w:tcW w:w="2835" w:type="dxa"/>
            <w:vAlign w:val="center"/>
          </w:tcPr>
          <w:p w14:paraId="71135A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E76B216" w14:textId="4B3107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9AABB6" w14:textId="428BD5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BA6E63" w14:textId="6629B3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299C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71B107" w14:textId="1936DD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581B10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69090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2F26D61" w14:textId="1676BC2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5B0059" w14:textId="647F505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293590" w14:textId="1975CEB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F8D05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5DA38C" w14:textId="6ABC150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5D5B946" w14:textId="77777777" w:rsidTr="00503750">
        <w:tc>
          <w:tcPr>
            <w:tcW w:w="2835" w:type="dxa"/>
            <w:vAlign w:val="center"/>
          </w:tcPr>
          <w:p w14:paraId="4012E9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088AF01" w14:textId="565B06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AE87AB" w14:textId="3C975B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97577A" w14:textId="7464D2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03D1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8A7C77" w14:textId="11E6CC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BADDBB" w14:textId="77777777" w:rsidTr="00503750">
        <w:tc>
          <w:tcPr>
            <w:tcW w:w="2835" w:type="dxa"/>
            <w:vAlign w:val="center"/>
          </w:tcPr>
          <w:p w14:paraId="633176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B94CAA1" w14:textId="7F935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2E6E17" w14:textId="465B2A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42158A" w14:textId="0DFBD5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4116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18E94D" w14:textId="5A1B5E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CAAFAF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DD90F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B38310E" w14:textId="6D4A25C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BEC313" w14:textId="7CE028A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4E7356" w14:textId="6E7494C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AB96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B44BBF" w14:textId="68EE4C9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702EED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4C2A9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AECDCE1" w14:textId="248272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E26D9E" w14:textId="7747C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9423FB" w14:textId="3EB8B2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354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32944E" w14:textId="7843F2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C53BF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099AAE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5C9628F7" w14:textId="77777777" w:rsidTr="00503750">
        <w:tc>
          <w:tcPr>
            <w:tcW w:w="2552" w:type="dxa"/>
            <w:vAlign w:val="center"/>
          </w:tcPr>
          <w:p w14:paraId="323D25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6EDFD5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1C0CB4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E8411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1BA9CF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B229A7D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07AE73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4A9AAB45" w14:textId="29D8E1C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AA943D8" w14:textId="082A50E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242.00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3A9C7DC6" w14:textId="3E2288D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242.00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091F9A3" w14:textId="4E072A0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1F8806C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198D70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62293AD9" w14:textId="100B8BE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62C37D08" w14:textId="32E0368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0A092D2" w14:textId="2A097F0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B2D3FE2" w14:textId="61D263A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5635A8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F93EFF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670C7DE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96937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48B13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8B72D5E" w14:textId="77777777" w:rsidTr="00503750">
        <w:tc>
          <w:tcPr>
            <w:tcW w:w="4395" w:type="dxa"/>
            <w:vMerge/>
          </w:tcPr>
          <w:p w14:paraId="4FB0676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D7B35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AC814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1BF7DD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6542A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5EC1859" w14:textId="622E43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  <w:lang w:eastAsia="sk-SK"/>
              </w:rPr>
              <w:t>.16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6EE12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3E4A48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A4A71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4F8B166" w14:textId="7E57B6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  <w:lang w:eastAsia="sk-SK"/>
              </w:rPr>
              <w:t>1621.69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BA79E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34EBD79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588E6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FED4E3F" w14:textId="16CFD85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b/>
                <w:noProof/>
                <w:sz w:val="18"/>
                <w:szCs w:val="18"/>
              </w:rPr>
              <w:t>1621.85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DF87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F3AF733" w14:textId="77777777" w:rsidTr="00503750">
        <w:tc>
          <w:tcPr>
            <w:tcW w:w="4395" w:type="dxa"/>
            <w:vAlign w:val="center"/>
          </w:tcPr>
          <w:p w14:paraId="3EC79A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A7789E4" w14:textId="625344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6F1A45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19914E8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42A25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FF0BEF6" w14:textId="5C2C93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DACA8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DF0906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8C3DD0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D0319BA" w14:textId="35054D6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AFED9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965C61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0E12D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9AB4A24" w14:textId="0BA6FDEB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b/>
                <w:noProof/>
                <w:sz w:val="18"/>
                <w:szCs w:val="18"/>
              </w:rPr>
              <w:t>18187.00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B4822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06C67E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9D9ACD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5C78C2D8" w14:textId="77777777" w:rsidTr="00503750">
        <w:tc>
          <w:tcPr>
            <w:tcW w:w="4395" w:type="dxa"/>
            <w:vAlign w:val="center"/>
          </w:tcPr>
          <w:p w14:paraId="2EC9150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339058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6D97327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D4FE3D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FD7C5C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3CBB0BF" w14:textId="3768CCE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8486B7A" w14:textId="327E0F0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F5D18A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CE566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78BFF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0E4A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875893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187AD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3D1D20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174C9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F7BEA68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01DAD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D862858" w14:textId="74536B3A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EC67B7A" w14:textId="444258E6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F337D6A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FDC97F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CBF704B" w14:textId="2680033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743CD9B" w14:textId="43451E5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55F17A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1A90A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2CE2C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DE14E96" w14:textId="77777777" w:rsidTr="00503750">
        <w:tc>
          <w:tcPr>
            <w:tcW w:w="1843" w:type="dxa"/>
            <w:vAlign w:val="center"/>
          </w:tcPr>
          <w:p w14:paraId="4F04293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DAEA6D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043108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7DDA1C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C92F7A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D337E4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B808E5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E60E0C3" w14:textId="77777777" w:rsidTr="00503750">
        <w:tc>
          <w:tcPr>
            <w:tcW w:w="1843" w:type="dxa"/>
            <w:vAlign w:val="center"/>
          </w:tcPr>
          <w:p w14:paraId="2790A6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3F77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E876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241B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5479D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7612C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E2F1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9700EE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59B71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75A711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B1056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929F56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9B90D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B42C6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D4AF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3F8E9F3" w14:textId="77777777" w:rsidTr="00503750">
        <w:tc>
          <w:tcPr>
            <w:tcW w:w="1843" w:type="dxa"/>
            <w:vAlign w:val="center"/>
          </w:tcPr>
          <w:p w14:paraId="5AF831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E8DBC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E875A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9B200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CCEB16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7958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A32A5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69D8BBD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F33E7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53B18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3364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9664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8BA9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0445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DC68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D4DB333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3506891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6C6BA8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EED89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F6C80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764ABD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20C47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1D40D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8E09AB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9C73F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24E7D150" w14:textId="77777777" w:rsidTr="00503750">
        <w:trPr>
          <w:trHeight w:val="664"/>
        </w:trPr>
        <w:tc>
          <w:tcPr>
            <w:tcW w:w="3372" w:type="dxa"/>
          </w:tcPr>
          <w:p w14:paraId="7C198C8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B30903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119C6A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D35E13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C55A43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C895D4C" w14:textId="05D102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CCF092" w14:textId="54BF6D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86D10C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70DBC18" w14:textId="332CB2F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F5B8A3" w14:textId="31D126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B92FD6" w14:textId="23F2A1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223286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B29EC86" w14:textId="239227C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263B409" w14:textId="789F13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FE9190" w14:textId="63FF77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7F12D9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9D241F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238E024" w14:textId="0352B2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FBAF40" w14:textId="4E6173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D1A22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A02FE8D" w14:textId="5A512AF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FEC3A64" w14:textId="2DBDE2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88FFFF" w14:textId="6E1052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DB9510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3471EDE" w14:textId="292E1AF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77FCEB" w14:textId="3CA785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2EAE24" w14:textId="42BDFE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FF2559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EC94B7B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6215AB7C" w14:textId="77777777" w:rsidTr="00503750">
        <w:tc>
          <w:tcPr>
            <w:tcW w:w="2835" w:type="dxa"/>
            <w:vAlign w:val="center"/>
          </w:tcPr>
          <w:p w14:paraId="2B61832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6F238D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57BE56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D1D657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BCA11B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4BBAFCD" w14:textId="77777777" w:rsidTr="00503750">
        <w:tc>
          <w:tcPr>
            <w:tcW w:w="2835" w:type="dxa"/>
          </w:tcPr>
          <w:p w14:paraId="74609B5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93577DC" w14:textId="130A63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43FF93" w14:textId="5C28C9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B07D45" w14:textId="0B2B93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7C2BC38" w14:textId="15C364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F18705" w14:textId="77777777" w:rsidTr="00503750">
        <w:tc>
          <w:tcPr>
            <w:tcW w:w="2835" w:type="dxa"/>
          </w:tcPr>
          <w:p w14:paraId="2F53FDE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44043C3" w14:textId="3F2BC8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745632" w14:textId="3420D0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A1BAB82" w14:textId="446C95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28F7111" w14:textId="7C5915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D956C4" w14:textId="77777777" w:rsidTr="00503750">
        <w:tc>
          <w:tcPr>
            <w:tcW w:w="2835" w:type="dxa"/>
          </w:tcPr>
          <w:p w14:paraId="43D5AF9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7BE3FD2" w14:textId="3D7CC0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A340D1" w14:textId="28DF90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FA7090" w14:textId="75C997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BD0799" w14:textId="7CBB77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445A30" w14:textId="77777777" w:rsidTr="00503750">
        <w:tc>
          <w:tcPr>
            <w:tcW w:w="2835" w:type="dxa"/>
            <w:vAlign w:val="center"/>
          </w:tcPr>
          <w:p w14:paraId="01E2836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9D7FD54" w14:textId="62CE48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1E637A" w14:textId="181961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DAEF47" w14:textId="24B981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01A33DD" w14:textId="5126DC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C2E028" w14:textId="77777777" w:rsidTr="00503750">
        <w:tc>
          <w:tcPr>
            <w:tcW w:w="2835" w:type="dxa"/>
            <w:vAlign w:val="center"/>
          </w:tcPr>
          <w:p w14:paraId="4144A0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0BD1F48" w14:textId="61BE24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65CE6B" w14:textId="0D6FC0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ACC0BB" w14:textId="3E0E0D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C6A8D7D" w14:textId="2C7795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D922D6" w14:textId="77777777" w:rsidTr="00503750">
        <w:tc>
          <w:tcPr>
            <w:tcW w:w="2835" w:type="dxa"/>
          </w:tcPr>
          <w:p w14:paraId="251E402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49058BD" w14:textId="4CC51C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A8F719" w14:textId="7AC638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1C228A" w14:textId="505E68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660BA1" w14:textId="7FA54A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89B9ED" w14:textId="77777777" w:rsidTr="00503750">
        <w:tc>
          <w:tcPr>
            <w:tcW w:w="2835" w:type="dxa"/>
          </w:tcPr>
          <w:p w14:paraId="591A559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2535B20" w14:textId="0037E0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DBB477" w14:textId="0E8AF7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A70AE7" w14:textId="1D8ECD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05A194E" w14:textId="3DA505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81BB31" w14:textId="77777777" w:rsidTr="00503750">
        <w:tc>
          <w:tcPr>
            <w:tcW w:w="2835" w:type="dxa"/>
          </w:tcPr>
          <w:p w14:paraId="7DAE84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B2B6B2D" w14:textId="0A455C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BB5804" w14:textId="120260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2C73E9" w14:textId="7DED9D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D677F0C" w14:textId="65DC1D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F6F363" w14:textId="77777777" w:rsidR="00944C3D" w:rsidRDefault="00944C3D" w:rsidP="00944C3D">
      <w:pPr>
        <w:rPr>
          <w:rFonts w:ascii="Arial" w:hAnsi="Arial"/>
          <w:b/>
        </w:rPr>
      </w:pPr>
    </w:p>
    <w:p w14:paraId="61E3D35C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6B4C794D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C306BA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89FC45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43BCDB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54FC15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FB91AF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BDAAB1C" w14:textId="77777777" w:rsidTr="00503750">
        <w:trPr>
          <w:trHeight w:val="443"/>
        </w:trPr>
        <w:tc>
          <w:tcPr>
            <w:tcW w:w="2560" w:type="dxa"/>
          </w:tcPr>
          <w:p w14:paraId="6FD67DA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2A035AF" w14:textId="51A6E0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7383A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22E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CBF2426" w14:textId="1F61D9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9B276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EE31AD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988FFB2" w14:textId="72A275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7C630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9527E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CCFBD3B" w14:textId="0FDA1A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AC103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34338E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4EB4014" w14:textId="037CCD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005F5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F9FF0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5D27A56" w14:textId="66F801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07935A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1F6885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9DA19B9" w14:textId="39737A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F19A2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56AB0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8FD4331" w14:textId="36C2AF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ACDAC2" w14:textId="77777777" w:rsidR="00944C3D" w:rsidRDefault="00944C3D" w:rsidP="00944C3D">
      <w:pPr>
        <w:rPr>
          <w:rFonts w:ascii="Arial" w:hAnsi="Arial"/>
          <w:b/>
        </w:rPr>
      </w:pPr>
    </w:p>
    <w:p w14:paraId="0A511002" w14:textId="77777777" w:rsidR="00944C3D" w:rsidRDefault="00944C3D" w:rsidP="00944C3D">
      <w:pPr>
        <w:rPr>
          <w:rFonts w:ascii="Arial" w:hAnsi="Arial"/>
          <w:b/>
        </w:rPr>
      </w:pPr>
    </w:p>
    <w:p w14:paraId="62DFD3C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FCD265B" w14:textId="77777777" w:rsidR="00944C3D" w:rsidRDefault="00944C3D" w:rsidP="00944C3D">
      <w:pPr>
        <w:rPr>
          <w:rFonts w:ascii="Arial" w:hAnsi="Arial"/>
          <w:b/>
        </w:rPr>
      </w:pPr>
    </w:p>
    <w:p w14:paraId="3C45447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5BC0A4BC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85FF65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47A96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DFA70A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191BC7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87CB9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3F7AB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F7834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AF77FC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EF7C6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2776E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ADC92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E95BFE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3EF05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3BDC4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23537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1F10F5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7E5419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BE43355" w14:textId="77777777" w:rsidTr="00503750">
        <w:trPr>
          <w:trHeight w:val="677"/>
        </w:trPr>
        <w:tc>
          <w:tcPr>
            <w:tcW w:w="3358" w:type="dxa"/>
          </w:tcPr>
          <w:p w14:paraId="6111E2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63C346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EB25E9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5A642E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C9201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8469EA9" w14:textId="02BA0B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418C0B" w14:textId="086703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A03C8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60BD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851E84F" w14:textId="41E81D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49E342" w14:textId="39D8C5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B62B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83F1A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7DFECB5" w14:textId="4B57B9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88D091" w14:textId="125A8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65C90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AA941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A505090" w14:textId="4C5CCB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2F94A2" w14:textId="42B7F0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50CB0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DDE7BB1" w14:textId="0596BA5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B3C2731" w14:textId="063258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B8603D" w14:textId="19386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B6B46B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78A3864" w14:textId="0134669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CA23489" w14:textId="33F7BF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C64E4D" w14:textId="40CB71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343B8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5DD391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C97E94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2E2CE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2081E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FEF5EB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ADE22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6DBF9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B4D672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D1256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397A2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B01B0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37AB3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54B1D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80A497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DB042B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DFCA8C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0E3674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FA1341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FD12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DC6919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5CD4A1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1CC6E2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65761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1516401" w14:textId="7FE326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76273F" w14:textId="34489B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A9F07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AAAEA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39FEC31B" w14:textId="6C9515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D8FB1EE" w14:textId="5007DA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FE330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E7B12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291ADB9" w14:textId="27065F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9C2387F" w14:textId="624F35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8B2AB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F7C086" w14:textId="0381EFD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FA1A4A1" w14:textId="2F91CA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7358710" w14:textId="6BD6B1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CF0ED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4F33170" w14:textId="73F71C5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0BC3F92" w14:textId="43D678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DFB27B" w14:textId="500845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795F7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55040C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39968E1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2D120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BD375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A582BE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59E4DB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F5954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10ADD3C" w14:textId="68059F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D60584" w14:textId="3402A0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C5038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517C7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C4ACD62" w14:textId="269C91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CB5FD58" w14:textId="2BCA17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91D7E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D24C4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6814217" w14:textId="78B1CC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D16EBB" w14:textId="415B11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BE0DA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E135AFB" w14:textId="7505E23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7962846" w14:textId="5EB1AD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693DE26" w14:textId="179263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206849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31F96B1" w14:textId="163FD36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DE4CCE8" w14:textId="2C2CD7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95BA7F" w14:textId="3E0476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4DA3A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F8CA73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979436F" w14:textId="77777777" w:rsidTr="00503750">
        <w:tc>
          <w:tcPr>
            <w:tcW w:w="3686" w:type="dxa"/>
            <w:vAlign w:val="center"/>
          </w:tcPr>
          <w:p w14:paraId="71F7EFD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B9563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42E26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395305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C1CE0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AE8EC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4C1A2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99C65D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D6BB7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85DDB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3C863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AD8262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FFC61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23BE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580C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E9257A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13CF0D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9F09BB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F39926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B2246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9FC1EF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32C4D7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5A520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ACA9D2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A780F9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83CA0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38F4A597" w14:textId="3CBEB9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C816122" w14:textId="504F09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EC86F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AFA33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B85397C" w14:textId="1C3A3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FB39FD" w14:textId="31721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57FB8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D0356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427B2DA" w14:textId="44F8C0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051DE1" w14:textId="4C8462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5A22A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F5A66FA" w14:textId="0EA5303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A2D7058" w14:textId="437AC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C3BAC9F" w14:textId="4992F0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7EFE1B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EF76A5" w14:textId="4C60253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1A770F6" w14:textId="762C3A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A538C0" w14:textId="3A98D1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E7424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E669E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E7A4B32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9552FD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4A37A1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E8F44F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5309B0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41A08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5BF4115" w14:textId="7B01F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9C161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4B8DB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2D2232B" w14:textId="5A87A4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818D0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90858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03DF8E0" w14:textId="4C24AE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26A20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90C35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47B1D79" w14:textId="426969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59CC8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2265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35999E47" w14:textId="5F8D3F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7ABF5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D09375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59D7ABE" w14:textId="29EEF12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10A364E" w14:textId="77777777" w:rsidR="00944C3D" w:rsidRDefault="00944C3D" w:rsidP="00944C3D">
      <w:pPr>
        <w:rPr>
          <w:sz w:val="22"/>
          <w:szCs w:val="22"/>
        </w:rPr>
      </w:pPr>
    </w:p>
    <w:p w14:paraId="3FD22ACC" w14:textId="77777777" w:rsidR="00944C3D" w:rsidRDefault="00944C3D" w:rsidP="00944C3D">
      <w:pPr>
        <w:rPr>
          <w:sz w:val="22"/>
          <w:szCs w:val="22"/>
        </w:rPr>
      </w:pPr>
    </w:p>
    <w:p w14:paraId="7CC0B37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7B2CB62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1312393" w14:textId="4864B55D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52EA8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FD588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73A89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C4D43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511876B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90D0C0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4944E0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8822D5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72B0A38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C84EB9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24FB46A" w14:textId="5AE4AF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C8F9FD" w14:textId="54B0D6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48734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33DFB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61AFD86" w14:textId="201A69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47CC96E" w14:textId="59B28E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610F0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07C320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79732E6" w14:textId="4B8FB6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E884F90" w14:textId="50305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4B796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C8A062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61A45F4" w14:textId="4408C0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FA884A" w14:textId="644BD6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A5CD65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07CCA7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E71239C" w14:textId="2CCD43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56FD75C" w14:textId="4C431B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FB88F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9C587E3" w14:textId="60ED8FA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9FAF464" w14:textId="718E1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B7E93DF" w14:textId="5FD012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6B27AB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9C11821" w14:textId="2AA444F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FC7ABFC" w14:textId="107D59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1DE872" w14:textId="2B18C9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1DDA5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16E2A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6B191D77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C01EDB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108950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1497BA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1EF563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D8C44B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935A65B" w14:textId="5BDCAC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A3BC488" w14:textId="08FCA7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4177CE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5CB80C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B1740DB" w14:textId="7CDC7E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61FFC1B" w14:textId="12EE22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30129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1EEB9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14061D0" w14:textId="48313C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DF52242" w14:textId="58D7A1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F9DAA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F4547A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FDA98A1" w14:textId="6B5F7C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01E1ADF" w14:textId="2B6992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DA2BF4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5469D21" w14:textId="6490408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106A7A6" w14:textId="0D668D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75A48AB" w14:textId="08165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95B31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7902503" w14:textId="6E5D199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FE8BC5A" w14:textId="02B4F3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E8EC7DA" w14:textId="405F3A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72089E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8052CDD" w14:textId="3DE2F8E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996DF26" w14:textId="4E5936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BFB6582" w14:textId="683C8F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3BFB" w:rsidRPr="0022402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C147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DEED8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74A48D3" w14:textId="40C0AB5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7D8B4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82F19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D79F527" w14:textId="3A7AE7B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ABEE3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1E7265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3174AE1" w14:textId="1818955A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FA090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DFD40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D4E170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7D94C92" w14:textId="77777777" w:rsidR="00944C3D" w:rsidRPr="003607F0" w:rsidRDefault="00944C3D" w:rsidP="00944C3D"/>
    <w:p w14:paraId="265B5070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60767" w14:textId="77777777" w:rsidR="00F701C4" w:rsidRDefault="00F701C4">
      <w:r>
        <w:separator/>
      </w:r>
    </w:p>
  </w:endnote>
  <w:endnote w:type="continuationSeparator" w:id="0">
    <w:p w14:paraId="4FDAFF06" w14:textId="77777777" w:rsidR="00F701C4" w:rsidRDefault="00F70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1F864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5152CBC6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C6FD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E7AAD86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6E489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572A53F4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47F22" w14:textId="77777777" w:rsidR="00F701C4" w:rsidRDefault="00F701C4">
      <w:r>
        <w:separator/>
      </w:r>
    </w:p>
  </w:footnote>
  <w:footnote w:type="continuationSeparator" w:id="0">
    <w:p w14:paraId="37F151EB" w14:textId="77777777" w:rsidR="00F701C4" w:rsidRDefault="00F70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586905">
    <w:abstractNumId w:val="13"/>
  </w:num>
  <w:num w:numId="2" w16cid:durableId="243731837">
    <w:abstractNumId w:val="17"/>
  </w:num>
  <w:num w:numId="3" w16cid:durableId="1070541617">
    <w:abstractNumId w:val="8"/>
  </w:num>
  <w:num w:numId="4" w16cid:durableId="370570794">
    <w:abstractNumId w:val="7"/>
  </w:num>
  <w:num w:numId="5" w16cid:durableId="172991726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850984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95592524">
    <w:abstractNumId w:val="20"/>
  </w:num>
  <w:num w:numId="8" w16cid:durableId="1077097427">
    <w:abstractNumId w:val="10"/>
  </w:num>
  <w:num w:numId="9" w16cid:durableId="298803543">
    <w:abstractNumId w:val="0"/>
  </w:num>
  <w:num w:numId="10" w16cid:durableId="857157378">
    <w:abstractNumId w:val="19"/>
  </w:num>
  <w:num w:numId="11" w16cid:durableId="1499534994">
    <w:abstractNumId w:val="6"/>
  </w:num>
  <w:num w:numId="12" w16cid:durableId="1763866983">
    <w:abstractNumId w:val="9"/>
  </w:num>
  <w:num w:numId="13" w16cid:durableId="1280602602">
    <w:abstractNumId w:val="12"/>
  </w:num>
  <w:num w:numId="14" w16cid:durableId="1383214297">
    <w:abstractNumId w:val="15"/>
  </w:num>
  <w:num w:numId="15" w16cid:durableId="1837650280">
    <w:abstractNumId w:val="14"/>
  </w:num>
  <w:num w:numId="16" w16cid:durableId="1640840808">
    <w:abstractNumId w:val="2"/>
  </w:num>
  <w:num w:numId="17" w16cid:durableId="1817066835">
    <w:abstractNumId w:val="4"/>
  </w:num>
  <w:num w:numId="18" w16cid:durableId="890848222">
    <w:abstractNumId w:val="11"/>
  </w:num>
  <w:num w:numId="19" w16cid:durableId="1033648208">
    <w:abstractNumId w:val="5"/>
  </w:num>
  <w:num w:numId="20" w16cid:durableId="2022270041">
    <w:abstractNumId w:val="18"/>
  </w:num>
  <w:num w:numId="21" w16cid:durableId="388723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6"/>
    <w:docVar w:name="arg2" w:val="Driver=asa17;DBF=D:\anasoft\data\tebys.db;DBN=tebys;ENG=SQL17;commlinks=TCPIP{ip=192.168.1.241};uid=hromnikova;con=finus(12.0);pwd=488300282956Vaveto1"/>
    <w:docVar w:name="arg3" w:val="1442422"/>
    <w:docVar w:name="arg4" w:val="C:\Users\HROMNI~1.TEB\AppData\Local\Temp\12877235.doc"/>
    <w:docVar w:name="arg5" w:val="11"/>
  </w:docVars>
  <w:rsids>
    <w:rsidRoot w:val="00003BFB"/>
    <w:rsid w:val="00003BFB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46C29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701C4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9D0C8A"/>
  <w15:docId w15:val="{CDB09BA8-EF98-4780-8F6F-AFDC85200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5340</Words>
  <Characters>30442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2026-03-17T09:50:00Z</dcterms:created>
  <dcterms:modified xsi:type="dcterms:W3CDTF">2026-03-17T09:51:00Z</dcterms:modified>
</cp:coreProperties>
</file>