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E6A16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45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C6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40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7D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0A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BF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84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3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01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C9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18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7D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84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06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1C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51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33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64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69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D1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03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4BF43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0C5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99EE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5E73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856D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D6F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859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F5A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1CE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C39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684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C43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40F0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4A0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2F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E69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9D45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D0E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9AD0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4C1B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966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028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8E4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A595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6E71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B1B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A34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22F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15F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EE5E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AA3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F1D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AC19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7B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F19A2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28E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20C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EE1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086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8BC8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8F0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CA2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129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051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F9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D5C1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A9E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5D28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840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FE0F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4DF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579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3AE1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E503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C262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437E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2CE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A2C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0981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0AF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3DF2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EA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BC0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519E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1DB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D20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5B1A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B7600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A46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ADBF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8E0C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8FFF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932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F94C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7BC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042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393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C9A8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F0E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C11E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AD20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C07E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F92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0E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67A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C48B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27A9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ABE4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6F36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40A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9AC8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FA34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F3D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879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AD4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86D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957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2F61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B9AA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26B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E36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AF842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C1E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EF3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6FE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A84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CDA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216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CAC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390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93E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FD0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FC1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992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B0A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911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369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B4C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54D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FF8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D84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64B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83C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3C8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5EA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BA9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B1F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732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A15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CFD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FAA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F3F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722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9AB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9B9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B9696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99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80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E1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24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23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4E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DA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86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7C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00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20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6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07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F1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2B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9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28D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9D8D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9E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7A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36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F8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1A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0E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95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071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0E9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BAC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7E8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E12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4E8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DBC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BF6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76E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90E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F8D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A629A0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7B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B8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F3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39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918E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A9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72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A8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7D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C8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F7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4E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CC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05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41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0A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F76CB3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20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5A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0D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04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6F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EB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E5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EA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12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80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56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8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9E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9E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91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4813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95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EE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B4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BF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49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2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8B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4E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0A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5E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94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4B673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3A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EA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68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1C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A1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B3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B7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90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75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B5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F5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CD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CC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B1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4D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3DC1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11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EA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78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9B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92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54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EE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A93A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E955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38B7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E90BF2" w14:textId="7777777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C2EF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26A5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720D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3B4A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5DDE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FD1F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60CA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F3C8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2D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90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BD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C1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21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78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5F38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4A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F8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7C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31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6C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4E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981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D66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2AA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24396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976" behindDoc="0" locked="0" layoutInCell="1" allowOverlap="1" wp14:anchorId="435F8FED" wp14:editId="44214FD0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9B9160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35F8FE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A9B9160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B9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FD1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092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FF0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EB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E1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1E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9E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66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16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31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54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0D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EF89A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B0CD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5C602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0EC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4CFFBACC" wp14:editId="09AE14F4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1A5EA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FFBACC" id="Text Box 4" o:spid="_x0000_s1027" type="#_x0000_t202" style="position:absolute;margin-left:345.05pt;margin-top:.4pt;width:29.25pt;height:18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21A5EA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76669D3E" wp14:editId="59AB5419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96398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669D3E" id="Text Box 3" o:spid="_x0000_s1028" type="#_x0000_t202" style="position:absolute;margin-left:209.3pt;margin-top:.2pt;width:29.25pt;height:18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6963988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1CC63799" wp14:editId="7B4FAD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E4133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C63799" id="Text Box 6" o:spid="_x0000_s1029" type="#_x0000_t202" style="position:absolute;margin-left:92.15pt;margin-top:.3pt;width:94.5pt;height:32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4FE41334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928" behindDoc="0" locked="0" layoutInCell="1" allowOverlap="1" wp14:anchorId="3ABABF3F" wp14:editId="2947B479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1F93D1" w14:textId="77777777" w:rsidR="000B647F" w:rsidRDefault="000B647F" w:rsidP="00944C3D">
                                  <w:fldSimple w:instr=" MERGEFIELD  aDMOD  \* MERGEFORMAT ">
                                    <w:r w:rsidR="006D0590" w:rsidRPr="006D05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BABF3F" id="_x0000_s1030" type="#_x0000_t202" style="position:absolute;margin-left:247.5pt;margin-top:.7pt;width:38pt;height:18.7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4E1F93D1" w14:textId="77777777" w:rsidR="000B647F" w:rsidRDefault="000B647F" w:rsidP="00944C3D">
                            <w:fldSimple w:instr=" MERGEFIELD  aDMOD  \* MERGEFORMAT ">
                              <w:r w:rsidR="006D0590" w:rsidRPr="006D059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4688" behindDoc="0" locked="0" layoutInCell="1" allowOverlap="1" wp14:anchorId="3EE33E9A" wp14:editId="2EE58013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7334A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0590" w:rsidRPr="004D2C0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E33E9A" id="_x0000_s1031" type="#_x0000_t202" style="position:absolute;margin-left:302.45pt;margin-top:.4pt;width:37.45pt;height:18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C7334A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0590" w:rsidRPr="004D2C08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0592" behindDoc="0" locked="0" layoutInCell="1" allowOverlap="1" wp14:anchorId="356F227C" wp14:editId="038AB0C3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02432A" w14:textId="77777777" w:rsidR="000B647F" w:rsidRDefault="000B647F" w:rsidP="00944C3D">
                                  <w:fldSimple w:instr=" MERGEFIELD  aDRDO  \* MERGEFORMAT ">
                                    <w:r w:rsidR="006D0590" w:rsidRPr="006D05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6F227C" id="_x0000_s1032" type="#_x0000_t202" style="position:absolute;margin-left:439.1pt;margin-top:.8pt;width:38.8pt;height:18.75pt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D02432A" w14:textId="77777777" w:rsidR="000B647F" w:rsidRDefault="000B647F" w:rsidP="00944C3D">
                            <w:fldSimple w:instr=" MERGEFIELD  aDRDO  \* MERGEFORMAT ">
                              <w:r w:rsidR="006D0590" w:rsidRPr="006D0590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2640" behindDoc="0" locked="0" layoutInCell="1" allowOverlap="1" wp14:anchorId="7AABE7C7" wp14:editId="2FE7AD50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4E4FF8" w14:textId="77777777" w:rsidR="000B647F" w:rsidRDefault="000B647F" w:rsidP="00944C3D">
                                  <w:fldSimple w:instr=" MERGEFIELD  aDMDO  \* MERGEFORMAT ">
                                    <w:r w:rsidR="006D0590" w:rsidRPr="006D05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ABE7C7" id="_x0000_s1033" type="#_x0000_t202" style="position:absolute;margin-left:374.6pt;margin-top:.8pt;width:38pt;height:18.75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34E4FF8" w14:textId="77777777" w:rsidR="000B647F" w:rsidRDefault="000B647F" w:rsidP="00944C3D">
                            <w:fldSimple w:instr=" MERGEFIELD  aDMDO  \* MERGEFORMAT ">
                              <w:r w:rsidR="006D0590" w:rsidRPr="006D059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F3C3D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CABF2B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B8BC68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65F09ED1" wp14:editId="5B09A013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EADF8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F09ED1" id="Text Box 5" o:spid="_x0000_s1034" type="#_x0000_t202" style="position:absolute;left:0;text-align:left;margin-left:344.9pt;margin-top:5.35pt;width:29.25pt;height:18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6FEADF8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1B4EE52D" wp14:editId="3CBAB4E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6355A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4EE52D" id="_x0000_s1035" type="#_x0000_t202" style="position:absolute;left:0;text-align:left;margin-left:209.4pt;margin-top:5.3pt;width:29.25pt;height:18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06355AF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1BA0B28" wp14:editId="394ADB31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3C849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BA0B28" id="Text Box 7" o:spid="_x0000_s1036" type="#_x0000_t202" style="position:absolute;left:0;text-align:left;margin-left:92.65pt;margin-top:5.55pt;width:94.5pt;height:4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D3C849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2880" behindDoc="0" locked="0" layoutInCell="1" allowOverlap="1" wp14:anchorId="07C7C297" wp14:editId="1580E1E4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97A9D6" w14:textId="77777777" w:rsidR="000B647F" w:rsidRDefault="000B647F" w:rsidP="00944C3D">
                                  <w:fldSimple w:instr=" MERGEFIELD  aDRDOo  \* MERGEFORMAT ">
                                    <w:r w:rsidR="006D0590" w:rsidRPr="006D05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C7C297" id="_x0000_s1037" type="#_x0000_t202" style="position:absolute;left:0;text-align:left;margin-left:439.4pt;margin-top:5.6pt;width:38pt;height:18.75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897A9D6" w14:textId="77777777" w:rsidR="000B647F" w:rsidRDefault="000B647F" w:rsidP="00944C3D">
                            <w:fldSimple w:instr=" MERGEFIELD  aDRDOo  \* MERGEFORMAT ">
                              <w:r w:rsidR="006D0590" w:rsidRPr="006D0590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0832" behindDoc="0" locked="0" layoutInCell="1" allowOverlap="1" wp14:anchorId="0C66A2CD" wp14:editId="5880441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887D4E" w14:textId="77777777" w:rsidR="000B647F" w:rsidRDefault="000B647F" w:rsidP="00944C3D">
                                  <w:fldSimple w:instr=" MERGEFIELD  aDMDO  \* MERGEFORMAT ">
                                    <w:r w:rsidR="006D0590" w:rsidRPr="006D05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66A2CD" id="_x0000_s1038" type="#_x0000_t202" style="position:absolute;left:0;text-align:left;margin-left:374.9pt;margin-top:5.6pt;width:38pt;height:18.75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2887D4E" w14:textId="77777777" w:rsidR="000B647F" w:rsidRDefault="000B647F" w:rsidP="00944C3D">
                            <w:fldSimple w:instr=" MERGEFIELD  aDMDO  \* MERGEFORMAT ">
                              <w:r w:rsidR="006D0590" w:rsidRPr="006D059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8784" behindDoc="0" locked="0" layoutInCell="1" allowOverlap="1" wp14:anchorId="4BC0702F" wp14:editId="309C8867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6F0AC0" w14:textId="77777777" w:rsidR="000B647F" w:rsidRDefault="000B647F" w:rsidP="00944C3D">
                                  <w:fldSimple w:instr=" MERGEFIELD  aDRODo  \* MERGEFORMAT ">
                                    <w:r w:rsidR="006D0590" w:rsidRPr="006D05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C0702F" id="_x0000_s1039" type="#_x0000_t202" style="position:absolute;left:0;text-align:left;margin-left:302.4pt;margin-top:5.6pt;width:38pt;height:18.7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76F0AC0" w14:textId="77777777" w:rsidR="000B647F" w:rsidRDefault="000B647F" w:rsidP="00944C3D">
                            <w:fldSimple w:instr=" MERGEFIELD  aDRODo  \* MERGEFORMAT ">
                              <w:r w:rsidR="006D0590" w:rsidRPr="006D0590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6736" behindDoc="0" locked="0" layoutInCell="1" allowOverlap="1" wp14:anchorId="00299C48" wp14:editId="575D26D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2DD260" w14:textId="77777777" w:rsidR="000B647F" w:rsidRDefault="000B647F" w:rsidP="00944C3D">
                                  <w:fldSimple w:instr=" MERGEFIELD  aDMOD  \* MERGEFORMAT ">
                                    <w:r w:rsidR="006D0590" w:rsidRPr="006D05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299C48" id="_x0000_s1040" type="#_x0000_t202" style="position:absolute;left:0;text-align:left;margin-left:247.65pt;margin-top:5.6pt;width:38pt;height:18.75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D2DD260" w14:textId="77777777" w:rsidR="000B647F" w:rsidRDefault="000B647F" w:rsidP="00944C3D">
                            <w:fldSimple w:instr=" MERGEFIELD  aDMOD  \* MERGEFORMAT ">
                              <w:r w:rsidR="006D0590" w:rsidRPr="006D059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4CFF2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0E5D655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A40C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2B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A3C3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E9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C3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B8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BA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64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A6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2F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58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EC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DF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E7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68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2D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A6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52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15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F6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13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54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74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9F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F2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FA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CA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D8D8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8C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456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1B9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B8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61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D8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15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13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EE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FF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38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0A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0E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4B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66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8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19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26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384C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8EDC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7BDD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9EDC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449A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B764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4272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ED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92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ED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D0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2D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29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9A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E2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FF60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1C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4C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7C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C8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61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31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B1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5F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DE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AA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6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17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AA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EC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38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19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CE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05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32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AF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1C29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EA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AB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3C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70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7E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40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D3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AA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69EF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44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94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DD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DA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79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0A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14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01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A4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C0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28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8D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28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68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49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18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A5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CD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95B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0A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2F9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1D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15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23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D3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03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7C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9F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D086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1A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94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24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D4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20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D3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3F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C7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8A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C8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93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50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D3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10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58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94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4D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6A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78F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C4A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957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C92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56B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8C7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E5D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64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1D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61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BC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45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36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BE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21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A4E1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C0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99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0E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4F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4C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23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81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FD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EC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7E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73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23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E6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67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B3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C5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0B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A7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1A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6AE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6F9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1DF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8AF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B10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72F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7E8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96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9A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0531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65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C3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2BA8A250" wp14:editId="7F67977F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3E971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A8A250" id="_x0000_s1041" type="#_x0000_t202" style="position:absolute;margin-left:2.05pt;margin-top:7.5pt;width:33.75pt;height:18.7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663E971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BD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0E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3F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F9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B8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51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9C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49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99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442BEB6E" wp14:editId="63F3C462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E7E8D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2BEB6E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EE7E8D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C5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F4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1B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F9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89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15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FA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7A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12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76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C5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CF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1E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B0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7F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7F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9A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9C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76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D2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25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68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0D40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A5E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118A9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FEC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59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9C1D33F" wp14:editId="3BD1E41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77481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0590" w:rsidRPr="004D2C0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34056955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C1D33F" id="_x0000_s1043" type="#_x0000_t202" style="position:absolute;margin-left:1.5pt;margin-top:-12.15pt;width:96.6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977481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0590" w:rsidRPr="004D2C08">
                              <w:rPr>
                                <w:rFonts w:ascii="Arial" w:hAnsi="Arial" w:cs="Arial"/>
                                <w:noProof/>
                              </w:rPr>
                              <w:t>34056955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9E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37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C7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15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8D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2C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D6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A8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E2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E2815C7" wp14:editId="62D861CF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848B0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0590" w:rsidRPr="004D2C0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2021454182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2815C7" id="_x0000_s1044" type="#_x0000_t202" style="position:absolute;margin-left:4.4pt;margin-top:-21.25pt;width:100.05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21848B0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0590" w:rsidRPr="004D2C08">
                              <w:rPr>
                                <w:rFonts w:ascii="Arial" w:hAnsi="Arial" w:cs="Arial"/>
                                <w:noProof/>
                              </w:rPr>
                              <w:t>2021454182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EE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B2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CF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A4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2C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CC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20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C7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DA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10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B7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CD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BF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54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7A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DB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8028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08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68CBB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131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5E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A8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BA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78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5A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1E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57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65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4D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5E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EE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B5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BC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04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83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A9A4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CC9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8E63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D8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22D3F68" wp14:editId="3CE640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CCB45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0590" w:rsidRPr="004D2C0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- DOM 1172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D3F68" id="_x0000_s1045" type="#_x0000_t202" style="position:absolute;margin-left:1pt;margin-top:-12.05pt;width:464.2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6CCB45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0590" w:rsidRPr="004D2C08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- DOM 1172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67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69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59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92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CB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13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5A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F2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75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03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1C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63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6F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1C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5B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A2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18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75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AA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4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EE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CC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2B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4D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A1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C9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04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15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0A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2C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18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31E8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19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15A7FB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E2DC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5201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40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B0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44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0A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B8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E9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15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09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36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7B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85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5A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76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58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9D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1B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7E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11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7E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F6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54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4D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FE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F43460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081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83C2F1E" wp14:editId="67E87780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B7EF9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0590" w:rsidRPr="004D2C0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28. októbra 17, 19,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3C2F1E" id="_x0000_s1046" type="#_x0000_t202" style="position:absolute;margin-left:16.05pt;margin-top:2.15pt;width:352.3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5FB7EF9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0590" w:rsidRPr="004D2C08">
                              <w:rPr>
                                <w:rFonts w:ascii="Arial" w:hAnsi="Arial" w:cs="Arial"/>
                                <w:noProof/>
                              </w:rPr>
                              <w:t>28. októbra 17, 19,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A693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6A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B4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F3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67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B7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3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AD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FF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D4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5B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1D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3A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6F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93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05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21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5C3D4F07" wp14:editId="370D9E1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37E1C9" w14:textId="77777777" w:rsidR="000B647F" w:rsidRDefault="000B647F" w:rsidP="00944C3D">
                                  <w:fldSimple w:instr=" MERGEFIELD  aSUB_ULICA_CISLO  \* MERGEFORMAT ">
                                    <w:r w:rsidR="006D0590" w:rsidRPr="006D05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3D4F07" id="_x0000_s1047" type="#_x0000_t202" style="position:absolute;margin-left:1.75pt;margin-top:-21.85pt;width:97.3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037E1C9" w14:textId="77777777" w:rsidR="000B647F" w:rsidRDefault="000B647F" w:rsidP="00944C3D">
                            <w:fldSimple w:instr=" MERGEFIELD  aSUB_ULICA_CISLO  \* MERGEFORMAT ">
                              <w:r w:rsidR="006D0590" w:rsidRPr="006D0590">
                                <w:rPr>
                                  <w:rFonts w:ascii="Arial" w:hAnsi="Arial" w:cs="Arial"/>
                                  <w:noProof/>
                                </w:rPr>
                                <w:t>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BB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A3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EC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F5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CE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8F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E379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A0E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52B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E967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EEC54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C13B0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20772E21" wp14:editId="173163E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DDE4E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0590" w:rsidRPr="004D2C0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772E21" id="_x0000_s1048" type="#_x0000_t202" style="position:absolute;margin-left:1.75pt;margin-top:3.65pt;width:89.1pt;height:1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19DDE4E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0590" w:rsidRPr="004D2C08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5CD38749" wp14:editId="39F9F5F4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3B8DF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0590" w:rsidRPr="004D2C0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D38749" id="_x0000_s1049" type="#_x0000_t202" style="position:absolute;margin-left:101.35pt;margin-top:3.75pt;width:363.75pt;height:18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483B8DF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0590" w:rsidRPr="004D2C0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A6057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074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D2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DE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6D40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BC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86E7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455D63D6" wp14:editId="2ACBEC8C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FAE99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5D63D6" id="_x0000_s1050" type="#_x0000_t202" style="position:absolute;margin-left:1.7pt;margin-top:17.05pt;width:191.85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70FAE99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71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092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C69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DF9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E0F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A42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6EA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8EB03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AF8647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C3E8E99" wp14:editId="36F1785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814A6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3E8E99" id="_x0000_s1051" type="#_x0000_t202" style="position:absolute;margin-left:.2pt;margin-top:5.75pt;width:252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F814A6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6328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C4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82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1E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15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60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95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7F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9BA3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53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A2AD4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81F26C5" w14:textId="24FC1B68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E1F587D" w14:textId="75155E45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92963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9A92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EF5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F5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02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BB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29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21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8D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27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E7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4C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9F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66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C3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69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00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7B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A7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E2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59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1D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2F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CF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73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DC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F5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28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83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B772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EED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A761EB5" w14:textId="2743F98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D0590">
              <w:rPr>
                <w:rFonts w:ascii="Arial" w:hAnsi="Arial"/>
                <w:lang w:eastAsia="sk-SK"/>
              </w:rPr>
              <w:t xml:space="preserve"> 16.3.2026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84C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2D0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B77A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B6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04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0335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B37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CC5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4AD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ABF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5D9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9082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49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CD58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22A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555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8A9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2E4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939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A270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91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5E97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CF1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FFE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6CB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EB4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52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43B5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9F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BF04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D61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590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F67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BAE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A35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9A05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3F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0286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19B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A7E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733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298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A7F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8191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1A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B60F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FB6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4F4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F56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EF7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AC0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1BE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57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5E48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760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111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FCA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914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B00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279B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9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3122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3B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67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ED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F5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EC8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EF2C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7D9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95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3A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8C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9F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46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B3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1E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E8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BD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42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2D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55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DC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40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98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05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E8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4B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21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3A26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AA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16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40B2A7A" w14:textId="4FCE6331" w:rsidR="00944C3D" w:rsidRPr="009838F5" w:rsidRDefault="006D0590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B11545">
        <w:rPr>
          <w:rFonts w:ascii="Arial" w:hAnsi="Arial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8A1BBA0" wp14:editId="20B4F06E">
                <wp:simplePos x="0" y="0"/>
                <wp:positionH relativeFrom="column">
                  <wp:posOffset>-2128658</wp:posOffset>
                </wp:positionH>
                <wp:positionV relativeFrom="paragraph">
                  <wp:posOffset>-2090144</wp:posOffset>
                </wp:positionV>
                <wp:extent cx="5894070" cy="238125"/>
                <wp:effectExtent l="0" t="0" r="11430" b="28575"/>
                <wp:wrapNone/>
                <wp:docPr id="25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4070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8D8E84" w14:textId="6A10B885" w:rsidR="000B647F" w:rsidRPr="00391121" w:rsidRDefault="006D05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j.hromnikovapbtn.sk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A1BBA0" id="Text Box 25" o:spid="_x0000_s1052" type="#_x0000_t202" style="position:absolute;left:0;text-align:left;margin-left:-167.6pt;margin-top:-164.6pt;width:464.1pt;height:18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">
                <v:textbox>
                  <w:txbxContent>
                    <w:p w14:paraId="278D8E84" w14:textId="6A10B885" w:rsidR="000B647F" w:rsidRPr="00391121" w:rsidRDefault="006D0590" w:rsidP="00944C3D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j.hromnikovapbtn.sk</w:t>
                      </w:r>
                      <w:r w:rsidR="000B647F" w:rsidRPr="00391121">
                        <w:rPr>
                          <w:rFonts w:ascii="Arial" w:hAnsi="Arial" w:cs="Arial"/>
                        </w:rPr>
                        <w:fldChar w:fldCharType="begin"/>
                      </w:r>
                      <w:r w:rsidR="000B647F" w:rsidRPr="00391121">
                        <w:rPr>
                          <w:rFonts w:ascii="Arial" w:hAnsi="Arial" w:cs="Arial"/>
                        </w:rPr>
                        <w:instrText xml:space="preserve"> MERGEFIELD  aSUB_EMAIL  \* MERGEFORMAT </w:instrText>
                      </w:r>
                      <w:r w:rsidR="000B647F" w:rsidRPr="00391121">
                        <w:rPr>
                          <w:rFonts w:ascii="Arial" w:hAnsi="Arial" w:cs="Arial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944C3D"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B693AA6" w14:textId="77777777" w:rsidR="00944C3D" w:rsidRDefault="00944C3D" w:rsidP="00944C3D">
      <w:pPr>
        <w:rPr>
          <w:rFonts w:ascii="Arial" w:hAnsi="Arial"/>
        </w:rPr>
      </w:pPr>
    </w:p>
    <w:p w14:paraId="4EFBD23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DBC4EA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C21A812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23980C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30D00CC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4E44AA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13B960E8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511D4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80D0E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37ECD5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EB3E54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9C758CE" w14:textId="2680467A" w:rsidR="00944C3D" w:rsidRPr="008D0433" w:rsidRDefault="006D059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Juraj Cirfus</w:t>
            </w:r>
          </w:p>
        </w:tc>
        <w:tc>
          <w:tcPr>
            <w:tcW w:w="3260" w:type="dxa"/>
            <w:vAlign w:val="center"/>
          </w:tcPr>
          <w:p w14:paraId="7FA6BD56" w14:textId="5E84FA13" w:rsidR="00944C3D" w:rsidRPr="008D0433" w:rsidRDefault="006D059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3ABA78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DE6A7B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670A9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B14BE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5D10C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5D4D6D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12A7E3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DCB9D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765B1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D702ECF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3C0775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9B0258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59C272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97A43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E84AF8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34E68B7" w14:textId="542B6862" w:rsidR="00944C3D" w:rsidRDefault="006D0590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021427CD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A47857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86F478A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4D8F8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12B22F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58C77F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13E03C5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01871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4B498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F4265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9A90DE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32395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373C6F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47B70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909F8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AB469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764D4B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E46F0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2AC6CC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114584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330240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86E29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19548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CD9A4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5A3CB8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7C446D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FDDD06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904798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917860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67EC03F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7A1FFB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CDBC641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26517CFD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F34B36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88A28F7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43D43B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FF40F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1114DD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E201C99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7527F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E397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03C23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BB522C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0F5D9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2AE62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70B6F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4F148C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94C2C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A49FA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31143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CD40E3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E31EEC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CA32FB9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B6AB2B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756B62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497AFD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A40CC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2E2DFD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4B2A9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515D9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24988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9FD6FB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AB2D5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9A563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8DA28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454C72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36925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3C6A1F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63FCC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8A0D96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DC0DA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A8650D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1AB6489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DD747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46E88B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62305C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745666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A3EE0A8" w14:textId="77777777" w:rsidTr="00503750">
        <w:trPr>
          <w:trHeight w:val="302"/>
        </w:trPr>
        <w:tc>
          <w:tcPr>
            <w:tcW w:w="4510" w:type="dxa"/>
          </w:tcPr>
          <w:p w14:paraId="173CAA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D77C5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6E893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E2A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603656" w14:textId="77777777" w:rsidTr="00503750">
        <w:trPr>
          <w:trHeight w:val="302"/>
        </w:trPr>
        <w:tc>
          <w:tcPr>
            <w:tcW w:w="4510" w:type="dxa"/>
          </w:tcPr>
          <w:p w14:paraId="593D89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8D8EE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5444C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82924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937093" w14:textId="77777777" w:rsidTr="00503750">
        <w:trPr>
          <w:trHeight w:val="302"/>
        </w:trPr>
        <w:tc>
          <w:tcPr>
            <w:tcW w:w="4510" w:type="dxa"/>
          </w:tcPr>
          <w:p w14:paraId="1F117C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CF34B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CB467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FFF70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F192CA" w14:textId="77777777" w:rsidTr="00503750">
        <w:trPr>
          <w:trHeight w:val="302"/>
        </w:trPr>
        <w:tc>
          <w:tcPr>
            <w:tcW w:w="4510" w:type="dxa"/>
          </w:tcPr>
          <w:p w14:paraId="545280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C1126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8FBE1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1FDB4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2C9CDD" w14:textId="77777777" w:rsidTr="00503750">
        <w:trPr>
          <w:trHeight w:val="327"/>
        </w:trPr>
        <w:tc>
          <w:tcPr>
            <w:tcW w:w="4510" w:type="dxa"/>
          </w:tcPr>
          <w:p w14:paraId="0A994C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61644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F5548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5BC3A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8AA82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D626A50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395601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4945B2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A7A9AC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C8F839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8B797B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643FDF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97255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4703DD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96C127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622BC58" w14:textId="77777777" w:rsidTr="00503750">
        <w:tc>
          <w:tcPr>
            <w:tcW w:w="2302" w:type="dxa"/>
            <w:vAlign w:val="center"/>
          </w:tcPr>
          <w:p w14:paraId="020E6A7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E17AA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CE4A0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9E87A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6ADB0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06425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D0448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86642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65A0DCD" w14:textId="77777777" w:rsidTr="00503750">
        <w:tc>
          <w:tcPr>
            <w:tcW w:w="15593" w:type="dxa"/>
            <w:gridSpan w:val="8"/>
            <w:vAlign w:val="center"/>
          </w:tcPr>
          <w:p w14:paraId="1DA036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61DFE2E" w14:textId="77777777" w:rsidTr="00503750">
        <w:tc>
          <w:tcPr>
            <w:tcW w:w="2302" w:type="dxa"/>
            <w:vAlign w:val="center"/>
          </w:tcPr>
          <w:p w14:paraId="67D042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BA6FC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21D4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EE6D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F199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896B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EC11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7810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B7FB3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7ACF1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0CB86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05A3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65C8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91D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A5E6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91E3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D98B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64F03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C2E2F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2E5C6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F5C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ADF3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65E7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6F13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5C8A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2D85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4740A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160D9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B8139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78EAC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756C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D70D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1E79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2D17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F955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46B7F23" w14:textId="77777777" w:rsidTr="00503750">
        <w:tc>
          <w:tcPr>
            <w:tcW w:w="2302" w:type="dxa"/>
            <w:vAlign w:val="center"/>
          </w:tcPr>
          <w:p w14:paraId="238905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AB5A0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EA9A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28BB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9B2A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C1C8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442D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A148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AE9EF6" w14:textId="77777777" w:rsidTr="00503750">
        <w:tc>
          <w:tcPr>
            <w:tcW w:w="15593" w:type="dxa"/>
            <w:gridSpan w:val="8"/>
            <w:vAlign w:val="center"/>
          </w:tcPr>
          <w:p w14:paraId="7AF91B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DC62A0F" w14:textId="77777777" w:rsidTr="00503750">
        <w:tc>
          <w:tcPr>
            <w:tcW w:w="2302" w:type="dxa"/>
            <w:vAlign w:val="center"/>
          </w:tcPr>
          <w:p w14:paraId="63152DB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E86AF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069C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AC22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AA8F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426A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FC14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AD48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69C67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64868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2DFC0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EF12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AA47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969B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D58B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4BEA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B663E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204A9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EF74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D4DD3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BA25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3CEE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9C1F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7769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19AA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C127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5B0F0E" w14:textId="77777777" w:rsidTr="00503750">
        <w:tc>
          <w:tcPr>
            <w:tcW w:w="2302" w:type="dxa"/>
            <w:vAlign w:val="center"/>
          </w:tcPr>
          <w:p w14:paraId="02DA9D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7E1FA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43C7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5222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F24E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BE55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D06A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802D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6745F1" w14:textId="77777777" w:rsidTr="00503750">
        <w:tc>
          <w:tcPr>
            <w:tcW w:w="15593" w:type="dxa"/>
            <w:gridSpan w:val="8"/>
            <w:vAlign w:val="center"/>
          </w:tcPr>
          <w:p w14:paraId="0F5D53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628544D" w14:textId="77777777" w:rsidTr="00503750">
        <w:tc>
          <w:tcPr>
            <w:tcW w:w="2302" w:type="dxa"/>
            <w:vAlign w:val="center"/>
          </w:tcPr>
          <w:p w14:paraId="36F2DD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E20E0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C20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7E60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5AA7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CEC2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01CA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D41B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615836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4370D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F10A7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E598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0828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1441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2109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72F9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D6D2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9EBDE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F81FE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9165A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998B3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37EC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6DBA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A3DC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41BF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53CA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C6024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DE7FB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7AEA4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DCBF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A45B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44AB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7161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C64E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CA3E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37663D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351F5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E0A1E3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A59F0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75AFD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CBAF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1E9B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524E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8995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27FA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BD08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28EA6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536F2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7F20D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F754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6A95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FE9C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B62B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AC69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4FDE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B5D20D" w14:textId="77777777" w:rsidR="00944C3D" w:rsidRDefault="00944C3D" w:rsidP="00944C3D">
      <w:pPr>
        <w:rPr>
          <w:rFonts w:ascii="Arial" w:hAnsi="Arial"/>
          <w:b/>
        </w:rPr>
      </w:pPr>
    </w:p>
    <w:p w14:paraId="44482BF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DB716F6" w14:textId="77777777" w:rsidTr="00503750">
        <w:tc>
          <w:tcPr>
            <w:tcW w:w="1944" w:type="dxa"/>
            <w:vAlign w:val="center"/>
          </w:tcPr>
          <w:p w14:paraId="1FCC7F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333C0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36E30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53F95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36A46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F0C83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E1FCD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5235A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8554C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B60F7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1FF87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2F861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3F40178" w14:textId="77777777" w:rsidTr="00503750">
        <w:tc>
          <w:tcPr>
            <w:tcW w:w="15685" w:type="dxa"/>
            <w:gridSpan w:val="12"/>
            <w:vAlign w:val="center"/>
          </w:tcPr>
          <w:p w14:paraId="43F89E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F95EE43" w14:textId="77777777" w:rsidTr="00503750">
        <w:tc>
          <w:tcPr>
            <w:tcW w:w="1944" w:type="dxa"/>
            <w:vAlign w:val="center"/>
          </w:tcPr>
          <w:p w14:paraId="32E929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5E4C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5B20C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A8D0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5B5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658A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6F5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B8D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EF8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0F37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CCB5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0AD3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E1AB3A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5E239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2BC8C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66CF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D51E3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97C4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586B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2EA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1507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DF48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E772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199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D639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4D08C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9729A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C9A1C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F345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67EB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E55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8517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F130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DBE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33ED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2FCD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E588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A147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07C98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C556F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B046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8E5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5BC89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CEB1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11E86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B1905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9E2C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BB2E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8F3FE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37F0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B0F3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1A0376C" w14:textId="77777777" w:rsidTr="00503750">
        <w:tc>
          <w:tcPr>
            <w:tcW w:w="1944" w:type="dxa"/>
            <w:vAlign w:val="center"/>
          </w:tcPr>
          <w:p w14:paraId="6CCAAD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664C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231F3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16507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CA8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C9E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91CF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CC98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012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E9F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8DF2B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948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3E6B3F" w14:textId="77777777" w:rsidTr="00503750">
        <w:tc>
          <w:tcPr>
            <w:tcW w:w="15685" w:type="dxa"/>
            <w:gridSpan w:val="12"/>
            <w:vAlign w:val="center"/>
          </w:tcPr>
          <w:p w14:paraId="1A7AFC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B938A48" w14:textId="77777777" w:rsidTr="00503750">
        <w:tc>
          <w:tcPr>
            <w:tcW w:w="1944" w:type="dxa"/>
            <w:vAlign w:val="center"/>
          </w:tcPr>
          <w:p w14:paraId="24A53D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2357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B6B4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477B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655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F6D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E247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DDC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721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3968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E61A5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22D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51761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62CE7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3B0D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38CC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B8AD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2D64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8567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F01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D7AC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17AC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52F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E43B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70ED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DBD39A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62B4C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6139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B49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A68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5F4D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391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24FD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1CB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C5B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1FCE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B401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4DBF1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E57BE6" w14:textId="77777777" w:rsidTr="00503750">
        <w:tc>
          <w:tcPr>
            <w:tcW w:w="1944" w:type="dxa"/>
            <w:vAlign w:val="center"/>
          </w:tcPr>
          <w:p w14:paraId="6051AC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8662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2895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AF65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5B61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CAB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4951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D297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F9DF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0150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A7569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5540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B618B1" w14:textId="77777777" w:rsidTr="00503750">
        <w:tc>
          <w:tcPr>
            <w:tcW w:w="15685" w:type="dxa"/>
            <w:gridSpan w:val="12"/>
            <w:vAlign w:val="center"/>
          </w:tcPr>
          <w:p w14:paraId="25CF10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7DC9E67" w14:textId="77777777" w:rsidTr="00503750">
        <w:tc>
          <w:tcPr>
            <w:tcW w:w="1944" w:type="dxa"/>
            <w:vAlign w:val="center"/>
          </w:tcPr>
          <w:p w14:paraId="4BDDF1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C913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9104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16B6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2DC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A4E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545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416B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D19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1EF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99FAA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62F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32847D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5B5CB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A4A18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78868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210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A844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51F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BAF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2E6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9130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0E6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1E8D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1C5D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ABEB9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511B5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370E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C854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3ECB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1C7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FE95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B00D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0FD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032A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9218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B5F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5B2CE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4A6F4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97ADC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97554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293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2AE9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42D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58F9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5F8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DAC7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14E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0554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89D2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4D4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D89F9B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09C579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0F4F19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96FEB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59D1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74BB8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EE89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4C7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A381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BCD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074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6893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DF50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E31E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79E2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19DA3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FE635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DAAFF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427C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54EA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EB2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EAF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0A27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9E1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FE5F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940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5AEE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A7DAB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D62F2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DCA31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669B01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681850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F94B9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57983D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54114A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1D976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EA5AF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7A84D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CC1FB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58D827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5C00A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247D3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87764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4780F9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4F90E4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049320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2BA3A1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23122C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3F32AB2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2108E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602F0D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08140A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C678579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22B99B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59F7B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2511A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1E85B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A7856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599CF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8AAD0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679139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9FD9B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15094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B691C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3AFCA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FAFD9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AB2E5C4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6E048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5428A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4D23E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0A318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BF813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7203C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782E271" w14:textId="77777777" w:rsidTr="00503750">
        <w:trPr>
          <w:trHeight w:val="1073"/>
        </w:trPr>
        <w:tc>
          <w:tcPr>
            <w:tcW w:w="3614" w:type="dxa"/>
            <w:vMerge/>
          </w:tcPr>
          <w:p w14:paraId="3C257D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55037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17DE3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59FAA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965E2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49E4B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7C8A5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A55912F" w14:textId="77777777" w:rsidTr="00503750">
        <w:trPr>
          <w:trHeight w:val="283"/>
        </w:trPr>
        <w:tc>
          <w:tcPr>
            <w:tcW w:w="3614" w:type="dxa"/>
          </w:tcPr>
          <w:p w14:paraId="6335DD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4905F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19AB9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7BC1C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A4C0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7932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89E6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D9383F4" w14:textId="77777777" w:rsidTr="00503750">
        <w:trPr>
          <w:trHeight w:val="283"/>
        </w:trPr>
        <w:tc>
          <w:tcPr>
            <w:tcW w:w="3614" w:type="dxa"/>
          </w:tcPr>
          <w:p w14:paraId="7FAF97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E4C86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8CBA7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7F433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68FB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C7554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C3021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FB6BBF4" w14:textId="77777777" w:rsidTr="00503750">
        <w:trPr>
          <w:trHeight w:val="283"/>
        </w:trPr>
        <w:tc>
          <w:tcPr>
            <w:tcW w:w="3614" w:type="dxa"/>
          </w:tcPr>
          <w:p w14:paraId="3F39FA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E40C9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68E66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FEDF7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73666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D004D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FBB4E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055686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7929BC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4BFA6E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E6EAD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7003F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F88A3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7FCA4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24A3A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4A814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F1D54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3344C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85DE2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CFB914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7719F5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3BB66D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00DFC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E95B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4F6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AA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06D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CC4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C3F7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04DC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28C8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B27B4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76538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127C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35E6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DB1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ED7D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F2AA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9038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DEA8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EFFC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57625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C2FD1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196F1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A8B2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CF9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A403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393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1AB7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F7C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52A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4BCA8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6507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7CAE2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D65B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2DF4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5796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A3826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71F2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595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DEF1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436EBC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A4C59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3D7F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5B15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41D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F8D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569F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383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C5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FA1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A39E6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A0011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54F217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014F9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457B3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9D0F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70A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322B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AC62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5660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BE4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241E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7BF6A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C288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D0D96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58F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268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AAA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61E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2F5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339A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BFC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F9A59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B1F7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8644E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11D3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D9C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1EB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5A7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642F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E5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C9D3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F5B29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51564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C68FC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9C3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1297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486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F0D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C770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404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3D9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580D8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6D2501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16F86E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0CA9B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ED7E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B8A8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2603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71A6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1A56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7E0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18A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71A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4FA27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E965A8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91CB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2DA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14E2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419F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8B9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3C95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33A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C911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1847A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D81DA1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9995B7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B5677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4403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3DE9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2DC4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CB48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9683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35A7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6512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942A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3CA0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E138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4AE8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BBE8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C1A1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6ACF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B9BB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547B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250655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9709C8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032DDD7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A7523F3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660A1F5A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3AF0E6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46C811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045504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4CA0D6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514F30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A9C1F9F" w14:textId="77777777" w:rsidTr="00503750">
        <w:trPr>
          <w:trHeight w:val="437"/>
        </w:trPr>
        <w:tc>
          <w:tcPr>
            <w:tcW w:w="2594" w:type="dxa"/>
          </w:tcPr>
          <w:p w14:paraId="2D61B1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17EC64A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2DED91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A3C74C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C5882B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632F8A1" w14:textId="77777777" w:rsidTr="00503750">
        <w:trPr>
          <w:trHeight w:val="420"/>
        </w:trPr>
        <w:tc>
          <w:tcPr>
            <w:tcW w:w="2594" w:type="dxa"/>
          </w:tcPr>
          <w:p w14:paraId="2275C8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1B9A3AC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6CEDC4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8E5A2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C899C0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06496BD" w14:textId="77777777" w:rsidTr="00503750">
        <w:trPr>
          <w:trHeight w:val="630"/>
        </w:trPr>
        <w:tc>
          <w:tcPr>
            <w:tcW w:w="2594" w:type="dxa"/>
          </w:tcPr>
          <w:p w14:paraId="5C7914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2C1A0E2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E9EC76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C55ED8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78625C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FEB186F" w14:textId="77777777" w:rsidTr="00503750">
        <w:trPr>
          <w:trHeight w:val="420"/>
        </w:trPr>
        <w:tc>
          <w:tcPr>
            <w:tcW w:w="2594" w:type="dxa"/>
          </w:tcPr>
          <w:p w14:paraId="5DF7C1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04BE9AF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F4A8A0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99D37A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F6C119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EFC2437" w14:textId="77777777" w:rsidTr="00503750">
        <w:trPr>
          <w:trHeight w:val="437"/>
        </w:trPr>
        <w:tc>
          <w:tcPr>
            <w:tcW w:w="2594" w:type="dxa"/>
          </w:tcPr>
          <w:p w14:paraId="191520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5A93A28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CCFF84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1749BB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1860F0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CD88487" w14:textId="77777777" w:rsidTr="00503750">
        <w:trPr>
          <w:trHeight w:val="420"/>
        </w:trPr>
        <w:tc>
          <w:tcPr>
            <w:tcW w:w="2594" w:type="dxa"/>
          </w:tcPr>
          <w:p w14:paraId="6A0623B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089576E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900529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C6C50C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264B74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960DF39" w14:textId="77777777" w:rsidR="00944C3D" w:rsidRDefault="00944C3D" w:rsidP="00944C3D">
      <w:pPr>
        <w:rPr>
          <w:rFonts w:ascii="Arial" w:hAnsi="Arial"/>
          <w:b/>
        </w:rPr>
      </w:pPr>
    </w:p>
    <w:p w14:paraId="54605FAD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1D9814C7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104365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048AC7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B0BBC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6C39D6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01DD30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C8F1936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E61D2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39E243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847EE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A9FB9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4C652C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8C6F2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435B8A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9D136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A245E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19E2C5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4DD21E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10F951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7A729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2E577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B2EC5A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441D8F4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3D0EB6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8836F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55D55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3220AF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C0B9081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69D6934" w14:textId="77777777" w:rsidTr="00503750">
        <w:tc>
          <w:tcPr>
            <w:tcW w:w="2835" w:type="dxa"/>
            <w:vAlign w:val="center"/>
          </w:tcPr>
          <w:p w14:paraId="02B378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A21FB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4C597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B496B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AA5D0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635BC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F68908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FD99D99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A7FC8C7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465E1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94BCD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1CB90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F31B3C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6A416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97D93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17EB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D34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9E2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DD3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93B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CA578B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E5C9A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192ED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A03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FE8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C3C5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7E1A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67054A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48D43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A5D4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08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43C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AB7A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8319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CD81F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F42B1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CA4A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284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A1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9A4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DBC9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96795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50004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CC5E4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DDB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AE69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0E14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37E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F6116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6B8C3F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9427C4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A757D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E1799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038A2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D8A9C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C07968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A25C221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5956213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EE056EF" w14:textId="77777777" w:rsidR="00944C3D" w:rsidRDefault="00944C3D" w:rsidP="00944C3D">
      <w:pPr>
        <w:rPr>
          <w:rFonts w:ascii="Arial" w:hAnsi="Arial"/>
          <w:b/>
        </w:rPr>
      </w:pPr>
    </w:p>
    <w:p w14:paraId="4F73D51B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B436C6C" w14:textId="77777777" w:rsidTr="00503750">
        <w:tc>
          <w:tcPr>
            <w:tcW w:w="2835" w:type="dxa"/>
            <w:vAlign w:val="center"/>
          </w:tcPr>
          <w:p w14:paraId="29C355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5A7C6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085D1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8D614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7D0FB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758F8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634E290A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4A33E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59547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E3C1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909A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7CF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66D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92D5D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8894F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6C67B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867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415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4554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D00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8A599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0218D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23BE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CE7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08FB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AA90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6DD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DA5DB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C9C20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CA4C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36C0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957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613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FCA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BE6D1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44A31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D4DD4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CB14D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EB33D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31116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767DA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16B0E6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313539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C69324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77B9D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C59CF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4B09E7C" w14:textId="77777777" w:rsidTr="00503750">
        <w:trPr>
          <w:trHeight w:val="699"/>
        </w:trPr>
        <w:tc>
          <w:tcPr>
            <w:tcW w:w="3502" w:type="dxa"/>
            <w:vMerge/>
          </w:tcPr>
          <w:p w14:paraId="0ABA59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A0A8A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167C2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8CB71F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6BCB9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1298936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181BA0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6BAF73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FE00A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104FD5C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7788CB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9E6947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DAB9F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C1F3220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3D2D2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DDAAB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FA697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335349F0" w14:textId="77777777" w:rsidTr="00503750">
        <w:trPr>
          <w:trHeight w:val="593"/>
        </w:trPr>
        <w:tc>
          <w:tcPr>
            <w:tcW w:w="3497" w:type="dxa"/>
          </w:tcPr>
          <w:p w14:paraId="59ABE5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28A64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23481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AEA087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4859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BA8EC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8F6A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1F494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F5359D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BAAE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B48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B551A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4B8DF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936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2294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984D7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0A41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76F1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79B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899CD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E13C9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DDC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E3A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7A98C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52A90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A2BC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D7F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8E4AF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84307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E7F7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9F33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71924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DFAF5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6567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4162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4B3C0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068FA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BC2DB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764B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D4369A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74BBC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F7B2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A1B6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DF262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F3F710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FE03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B207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ED865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BC6F61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DAA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180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947D002" w14:textId="77777777" w:rsidR="00944C3D" w:rsidRDefault="00944C3D" w:rsidP="00944C3D">
      <w:pPr>
        <w:rPr>
          <w:rFonts w:ascii="Arial" w:hAnsi="Arial"/>
          <w:b/>
        </w:rPr>
      </w:pPr>
    </w:p>
    <w:p w14:paraId="3303C81A" w14:textId="77777777" w:rsidR="00944C3D" w:rsidRDefault="00944C3D" w:rsidP="00944C3D">
      <w:pPr>
        <w:rPr>
          <w:rFonts w:ascii="Arial" w:hAnsi="Arial"/>
          <w:b/>
        </w:rPr>
      </w:pPr>
    </w:p>
    <w:p w14:paraId="33204C16" w14:textId="77777777" w:rsidR="00944C3D" w:rsidRDefault="00944C3D" w:rsidP="00944C3D">
      <w:pPr>
        <w:rPr>
          <w:rFonts w:ascii="Arial" w:hAnsi="Arial"/>
          <w:b/>
        </w:rPr>
      </w:pPr>
    </w:p>
    <w:p w14:paraId="7913BC22" w14:textId="77777777" w:rsidR="00944C3D" w:rsidRDefault="00944C3D" w:rsidP="00944C3D">
      <w:pPr>
        <w:rPr>
          <w:rFonts w:ascii="Arial" w:hAnsi="Arial"/>
          <w:b/>
        </w:rPr>
      </w:pPr>
    </w:p>
    <w:p w14:paraId="052563E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628"/>
        <w:gridCol w:w="1215"/>
        <w:gridCol w:w="1197"/>
        <w:gridCol w:w="1193"/>
        <w:gridCol w:w="1570"/>
      </w:tblGrid>
      <w:tr w:rsidR="00944C3D" w:rsidRPr="00050529" w14:paraId="1B3E6B62" w14:textId="77777777" w:rsidTr="00503750">
        <w:tc>
          <w:tcPr>
            <w:tcW w:w="2622" w:type="dxa"/>
            <w:vAlign w:val="center"/>
          </w:tcPr>
          <w:p w14:paraId="06758E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6EB5D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E5F24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30196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EFFA9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104FE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7A5AB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9A5D7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A3B2D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4033BE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4AA4A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3EB538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B1F2D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6307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4BE3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702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EECE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6620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359E42" w14:textId="77777777" w:rsidTr="00503750">
        <w:tc>
          <w:tcPr>
            <w:tcW w:w="2622" w:type="dxa"/>
            <w:vAlign w:val="center"/>
          </w:tcPr>
          <w:p w14:paraId="65F11F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E55B5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92A75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D90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29C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4D9D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AF9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D3713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30511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4701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C0FA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4B3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1E28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028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35C13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EAA6A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ACC1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3D60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E4CC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741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520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4BEDED" w14:textId="77777777" w:rsidTr="00503750">
        <w:tc>
          <w:tcPr>
            <w:tcW w:w="2622" w:type="dxa"/>
            <w:vAlign w:val="center"/>
          </w:tcPr>
          <w:p w14:paraId="3542DB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0E72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37300.00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F45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14328.00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0B9A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3162.00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28B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6DB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48467.00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D908F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4F368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90FF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B32F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37C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167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ECB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9D3003" w14:textId="77777777" w:rsidTr="00503750">
        <w:tc>
          <w:tcPr>
            <w:tcW w:w="2622" w:type="dxa"/>
            <w:vAlign w:val="center"/>
          </w:tcPr>
          <w:p w14:paraId="72395B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D741A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3B5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9918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3AA8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6F0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B5FDE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6478B4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078AEB7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DD967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86D33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6FB7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F156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9AA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0DD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0F806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7787B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41CBD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A98D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B0E9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F133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614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E8AB1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ABE52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2796D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645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869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66ED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B954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51184C" w14:textId="77777777" w:rsidTr="00503750">
        <w:tc>
          <w:tcPr>
            <w:tcW w:w="2622" w:type="dxa"/>
            <w:vAlign w:val="center"/>
          </w:tcPr>
          <w:p w14:paraId="58F98F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790B4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D942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D8C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FAF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35C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4F0562" w14:textId="77777777" w:rsidTr="00503750">
        <w:tc>
          <w:tcPr>
            <w:tcW w:w="2622" w:type="dxa"/>
            <w:vAlign w:val="center"/>
          </w:tcPr>
          <w:p w14:paraId="361DE0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33C1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29FC3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2276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203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0FB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4CF771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F8E574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2B7B82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37300.00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209D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14328.00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3B1F5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3162.00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2F265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DE1B7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48467.00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617D02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A98F6C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071E49CF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9401A3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B3B905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5562E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022DA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E9DC33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A53AF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6338C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78D12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D42C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1AFFD1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E566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FA6D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7473C6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CBD1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994A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4CA592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9F632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382B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CEC69A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EB23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AA82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55EBF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E1C59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AFDBC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E8ED72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784D7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672A4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8CE6EA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A17E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41BD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110CD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12903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70B2C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0880AC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85A5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338D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D9D32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4051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BC9E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31DC5F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5C51A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68EDA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8A5CE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B4E6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FF517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6E4C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EFE7E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DA170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9683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7364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CF657E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9C16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4805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3F5DFE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DE965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10A9A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749DE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CFE5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3A171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C95A4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770A3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B169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6330C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4D0E35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AF1D6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08089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03E01E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0971A3D3" w14:textId="77777777" w:rsidTr="00503750">
        <w:tc>
          <w:tcPr>
            <w:tcW w:w="2835" w:type="dxa"/>
            <w:vAlign w:val="center"/>
          </w:tcPr>
          <w:p w14:paraId="45DB3F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71D09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01173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8798F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A7A60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3DB91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0B9D1BE" w14:textId="77777777" w:rsidTr="00503750">
        <w:tc>
          <w:tcPr>
            <w:tcW w:w="2835" w:type="dxa"/>
            <w:vAlign w:val="center"/>
          </w:tcPr>
          <w:p w14:paraId="67A68B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B494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CCA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E558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7604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867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0E364B" w14:textId="77777777" w:rsidTr="00503750">
        <w:tc>
          <w:tcPr>
            <w:tcW w:w="2835" w:type="dxa"/>
            <w:vAlign w:val="center"/>
          </w:tcPr>
          <w:p w14:paraId="73B01E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68FA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D9D4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C044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161A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15A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C67D0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A45894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8AF4A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C2FF1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C1AE6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4CD8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25DE1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BD39C51" w14:textId="77777777" w:rsidTr="00503750">
        <w:tc>
          <w:tcPr>
            <w:tcW w:w="2835" w:type="dxa"/>
            <w:vAlign w:val="center"/>
          </w:tcPr>
          <w:p w14:paraId="1EB7AA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0917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D88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D80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A82E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1D44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FD9AAF" w14:textId="77777777" w:rsidTr="00503750">
        <w:tc>
          <w:tcPr>
            <w:tcW w:w="2835" w:type="dxa"/>
            <w:vAlign w:val="center"/>
          </w:tcPr>
          <w:p w14:paraId="702099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DB482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F69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1E3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76B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A0E8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E4E452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A23FF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21EAE9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1DDD1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B747D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4CF6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91BBF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A566FD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41805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8A014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4F7A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1F29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91B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8E6A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6CCA2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D95317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73F81C92" w14:textId="77777777" w:rsidTr="00503750">
        <w:tc>
          <w:tcPr>
            <w:tcW w:w="2552" w:type="dxa"/>
            <w:vAlign w:val="center"/>
          </w:tcPr>
          <w:p w14:paraId="2F9835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7D4FAF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751AD4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14ABE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4B7574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59956B7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06D0E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42E1126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F8CB20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223.00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3963C2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223.00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58EE2A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1BF4D4D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06A079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56601F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565D4E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EA5143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E0505E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3053E2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B2EBE2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B14AE9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B40CE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04E68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29E7FEC" w14:textId="77777777" w:rsidTr="00503750">
        <w:tc>
          <w:tcPr>
            <w:tcW w:w="4395" w:type="dxa"/>
            <w:vMerge/>
          </w:tcPr>
          <w:p w14:paraId="237ABCD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AB19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CF9B4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8B9717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59E77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B6698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9FD628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75728A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D41CF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0CE87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  <w:lang w:eastAsia="sk-SK"/>
              </w:rPr>
              <w:t>5908.51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E434FC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7625E5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5BE84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8FF3DA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5908.51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ED5E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139BED0" w14:textId="77777777" w:rsidTr="00503750">
        <w:tc>
          <w:tcPr>
            <w:tcW w:w="4395" w:type="dxa"/>
            <w:vAlign w:val="center"/>
          </w:tcPr>
          <w:p w14:paraId="33C9F3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58652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D12B1B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5066CB5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F59DD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5950F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76722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38021B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2851F1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80780B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E0C2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AEB1C3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59B4D6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1F4C739" w14:textId="7777777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52247.00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8BC4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8A6A9F3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CD290B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4C492FE6" w14:textId="77777777" w:rsidTr="00503750">
        <w:tc>
          <w:tcPr>
            <w:tcW w:w="4395" w:type="dxa"/>
            <w:vAlign w:val="center"/>
          </w:tcPr>
          <w:p w14:paraId="65059FB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3CDA31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2F5D71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459CE5A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EBF5A4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DF739D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07219F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71C12D0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44E15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28B9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1363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2A62CE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B0A77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B8609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02BFD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548FDF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C150F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EEF58F6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F34BD24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10CD93E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C430E1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3809F1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864E0B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4F6EB6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FB28E8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012103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BF27C3D" w14:textId="77777777" w:rsidTr="00503750">
        <w:tc>
          <w:tcPr>
            <w:tcW w:w="1843" w:type="dxa"/>
            <w:vAlign w:val="center"/>
          </w:tcPr>
          <w:p w14:paraId="70057CB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D8DD3F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50A7F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ECD35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1891B3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3E669B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972960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2DB345E" w14:textId="77777777" w:rsidTr="00503750">
        <w:tc>
          <w:tcPr>
            <w:tcW w:w="1843" w:type="dxa"/>
            <w:vAlign w:val="center"/>
          </w:tcPr>
          <w:p w14:paraId="20952E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616F5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9D1A6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DBD9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2948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D907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F90F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F02D08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E74CF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25469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B6C9D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E87C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F10E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C95F7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6043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7EE129B" w14:textId="77777777" w:rsidTr="00503750">
        <w:tc>
          <w:tcPr>
            <w:tcW w:w="1843" w:type="dxa"/>
            <w:vAlign w:val="center"/>
          </w:tcPr>
          <w:p w14:paraId="4A0729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FD8BE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9103C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EC7B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4B72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71F3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9194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A187482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34CAE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FC30D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F82B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9D8E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E7587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D007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CE6C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CD9753B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73A4C4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28C602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52CD9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A687A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4AFE61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19FB8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D2823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7333B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9316A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7B17DF07" w14:textId="77777777" w:rsidTr="00503750">
        <w:trPr>
          <w:trHeight w:val="664"/>
        </w:trPr>
        <w:tc>
          <w:tcPr>
            <w:tcW w:w="3372" w:type="dxa"/>
          </w:tcPr>
          <w:p w14:paraId="40D88FC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F0FDAD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E4A7FD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2099DE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DD4140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C10B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2380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A161F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5FAF6A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7D5B2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2DA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15EE5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338FA7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BED2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492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B3BF9D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C64807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6A0B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F10E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86807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1CAD62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D869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E1A5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F5300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8FA9E9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1A39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ED4E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3FFAF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28BDD0D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0F2B6B43" w14:textId="77777777" w:rsidTr="00503750">
        <w:tc>
          <w:tcPr>
            <w:tcW w:w="2835" w:type="dxa"/>
            <w:vAlign w:val="center"/>
          </w:tcPr>
          <w:p w14:paraId="0AAC173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703442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359E48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AA10BE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F515B6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7C51E24" w14:textId="77777777" w:rsidTr="00503750">
        <w:tc>
          <w:tcPr>
            <w:tcW w:w="2835" w:type="dxa"/>
          </w:tcPr>
          <w:p w14:paraId="0FBEA6B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00E3E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819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05EE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1997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6EDE83" w14:textId="77777777" w:rsidTr="00503750">
        <w:tc>
          <w:tcPr>
            <w:tcW w:w="2835" w:type="dxa"/>
          </w:tcPr>
          <w:p w14:paraId="10223D0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C8CB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CB3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5D6D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A3DE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6AB58A" w14:textId="77777777" w:rsidTr="00503750">
        <w:tc>
          <w:tcPr>
            <w:tcW w:w="2835" w:type="dxa"/>
          </w:tcPr>
          <w:p w14:paraId="3F5B24E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6A28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C90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733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D48E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A0589A" w14:textId="77777777" w:rsidTr="00503750">
        <w:tc>
          <w:tcPr>
            <w:tcW w:w="2835" w:type="dxa"/>
            <w:vAlign w:val="center"/>
          </w:tcPr>
          <w:p w14:paraId="0AC3331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D8BE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7EE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2FB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4C4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64336C" w14:textId="77777777" w:rsidTr="00503750">
        <w:tc>
          <w:tcPr>
            <w:tcW w:w="2835" w:type="dxa"/>
            <w:vAlign w:val="center"/>
          </w:tcPr>
          <w:p w14:paraId="4774058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905EA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0FB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0596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6B7B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898257" w14:textId="77777777" w:rsidTr="00503750">
        <w:tc>
          <w:tcPr>
            <w:tcW w:w="2835" w:type="dxa"/>
          </w:tcPr>
          <w:p w14:paraId="3C1582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0427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11A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74CF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4FF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20423F" w14:textId="77777777" w:rsidTr="00503750">
        <w:tc>
          <w:tcPr>
            <w:tcW w:w="2835" w:type="dxa"/>
          </w:tcPr>
          <w:p w14:paraId="7D5A2E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7B4F2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D67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21B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7D3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ED249C" w14:textId="77777777" w:rsidTr="00503750">
        <w:tc>
          <w:tcPr>
            <w:tcW w:w="2835" w:type="dxa"/>
          </w:tcPr>
          <w:p w14:paraId="009A48A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9E0D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C55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B039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E90CB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A24DE8" w14:textId="77777777" w:rsidR="00944C3D" w:rsidRDefault="00944C3D" w:rsidP="00944C3D">
      <w:pPr>
        <w:rPr>
          <w:rFonts w:ascii="Arial" w:hAnsi="Arial"/>
          <w:b/>
        </w:rPr>
      </w:pPr>
    </w:p>
    <w:p w14:paraId="1C93CA4C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0FE2C9FD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CC499C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4D4B5A4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ED335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7BD212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DAEA45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BAAACCF" w14:textId="77777777" w:rsidTr="00503750">
        <w:trPr>
          <w:trHeight w:val="443"/>
        </w:trPr>
        <w:tc>
          <w:tcPr>
            <w:tcW w:w="2560" w:type="dxa"/>
          </w:tcPr>
          <w:p w14:paraId="0A6BAD7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FEAEE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2CC5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4DC1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B663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7F4EFC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DB46AC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D710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3E226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5F107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AB0A3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85A76E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005EF9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EC455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D06A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2D55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DF1E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E336A2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374F50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8E93E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70D95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F4037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DA85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B393C2" w14:textId="77777777" w:rsidR="00944C3D" w:rsidRDefault="00944C3D" w:rsidP="00944C3D">
      <w:pPr>
        <w:rPr>
          <w:rFonts w:ascii="Arial" w:hAnsi="Arial"/>
          <w:b/>
        </w:rPr>
      </w:pPr>
    </w:p>
    <w:p w14:paraId="2D384814" w14:textId="77777777" w:rsidR="00944C3D" w:rsidRDefault="00944C3D" w:rsidP="00944C3D">
      <w:pPr>
        <w:rPr>
          <w:rFonts w:ascii="Arial" w:hAnsi="Arial"/>
          <w:b/>
        </w:rPr>
      </w:pPr>
    </w:p>
    <w:p w14:paraId="6331EF7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DBDB8E0" w14:textId="77777777" w:rsidR="00944C3D" w:rsidRDefault="00944C3D" w:rsidP="00944C3D">
      <w:pPr>
        <w:rPr>
          <w:rFonts w:ascii="Arial" w:hAnsi="Arial"/>
          <w:b/>
        </w:rPr>
      </w:pPr>
    </w:p>
    <w:p w14:paraId="426A25C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1795AF96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D37B9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DD35F0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0F163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C17AB7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47DDC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B884B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6D533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5BBE13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319E7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3DA6E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DBCF9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1F7B6F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3BAD1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1120C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C8629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7321C6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87832E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DC0A260" w14:textId="77777777" w:rsidTr="00503750">
        <w:trPr>
          <w:trHeight w:val="677"/>
        </w:trPr>
        <w:tc>
          <w:tcPr>
            <w:tcW w:w="3358" w:type="dxa"/>
          </w:tcPr>
          <w:p w14:paraId="2645D9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0A911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111AA5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4A9C0B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221FD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D02A7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EEAE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2FEAA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F5300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E3D7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958C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294C1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349BA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E8A2B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BB51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BFE22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158AC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1D21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0C7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D6981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1541EF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3344B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3719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8D497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795F7D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F509C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887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4773E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C3553E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5EC29E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4E1BF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37AB7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ADE6520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01102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79F71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2E2EF7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0DA3C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F48B2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7762ED4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7098D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4792B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BEF33F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2A9400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20945D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8C872D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6D6EB6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EB5F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CBBB2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7C836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DFE928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E10BA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2DE5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C9FD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536C6E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A4809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8A53A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C22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FE9DC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C7386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6F84A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5A80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9AB9E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2F7F1F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D0AC2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0C1B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E5C49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1DAFD1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92BD5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AAD6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B2F64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A9F929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5EA370C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6C82B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841B21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B5924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4BDA39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54E7B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EE514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46B5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D55F4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A3A43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8452F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33A8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DC120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5B4A9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ECB8F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4AEF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EC325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8ABA33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BA1D3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A369B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1C2BFC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F540C6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66C6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F47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D05F9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7F076E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E291DED" w14:textId="77777777" w:rsidTr="00503750">
        <w:tc>
          <w:tcPr>
            <w:tcW w:w="3686" w:type="dxa"/>
            <w:vAlign w:val="center"/>
          </w:tcPr>
          <w:p w14:paraId="6F0F561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A666AB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61928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E74292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A6DD3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25038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A9DAF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2D353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95BFD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92A87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FA4ED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32F4AF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26052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44353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5DFBB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39F3E4D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85CAAC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6101FC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F25EE3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D313A9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61B960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4A218B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99BC8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86C844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39FD96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B5826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FD345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72C9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009A2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6634C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A6AA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7EC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2DC5C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925C2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8A557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1C4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64401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C0A917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C7B0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E34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CC723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BFA9D6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87527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8C48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471E6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E66D8A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A93043F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29296E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5169C7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F7E12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559AEF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CB318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DC262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196DC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C99C1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1AD8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CC283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F95E0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3C82F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4EEDD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030A8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5CFE3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3C105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60628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5449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5CA7E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24AA67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4E07E5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4A214E5" w14:textId="77777777" w:rsidR="00944C3D" w:rsidRDefault="00944C3D" w:rsidP="00944C3D">
      <w:pPr>
        <w:rPr>
          <w:sz w:val="22"/>
          <w:szCs w:val="22"/>
        </w:rPr>
      </w:pPr>
    </w:p>
    <w:p w14:paraId="69087612" w14:textId="77777777" w:rsidR="00944C3D" w:rsidRDefault="00944C3D" w:rsidP="00944C3D">
      <w:pPr>
        <w:rPr>
          <w:sz w:val="22"/>
          <w:szCs w:val="22"/>
        </w:rPr>
      </w:pPr>
    </w:p>
    <w:p w14:paraId="04A68B6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43F83E2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3B319D2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8F240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B1309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8A2EE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A63FD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231BD39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DEBB97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736605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C1AFB9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9A4AEAD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934FB9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0A3A4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ED4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C6605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DCDC97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AB596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4AF5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F3F03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E6AF9F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9055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3E4B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B62A99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752052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09D81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8ADD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CE046C7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310E7B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A961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76DB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CA020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30809C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66CB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3E3FF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9AD8B9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CBDEC0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D142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8DA7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78ED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4E4F3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1EB2976B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B4197B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E66442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451BC5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729F11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467A07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684B3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BDC8D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1C775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F12506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CA25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09B2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B2FEE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C1A8EB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1E28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A1A4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6A1767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9EA890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5980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568F5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1780F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B4BB03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1B50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CCF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B6E45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FBBD42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3C7CF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3625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15347B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963922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BEB08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2BAE5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0590" w:rsidRPr="004D2C0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8B47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3A143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C251B0E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68BA2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E9F45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B4F1ED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55DB6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37DB02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24D9A2B0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C42ED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AEEC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AB1C55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A6AE017" w14:textId="77777777" w:rsidR="00944C3D" w:rsidRPr="003607F0" w:rsidRDefault="00944C3D" w:rsidP="00944C3D"/>
    <w:p w14:paraId="5123ABD2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EA8C25" w14:textId="77777777" w:rsidR="00C378D9" w:rsidRDefault="00C378D9">
      <w:r>
        <w:separator/>
      </w:r>
    </w:p>
  </w:endnote>
  <w:endnote w:type="continuationSeparator" w:id="0">
    <w:p w14:paraId="1C24B566" w14:textId="77777777" w:rsidR="00C378D9" w:rsidRDefault="00C378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7AD7C1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7AB3F5D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DB806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4B988CF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ADA1FE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472C828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E16B09" w14:textId="77777777" w:rsidR="00C378D9" w:rsidRDefault="00C378D9">
      <w:r>
        <w:separator/>
      </w:r>
    </w:p>
  </w:footnote>
  <w:footnote w:type="continuationSeparator" w:id="0">
    <w:p w14:paraId="39005D4B" w14:textId="77777777" w:rsidR="00C378D9" w:rsidRDefault="00C378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67905136">
    <w:abstractNumId w:val="13"/>
  </w:num>
  <w:num w:numId="2" w16cid:durableId="575096814">
    <w:abstractNumId w:val="17"/>
  </w:num>
  <w:num w:numId="3" w16cid:durableId="1555114366">
    <w:abstractNumId w:val="8"/>
  </w:num>
  <w:num w:numId="4" w16cid:durableId="2031376372">
    <w:abstractNumId w:val="7"/>
  </w:num>
  <w:num w:numId="5" w16cid:durableId="12126911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7341486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3665166">
    <w:abstractNumId w:val="20"/>
  </w:num>
  <w:num w:numId="8" w16cid:durableId="856777172">
    <w:abstractNumId w:val="10"/>
  </w:num>
  <w:num w:numId="9" w16cid:durableId="584261697">
    <w:abstractNumId w:val="0"/>
  </w:num>
  <w:num w:numId="10" w16cid:durableId="1329791774">
    <w:abstractNumId w:val="19"/>
  </w:num>
  <w:num w:numId="11" w16cid:durableId="1900051751">
    <w:abstractNumId w:val="6"/>
  </w:num>
  <w:num w:numId="12" w16cid:durableId="963121124">
    <w:abstractNumId w:val="9"/>
  </w:num>
  <w:num w:numId="13" w16cid:durableId="540672004">
    <w:abstractNumId w:val="12"/>
  </w:num>
  <w:num w:numId="14" w16cid:durableId="1820271743">
    <w:abstractNumId w:val="15"/>
  </w:num>
  <w:num w:numId="15" w16cid:durableId="1051269804">
    <w:abstractNumId w:val="14"/>
  </w:num>
  <w:num w:numId="16" w16cid:durableId="1002509165">
    <w:abstractNumId w:val="2"/>
  </w:num>
  <w:num w:numId="17" w16cid:durableId="976300391">
    <w:abstractNumId w:val="4"/>
  </w:num>
  <w:num w:numId="18" w16cid:durableId="2008749343">
    <w:abstractNumId w:val="11"/>
  </w:num>
  <w:num w:numId="19" w16cid:durableId="935600314">
    <w:abstractNumId w:val="5"/>
  </w:num>
  <w:num w:numId="20" w16cid:durableId="736509752">
    <w:abstractNumId w:val="18"/>
  </w:num>
  <w:num w:numId="21" w16cid:durableId="2566451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30067"/>
    <w:docVar w:name="arg2" w:val="Driver=asa17;DBF=D:\anasoft\data\tebys.db;DBN=tebys;ENG=SQL17;commlinks=TCPIP{ip=192.168.1.241};uid=hromnikova;con=finus(12.0);pwd=488300282956Vaveto1"/>
    <w:docVar w:name="arg3" w:val="1442422"/>
    <w:docVar w:name="arg4" w:val="C:\Users\HROMNI~1.TEB\AppData\Local\Temp\13210469.doc"/>
    <w:docVar w:name="arg5" w:val="13"/>
  </w:docVars>
  <w:rsids>
    <w:rsidRoot w:val="006D0590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0590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A37DB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378D9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6BB00E7"/>
  <w15:docId w15:val="{98840AE1-1773-4CCC-B14B-89B66C235D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5340</Words>
  <Characters>30441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2026-03-17T09:56:00Z</dcterms:created>
  <dcterms:modified xsi:type="dcterms:W3CDTF">2026-03-17T09:58:00Z</dcterms:modified>
</cp:coreProperties>
</file>