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5E6A16F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454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C64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408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7DF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0AE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BFB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84C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D39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011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C9D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186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7D2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84B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06C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1C8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519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332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64F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698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D15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D034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54BF43A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00C53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99EE7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5E739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856DA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CD6F6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38598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CF5AF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E1CE8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C391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E684A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7C43C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40F0D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64A09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712F3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2E69C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9D456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7D0E5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9AD0E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4C1BF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D9662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30285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88E42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A595B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6E713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FB1B7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5A343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922FD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415F3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EE5EE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BAA37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1F1D1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AC196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567B2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0F19A2E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928E1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620C4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7EE12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9086A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8BC88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98F06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4CA2D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11290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6051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1AF92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D5C17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6A9ED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5D281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D8408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30D8E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FE0FE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B4DFA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F5794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3AE16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E5037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C2625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437E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52CE8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A2C1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09814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B0AF3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3DF26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89EA3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EBC0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519EB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41DB0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7D20A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5B1AA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7B7600D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8A460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ADBF3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8E0CD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8FFFE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5932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F94CE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07BC5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D0421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8393C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C9A8D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5F0EA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C11E1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AD206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C07ED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CF924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2C0EF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467A0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C48B7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27A9D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ABE4A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6F365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840AA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9AC81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FA34F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CF3DF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88791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9AD4F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E86DC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C9578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2F616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B9AA2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C26BC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AE36B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7AF842D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C1E2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EF3A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6FE6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A84F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CDA5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216A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CAC1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3900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93EE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FD08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FC15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992A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B0AC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9112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3694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B4C9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54D3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FF81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D84A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64BD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83CD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3C83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5EA5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BA9B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B1F2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7328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A153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CFDC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FAAF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F3F2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7223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9AB9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9B9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4B96968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995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806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E18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24C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23B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4E2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DAF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865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7C9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004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205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16B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07F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F1B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2BE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096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28D5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79D8D8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9E4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7AC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36B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F87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1A9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0EE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957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071D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0E90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BACE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7E85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E12B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4E8F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DBCF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BF64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76E7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90E0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F8DF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7A629A0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Úč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7B8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B8E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F3C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39F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D918E9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A95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727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A86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7D3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C80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F73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4E5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CCC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05D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419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0A2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F76CB3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204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5AF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0D9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041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6F8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EB4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E5E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EA9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126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800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566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38C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9E2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9E0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911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048138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95F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EEB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B43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BFA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49F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92A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8BC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4E7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0A2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5E6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946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4B673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3A8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EA3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688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1CF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A16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B39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B7C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900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75D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B5F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F50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CD8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CCE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B1F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4D2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53DC17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119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EA6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782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9B1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925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542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EED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A93A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E955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38B7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E90BF2" w14:textId="77777777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lang w:eastAsia="sk-SK"/>
              </w:rPr>
              <w:t>31. 12. 2025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C2EF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26A5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720D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3B4A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5DDE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FD1F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60CA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F3C8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2D2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90E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BD3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C15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214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788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75F38A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4A3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F8D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7C9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31D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6CD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4EC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9811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D66D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2AA5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24396B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6976" behindDoc="0" locked="0" layoutInCell="1" allowOverlap="1" wp14:anchorId="435F8FED" wp14:editId="44214FD0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9B9160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35F8FE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7A9B9160" w14:textId="77777777"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B92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FD1B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0925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FF04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EB5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E13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1EE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9E1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665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16D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316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54D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0DD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6EF89A8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6B0CD9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C5C602E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0EC3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4CFFBACC" wp14:editId="09AE14F4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21A5EAF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FFBACC" id="Text Box 4" o:spid="_x0000_s1027" type="#_x0000_t202" style="position:absolute;margin-left:345.05pt;margin-top:.4pt;width:29.25pt;height:18.7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521A5EAF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76669D3E" wp14:editId="59AB5419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6963988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669D3E" id="Text Box 3" o:spid="_x0000_s1028" type="#_x0000_t202" style="position:absolute;margin-left:209.3pt;margin-top:.2pt;width:29.25pt;height:18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56963988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1CC63799" wp14:editId="7B4FAD5D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E41334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C63799" id="Text Box 6" o:spid="_x0000_s1029" type="#_x0000_t202" style="position:absolute;margin-left:92.15pt;margin-top:.3pt;width:94.5pt;height:32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4FE41334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4928" behindDoc="0" locked="0" layoutInCell="1" allowOverlap="1" wp14:anchorId="3ABABF3F" wp14:editId="2947B479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1F93D1" w14:textId="77777777" w:rsidR="000B647F" w:rsidRDefault="000B647F" w:rsidP="00944C3D">
                                  <w:fldSimple w:instr=" MERGEFIELD  aDMOD  \* MERGEFORMAT ">
                                    <w:r w:rsidR="006D0590" w:rsidRPr="006D0590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BABF3F" id="_x0000_s1030" type="#_x0000_t202" style="position:absolute;margin-left:247.5pt;margin-top:.7pt;width:38pt;height:18.7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4E1F93D1" w14:textId="77777777" w:rsidR="000B647F" w:rsidRDefault="000B647F" w:rsidP="00944C3D">
                            <w:fldSimple w:instr=" MERGEFIELD  aDMOD  \* MERGEFORMAT ">
                              <w:r w:rsidR="006D0590" w:rsidRPr="006D0590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4688" behindDoc="0" locked="0" layoutInCell="1" allowOverlap="1" wp14:anchorId="3EE33E9A" wp14:editId="2EE58013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7334AA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D0590" w:rsidRPr="004D2C0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E33E9A" id="_x0000_s1031" type="#_x0000_t202" style="position:absolute;margin-left:302.45pt;margin-top:.4pt;width:37.45pt;height:18.75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5C7334AA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D0590" w:rsidRPr="004D2C08">
                              <w:rPr>
                                <w:rFonts w:ascii="Arial" w:hAnsi="Arial" w:cs="Arial"/>
                                <w:noProof/>
                              </w:rPr>
                              <w:t>2025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0592" behindDoc="0" locked="0" layoutInCell="1" allowOverlap="1" wp14:anchorId="356F227C" wp14:editId="038AB0C3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D02432A" w14:textId="77777777" w:rsidR="000B647F" w:rsidRDefault="000B647F" w:rsidP="00944C3D">
                                  <w:fldSimple w:instr=" MERGEFIELD  aDRDO  \* MERGEFORMAT ">
                                    <w:r w:rsidR="006D0590" w:rsidRPr="006D0590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2025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6F227C" id="_x0000_s1032" type="#_x0000_t202" style="position:absolute;margin-left:439.1pt;margin-top:.8pt;width:38.8pt;height:18.75pt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1D02432A" w14:textId="77777777" w:rsidR="000B647F" w:rsidRDefault="000B647F" w:rsidP="00944C3D">
                            <w:fldSimple w:instr=" MERGEFIELD  aDRDO  \* MERGEFORMAT ">
                              <w:r w:rsidR="006D0590" w:rsidRPr="006D0590">
                                <w:rPr>
                                  <w:rFonts w:ascii="Arial" w:hAnsi="Arial" w:cs="Arial"/>
                                  <w:noProof/>
                                </w:rPr>
                                <w:t>2025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2640" behindDoc="0" locked="0" layoutInCell="1" allowOverlap="1" wp14:anchorId="7AABE7C7" wp14:editId="2FE7AD50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4E4FF8" w14:textId="77777777" w:rsidR="000B647F" w:rsidRDefault="000B647F" w:rsidP="00944C3D">
                                  <w:fldSimple w:instr=" MERGEFIELD  aDMDO  \* MERGEFORMAT ">
                                    <w:r w:rsidR="006D0590" w:rsidRPr="006D0590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ABE7C7" id="_x0000_s1033" type="#_x0000_t202" style="position:absolute;margin-left:374.6pt;margin-top:.8pt;width:38pt;height:18.75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334E4FF8" w14:textId="77777777" w:rsidR="000B647F" w:rsidRDefault="000B647F" w:rsidP="00944C3D">
                            <w:fldSimple w:instr=" MERGEFIELD  aDMDO  \* MERGEFORMAT ">
                              <w:r w:rsidR="006D0590" w:rsidRPr="006D0590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2F3C3D2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5CABF2BB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4B8BC68D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65F09ED1" wp14:editId="5B09A013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FEADF88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F09ED1" id="Text Box 5" o:spid="_x0000_s1034" type="#_x0000_t202" style="position:absolute;left:0;text-align:left;margin-left:344.9pt;margin-top:5.35pt;width:29.25pt;height:18.7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6FEADF88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 wp14:anchorId="1B4EE52D" wp14:editId="3CBAB4E2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6355AF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4EE52D" id="_x0000_s1035" type="#_x0000_t202" style="position:absolute;left:0;text-align:left;margin-left:209.4pt;margin-top:5.3pt;width:29.25pt;height:18.7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106355AF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1BA0B28" wp14:editId="394ADB31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3C849C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BA0B28" id="Text Box 7" o:spid="_x0000_s1036" type="#_x0000_t202" style="position:absolute;left:0;text-align:left;margin-left:92.65pt;margin-top:5.55pt;width:94.5pt;height:4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5D3C849C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2880" behindDoc="0" locked="0" layoutInCell="1" allowOverlap="1" wp14:anchorId="07C7C297" wp14:editId="1580E1E4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97A9D6" w14:textId="77777777" w:rsidR="000B647F" w:rsidRDefault="000B647F" w:rsidP="00944C3D">
                                  <w:fldSimple w:instr=" MERGEFIELD  aDRDOo  \* MERGEFORMAT ">
                                    <w:r w:rsidR="006D0590" w:rsidRPr="006D0590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C7C297" id="_x0000_s1037" type="#_x0000_t202" style="position:absolute;left:0;text-align:left;margin-left:439.4pt;margin-top:5.6pt;width:38pt;height:18.7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3897A9D6" w14:textId="77777777" w:rsidR="000B647F" w:rsidRDefault="000B647F" w:rsidP="00944C3D">
                            <w:fldSimple w:instr=" MERGEFIELD  aDRDOo  \* MERGEFORMAT ">
                              <w:r w:rsidR="006D0590" w:rsidRPr="006D0590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0832" behindDoc="0" locked="0" layoutInCell="1" allowOverlap="1" wp14:anchorId="0C66A2CD" wp14:editId="58804413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2887D4E" w14:textId="77777777" w:rsidR="000B647F" w:rsidRDefault="000B647F" w:rsidP="00944C3D">
                                  <w:fldSimple w:instr=" MERGEFIELD  aDMDO  \* MERGEFORMAT ">
                                    <w:r w:rsidR="006D0590" w:rsidRPr="006D0590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66A2CD" id="_x0000_s1038" type="#_x0000_t202" style="position:absolute;left:0;text-align:left;margin-left:374.9pt;margin-top:5.6pt;width:38pt;height:18.75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22887D4E" w14:textId="77777777" w:rsidR="000B647F" w:rsidRDefault="000B647F" w:rsidP="00944C3D">
                            <w:fldSimple w:instr=" MERGEFIELD  aDMDO  \* MERGEFORMAT ">
                              <w:r w:rsidR="006D0590" w:rsidRPr="006D0590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8784" behindDoc="0" locked="0" layoutInCell="1" allowOverlap="1" wp14:anchorId="4BC0702F" wp14:editId="309C8867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6F0AC0" w14:textId="77777777" w:rsidR="000B647F" w:rsidRDefault="000B647F" w:rsidP="00944C3D">
                                  <w:fldSimple w:instr=" MERGEFIELD  aDRODo  \* MERGEFORMAT ">
                                    <w:r w:rsidR="006D0590" w:rsidRPr="006D0590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C0702F" id="_x0000_s1039" type="#_x0000_t202" style="position:absolute;left:0;text-align:left;margin-left:302.4pt;margin-top:5.6pt;width:38pt;height:18.75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376F0AC0" w14:textId="77777777" w:rsidR="000B647F" w:rsidRDefault="000B647F" w:rsidP="00944C3D">
                            <w:fldSimple w:instr=" MERGEFIELD  aDRODo  \* MERGEFORMAT ">
                              <w:r w:rsidR="006D0590" w:rsidRPr="006D0590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6736" behindDoc="0" locked="0" layoutInCell="1" allowOverlap="1" wp14:anchorId="00299C48" wp14:editId="575D26DC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D2DD260" w14:textId="77777777" w:rsidR="000B647F" w:rsidRDefault="000B647F" w:rsidP="00944C3D">
                                  <w:fldSimple w:instr=" MERGEFIELD  aDMOD  \* MERGEFORMAT ">
                                    <w:r w:rsidR="006D0590" w:rsidRPr="006D0590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299C48" id="_x0000_s1040" type="#_x0000_t202" style="position:absolute;left:0;text-align:left;margin-left:247.65pt;margin-top:5.6pt;width:38pt;height:18.75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1D2DD260" w14:textId="77777777" w:rsidR="000B647F" w:rsidRDefault="000B647F" w:rsidP="00944C3D">
                            <w:fldSimple w:instr=" MERGEFIELD  aDMOD  \* MERGEFORMAT ">
                              <w:r w:rsidR="006D0590" w:rsidRPr="006D0590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C4CFF2A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40E5D655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DA40CB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2B4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A3C32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E92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C38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B80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BA5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641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A62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2FB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584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EC2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DF0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E73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680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2D4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A64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523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152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F63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13B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547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74E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9F9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F2B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FAC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CA1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FD8D86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8CD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456A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1B9E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B8C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614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D82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15B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139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EE1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FF1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389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0A2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0ED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4BD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667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889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19F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26F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384C2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8EDC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7BDD2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9EDCA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449A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B7640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42728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EDB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929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ED9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D04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2D0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294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9A5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E27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EFF600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1C0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4CD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7C6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C84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61F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319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B10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5F6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DE8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AA0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36E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172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AAF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ECB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387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19D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CEF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059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6322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AF9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01C290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EA4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AB1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3C2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701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7E7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40D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D38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AAF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269EFC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449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94D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DDE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DAD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795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0A8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149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01F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A41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C09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289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8DA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286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684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49E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180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A55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CD3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95B7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0A1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2F90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1D2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15E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238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D37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03B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7C5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9F1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BD086B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1A8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94B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242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D4D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20B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D3D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3F8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C75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8A9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C81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937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50C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D31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107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582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948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4DA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6A4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78FE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C4A9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957C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C923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56B5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8C7E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E5DD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648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1DF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613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BC2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45A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369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BED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216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4A4E15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C09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995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0EE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4F4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4CF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23C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81F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FDD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ECA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7E4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731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23D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E60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677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B37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C58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0B6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A70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1A2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6AE2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6F9E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1DF6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8AF3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B10E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72FD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7E84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967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9A9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605313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653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C32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2BA8A250" wp14:editId="7F67977F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3E9716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A8A250" id="_x0000_s1041" type="#_x0000_t202" style="position:absolute;margin-left:2.05pt;margin-top:7.5pt;width:33.75pt;height:18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663E9716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BDD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0E2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3FE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F96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B84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51D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9C1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498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996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442BEB6E" wp14:editId="63F3C462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E7E8DB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2BEB6E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7EE7E8DB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C58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F46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1B2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F98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895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15A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FA8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7AE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122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766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C57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CF9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1E8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B0A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7FF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7FF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9AB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9CB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760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D22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25B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684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40D408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DA5E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8118A9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3FECB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599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9C1D33F" wp14:editId="3BD1E417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774812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D0590" w:rsidRPr="004D2C0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34056955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C1D33F" id="_x0000_s1043" type="#_x0000_t202" style="position:absolute;margin-left:1.5pt;margin-top:-12.15pt;width:96.6pt;height:1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39774812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D0590" w:rsidRPr="004D2C08">
                              <w:rPr>
                                <w:rFonts w:ascii="Arial" w:hAnsi="Arial" w:cs="Arial"/>
                                <w:noProof/>
                              </w:rPr>
                              <w:t>34056955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9EE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37A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C7F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159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8D6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2CF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D6D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A89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E2B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E2815C7" wp14:editId="62D861CF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848B03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D0590" w:rsidRPr="004D2C0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2021454182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2815C7" id="_x0000_s1044" type="#_x0000_t202" style="position:absolute;margin-left:4.4pt;margin-top:-21.25pt;width:100.05pt;height:19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21848B03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D0590" w:rsidRPr="004D2C08">
                              <w:rPr>
                                <w:rFonts w:ascii="Arial" w:hAnsi="Arial" w:cs="Arial"/>
                                <w:noProof/>
                              </w:rPr>
                              <w:t>2021454182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EE7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B22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CFC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A47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2C4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CCB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202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C7E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DAD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107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B7A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CD6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BF5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54E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7A0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DB4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C80287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084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768CBBF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01312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5EF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A8E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BA3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784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5AB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1E3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57F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657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4D9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5E2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EE8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B58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BC5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04D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83C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8A9A45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CC95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8E63C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D84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22D3F68" wp14:editId="3CE64043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6CCB45A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D0590" w:rsidRPr="004D2C0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Spoločenstvo vlastníkov bytov - DOM 1172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2D3F68" id="_x0000_s1045" type="#_x0000_t202" style="position:absolute;margin-left:1pt;margin-top:-12.05pt;width:464.25pt;height:18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46CCB45A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D0590" w:rsidRPr="004D2C08">
                              <w:rPr>
                                <w:rFonts w:ascii="Arial" w:hAnsi="Arial" w:cs="Arial"/>
                                <w:noProof/>
                              </w:rPr>
                              <w:t>Spoločenstvo vlastníkov bytov - DOM 1172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675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691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593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925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CB5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131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5AA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F2E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754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038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1C2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63C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6F8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1C4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5B4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A2F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180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751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AAB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F45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EE1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CCE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2B8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4D4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A1F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C9A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04E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15C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0A7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2C3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18F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331E87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19A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5A7FB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7E2DC0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75201A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40E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B00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44A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0AF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B87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E98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154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090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360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7BF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85A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5AD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769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581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9D8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1BA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7ED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11F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7E5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F6F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542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4DF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FE2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DF43460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0819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83C2F1E" wp14:editId="67E87780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B7EF94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D0590" w:rsidRPr="004D2C0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28. októbra 17, 19,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3C2F1E" id="_x0000_s1046" type="#_x0000_t202" style="position:absolute;margin-left:16.05pt;margin-top:2.15pt;width:352.35pt;height:18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5FB7EF94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D0590" w:rsidRPr="004D2C08">
                              <w:rPr>
                                <w:rFonts w:ascii="Arial" w:hAnsi="Arial" w:cs="Arial"/>
                                <w:noProof/>
                              </w:rPr>
                              <w:t>28. októbra 17, 19,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A6930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6A3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B45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F35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676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B7D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C39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AD7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FF0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D4D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5BF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1D9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3A1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6FA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93C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05A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211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C3D4F07" wp14:editId="370D9E1A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37E1C9" w14:textId="77777777" w:rsidR="000B647F" w:rsidRDefault="000B647F" w:rsidP="00944C3D">
                                  <w:fldSimple w:instr=" MERGEFIELD  aSUB_ULICA_CISLO  \* MERGEFORMAT ">
                                    <w:r w:rsidR="006D0590" w:rsidRPr="006D0590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3D4F07" id="_x0000_s1047" type="#_x0000_t202" style="position:absolute;margin-left:1.75pt;margin-top:-21.85pt;width:97.3pt;height:18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7037E1C9" w14:textId="77777777" w:rsidR="000B647F" w:rsidRDefault="000B647F" w:rsidP="00944C3D">
                            <w:fldSimple w:instr=" MERGEFIELD  aSUB_ULICA_CISLO  \* MERGEFORMAT ">
                              <w:r w:rsidR="006D0590" w:rsidRPr="006D0590">
                                <w:rPr>
                                  <w:rFonts w:ascii="Arial" w:hAnsi="Arial" w:cs="Arial"/>
                                  <w:noProof/>
                                </w:rPr>
                                <w:t>21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BB3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A3E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ECD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F5B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CE2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8FA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BE3792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A0E4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752BD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E967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DEEC54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0C13B05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0772E21" wp14:editId="173163EF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DDE4E8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D0590" w:rsidRPr="004D2C0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772E21" id="_x0000_s1048" type="#_x0000_t202" style="position:absolute;margin-left:1.75pt;margin-top:3.65pt;width:89.1pt;height:18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19DDE4E8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D0590" w:rsidRPr="004D2C08">
                              <w:rPr>
                                <w:rFonts w:ascii="Arial" w:hAnsi="Arial" w:cs="Arial"/>
                                <w:noProof/>
                              </w:rPr>
                              <w:t>91101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5CD38749" wp14:editId="39F9F5F4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3B8DFF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D0590" w:rsidRPr="004D2C0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D38749" id="_x0000_s1049" type="#_x0000_t202" style="position:absolute;margin-left:101.35pt;margin-top:3.75pt;width:363.75pt;height:18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483B8DFF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D0590" w:rsidRPr="004D2C08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A60577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D0744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D2A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DED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56D403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BC3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286E78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455D63D6" wp14:editId="2ACBEC8C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FAE998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5D63D6" id="_x0000_s1050" type="#_x0000_t202" style="position:absolute;margin-left:1.7pt;margin-top:17.05pt;width:191.85pt;height:18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70FAE998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718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092B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C69F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DF91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E0F1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A426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6EA6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48EB03A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7AF8647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6C3E8E99" wp14:editId="36F17852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814A6F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3E8E99" id="_x0000_s1051" type="#_x0000_t202" style="position:absolute;margin-left:.2pt;margin-top:5.75pt;width:252pt;height:18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0F814A6F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6328B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C48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827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1E8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152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608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95F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7F9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39BA3F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53C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A2AD44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81F26C5" w14:textId="24FC1B68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5E1F587D" w14:textId="75155E45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392963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99A926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9EF57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F55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028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BB6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294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218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8D1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27F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E7E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4C0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9F7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66F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C36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694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00F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7B9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A70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E2E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59A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1D8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2F3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CFD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730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DC1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F5B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28A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837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3B7729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4EEDB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A761EB5" w14:textId="2743F98D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6D0590">
              <w:rPr>
                <w:rFonts w:ascii="Arial" w:hAnsi="Arial"/>
                <w:lang w:eastAsia="sk-SK"/>
              </w:rPr>
              <w:t xml:space="preserve"> 16.3.2026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084C2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02D0D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B77A9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B6B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045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203355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FB376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CC50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4AD3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ABF8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5D94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90829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499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3CD58A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022A6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555A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8A92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2E41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9397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A2704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913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F5E971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7CF12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FFE1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6CB8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EB4C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E527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43B58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9F0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EBF046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AD61E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5903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F673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BAE3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A352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9A056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3F1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D0286D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119B7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A7EE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733E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2983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A7F2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81914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1A7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5B60F4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4FB6B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4F4A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F563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EF70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AC0A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71BE3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57B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05E482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47601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1112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FCA6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914F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B003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279B7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099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C3122A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3BD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67E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ED6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F5F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EC8E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2EF2C2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C7D97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95A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3A0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8C5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9FE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46B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B38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1E4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E8D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BD7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42D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2D1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554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DCC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40D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98E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05F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E85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4B2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215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3A26A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AA4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16D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040B2A7A" w14:textId="4FCE6331" w:rsidR="00944C3D" w:rsidRPr="009838F5" w:rsidRDefault="006D0590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B11545">
        <w:rPr>
          <w:rFonts w:ascii="Arial" w:hAnsi="Arial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8A1BBA0" wp14:editId="20B4F06E">
                <wp:simplePos x="0" y="0"/>
                <wp:positionH relativeFrom="column">
                  <wp:posOffset>-2128658</wp:posOffset>
                </wp:positionH>
                <wp:positionV relativeFrom="paragraph">
                  <wp:posOffset>-2090144</wp:posOffset>
                </wp:positionV>
                <wp:extent cx="5894070" cy="238125"/>
                <wp:effectExtent l="0" t="0" r="11430" b="28575"/>
                <wp:wrapNone/>
                <wp:docPr id="2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407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8D8E84" w14:textId="6A10B885" w:rsidR="000B647F" w:rsidRPr="00391121" w:rsidRDefault="006D059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j.hromnikovapbtn.sk</w:t>
                            </w:r>
                            <w:r w:rsidR="000B647F"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="000B647F"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="000B647F"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A1BBA0" id="Text Box 25" o:spid="_x0000_s1052" type="#_x0000_t202" style="position:absolute;left:0;text-align:left;margin-left:-167.6pt;margin-top:-164.6pt;width:464.1pt;height:18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">
                <v:textbox>
                  <w:txbxContent>
                    <w:p w14:paraId="278D8E84" w14:textId="6A10B885" w:rsidR="000B647F" w:rsidRPr="00391121" w:rsidRDefault="006D0590" w:rsidP="00944C3D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j.hromnikovapbtn.sk</w:t>
                      </w:r>
                      <w:r w:rsidR="000B647F" w:rsidRPr="00391121">
                        <w:rPr>
                          <w:rFonts w:ascii="Arial" w:hAnsi="Arial" w:cs="Arial"/>
                        </w:rPr>
                        <w:fldChar w:fldCharType="begin"/>
                      </w:r>
                      <w:r w:rsidR="000B647F" w:rsidRPr="00391121">
                        <w:rPr>
                          <w:rFonts w:ascii="Arial" w:hAnsi="Arial" w:cs="Arial"/>
                        </w:rPr>
                        <w:instrText xml:space="preserve"> MERGEFIELD  aSUB_EMAIL  \* MERGEFORMAT </w:instrText>
                      </w:r>
                      <w:r w:rsidR="000B647F" w:rsidRPr="00391121">
                        <w:rPr>
                          <w:rFonts w:ascii="Arial" w:hAnsi="Arial" w:cs="Arial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 w:rsidR="00944C3D"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3B693AA6" w14:textId="77777777" w:rsidR="00944C3D" w:rsidRDefault="00944C3D" w:rsidP="00944C3D">
      <w:pPr>
        <w:rPr>
          <w:rFonts w:ascii="Arial" w:hAnsi="Arial"/>
        </w:rPr>
      </w:pPr>
    </w:p>
    <w:p w14:paraId="4EFBD236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2DBC4EA4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2C21A812" w14:textId="77777777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223980C0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130D00CC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74E44AAD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3260"/>
        <w:gridCol w:w="2835"/>
      </w:tblGrid>
      <w:tr w:rsidR="00944C3D" w:rsidRPr="008D0433" w14:paraId="13B960E8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7511D45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480D0E5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37ECD52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1EB3E54E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49C758CE" w14:textId="2680467A" w:rsidR="00944C3D" w:rsidRPr="008D0433" w:rsidRDefault="006D0590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Ing. Juraj Cirfus</w:t>
            </w:r>
          </w:p>
        </w:tc>
        <w:tc>
          <w:tcPr>
            <w:tcW w:w="3260" w:type="dxa"/>
            <w:vAlign w:val="center"/>
          </w:tcPr>
          <w:p w14:paraId="7FA6BD56" w14:textId="5E84FA13" w:rsidR="00944C3D" w:rsidRPr="008D0433" w:rsidRDefault="006D0590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 SVB</w:t>
            </w:r>
          </w:p>
        </w:tc>
        <w:tc>
          <w:tcPr>
            <w:tcW w:w="2835" w:type="dxa"/>
            <w:vAlign w:val="center"/>
          </w:tcPr>
          <w:p w14:paraId="3ABA78A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FDE6A7B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7670A91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B14BE3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5D10CA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35D4D6D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12A7E36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4DCB9D7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1765B1A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D702ECF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73C0775D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39B02585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359C272C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4297A43E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4E84AF85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34E68B7" w14:textId="542B6862" w:rsidR="00944C3D" w:rsidRDefault="006D0590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Správa bytového domu</w:t>
      </w:r>
      <w:r w:rsidR="00944C3D">
        <w:rPr>
          <w:rFonts w:ascii="Arial" w:hAnsi="Arial"/>
          <w:sz w:val="22"/>
          <w:szCs w:val="22"/>
        </w:rPr>
        <w:fldChar w:fldCharType="begin"/>
      </w:r>
      <w:r w:rsidR="00944C3D">
        <w:rPr>
          <w:rFonts w:ascii="Arial" w:hAnsi="Arial"/>
          <w:sz w:val="22"/>
          <w:szCs w:val="22"/>
        </w:rPr>
        <w:instrText xml:space="preserve"> MERGEFIELD p05 </w:instrText>
      </w:r>
      <w:r w:rsidR="00944C3D">
        <w:rPr>
          <w:rFonts w:ascii="Arial" w:hAnsi="Arial"/>
          <w:sz w:val="22"/>
          <w:szCs w:val="22"/>
        </w:rPr>
        <w:fldChar w:fldCharType="end"/>
      </w:r>
    </w:p>
    <w:p w14:paraId="021427CD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A47857D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786F478A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04D8F81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12B22F2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58C77F6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713E03C5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6018710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24B4984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3F42658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E9A90DE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732395F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373C6F0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247B709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2909F8B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7AB469D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764D4B1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0E46F0C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52AC6CC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114584B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3302406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786E291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519548E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7CD9A42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5A3CB8A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17C446D3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5FDDD063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B904798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917860F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267EC03F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67A1FFB6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4CDBC641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nie</w:t>
      </w:r>
    </w:p>
    <w:p w14:paraId="26517CFD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1F34B36E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688A28F7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43D43B4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3FF40FF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1114DDB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1E201C99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17527F1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52E3979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003C233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CBB522C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50F5D9B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02AE62A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770B6F5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84F148C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094C2C3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4A49FA3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1311434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CD40E36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E31EECE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CA32FB9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5B6AB2B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2756B62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4497AFD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0A40CC1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72E2DFD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04B2A94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5515D99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4249884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19FD6FB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2AB2D51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29A5632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48DA289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7454C72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7369253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23C6A1F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163FCCC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28A0D966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3DC0DA5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A8650D2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0"/>
        <w:gridCol w:w="1973"/>
        <w:gridCol w:w="1974"/>
        <w:gridCol w:w="1775"/>
      </w:tblGrid>
      <w:tr w:rsidR="00944C3D" w:rsidRPr="008D0433" w14:paraId="31AB6489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7DD747C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46E88B2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62305C6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7456669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7A3EE0A8" w14:textId="77777777" w:rsidTr="00503750">
        <w:trPr>
          <w:trHeight w:val="302"/>
        </w:trPr>
        <w:tc>
          <w:tcPr>
            <w:tcW w:w="4510" w:type="dxa"/>
          </w:tcPr>
          <w:p w14:paraId="173CAAF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0D77C5B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46E893E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637E2AD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D603656" w14:textId="77777777" w:rsidTr="00503750">
        <w:trPr>
          <w:trHeight w:val="302"/>
        </w:trPr>
        <w:tc>
          <w:tcPr>
            <w:tcW w:w="4510" w:type="dxa"/>
          </w:tcPr>
          <w:p w14:paraId="593D89B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28D8EE8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25444C2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4829243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5937093" w14:textId="77777777" w:rsidTr="00503750">
        <w:trPr>
          <w:trHeight w:val="302"/>
        </w:trPr>
        <w:tc>
          <w:tcPr>
            <w:tcW w:w="4510" w:type="dxa"/>
          </w:tcPr>
          <w:p w14:paraId="1F117CF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7CF34BE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1CB467D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4FFF70B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CF192CA" w14:textId="77777777" w:rsidTr="00503750">
        <w:trPr>
          <w:trHeight w:val="302"/>
        </w:trPr>
        <w:tc>
          <w:tcPr>
            <w:tcW w:w="4510" w:type="dxa"/>
          </w:tcPr>
          <w:p w14:paraId="5452804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7C11266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38FBE14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31FDB41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12C9CDD" w14:textId="77777777" w:rsidTr="00503750">
        <w:trPr>
          <w:trHeight w:val="327"/>
        </w:trPr>
        <w:tc>
          <w:tcPr>
            <w:tcW w:w="4510" w:type="dxa"/>
          </w:tcPr>
          <w:p w14:paraId="0A994C7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61644A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0F55481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5BC3AE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78AA82C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D626A50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03956019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14945B2D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A7A9AC0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6C8F8393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58B797B6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1643FDF5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4972558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24703DD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396C127F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2622BC58" w14:textId="77777777" w:rsidTr="00503750">
        <w:tc>
          <w:tcPr>
            <w:tcW w:w="2302" w:type="dxa"/>
            <w:vAlign w:val="center"/>
          </w:tcPr>
          <w:p w14:paraId="020E6A7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7E17AA1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6CE4A05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19E87A6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06ADB0C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506425A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2D0448B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186642F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265A0DCD" w14:textId="77777777" w:rsidTr="00503750">
        <w:tc>
          <w:tcPr>
            <w:tcW w:w="15593" w:type="dxa"/>
            <w:gridSpan w:val="8"/>
            <w:vAlign w:val="center"/>
          </w:tcPr>
          <w:p w14:paraId="1DA0369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461DFE2E" w14:textId="77777777" w:rsidTr="00503750">
        <w:tc>
          <w:tcPr>
            <w:tcW w:w="2302" w:type="dxa"/>
            <w:vAlign w:val="center"/>
          </w:tcPr>
          <w:p w14:paraId="67D042F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BA6FC1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021D4D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EE6DA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F1990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C896B7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EC11E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178108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BB7FB3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07ACF1F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10CB86F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B05A3B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265C81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B91D4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9A5E6B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91E3B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D98B0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E64F03B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C2E2F9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42E5C62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3EF5C2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ADF39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65E78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6F13E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5C8A2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52D857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74740AE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160D96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3B8139A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678EAC5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7756CA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ED70D1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B1E79A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B2D17D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BF9553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146B7F23" w14:textId="77777777" w:rsidTr="00503750">
        <w:tc>
          <w:tcPr>
            <w:tcW w:w="2302" w:type="dxa"/>
            <w:vAlign w:val="center"/>
          </w:tcPr>
          <w:p w14:paraId="238905F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AB5A0E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4EA9A2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728BB0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9B2AB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BC1C8E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442DE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A1489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1AE9EF6" w14:textId="77777777" w:rsidTr="00503750">
        <w:tc>
          <w:tcPr>
            <w:tcW w:w="15593" w:type="dxa"/>
            <w:gridSpan w:val="8"/>
            <w:vAlign w:val="center"/>
          </w:tcPr>
          <w:p w14:paraId="7AF91BD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6DC62A0F" w14:textId="77777777" w:rsidTr="00503750">
        <w:tc>
          <w:tcPr>
            <w:tcW w:w="2302" w:type="dxa"/>
            <w:vAlign w:val="center"/>
          </w:tcPr>
          <w:p w14:paraId="63152DB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E86AF7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0069C6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AC223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AA8F2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426A7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EFC148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7AD489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C69C676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648688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02DFC0A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CEF129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AAA47F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969B6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9D58B4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04BEA3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B663E1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5204A99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0EF745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4D4DD39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DBA257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93CEEA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9C1FA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77699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919AAF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8C127C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B5B0F0E" w14:textId="77777777" w:rsidTr="00503750">
        <w:tc>
          <w:tcPr>
            <w:tcW w:w="2302" w:type="dxa"/>
            <w:vAlign w:val="center"/>
          </w:tcPr>
          <w:p w14:paraId="02DA9DB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7E1FA1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343C7B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A52221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BF24E9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9BE550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5D06A0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7802D6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A6745F1" w14:textId="77777777" w:rsidTr="00503750">
        <w:tc>
          <w:tcPr>
            <w:tcW w:w="15593" w:type="dxa"/>
            <w:gridSpan w:val="8"/>
            <w:vAlign w:val="center"/>
          </w:tcPr>
          <w:p w14:paraId="0F5D53D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6628544D" w14:textId="77777777" w:rsidTr="00503750">
        <w:tc>
          <w:tcPr>
            <w:tcW w:w="2302" w:type="dxa"/>
            <w:vAlign w:val="center"/>
          </w:tcPr>
          <w:p w14:paraId="36F2DD4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E20E05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E4C204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7E60F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05AA73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CEC25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01CAF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AD41B4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6615836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34370D9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3F10A70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CE5981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F0828D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14417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F21096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72F96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2D6D2C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D9EBDE5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6F81FEB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69165A7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998B3D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237EC3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6DBAC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AA3DC2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41BF4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53CAF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CC60244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4DE7FBA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7AEA42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1DCBF5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A45B0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844AB6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7161E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C64ED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FCA3E5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A37663D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5351F52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1E0A1E3E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0A59F00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75AFDE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8CBAFA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1E9BF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524E1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89950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27FA6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BBD08D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E28EA6B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0536F21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7F20D5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BF7545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6A95B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5FE9C1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3B62B6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AC694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74FDEF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2B5D20D" w14:textId="77777777" w:rsidR="00944C3D" w:rsidRDefault="00944C3D" w:rsidP="00944C3D">
      <w:pPr>
        <w:rPr>
          <w:rFonts w:ascii="Arial" w:hAnsi="Arial"/>
          <w:b/>
        </w:rPr>
      </w:pPr>
    </w:p>
    <w:p w14:paraId="44482BFE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0DB716F6" w14:textId="77777777" w:rsidTr="00503750">
        <w:tc>
          <w:tcPr>
            <w:tcW w:w="1944" w:type="dxa"/>
            <w:vAlign w:val="center"/>
          </w:tcPr>
          <w:p w14:paraId="1FCC7F1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0333C08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736E304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653F95F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536A460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2F0C838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0E1FCDB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75235A8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68554C6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2B60F76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41FF875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02F8613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33F40178" w14:textId="77777777" w:rsidTr="00503750">
        <w:tc>
          <w:tcPr>
            <w:tcW w:w="15685" w:type="dxa"/>
            <w:gridSpan w:val="12"/>
            <w:vAlign w:val="center"/>
          </w:tcPr>
          <w:p w14:paraId="43F89EE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0F95EE43" w14:textId="77777777" w:rsidTr="00503750">
        <w:tc>
          <w:tcPr>
            <w:tcW w:w="1944" w:type="dxa"/>
            <w:vAlign w:val="center"/>
          </w:tcPr>
          <w:p w14:paraId="32E9295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35E4CD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5B20C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A8D07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F5B58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E658A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86F52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1B8D5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AEF86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20F37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CCB5C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0AD33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1E1AB3A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05E2394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52BC8C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66CF7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D51E3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997C4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E586B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12EA8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61507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FDF48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3E772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11994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D639F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4D08C0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39729A6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7C9A1C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F345A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67EBB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6E55F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88517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4F130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3DBE0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533ED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42FCD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8E588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8A147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307C984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0C556FD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44B046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98E5E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5BC89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4CEB12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711E86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3B1905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49E2C5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1BB2E4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38F3FE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37F05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B0F3F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21A0376C" w14:textId="77777777" w:rsidTr="00503750">
        <w:tc>
          <w:tcPr>
            <w:tcW w:w="1944" w:type="dxa"/>
            <w:vAlign w:val="center"/>
          </w:tcPr>
          <w:p w14:paraId="6CCAAD3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3664C0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231F3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16507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BCA81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2C9EC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791CF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FCC98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70124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1E9FE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8DF2B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4948A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B3E6B3F" w14:textId="77777777" w:rsidTr="00503750">
        <w:tc>
          <w:tcPr>
            <w:tcW w:w="15685" w:type="dxa"/>
            <w:gridSpan w:val="12"/>
            <w:vAlign w:val="center"/>
          </w:tcPr>
          <w:p w14:paraId="1A7AFCB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7B938A48" w14:textId="77777777" w:rsidTr="00503750">
        <w:tc>
          <w:tcPr>
            <w:tcW w:w="1944" w:type="dxa"/>
            <w:vAlign w:val="center"/>
          </w:tcPr>
          <w:p w14:paraId="24A53D8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723574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7B6B4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7477B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C655E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7F6D8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3E247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ADDC2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8721F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D3968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E61A5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322DD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517612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662CE74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3B0DF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38CCC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B8AD5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82D64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08567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8F015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D7AC6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A17AC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952F3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E43B8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70ED0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4DBD39A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362B4C1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361391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7B494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5A685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05F4D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33916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024FD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61CB1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5C5B0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C1FCE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B4017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4DBF1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3E57BE6" w14:textId="77777777" w:rsidTr="00503750">
        <w:tc>
          <w:tcPr>
            <w:tcW w:w="1944" w:type="dxa"/>
            <w:vAlign w:val="center"/>
          </w:tcPr>
          <w:p w14:paraId="6051ACF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38662A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2895E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AF65D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85B61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4CAB9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04951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7D297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4F9DF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10150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4A7569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55408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3B618B1" w14:textId="77777777" w:rsidTr="00503750">
        <w:tc>
          <w:tcPr>
            <w:tcW w:w="15685" w:type="dxa"/>
            <w:gridSpan w:val="12"/>
            <w:vAlign w:val="center"/>
          </w:tcPr>
          <w:p w14:paraId="25CF106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57DC9E67" w14:textId="77777777" w:rsidTr="00503750">
        <w:tc>
          <w:tcPr>
            <w:tcW w:w="1944" w:type="dxa"/>
            <w:vAlign w:val="center"/>
          </w:tcPr>
          <w:p w14:paraId="4BDDF1C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1C9130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9104D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16B6C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12DC3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3A4EE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95454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3416B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FD19A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71EF4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99FAA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D62F1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832847D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45B5CB6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A4A18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78868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72104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8A844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A51F1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4BAFF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4F2E6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59130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E0E6A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A1E8D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11C5D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7ABEB9E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4511B59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5370E1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C854F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13ECB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11C76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BFE95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0B00D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D0FD2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3032A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B9218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EB5F6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5B2CE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64A6F4B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597ADCC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97554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5293D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A2AE9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B42D1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D58F9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95F80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FDAC7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714EE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90554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C89D2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E4D4B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8D89F9B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309C579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30F4F19F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296FEB2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59D1C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74BB8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EE899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C4C7E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DA381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4BCDA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C0748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E6893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CDF50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E31E0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A79E2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219DA3C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3FE635C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DAAFF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427C8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54EA3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4EB24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BEAFD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10A27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D9E1E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5FE5F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A9403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B5AEE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A7DAB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4D62F2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7DCA31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669B014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0681850A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0F94B95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57983DA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354114A6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31D9768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7EA5AF4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77A84DC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1CC1FB7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pri ktorom má účt. jednotka obmedzené právo s ním nakladať</w:t>
            </w:r>
          </w:p>
        </w:tc>
        <w:tc>
          <w:tcPr>
            <w:tcW w:w="3261" w:type="dxa"/>
            <w:vAlign w:val="center"/>
          </w:tcPr>
          <w:p w14:paraId="58D827C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75C00A0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3247D30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087764A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B4780F9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4F90E44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pri ktorom má účt. jednotka obmedzené právo s ním nakladať</w:t>
            </w:r>
          </w:p>
        </w:tc>
        <w:tc>
          <w:tcPr>
            <w:tcW w:w="3261" w:type="dxa"/>
            <w:vAlign w:val="center"/>
          </w:tcPr>
          <w:p w14:paraId="0493203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12BA3A1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23122CB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03F32AB2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52108E4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602F0D0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08140AE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4C678579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22B99BE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459F7B7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12511A3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C1E85BD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3A78567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3599CF1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68AAD0F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A679139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39FD9BD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515094C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1B691C1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23AFCA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BFAFD9E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7AB2E5C4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36E0484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55428AC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74D23E0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40A318B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4BF813E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07203C3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2782E271" w14:textId="77777777" w:rsidTr="00503750">
        <w:trPr>
          <w:trHeight w:val="1073"/>
        </w:trPr>
        <w:tc>
          <w:tcPr>
            <w:tcW w:w="3614" w:type="dxa"/>
            <w:vMerge/>
          </w:tcPr>
          <w:p w14:paraId="3C257D9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055037E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717DE3F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059FAAB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5965E20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349E4BA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37C8A58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3A55912F" w14:textId="77777777" w:rsidTr="00503750">
        <w:trPr>
          <w:trHeight w:val="283"/>
        </w:trPr>
        <w:tc>
          <w:tcPr>
            <w:tcW w:w="3614" w:type="dxa"/>
          </w:tcPr>
          <w:p w14:paraId="6335DDF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4905F0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19AB91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37BC1CA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6A4C07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979324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989E65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1D9383F4" w14:textId="77777777" w:rsidTr="00503750">
        <w:trPr>
          <w:trHeight w:val="283"/>
        </w:trPr>
        <w:tc>
          <w:tcPr>
            <w:tcW w:w="3614" w:type="dxa"/>
          </w:tcPr>
          <w:p w14:paraId="7FAF974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E4C865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28CBA7E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7F4338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E68FB1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C75544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C3021F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6FB6BBF4" w14:textId="77777777" w:rsidTr="00503750">
        <w:trPr>
          <w:trHeight w:val="283"/>
        </w:trPr>
        <w:tc>
          <w:tcPr>
            <w:tcW w:w="3614" w:type="dxa"/>
          </w:tcPr>
          <w:p w14:paraId="3F39FA3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E40C9E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068E660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FEDF75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736665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D004DF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FBB4E4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0556864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77929BC4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01"/>
        <w:gridCol w:w="1519"/>
        <w:gridCol w:w="1519"/>
        <w:gridCol w:w="1519"/>
        <w:gridCol w:w="1519"/>
        <w:gridCol w:w="1519"/>
        <w:gridCol w:w="1519"/>
        <w:gridCol w:w="1519"/>
        <w:gridCol w:w="1350"/>
      </w:tblGrid>
      <w:tr w:rsidR="00944C3D" w:rsidRPr="00050529" w14:paraId="04BFA6E0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4E6EAD6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07003F4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2F88A3B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27FCA4C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224A3A3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14A8143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0F1D543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73344C3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385DE24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6CFB9144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47719F5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33BB66D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A00DFC8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5E95BB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14F67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3AA6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B06D9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CC4D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8C3F7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04DC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28C84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AB27B4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765382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4127CE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F35E6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1DB1C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ED7D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AF2AA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9038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9DEA8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DEFFC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257625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C2FD1F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0196F1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A8B2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CF95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A403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393E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81AB7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3F7CB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452AA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94BCA8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D65070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57CAE2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D65BB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2DF4B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B5796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A3826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71F21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05953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3DEF1D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5436EBC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BA4C59B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4B3D7F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15B15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E41DE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FF8D0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7569F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13836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9BC5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6FA1C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FA39E6B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5A00114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054F2170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3014F9A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7457B3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39D0F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B70A9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322B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BAC62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5660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BE4A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241E7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C7BF6A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7C288F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0D0D96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D58F7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2684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5AAA2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361E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2F5D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D339A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FBFCF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5F9A59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AB1F72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08644E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B11D3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5D9C3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1EBD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5A7C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6642F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8E5D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C9D34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2F5B29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551564F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2C68FC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29C3E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F1297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74869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FF0D9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C770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F404F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13D97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D580D8D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6D2501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516F86E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60CA9B9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4ED7ED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B8A8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32603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71A6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1A56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87E08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618AB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B71A2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54FA275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3E965A8D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291CB3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D2DA4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14E2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B419F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8B97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3C95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33A6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C9117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B1847A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D81DA1E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49995B75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1B5677F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F44034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F3DE95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52DC42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7CB480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C96833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535A76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66512E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E942AD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53CA06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1E138B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84AE83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CBBE80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FC1A1D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26ACFF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6B9BB5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E547BF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A250655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49709C8E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0032DDD7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3A7523F3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4"/>
        <w:gridCol w:w="1963"/>
        <w:gridCol w:w="1341"/>
        <w:gridCol w:w="1319"/>
        <w:gridCol w:w="1963"/>
      </w:tblGrid>
      <w:tr w:rsidR="00944C3D" w:rsidRPr="008D0433" w14:paraId="660A1F5A" w14:textId="77777777" w:rsidTr="00503750">
        <w:trPr>
          <w:trHeight w:val="630"/>
        </w:trPr>
        <w:tc>
          <w:tcPr>
            <w:tcW w:w="2594" w:type="dxa"/>
            <w:vAlign w:val="center"/>
          </w:tcPr>
          <w:p w14:paraId="3AF0E68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vAlign w:val="center"/>
          </w:tcPr>
          <w:p w14:paraId="46C8118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vAlign w:val="center"/>
          </w:tcPr>
          <w:p w14:paraId="045504A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vAlign w:val="center"/>
          </w:tcPr>
          <w:p w14:paraId="4CA0D66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vAlign w:val="center"/>
          </w:tcPr>
          <w:p w14:paraId="514F30A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0A9C1F9F" w14:textId="77777777" w:rsidTr="00503750">
        <w:trPr>
          <w:trHeight w:val="437"/>
        </w:trPr>
        <w:tc>
          <w:tcPr>
            <w:tcW w:w="2594" w:type="dxa"/>
          </w:tcPr>
          <w:p w14:paraId="2D61B1B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vAlign w:val="center"/>
          </w:tcPr>
          <w:p w14:paraId="17EC64A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62DED91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1A3C74C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1C5882B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632F8A1" w14:textId="77777777" w:rsidTr="00503750">
        <w:trPr>
          <w:trHeight w:val="420"/>
        </w:trPr>
        <w:tc>
          <w:tcPr>
            <w:tcW w:w="2594" w:type="dxa"/>
          </w:tcPr>
          <w:p w14:paraId="2275C88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vAlign w:val="center"/>
          </w:tcPr>
          <w:p w14:paraId="1B9A3AC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06CEDC49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48E5A22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2C899C0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06496BD" w14:textId="77777777" w:rsidTr="00503750">
        <w:trPr>
          <w:trHeight w:val="630"/>
        </w:trPr>
        <w:tc>
          <w:tcPr>
            <w:tcW w:w="2594" w:type="dxa"/>
          </w:tcPr>
          <w:p w14:paraId="5C7914A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vAlign w:val="center"/>
          </w:tcPr>
          <w:p w14:paraId="2C1A0E2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7E9EC76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2C55ED8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778625C9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FEB186F" w14:textId="77777777" w:rsidTr="00503750">
        <w:trPr>
          <w:trHeight w:val="420"/>
        </w:trPr>
        <w:tc>
          <w:tcPr>
            <w:tcW w:w="2594" w:type="dxa"/>
          </w:tcPr>
          <w:p w14:paraId="5DF7C14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vAlign w:val="center"/>
          </w:tcPr>
          <w:p w14:paraId="04BE9AF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1F4A8A0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099D37A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6F6C119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EFC2437" w14:textId="77777777" w:rsidTr="00503750">
        <w:trPr>
          <w:trHeight w:val="437"/>
        </w:trPr>
        <w:tc>
          <w:tcPr>
            <w:tcW w:w="2594" w:type="dxa"/>
          </w:tcPr>
          <w:p w14:paraId="191520A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vAlign w:val="center"/>
          </w:tcPr>
          <w:p w14:paraId="5A93A28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6CCFF84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01749BB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71860F0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CD88487" w14:textId="77777777" w:rsidTr="00503750">
        <w:trPr>
          <w:trHeight w:val="420"/>
        </w:trPr>
        <w:tc>
          <w:tcPr>
            <w:tcW w:w="2594" w:type="dxa"/>
          </w:tcPr>
          <w:p w14:paraId="6A0623BA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vAlign w:val="center"/>
          </w:tcPr>
          <w:p w14:paraId="089576E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6900529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4C6C50C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7264B74A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3960DF39" w14:textId="77777777" w:rsidR="00944C3D" w:rsidRDefault="00944C3D" w:rsidP="00944C3D">
      <w:pPr>
        <w:rPr>
          <w:rFonts w:ascii="Arial" w:hAnsi="Arial"/>
          <w:b/>
        </w:rPr>
      </w:pPr>
    </w:p>
    <w:p w14:paraId="54605FAD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1"/>
        <w:gridCol w:w="1790"/>
        <w:gridCol w:w="2556"/>
        <w:gridCol w:w="1913"/>
      </w:tblGrid>
      <w:tr w:rsidR="00944C3D" w:rsidRPr="008D0433" w14:paraId="1D9814C7" w14:textId="77777777" w:rsidTr="00503750">
        <w:trPr>
          <w:trHeight w:val="718"/>
        </w:trPr>
        <w:tc>
          <w:tcPr>
            <w:tcW w:w="2921" w:type="dxa"/>
            <w:vAlign w:val="center"/>
          </w:tcPr>
          <w:p w14:paraId="1043651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vAlign w:val="center"/>
          </w:tcPr>
          <w:p w14:paraId="048AC74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5B0BBC0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vAlign w:val="center"/>
          </w:tcPr>
          <w:p w14:paraId="6C39D63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vAlign w:val="center"/>
          </w:tcPr>
          <w:p w14:paraId="01DD307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1C8F1936" w14:textId="77777777" w:rsidTr="00503750">
        <w:trPr>
          <w:trHeight w:val="466"/>
        </w:trPr>
        <w:tc>
          <w:tcPr>
            <w:tcW w:w="2921" w:type="dxa"/>
            <w:vAlign w:val="center"/>
          </w:tcPr>
          <w:p w14:paraId="6E61D2D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</w:tcPr>
          <w:p w14:paraId="39E2439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3847EEC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3A9FB92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04C652C" w14:textId="77777777" w:rsidTr="00503750">
        <w:trPr>
          <w:trHeight w:val="466"/>
        </w:trPr>
        <w:tc>
          <w:tcPr>
            <w:tcW w:w="2921" w:type="dxa"/>
            <w:vAlign w:val="center"/>
          </w:tcPr>
          <w:p w14:paraId="38C6F2C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</w:tcPr>
          <w:p w14:paraId="435B8A3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29D1367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5A245E8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819E2C5" w14:textId="77777777" w:rsidTr="00503750">
        <w:trPr>
          <w:trHeight w:val="233"/>
        </w:trPr>
        <w:tc>
          <w:tcPr>
            <w:tcW w:w="2921" w:type="dxa"/>
            <w:vAlign w:val="center"/>
          </w:tcPr>
          <w:p w14:paraId="4DD21EE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</w:tcPr>
          <w:p w14:paraId="10F9510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47A7293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72E5772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8B2EC5A" w14:textId="77777777" w:rsidTr="00503750">
        <w:trPr>
          <w:trHeight w:val="485"/>
        </w:trPr>
        <w:tc>
          <w:tcPr>
            <w:tcW w:w="2921" w:type="dxa"/>
            <w:vAlign w:val="center"/>
          </w:tcPr>
          <w:p w14:paraId="441D8F49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</w:tcPr>
          <w:p w14:paraId="3D0EB6B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78836F9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655D55D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3220AF8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1C0B9081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169D6934" w14:textId="77777777" w:rsidTr="00503750">
        <w:tc>
          <w:tcPr>
            <w:tcW w:w="2835" w:type="dxa"/>
            <w:vAlign w:val="center"/>
          </w:tcPr>
          <w:p w14:paraId="02B3787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3A21FBC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44C5974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6B496B4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7AA5D05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4635BCE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6F689088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2FD99D99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4A7FC8C7" w14:textId="77777777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3465E19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D94BCD2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E1CB907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EF31B3C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36A416C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197D930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017EB4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4D348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89E2A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6DD30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E93B3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3CA578B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5E5C9A2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2192ED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CA034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8FE81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6C3C5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F7E1A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467054A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248D435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5A5D44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71088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043CA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3AB7A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48319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6CD81FA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6F42B19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6CA4A3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3284D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C3A10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A9A4F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CDBC9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B967950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150004D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3CC5E4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EDDBD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BAE69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D0E14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037E6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F6116F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6B8C3F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49427C4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6A757D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CE1799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1038A2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FD8A9C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C079682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6A25C221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45956213" w14:textId="77777777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0EE056EF" w14:textId="77777777" w:rsidR="00944C3D" w:rsidRDefault="00944C3D" w:rsidP="00944C3D">
      <w:pPr>
        <w:rPr>
          <w:rFonts w:ascii="Arial" w:hAnsi="Arial"/>
          <w:b/>
        </w:rPr>
      </w:pPr>
    </w:p>
    <w:p w14:paraId="4F73D51B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2B436C6C" w14:textId="77777777" w:rsidTr="00503750">
        <w:tc>
          <w:tcPr>
            <w:tcW w:w="2835" w:type="dxa"/>
            <w:vAlign w:val="center"/>
          </w:tcPr>
          <w:p w14:paraId="29C3552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45A7C6E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14:paraId="5085D1F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14:paraId="38D6142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14:paraId="07D0FBC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14:paraId="7758F88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14:paraId="634E290A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54A33E2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14:paraId="159547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AE3C1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E909A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C7CF2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066D0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492D5D1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8894FC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56C67B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867B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D415A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F4554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1D006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E8A5998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0218D7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223BEB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FCE7F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008FB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3AA90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16DDB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0DA5DB9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C9C20D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2CA4C5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836C0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79579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C613A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8FCAF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1BE6D12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44A313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4D4DD40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CB14D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2EB33D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431116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9767DA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016B0E61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0313539F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2740"/>
        <w:gridCol w:w="2938"/>
      </w:tblGrid>
      <w:tr w:rsidR="00944C3D" w:rsidRPr="00050529" w14:paraId="1C693246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177B9D9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7C59CF0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34B09E7C" w14:textId="77777777" w:rsidTr="00503750">
        <w:trPr>
          <w:trHeight w:val="699"/>
        </w:trPr>
        <w:tc>
          <w:tcPr>
            <w:tcW w:w="3502" w:type="dxa"/>
            <w:vMerge/>
          </w:tcPr>
          <w:p w14:paraId="0ABA598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2A0A8A4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7167C2F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18CB71F9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76BCB99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41298936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7181BA0D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06BAF73D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4FE00AA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6104FD5C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17788CB7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29E69479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4DAB9FD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4C1F3220" w14:textId="77777777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63D2D29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DDAABB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8FA6971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7"/>
        <w:gridCol w:w="2743"/>
        <w:gridCol w:w="2940"/>
      </w:tblGrid>
      <w:tr w:rsidR="00944C3D" w:rsidRPr="00050529" w14:paraId="335349F0" w14:textId="77777777" w:rsidTr="00503750">
        <w:trPr>
          <w:trHeight w:val="593"/>
        </w:trPr>
        <w:tc>
          <w:tcPr>
            <w:tcW w:w="3497" w:type="dxa"/>
          </w:tcPr>
          <w:p w14:paraId="59ABE55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328A643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0234815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0AEA087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D4859C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7BA8EC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A8F6A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61F494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F5359DA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BAAE8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6B483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8B551A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94B8DFF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29361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B2294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4984D7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F0A411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376F1B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C79B8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A899CD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1E13C95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8DDCB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FE3A0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67A98C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C52A90B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A2BC2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BD7F2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58E4AF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843076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7E7F7B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B9F33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D71924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EDFAF57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65677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E4162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E4B3C0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9068FAD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BC2DB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D764B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3D4369A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374BBC1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6F7B20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1A1B6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0DF262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F3F7109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FE03D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8B207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EED8658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5BC6F610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ADAAC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21807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947D002" w14:textId="77777777" w:rsidR="00944C3D" w:rsidRDefault="00944C3D" w:rsidP="00944C3D">
      <w:pPr>
        <w:rPr>
          <w:rFonts w:ascii="Arial" w:hAnsi="Arial"/>
          <w:b/>
        </w:rPr>
      </w:pPr>
    </w:p>
    <w:p w14:paraId="3303C81A" w14:textId="77777777" w:rsidR="00944C3D" w:rsidRDefault="00944C3D" w:rsidP="00944C3D">
      <w:pPr>
        <w:rPr>
          <w:rFonts w:ascii="Arial" w:hAnsi="Arial"/>
          <w:b/>
        </w:rPr>
      </w:pPr>
    </w:p>
    <w:p w14:paraId="33204C16" w14:textId="77777777" w:rsidR="00944C3D" w:rsidRDefault="00944C3D" w:rsidP="00944C3D">
      <w:pPr>
        <w:rPr>
          <w:rFonts w:ascii="Arial" w:hAnsi="Arial"/>
          <w:b/>
        </w:rPr>
      </w:pPr>
    </w:p>
    <w:p w14:paraId="7913BC22" w14:textId="77777777" w:rsidR="00944C3D" w:rsidRDefault="00944C3D" w:rsidP="00944C3D">
      <w:pPr>
        <w:rPr>
          <w:rFonts w:ascii="Arial" w:hAnsi="Arial"/>
          <w:b/>
        </w:rPr>
      </w:pPr>
    </w:p>
    <w:p w14:paraId="052563E2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628"/>
        <w:gridCol w:w="1215"/>
        <w:gridCol w:w="1197"/>
        <w:gridCol w:w="1193"/>
        <w:gridCol w:w="1570"/>
      </w:tblGrid>
      <w:tr w:rsidR="00944C3D" w:rsidRPr="00050529" w14:paraId="1B3E6B62" w14:textId="77777777" w:rsidTr="00503750">
        <w:tc>
          <w:tcPr>
            <w:tcW w:w="2622" w:type="dxa"/>
            <w:vAlign w:val="center"/>
          </w:tcPr>
          <w:p w14:paraId="06758E9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66EB5D1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6E5F245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530196B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7EFFA90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3104FE8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27A5AB3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19A5D72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0A3B2D1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54033BEF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44AA4AC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14:paraId="33EB538D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B1F2DE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14:paraId="16307D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D4BE3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37022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FEECE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76620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359E42" w14:textId="77777777" w:rsidTr="00503750">
        <w:tc>
          <w:tcPr>
            <w:tcW w:w="2622" w:type="dxa"/>
            <w:vAlign w:val="center"/>
          </w:tcPr>
          <w:p w14:paraId="65F11F9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6E55B5C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692A75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CD90F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E29CA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44D9D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0AF96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4D37132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305112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14701A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BC0FA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54B34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11E28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D0285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C35C13A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EAA6AB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5ACC1F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3D607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4E4CC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8741B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9520F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D4BEDED" w14:textId="77777777" w:rsidTr="00503750">
        <w:tc>
          <w:tcPr>
            <w:tcW w:w="2622" w:type="dxa"/>
            <w:vAlign w:val="center"/>
          </w:tcPr>
          <w:p w14:paraId="3542DB6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60E72E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37300.00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FF452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14328.00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B0B9A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3162.00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728B9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06DBF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48467.00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5D908F5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4F368F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390FFE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5B32F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637C8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5167E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AECB4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19D3003" w14:textId="77777777" w:rsidTr="00503750">
        <w:tc>
          <w:tcPr>
            <w:tcW w:w="2622" w:type="dxa"/>
            <w:vAlign w:val="center"/>
          </w:tcPr>
          <w:p w14:paraId="72395B6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1D741A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A3B57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19918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93AA8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A6F0E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1B5FDE2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06478B41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14:paraId="078AEB7B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DD967B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586D33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06FB7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8F156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D9AAD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20DD4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10F806B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7787B3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641CBD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DA98D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CB0E9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9F133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5614E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0E8AB1E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ABE52C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12796D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76451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E869D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D66ED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0B954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51184C" w14:textId="77777777" w:rsidTr="00503750">
        <w:tc>
          <w:tcPr>
            <w:tcW w:w="2622" w:type="dxa"/>
            <w:vAlign w:val="center"/>
          </w:tcPr>
          <w:p w14:paraId="58F98FB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1773" w:type="dxa"/>
            <w:vAlign w:val="center"/>
          </w:tcPr>
          <w:p w14:paraId="790B41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FD942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CD8C4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2FAFF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235C8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14F0562" w14:textId="77777777" w:rsidTr="00503750">
        <w:tc>
          <w:tcPr>
            <w:tcW w:w="2622" w:type="dxa"/>
            <w:vAlign w:val="center"/>
          </w:tcPr>
          <w:p w14:paraId="361DE08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333C12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29FC3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62276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3203E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70FB9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04CF7713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F8E574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72B7B82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b/>
                <w:noProof/>
                <w:sz w:val="18"/>
                <w:szCs w:val="18"/>
              </w:rPr>
              <w:t>37300.00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D209D3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b/>
                <w:noProof/>
                <w:sz w:val="18"/>
                <w:szCs w:val="18"/>
              </w:rPr>
              <w:t>14328.00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73B1F5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b/>
                <w:noProof/>
                <w:sz w:val="18"/>
                <w:szCs w:val="18"/>
              </w:rPr>
              <w:t>3162.00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22F265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5DE1B7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b/>
                <w:noProof/>
                <w:sz w:val="18"/>
                <w:szCs w:val="18"/>
              </w:rPr>
              <w:t>48467.00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2617D02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A98F6C7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3"/>
        <w:gridCol w:w="4067"/>
      </w:tblGrid>
      <w:tr w:rsidR="00944C3D" w:rsidRPr="00050529" w14:paraId="071E49CF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59401A3E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0B3B905F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65562E1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0022DA4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5E9DC33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2A53AF8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36338C9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478D120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7D42C3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31AFFD1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2E5667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9FA6D7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67473C6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1CBD1B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5994A7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04CA592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49F632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3382B9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7CEC69A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EEB232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1AA828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455EBFA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8E1C59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DAFDBC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5E8ED72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2784D7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8672A4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28CE6EA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CA17E2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C41BD8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7110CD5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E12903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A70B2C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Prevod 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60880AC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485A51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9338DF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19D9D32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84051C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61BC9E9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131DC5F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15C51A4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568EDA5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28A5CE8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DB4E65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6FF517F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56E4C5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BEFE7E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3DA170B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19683B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37364F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1CF657E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A9C164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648050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43F5DFE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7DE965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110A9A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5749DE3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3CFE5D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13A171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Prevod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6C95A46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F770A3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9B169C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46330C9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04D0E35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CAF1D6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5080894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603E01E3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2"/>
        <w:gridCol w:w="1349"/>
        <w:gridCol w:w="1301"/>
        <w:gridCol w:w="1315"/>
        <w:gridCol w:w="1324"/>
        <w:gridCol w:w="1349"/>
      </w:tblGrid>
      <w:tr w:rsidR="00944C3D" w:rsidRPr="00050529" w14:paraId="0971A3D3" w14:textId="77777777" w:rsidTr="00503750">
        <w:tc>
          <w:tcPr>
            <w:tcW w:w="2835" w:type="dxa"/>
            <w:vAlign w:val="center"/>
          </w:tcPr>
          <w:p w14:paraId="45DB3F6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071D09E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0011731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38798F4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2A7A60A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33DB91B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00B9D1BE" w14:textId="77777777" w:rsidTr="00503750">
        <w:tc>
          <w:tcPr>
            <w:tcW w:w="2835" w:type="dxa"/>
            <w:vAlign w:val="center"/>
          </w:tcPr>
          <w:p w14:paraId="67A68BA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7B4944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4CCA5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9E558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E7604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08671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60E364B" w14:textId="77777777" w:rsidTr="00503750">
        <w:tc>
          <w:tcPr>
            <w:tcW w:w="2835" w:type="dxa"/>
            <w:vAlign w:val="center"/>
          </w:tcPr>
          <w:p w14:paraId="73B01E8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468FAC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0D9D4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C044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E161A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115A2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9C67D0A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6A45894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08AF4A5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7C2FF1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EC1AE6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4CD8C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A25DE1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2BD39C51" w14:textId="77777777" w:rsidTr="00503750">
        <w:tc>
          <w:tcPr>
            <w:tcW w:w="2835" w:type="dxa"/>
            <w:vAlign w:val="center"/>
          </w:tcPr>
          <w:p w14:paraId="1EB7AA3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070917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2D88E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8D80E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3A82E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61D44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6FD9AAF" w14:textId="77777777" w:rsidTr="00503750">
        <w:tc>
          <w:tcPr>
            <w:tcW w:w="2835" w:type="dxa"/>
            <w:vAlign w:val="center"/>
          </w:tcPr>
          <w:p w14:paraId="702099A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2DB482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0F69E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01E3F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376B2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BA0E8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CE4E452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5A23FFF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321EAE9F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E1DDD15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AB747DF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44CF6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791BBF8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9A566FD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241805B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48A014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04F7A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41F29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A91B9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38E6A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96CCA2E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0D95317D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2"/>
        <w:gridCol w:w="1766"/>
        <w:gridCol w:w="1646"/>
        <w:gridCol w:w="1593"/>
        <w:gridCol w:w="1873"/>
      </w:tblGrid>
      <w:tr w:rsidR="00944C3D" w:rsidRPr="008D0433" w14:paraId="73F81C92" w14:textId="77777777" w:rsidTr="00503750">
        <w:tc>
          <w:tcPr>
            <w:tcW w:w="2552" w:type="dxa"/>
            <w:vAlign w:val="center"/>
          </w:tcPr>
          <w:p w14:paraId="2F9835A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7D4FAFD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751AD42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214ABE5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4B75743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259956B7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106D0EE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42E1126D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4F8CB205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 w:cs="Arial"/>
                <w:noProof/>
                <w:sz w:val="18"/>
                <w:szCs w:val="18"/>
              </w:rPr>
              <w:t>223.00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vAlign w:val="center"/>
          </w:tcPr>
          <w:p w14:paraId="63963C29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 w:cs="Arial"/>
                <w:noProof/>
                <w:sz w:val="18"/>
                <w:szCs w:val="18"/>
              </w:rPr>
              <w:t>223.00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158EE2A3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1BF4D4D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06A0799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556601F4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4565D4E4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vAlign w:val="center"/>
          </w:tcPr>
          <w:p w14:paraId="6EA51434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4E0505E0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13053E2B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4B2EBE21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3B14AE97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5B40CEE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604E68B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729E7FEC" w14:textId="77777777" w:rsidTr="00503750">
        <w:tc>
          <w:tcPr>
            <w:tcW w:w="4395" w:type="dxa"/>
            <w:vMerge/>
          </w:tcPr>
          <w:p w14:paraId="237ABCD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36AB196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5CF9B4E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68B97170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459E77C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6B6698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9FD6285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175728A2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2D41CFD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50CE87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  <w:lang w:eastAsia="sk-SK"/>
              </w:rPr>
              <w:t>5908.51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E434FC0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17625E57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05BE84F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78FF3DA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b/>
                <w:noProof/>
                <w:sz w:val="18"/>
                <w:szCs w:val="18"/>
              </w:rPr>
              <w:t>5908.51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2ED5EF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0139BED0" w14:textId="77777777" w:rsidTr="00503750">
        <w:tc>
          <w:tcPr>
            <w:tcW w:w="4395" w:type="dxa"/>
            <w:vAlign w:val="center"/>
          </w:tcPr>
          <w:p w14:paraId="33C9F34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658652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D12B1BE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25066CB5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1F59DD8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55950F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2767229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638021BD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02851F1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480780B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2E0C20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4AEB1C3A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459B4D6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71F4C739" w14:textId="77777777"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b/>
                <w:noProof/>
                <w:sz w:val="18"/>
                <w:szCs w:val="18"/>
              </w:rPr>
              <w:t>52247.00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68BC40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38A6A9F3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6CD290B0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2"/>
        <w:gridCol w:w="2477"/>
        <w:gridCol w:w="2671"/>
      </w:tblGrid>
      <w:tr w:rsidR="00944C3D" w:rsidRPr="00E05001" w14:paraId="4C492FE6" w14:textId="77777777" w:rsidTr="00503750">
        <w:tc>
          <w:tcPr>
            <w:tcW w:w="4395" w:type="dxa"/>
            <w:vAlign w:val="center"/>
          </w:tcPr>
          <w:p w14:paraId="65059FB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23CDA313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22F5D716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0459CE5A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2EBF5A48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7DF739D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07219F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171C12D0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044E151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428B9D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13631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62A62CE4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2B0A770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4B8609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02BFD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5548FDF2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1C150F0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14:paraId="6EEF58F6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F34BD24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310CD93E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6C430E18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63809F1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864E0B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4F6EB6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FB28E8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012103B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7BF27C3D" w14:textId="77777777" w:rsidTr="00503750">
        <w:tc>
          <w:tcPr>
            <w:tcW w:w="1843" w:type="dxa"/>
            <w:vAlign w:val="center"/>
          </w:tcPr>
          <w:p w14:paraId="70057CB3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1D8DD3FE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650A7F94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5ECD3578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01891B3B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03E669B9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39729608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52DB345E" w14:textId="77777777" w:rsidTr="00503750">
        <w:tc>
          <w:tcPr>
            <w:tcW w:w="1843" w:type="dxa"/>
            <w:vAlign w:val="center"/>
          </w:tcPr>
          <w:p w14:paraId="20952E1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1616F56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9D1A60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ADBD93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F2948C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DD9074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9F90FA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1F02D08B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3E74CFC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225469D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B6C9DA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0E87C3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1F10E9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7C95F7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360434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77EE129B" w14:textId="77777777" w:rsidTr="00503750">
        <w:tc>
          <w:tcPr>
            <w:tcW w:w="1843" w:type="dxa"/>
            <w:vAlign w:val="center"/>
          </w:tcPr>
          <w:p w14:paraId="4A0729B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0FD8BE7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9103C7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EEC7B8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14B726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671F35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C91942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1A187482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034CAE3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2FC30DE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8F82B2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39D8EA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E75873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DD007F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0CE6C2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4CD9753B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373A4C4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528C602F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E52CD9A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9A687A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4AFE61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B19FB81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ED28231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D7333B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79316A5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2"/>
        <w:gridCol w:w="2868"/>
        <w:gridCol w:w="2940"/>
      </w:tblGrid>
      <w:tr w:rsidR="00944C3D" w:rsidRPr="00863342" w14:paraId="7B17DF07" w14:textId="77777777" w:rsidTr="00503750">
        <w:trPr>
          <w:trHeight w:val="664"/>
        </w:trPr>
        <w:tc>
          <w:tcPr>
            <w:tcW w:w="3372" w:type="dxa"/>
          </w:tcPr>
          <w:p w14:paraId="40D88FC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4F0FDAD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2E4A7FD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02099DE4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5DD4140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2C10BC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92380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DA161FD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5FAF6AA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7D5B2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C2DA1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815EE52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338FA75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BED22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34924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3B3BF9D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1C64807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56A0B2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DF10E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E868073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31CAD628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D869A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FE1A5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CF53004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18FA9E9C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61A390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AED4E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53FFAF8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428BDD0D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5"/>
        <w:gridCol w:w="1922"/>
        <w:gridCol w:w="1445"/>
        <w:gridCol w:w="1419"/>
        <w:gridCol w:w="1819"/>
      </w:tblGrid>
      <w:tr w:rsidR="00944C3D" w:rsidRPr="00863342" w14:paraId="0F2B6B43" w14:textId="77777777" w:rsidTr="00503750">
        <w:tc>
          <w:tcPr>
            <w:tcW w:w="2835" w:type="dxa"/>
            <w:vAlign w:val="center"/>
          </w:tcPr>
          <w:p w14:paraId="0AAC173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0703442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2359E48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4AA10BE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1F515B6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67C51E24" w14:textId="77777777" w:rsidTr="00503750">
        <w:tc>
          <w:tcPr>
            <w:tcW w:w="2835" w:type="dxa"/>
          </w:tcPr>
          <w:p w14:paraId="0FBEA6B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200E3E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D8193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F05EE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19979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36EDE83" w14:textId="77777777" w:rsidTr="00503750">
        <w:tc>
          <w:tcPr>
            <w:tcW w:w="2835" w:type="dxa"/>
          </w:tcPr>
          <w:p w14:paraId="10223D0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0C8CB3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CCB39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B5D6D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A3DE4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A6AB58A" w14:textId="77777777" w:rsidTr="00503750">
        <w:tc>
          <w:tcPr>
            <w:tcW w:w="2835" w:type="dxa"/>
          </w:tcPr>
          <w:p w14:paraId="3F5B24E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26A284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3C909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2733C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9D48E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9A0589A" w14:textId="77777777" w:rsidTr="00503750">
        <w:tc>
          <w:tcPr>
            <w:tcW w:w="2835" w:type="dxa"/>
            <w:vAlign w:val="center"/>
          </w:tcPr>
          <w:p w14:paraId="0AC3331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7D8BEF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C7EE5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B2FB5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04C49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164336C" w14:textId="77777777" w:rsidTr="00503750">
        <w:tc>
          <w:tcPr>
            <w:tcW w:w="2835" w:type="dxa"/>
            <w:vAlign w:val="center"/>
          </w:tcPr>
          <w:p w14:paraId="4774058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4905EA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30FBE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E0596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76B7B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3898257" w14:textId="77777777" w:rsidTr="00503750">
        <w:tc>
          <w:tcPr>
            <w:tcW w:w="2835" w:type="dxa"/>
          </w:tcPr>
          <w:p w14:paraId="3C1582A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204271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011A8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074CF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C4FFC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020423F" w14:textId="77777777" w:rsidTr="00503750">
        <w:tc>
          <w:tcPr>
            <w:tcW w:w="2835" w:type="dxa"/>
          </w:tcPr>
          <w:p w14:paraId="7D5A2E7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07B4F2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3D67A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621B0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57D39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3ED249C" w14:textId="77777777" w:rsidTr="00503750">
        <w:tc>
          <w:tcPr>
            <w:tcW w:w="2835" w:type="dxa"/>
          </w:tcPr>
          <w:p w14:paraId="009A48A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39E0DE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2C557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7B039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E90CB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BA24DE8" w14:textId="77777777" w:rsidR="00944C3D" w:rsidRDefault="00944C3D" w:rsidP="00944C3D">
      <w:pPr>
        <w:rPr>
          <w:rFonts w:ascii="Arial" w:hAnsi="Arial"/>
          <w:b/>
        </w:rPr>
      </w:pPr>
    </w:p>
    <w:p w14:paraId="1C93CA4C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0"/>
        <w:gridCol w:w="1926"/>
        <w:gridCol w:w="1409"/>
        <w:gridCol w:w="1455"/>
        <w:gridCol w:w="1830"/>
      </w:tblGrid>
      <w:tr w:rsidR="00944C3D" w:rsidRPr="00863342" w14:paraId="0FE2C9FD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6CC499C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4D4B5A4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5ED335A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67BD212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5DAEA45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6BAAACCF" w14:textId="77777777" w:rsidTr="00503750">
        <w:trPr>
          <w:trHeight w:val="443"/>
        </w:trPr>
        <w:tc>
          <w:tcPr>
            <w:tcW w:w="2560" w:type="dxa"/>
          </w:tcPr>
          <w:p w14:paraId="0A6BAD7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14:paraId="5FEAEE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52CC5B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4DC1D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B6639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57F4EFC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0DB46AC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5D7105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53E226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5F107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2AB0A3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585A76E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1005EF9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4EC455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5D06A4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2D55A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2DF1EF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EE336A2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6374F50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18E93E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70D95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F4037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DA85C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DB393C2" w14:textId="77777777" w:rsidR="00944C3D" w:rsidRDefault="00944C3D" w:rsidP="00944C3D">
      <w:pPr>
        <w:rPr>
          <w:rFonts w:ascii="Arial" w:hAnsi="Arial"/>
          <w:b/>
        </w:rPr>
      </w:pPr>
    </w:p>
    <w:p w14:paraId="2D384814" w14:textId="77777777" w:rsidR="00944C3D" w:rsidRDefault="00944C3D" w:rsidP="00944C3D">
      <w:pPr>
        <w:rPr>
          <w:rFonts w:ascii="Arial" w:hAnsi="Arial"/>
          <w:b/>
        </w:rPr>
      </w:pPr>
    </w:p>
    <w:p w14:paraId="6331EF7F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0DBDB8E0" w14:textId="77777777" w:rsidR="00944C3D" w:rsidRDefault="00944C3D" w:rsidP="00944C3D">
      <w:pPr>
        <w:rPr>
          <w:rFonts w:ascii="Arial" w:hAnsi="Arial"/>
          <w:b/>
        </w:rPr>
      </w:pPr>
    </w:p>
    <w:p w14:paraId="426A25C4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6"/>
        <w:gridCol w:w="2872"/>
        <w:gridCol w:w="2942"/>
      </w:tblGrid>
      <w:tr w:rsidR="00944C3D" w:rsidRPr="008A6A75" w14:paraId="1795AF96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7D37B97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5DD35F0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10F163F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7C17AB77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647DDCB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4B884BE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46D5332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5BBE131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3319E7B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3DA6E0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6DBCF97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1F7B6F1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13BAD1D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1120CE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2C8629A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7321C66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287832E9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2DC0A260" w14:textId="77777777" w:rsidTr="00503750">
        <w:trPr>
          <w:trHeight w:val="677"/>
        </w:trPr>
        <w:tc>
          <w:tcPr>
            <w:tcW w:w="3358" w:type="dxa"/>
          </w:tcPr>
          <w:p w14:paraId="2645D92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60A9118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5111AA5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4A9C0B8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221FD6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7D02A7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9EEAE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22FEAA6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F53003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2E3D73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6958C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E294C16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349BAA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6E8A2B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5BB51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9BFE229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158AC2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51D21F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50C73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4D6981A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1541EF3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73344B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83719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98D4973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2795F7D0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3F509C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2887F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C4773E1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3C3553EF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55EC29EB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64E1BF7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437AB7D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0ADE6520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601102A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079F71D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2E2EF77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10DA3C5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F48B20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7762ED4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17098D2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64792B1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BEF33F6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12A94002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020945D3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38C872DD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56D6EB61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7CEB5F8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6CBBB2D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77C8364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DFE9286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0E10BAE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32DE57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6C9FD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5536C6E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0A48099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08A53A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5C22D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0FE9DC8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2C73866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66F84A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E5A80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39AB9E9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52F7F1F9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D0AC2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0C1BD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1E5C492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71DAFD14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92BD5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1AAD6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6B2F64C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2A9F929C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05EA370C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46C82BB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0841B21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5B5924E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24BDA39B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054E7B8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2EE514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546B5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5D55F44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1A3A43B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48452F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133A8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FDC1202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75B4A93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2ECB8F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24AEF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BEC3257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58ABA33A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4BA1D3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A369B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C1C2BFC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6F540C65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066C61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6F47A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FD05F9B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47F076EE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0E291DED" w14:textId="77777777" w:rsidTr="00503750">
        <w:tc>
          <w:tcPr>
            <w:tcW w:w="3686" w:type="dxa"/>
            <w:vAlign w:val="center"/>
          </w:tcPr>
          <w:p w14:paraId="6F0F561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3A666AB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0619283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2E74292A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5A6DD34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25038B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1A9DAFF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52D353E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95BFDF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192A87B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0FA4ED3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32F4AFE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7260525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443534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55DFBBA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39F3E4D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485CAAC5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26101FC3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1F25EE3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D313A9C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761B960B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34A218B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499BC8A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786C844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39FD961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B5826C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1FD345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72C90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3009A22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36634C1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1A6AA6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87EC9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92DC5CF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4925C28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48A557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A1C42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7644011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6C0A9174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6C7B07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6E341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DCC723C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7BFA9D65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587527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18C48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7471E6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E66D8AC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1A93043F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429296E1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5169C7D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1F7E125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3559AEF5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CB3189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4DC262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9196DCB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C99C1D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41AD86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1CC283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F95E03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53C82F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34EEDD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030A8F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75CFE3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33C105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606284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754496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35CA7E7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24AA674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54E07E5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4A214E5" w14:textId="77777777" w:rsidR="00944C3D" w:rsidRDefault="00944C3D" w:rsidP="00944C3D">
      <w:pPr>
        <w:rPr>
          <w:sz w:val="22"/>
          <w:szCs w:val="22"/>
        </w:rPr>
      </w:pPr>
    </w:p>
    <w:p w14:paraId="69087612" w14:textId="77777777" w:rsidR="00944C3D" w:rsidRDefault="00944C3D" w:rsidP="00944C3D">
      <w:pPr>
        <w:rPr>
          <w:sz w:val="22"/>
          <w:szCs w:val="22"/>
        </w:rPr>
      </w:pPr>
    </w:p>
    <w:p w14:paraId="04A68B6D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043F83E2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13B319D2" w14:textId="77777777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58F240E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0B1309D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08A2EE8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DA63FD5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5"/>
        <w:gridCol w:w="2843"/>
        <w:gridCol w:w="2922"/>
      </w:tblGrid>
      <w:tr w:rsidR="00944C3D" w:rsidRPr="002F74F8" w14:paraId="3231BD39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1DEBB974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77366058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7C1AFB90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09A4AEAD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3934FB90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40A3A4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0ED46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DC66059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0DCDC970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2AB596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34AF5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6F3F030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E6AF9FD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69055F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E3E4B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B62A998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5752052D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009D81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58ADD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CE046C7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0310E7B7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3A9613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A76DB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CCA020F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330809CC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566CB8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3E3FF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F9AD8B9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6CBDEC03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4D1424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8DA73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278EDF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44E4F36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2864"/>
        <w:gridCol w:w="2937"/>
      </w:tblGrid>
      <w:tr w:rsidR="00944C3D" w:rsidRPr="002F74F8" w14:paraId="1EB2976B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3B4197B8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5E664429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1451BC54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1729F114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467A07D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5684B3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BDC8D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11C7754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F125060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3CA250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A09B2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CB2FEED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C1A8EBB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01E285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A1A44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6A1767E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9EA890A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45980E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568F5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B1780F9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B4BB03F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71B506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8CCFD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EB6E45C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FBBD42E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73C7CF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36257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715347B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49639229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0BEB08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2BAE5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D0590" w:rsidRPr="004D2C0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38B474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13A1430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2C251B0E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268BA29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5E9F454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0B4F1ED0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755DB6B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737DB02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14:paraId="24D9A2B0" w14:textId="77777777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4C42EDF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EAEEC4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7AB1C55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5A6AE017" w14:textId="77777777" w:rsidR="00944C3D" w:rsidRPr="003607F0" w:rsidRDefault="00944C3D" w:rsidP="00944C3D"/>
    <w:p w14:paraId="5123ABD2" w14:textId="77777777"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EA8C25" w14:textId="77777777" w:rsidR="00C378D9" w:rsidRDefault="00C378D9">
      <w:r>
        <w:separator/>
      </w:r>
    </w:p>
  </w:endnote>
  <w:endnote w:type="continuationSeparator" w:id="0">
    <w:p w14:paraId="1C24B566" w14:textId="77777777" w:rsidR="00C378D9" w:rsidRDefault="00C37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AD7C1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14:paraId="7AB3F5DB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DB806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4B988CF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DA1FE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</w:t>
    </w:r>
    <w:r w:rsidR="001D225C">
      <w:rPr>
        <w:rStyle w:val="slostrany"/>
        <w:sz w:val="16"/>
        <w:szCs w:val="16"/>
      </w:rPr>
      <w:t>2</w:t>
    </w:r>
    <w:r w:rsidRPr="00010D38">
      <w:rPr>
        <w:rStyle w:val="slostrany"/>
        <w:sz w:val="16"/>
        <w:szCs w:val="16"/>
      </w:rPr>
      <w:fldChar w:fldCharType="end"/>
    </w:r>
  </w:p>
  <w:p w14:paraId="472C8289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E16B09" w14:textId="77777777" w:rsidR="00C378D9" w:rsidRDefault="00C378D9">
      <w:r>
        <w:separator/>
      </w:r>
    </w:p>
  </w:footnote>
  <w:footnote w:type="continuationSeparator" w:id="0">
    <w:p w14:paraId="39005D4B" w14:textId="77777777" w:rsidR="00C378D9" w:rsidRDefault="00C378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7905136">
    <w:abstractNumId w:val="13"/>
  </w:num>
  <w:num w:numId="2" w16cid:durableId="575096814">
    <w:abstractNumId w:val="17"/>
  </w:num>
  <w:num w:numId="3" w16cid:durableId="1555114366">
    <w:abstractNumId w:val="8"/>
  </w:num>
  <w:num w:numId="4" w16cid:durableId="2031376372">
    <w:abstractNumId w:val="7"/>
  </w:num>
  <w:num w:numId="5" w16cid:durableId="121269119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73414860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3665166">
    <w:abstractNumId w:val="20"/>
  </w:num>
  <w:num w:numId="8" w16cid:durableId="856777172">
    <w:abstractNumId w:val="10"/>
  </w:num>
  <w:num w:numId="9" w16cid:durableId="584261697">
    <w:abstractNumId w:val="0"/>
  </w:num>
  <w:num w:numId="10" w16cid:durableId="1329791774">
    <w:abstractNumId w:val="19"/>
  </w:num>
  <w:num w:numId="11" w16cid:durableId="1900051751">
    <w:abstractNumId w:val="6"/>
  </w:num>
  <w:num w:numId="12" w16cid:durableId="963121124">
    <w:abstractNumId w:val="9"/>
  </w:num>
  <w:num w:numId="13" w16cid:durableId="540672004">
    <w:abstractNumId w:val="12"/>
  </w:num>
  <w:num w:numId="14" w16cid:durableId="1820271743">
    <w:abstractNumId w:val="15"/>
  </w:num>
  <w:num w:numId="15" w16cid:durableId="1051269804">
    <w:abstractNumId w:val="14"/>
  </w:num>
  <w:num w:numId="16" w16cid:durableId="1002509165">
    <w:abstractNumId w:val="2"/>
  </w:num>
  <w:num w:numId="17" w16cid:durableId="976300391">
    <w:abstractNumId w:val="4"/>
  </w:num>
  <w:num w:numId="18" w16cid:durableId="2008749343">
    <w:abstractNumId w:val="11"/>
  </w:num>
  <w:num w:numId="19" w16cid:durableId="935600314">
    <w:abstractNumId w:val="5"/>
  </w:num>
  <w:num w:numId="20" w16cid:durableId="736509752">
    <w:abstractNumId w:val="18"/>
  </w:num>
  <w:num w:numId="21" w16cid:durableId="2566451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arg1" w:val="202530067"/>
    <w:docVar w:name="arg2" w:val="Driver=asa17;DBF=D:\anasoft\data\tebys.db;DBN=tebys;ENG=SQL17;commlinks=TCPIP{ip=192.168.1.241};uid=hromnikova;con=finus(12.0);pwd=488300282956Vaveto1"/>
    <w:docVar w:name="arg3" w:val="1442422"/>
    <w:docVar w:name="arg4" w:val="C:\Users\HROMNI~1.TEB\AppData\Local\Temp\13210469.doc"/>
    <w:docVar w:name="arg5" w:val="13"/>
  </w:docVars>
  <w:rsids>
    <w:rsidRoot w:val="006D0590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0590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A37DB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378D9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BB00E7"/>
  <w15:docId w15:val="{98840AE1-1773-4CCC-B14B-89B66C235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99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2</TotalTime>
  <Pages>16</Pages>
  <Words>5340</Words>
  <Characters>30441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Hromníková</dc:creator>
  <cp:lastModifiedBy>Janka Hromníková</cp:lastModifiedBy>
  <cp:revision>1</cp:revision>
  <cp:lastPrinted>2009-07-30T10:15:00Z</cp:lastPrinted>
  <dcterms:created xsi:type="dcterms:W3CDTF">2026-03-17T09:56:00Z</dcterms:created>
  <dcterms:modified xsi:type="dcterms:W3CDTF">2026-03-17T09:58:00Z</dcterms:modified>
</cp:coreProperties>
</file>