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32273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1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D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1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C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4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D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D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8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2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E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9F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F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8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F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C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1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3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D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D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C4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06CAC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91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99C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0EC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8E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D8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4F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67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531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3F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83B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CE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C57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A2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45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54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4DA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26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5B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45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C78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0E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146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972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C5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67B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451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116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3B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42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80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2C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90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10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DB3E0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C2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CC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412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A9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24A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039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A90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774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366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518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072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06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45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767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4E2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C7D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2D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44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4E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835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70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F3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63F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D0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FF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80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F0B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CB3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3ED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47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C2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A1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2D2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695D2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79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CB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C3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B6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9C4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FB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972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F1E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494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53E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024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3C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F1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BA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3C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CD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DD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A1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7E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2D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C0B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608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E5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17D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27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5E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03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07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6E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C41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BDA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81F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E8C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E610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E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9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E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D9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A4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73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18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6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D4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04E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3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D6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DD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37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16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5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0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7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8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0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31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20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1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7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F1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84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F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0F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3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1F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37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F0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3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0A2E7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D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E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0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B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0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1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B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9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7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D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A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0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5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4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9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47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31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7CC7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A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7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B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8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9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5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E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66D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CA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C9E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CB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C45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E7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E1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43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22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28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582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08C78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F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8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3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F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AD29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6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6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5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6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B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D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3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2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2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9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7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398F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5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9B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8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E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C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4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7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F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F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4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F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4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0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1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A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88E5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9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D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C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3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E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9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1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C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4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5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8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4AA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9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E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A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C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4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7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7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E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E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2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E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8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B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5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E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CC6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5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7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48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9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1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8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0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1A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10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E2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DF795" w14:textId="78702E8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07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AE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50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1F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AE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DBE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F4DC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F1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D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4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0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2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5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6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7FDD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5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A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7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7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F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D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5C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04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7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910E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B25B0B3" wp14:editId="1FF8A9A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2D8C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5B0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FE2D8C2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E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D2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7E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08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5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0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1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B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7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67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0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8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D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CBED4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76C2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4E419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01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1924C5C" wp14:editId="0488183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5AC7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24C5C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715AC7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162263" wp14:editId="10322E7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C3F8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6226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82C3F8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2C9644" wp14:editId="798D9A2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1059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C964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951059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85F8FED" wp14:editId="1521552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1CCA50" w14:textId="70F14F50" w:rsidR="000B647F" w:rsidRDefault="000B647F" w:rsidP="00944C3D">
                                  <w:fldSimple w:instr=" MERGEFIELD  aDMOD  \* MERGEFORMAT ">
                                    <w:r w:rsidR="00142EF5" w:rsidRPr="00142EF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8FE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21CCA50" w14:textId="70F14F50" w:rsidR="000B647F" w:rsidRDefault="000B647F" w:rsidP="00944C3D">
                            <w:fldSimple w:instr=" MERGEFIELD  aDMOD  \* MERGEFORMAT ">
                              <w:r w:rsidR="00142EF5" w:rsidRPr="00142EF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ACBD19E" wp14:editId="3835733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78785" w14:textId="22D357C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2EF5" w:rsidRPr="00DC21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BD19E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8478785" w14:textId="22D357C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2EF5" w:rsidRPr="00DC216A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590DBA4" wp14:editId="51470F4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DB9E94" w14:textId="0F621C56" w:rsidR="000B647F" w:rsidRDefault="000B647F" w:rsidP="00944C3D">
                                  <w:fldSimple w:instr=" MERGEFIELD  aDRDO  \* MERGEFORMAT ">
                                    <w:r w:rsidR="00142EF5" w:rsidRPr="00142EF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0DBA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ADB9E94" w14:textId="0F621C56" w:rsidR="000B647F" w:rsidRDefault="000B647F" w:rsidP="00944C3D">
                            <w:fldSimple w:instr=" MERGEFIELD  aDRDO  \* MERGEFORMAT ">
                              <w:r w:rsidR="00142EF5" w:rsidRPr="00142EF5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E22C607" wp14:editId="0713D83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E0BFD3" w14:textId="4CAEEA64" w:rsidR="000B647F" w:rsidRDefault="000B647F" w:rsidP="00944C3D">
                                  <w:fldSimple w:instr=" MERGEFIELD  aDMDO  \* MERGEFORMAT ">
                                    <w:r w:rsidR="00142EF5" w:rsidRPr="00142EF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2C607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0E0BFD3" w14:textId="4CAEEA64" w:rsidR="000B647F" w:rsidRDefault="000B647F" w:rsidP="00944C3D">
                            <w:fldSimple w:instr=" MERGEFIELD  aDMDO  \* MERGEFORMAT ">
                              <w:r w:rsidR="00142EF5" w:rsidRPr="00142EF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F0B84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9DA0C0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0D388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F5A1EAE" wp14:editId="5F57C03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9EB5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A1EAE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1C9EB5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476EBDB" wp14:editId="2143088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B571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6EBDB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4CB571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ADFF6" wp14:editId="6D5EADB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AA81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ADFF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A3AA81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43A4A85" wp14:editId="2B49CDD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0B750C" w14:textId="156A7EFD" w:rsidR="000B647F" w:rsidRDefault="000B647F" w:rsidP="00944C3D">
                                  <w:fldSimple w:instr=" MERGEFIELD  aDRDOo  \* MERGEFORMAT ">
                                    <w:r w:rsidR="00142EF5" w:rsidRPr="00142EF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A4A8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50B750C" w14:textId="156A7EFD" w:rsidR="000B647F" w:rsidRDefault="000B647F" w:rsidP="00944C3D">
                            <w:fldSimple w:instr=" MERGEFIELD  aDRDOo  \* MERGEFORMAT ">
                              <w:r w:rsidR="00142EF5" w:rsidRPr="00142EF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969D4A5" wp14:editId="7C0F923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73466" w14:textId="381FF2C4" w:rsidR="000B647F" w:rsidRDefault="000B647F" w:rsidP="00944C3D">
                                  <w:fldSimple w:instr=" MERGEFIELD  aDMDO  \* MERGEFORMAT ">
                                    <w:r w:rsidR="00142EF5" w:rsidRPr="00142EF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9D4A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3873466" w14:textId="381FF2C4" w:rsidR="000B647F" w:rsidRDefault="000B647F" w:rsidP="00944C3D">
                            <w:fldSimple w:instr=" MERGEFIELD  aDMDO  \* MERGEFORMAT ">
                              <w:r w:rsidR="00142EF5" w:rsidRPr="00142EF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C69EEE5" wp14:editId="06FEC50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7DBAC" w14:textId="1CFB97F1" w:rsidR="000B647F" w:rsidRDefault="000B647F" w:rsidP="00944C3D">
                                  <w:fldSimple w:instr=" MERGEFIELD  aDRODo  \* MERGEFORMAT ">
                                    <w:r w:rsidR="00142EF5" w:rsidRPr="00142EF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9EEE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047DBAC" w14:textId="1CFB97F1" w:rsidR="000B647F" w:rsidRDefault="000B647F" w:rsidP="00944C3D">
                            <w:fldSimple w:instr=" MERGEFIELD  aDRODo  \* MERGEFORMAT ">
                              <w:r w:rsidR="00142EF5" w:rsidRPr="00142EF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6D84393" wp14:editId="61A54F8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D92F4" w14:textId="781DAFB2" w:rsidR="000B647F" w:rsidRDefault="000B647F" w:rsidP="00944C3D">
                                  <w:fldSimple w:instr=" MERGEFIELD  aDMOD  \* MERGEFORMAT ">
                                    <w:r w:rsidR="00142EF5" w:rsidRPr="00142EF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84393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B5D92F4" w14:textId="781DAFB2" w:rsidR="000B647F" w:rsidRDefault="000B647F" w:rsidP="00944C3D">
                            <w:fldSimple w:instr=" MERGEFIELD  aDMOD  \* MERGEFORMAT ">
                              <w:r w:rsidR="00142EF5" w:rsidRPr="00142EF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3E327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021D0A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AAEE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8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9E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D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B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4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7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D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4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D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E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A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7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0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9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7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2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9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9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8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B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7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2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6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6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A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9F06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9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EF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A3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E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E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E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7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C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C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32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2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E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2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96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5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B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A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86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C2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DE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78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73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C97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B6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64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C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5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F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6D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D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5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2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7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0216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6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6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2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0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F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C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9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5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3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8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A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0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0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4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9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F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E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C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6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6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F02D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A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0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2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7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C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A5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6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1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5CF8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6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8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C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F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7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9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D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0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D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5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E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2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C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5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4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D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A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C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14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1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7A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D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9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5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D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F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C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E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794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1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E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3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C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D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4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2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1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6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C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1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D4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5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3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D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7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5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2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2E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E84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14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5F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1F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84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24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F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2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2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C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F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4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6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8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41E6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3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7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8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1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1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A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C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4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C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F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6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A6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E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5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7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B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1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3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A9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F1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F4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40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5B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B6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3D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9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0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90CA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4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9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E96C21" wp14:editId="1EE5DF4B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EA00F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96C2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EA00F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6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7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0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4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E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1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1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8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1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B407A6" wp14:editId="5C966F7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9B38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407A6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429B38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5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4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E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3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1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6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8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3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9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A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3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0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F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A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F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F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7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3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4C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D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D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4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DA0A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19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0A25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491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3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3F850C" wp14:editId="29DFDC2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1B5914" w14:textId="5070F06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2EF5" w:rsidRPr="00DC21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36121355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F850C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71B5914" w14:textId="5070F06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2EF5" w:rsidRPr="00DC216A">
                              <w:rPr>
                                <w:rFonts w:ascii="Arial" w:hAnsi="Arial" w:cs="Arial"/>
                                <w:noProof/>
                              </w:rPr>
                              <w:t>36121355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E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9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9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9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5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E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9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4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4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0D7FE4" wp14:editId="7CEFF86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4880BF" w14:textId="18458A5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2EF5" w:rsidRPr="00DC21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2021584763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D7FE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24880BF" w14:textId="18458A5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2EF5" w:rsidRPr="00DC216A">
                              <w:rPr>
                                <w:rFonts w:ascii="Arial" w:hAnsi="Arial" w:cs="Arial"/>
                                <w:noProof/>
                              </w:rPr>
                              <w:t>2021584763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E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4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C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7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8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F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3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2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1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7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B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9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0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B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A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1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6C4A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5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621A1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3AF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1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5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2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3C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7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0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0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0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7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4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A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8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9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0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6B09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93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AE8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4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18CE66" wp14:editId="5BB2F03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27932A" w14:textId="15A684D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2EF5" w:rsidRPr="00DC21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2317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8CE6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027932A" w14:textId="15A684D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2EF5" w:rsidRPr="00DC216A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2317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1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6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6D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C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3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E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3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4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8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0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8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1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8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3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D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8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B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4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D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4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6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C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7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9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E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8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5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7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8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7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C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4BF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7CD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CFCB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5CD4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8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1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B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4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3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7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3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8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9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A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1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5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2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C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3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A9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E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3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F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9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7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2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6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1C93C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FB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B5C9DD" wp14:editId="2B0E0E5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E15BE" w14:textId="08D69E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2EF5" w:rsidRPr="00DC21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Beckovská 5,7,9,11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5C9D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4FE15BE" w14:textId="08D69E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2EF5" w:rsidRPr="00DC216A">
                              <w:rPr>
                                <w:rFonts w:ascii="Arial" w:hAnsi="Arial" w:cs="Arial"/>
                                <w:noProof/>
                              </w:rPr>
                              <w:t>Beckovská 5,7,9,11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A8A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4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3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0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2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7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B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8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8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8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8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E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E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4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D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6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D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49A8A0" wp14:editId="05D6EDB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AB643" w14:textId="2C313E1E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9A8A0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9DAB643" w14:textId="2C313E1E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B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CF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D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E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C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9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489D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15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784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90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B772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AB2E4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6AA5C1" wp14:editId="1365A4E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325AA" w14:textId="44BC386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2EF5" w:rsidRPr="00DC21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AA5C1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2B325AA" w14:textId="44BC386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2EF5" w:rsidRPr="00DC216A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73BF7B" wp14:editId="1C85A6C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522F5" w14:textId="4051C59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2EF5" w:rsidRPr="00DC21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3BF7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5C522F5" w14:textId="4051C59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2EF5" w:rsidRPr="00DC216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FE0C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238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8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C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085D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E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0196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5CED80" wp14:editId="5E1017F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B1436" w14:textId="484056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2EF5" w:rsidRPr="00DC21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CED80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A0B1436" w14:textId="484056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2EF5" w:rsidRPr="00DC216A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6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43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56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1E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96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27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A2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7C7FA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DED7B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748872" wp14:editId="53A340D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63AAC1" w14:textId="67503BC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48872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B63AAC1" w14:textId="67503BC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AEF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6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3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B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B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B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5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BE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6828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8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E60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F234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2E3B6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8FBB0F4" wp14:editId="2AC05E9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B78A3" w14:textId="17B2597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2EF5" w:rsidRPr="00DC21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BB0F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49B78A3" w14:textId="17B2597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2EF5" w:rsidRPr="00DC216A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E190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652B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361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1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5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2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3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0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C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0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0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9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5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0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A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8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E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A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7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2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B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D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D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C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C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0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7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7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B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7239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E74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C7798E" w14:textId="58ACEDB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42EF5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8EF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E16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D4C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F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E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CD3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177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CC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F9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6D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4F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A5D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E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4082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B90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6D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01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A9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D8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266A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E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E13E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D3A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8E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39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EE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12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9E9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D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6C27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1B8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B5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4D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7F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2E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939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1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375D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19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50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43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C9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52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5E4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3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9451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5C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65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85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67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4A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299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F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27E3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0E3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57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78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36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77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47C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9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9EB7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C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D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2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4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12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E18F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4BD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33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B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D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B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B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3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9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4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F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1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3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7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D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D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6C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D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5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0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22A8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7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1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6F287D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151EA98" w14:textId="77777777" w:rsidR="00944C3D" w:rsidRDefault="00944C3D" w:rsidP="00944C3D">
      <w:pPr>
        <w:rPr>
          <w:rFonts w:ascii="Arial" w:hAnsi="Arial"/>
        </w:rPr>
      </w:pPr>
    </w:p>
    <w:p w14:paraId="5EA1987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863FA5A" w14:textId="7057C37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E885412" w14:textId="71F31B8D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F0DF64E" w14:textId="1674E74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5AED7E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F9E141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FB13BF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E754E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561F0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95367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9BF177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D566320" w14:textId="41EB764A" w:rsidR="00944C3D" w:rsidRPr="008D0433" w:rsidRDefault="00142EF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Lýdia Vasková</w:t>
            </w:r>
          </w:p>
        </w:tc>
        <w:tc>
          <w:tcPr>
            <w:tcW w:w="3260" w:type="dxa"/>
            <w:vAlign w:val="center"/>
          </w:tcPr>
          <w:p w14:paraId="462587C9" w14:textId="5B32D9DB" w:rsidR="00944C3D" w:rsidRPr="008D0433" w:rsidRDefault="00142EF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28D6F6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13D53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2F4C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3F4BB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EB710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39A79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3E84D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1F0B2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A0D67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DE2BF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3493E6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BEAEA0E" w14:textId="1DD9A72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E21D44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D8B22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E377B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8E93D2" w14:textId="3A1BB730" w:rsidR="00944C3D" w:rsidRDefault="00142EF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5C9D24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95CD3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8B6651E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FEE40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21BE5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33B65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C771B6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85220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1B08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B8586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0B5C0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063AE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B3269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817E7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81E67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6D6F7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FE2AE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6433C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86C756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5E740F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590A1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88D58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99F16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CDE67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10117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F7BDE92" w14:textId="440A46E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E16720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21ABC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C8737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103A66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41494E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4A0BAE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52E319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8313E4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07E74AE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42E19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79A23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F4D38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8F72BE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E4EDE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2B6C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942F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FA1AB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D5D55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094BC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51AC4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E7C48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BE0B8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715B9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7051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6C49D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587C5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A5FB6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8AA7F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FE841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C1B68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27938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F76AD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6F943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38CDC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DFC91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D5781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11DD9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11B77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5C705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F296F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3A7C0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59BFB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BFF8F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6232ED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EC8FB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F5F47D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A3818D6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554F4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47431E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4F308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9611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8D6F70D" w14:textId="77777777" w:rsidTr="00503750">
        <w:trPr>
          <w:trHeight w:val="302"/>
        </w:trPr>
        <w:tc>
          <w:tcPr>
            <w:tcW w:w="4510" w:type="dxa"/>
          </w:tcPr>
          <w:p w14:paraId="351DA3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D167C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2C393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41085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6922DC" w14:textId="77777777" w:rsidTr="00503750">
        <w:trPr>
          <w:trHeight w:val="302"/>
        </w:trPr>
        <w:tc>
          <w:tcPr>
            <w:tcW w:w="4510" w:type="dxa"/>
          </w:tcPr>
          <w:p w14:paraId="09D06E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C3BBB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A9636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FC54E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243D94" w14:textId="77777777" w:rsidTr="00503750">
        <w:trPr>
          <w:trHeight w:val="302"/>
        </w:trPr>
        <w:tc>
          <w:tcPr>
            <w:tcW w:w="4510" w:type="dxa"/>
          </w:tcPr>
          <w:p w14:paraId="3F6B39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F7A52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2BB80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E3E32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E3A796" w14:textId="77777777" w:rsidTr="00503750">
        <w:trPr>
          <w:trHeight w:val="302"/>
        </w:trPr>
        <w:tc>
          <w:tcPr>
            <w:tcW w:w="4510" w:type="dxa"/>
          </w:tcPr>
          <w:p w14:paraId="605B31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59559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DA22D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1C09A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ED1D9A" w14:textId="77777777" w:rsidTr="00503750">
        <w:trPr>
          <w:trHeight w:val="327"/>
        </w:trPr>
        <w:tc>
          <w:tcPr>
            <w:tcW w:w="4510" w:type="dxa"/>
          </w:tcPr>
          <w:p w14:paraId="3CA119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B66F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8B443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68734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954AF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693A5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3F03BA7" w14:textId="594E1FD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22D4EE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3900E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E5A4D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CF0D79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E8BAAD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F253A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5024C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7A0914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F7B984C" w14:textId="77777777" w:rsidTr="00503750">
        <w:tc>
          <w:tcPr>
            <w:tcW w:w="2302" w:type="dxa"/>
            <w:vAlign w:val="center"/>
          </w:tcPr>
          <w:p w14:paraId="05F161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825F6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36AF2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8D9DF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9593C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F6D5A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13BB2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A3E9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C9E1EB1" w14:textId="77777777" w:rsidTr="00503750">
        <w:tc>
          <w:tcPr>
            <w:tcW w:w="15593" w:type="dxa"/>
            <w:gridSpan w:val="8"/>
            <w:vAlign w:val="center"/>
          </w:tcPr>
          <w:p w14:paraId="738E7E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95E283" w14:textId="77777777" w:rsidTr="00503750">
        <w:tc>
          <w:tcPr>
            <w:tcW w:w="2302" w:type="dxa"/>
            <w:vAlign w:val="center"/>
          </w:tcPr>
          <w:p w14:paraId="190C4B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7BA9B71" w14:textId="33ECC0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E9FB45" w14:textId="31C5F2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5948E7" w14:textId="2AFE42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4EA0A9" w14:textId="2A45B8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62599" w14:textId="7CE61D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D2CE2" w14:textId="681BAD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FACD3" w14:textId="432B4E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3742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1F76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111440C" w14:textId="233A23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6C4178" w14:textId="56656D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1892E1" w14:textId="3EFFCE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C78600" w14:textId="37456F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6C73AE" w14:textId="2CB08E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ED792" w14:textId="680116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C0AB2B" w14:textId="7EC827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C4F87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3AD1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0919D6C" w14:textId="43A543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50EA0F" w14:textId="058EFB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039A2" w14:textId="1E9DD4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FEEB7" w14:textId="215F92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15CDC7" w14:textId="53B44E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842955" w14:textId="37BFF5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3253C8" w14:textId="164D09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F61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7C10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3966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C71F0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1A51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AA8A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9F13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BB60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8144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2D2BBB" w14:textId="77777777" w:rsidTr="00503750">
        <w:tc>
          <w:tcPr>
            <w:tcW w:w="2302" w:type="dxa"/>
            <w:vAlign w:val="center"/>
          </w:tcPr>
          <w:p w14:paraId="1BDA4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0F6D44" w14:textId="533A7D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DF9767" w14:textId="597BCE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0321F" w14:textId="735EFD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4F91B8" w14:textId="4F6917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964477" w14:textId="769874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CD768C" w14:textId="43DBE1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49D996" w14:textId="390B81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05FE1E" w14:textId="77777777" w:rsidTr="00503750">
        <w:tc>
          <w:tcPr>
            <w:tcW w:w="15593" w:type="dxa"/>
            <w:gridSpan w:val="8"/>
            <w:vAlign w:val="center"/>
          </w:tcPr>
          <w:p w14:paraId="71F36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70D1E7F" w14:textId="77777777" w:rsidTr="00503750">
        <w:tc>
          <w:tcPr>
            <w:tcW w:w="2302" w:type="dxa"/>
            <w:vAlign w:val="center"/>
          </w:tcPr>
          <w:p w14:paraId="37F278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C120BC5" w14:textId="0F4EB3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5A6B99" w14:textId="7207A2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E76C5" w14:textId="6D8B3B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7F2128" w14:textId="32DFE2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7E1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F79A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F89231" w14:textId="3ECC08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0C1ED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57A6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69D8D2C" w14:textId="076ED3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3DA6EE" w14:textId="2186B3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39B90D" w14:textId="6FE2ED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CF13A" w14:textId="7CA8E0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F1F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9BEA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8A7736" w14:textId="6B2E7E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9234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072D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F718DA3" w14:textId="01817E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537CFC" w14:textId="118290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EE900F" w14:textId="60BFCC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19785A" w14:textId="3DC42A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2AD3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02FE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D712CC" w14:textId="4256C1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64027" w14:textId="77777777" w:rsidTr="00503750">
        <w:tc>
          <w:tcPr>
            <w:tcW w:w="2302" w:type="dxa"/>
            <w:vAlign w:val="center"/>
          </w:tcPr>
          <w:p w14:paraId="2ECB4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8974F85" w14:textId="6652CB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D26C04" w14:textId="4CBAB3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86D953" w14:textId="232065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C395E" w14:textId="72E507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419A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D0E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6EF7D4" w14:textId="3E1500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4E854" w14:textId="77777777" w:rsidTr="00503750">
        <w:tc>
          <w:tcPr>
            <w:tcW w:w="15593" w:type="dxa"/>
            <w:gridSpan w:val="8"/>
            <w:vAlign w:val="center"/>
          </w:tcPr>
          <w:p w14:paraId="427804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CD11B1F" w14:textId="77777777" w:rsidTr="00503750">
        <w:tc>
          <w:tcPr>
            <w:tcW w:w="2302" w:type="dxa"/>
            <w:vAlign w:val="center"/>
          </w:tcPr>
          <w:p w14:paraId="01619F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92A37EE" w14:textId="795E8B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B053D9" w14:textId="2F65C1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8D5528" w14:textId="2BEE25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8ACE5" w14:textId="453F87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DDA8B7" w14:textId="0C9CFE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9E5CAC" w14:textId="289C3C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55E8CE" w14:textId="177D3D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AC23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D0A70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498D130" w14:textId="684942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9DDE80" w14:textId="2424C2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DB9F4" w14:textId="59C2CC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39D3C" w14:textId="0DCE61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33C73D" w14:textId="4C9E9A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F2ABA" w14:textId="472926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70AEB" w14:textId="030A76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F6DD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4F8D6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946DA8F" w14:textId="3880B3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3B5405" w14:textId="3D6E19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134D3C" w14:textId="1756C5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6D5BC" w14:textId="388C5F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C24618" w14:textId="37BCF8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07D46B" w14:textId="45AD8A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6CF492" w14:textId="3311A2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D4E5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8569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B6C289" w14:textId="21F7A1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51F071" w14:textId="134FB0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1DD64" w14:textId="4FC121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723F7" w14:textId="4DDA59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B7E04" w14:textId="791A84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E3DA4" w14:textId="453A4F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7F7C6A" w14:textId="05023C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EF0D5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2721D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B2CA7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3DF3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60E1987" w14:textId="5CFCF0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F6332C" w14:textId="0A604F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1604BE" w14:textId="3D569B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C093E9" w14:textId="463D37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735E7" w14:textId="44FFF3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DB9F34" w14:textId="6655C3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778840" w14:textId="3815BE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43ED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60E92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80D5240" w14:textId="3AD938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195983" w14:textId="114BBF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8BBE99" w14:textId="2721DF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1BBC6A" w14:textId="58B029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17F743" w14:textId="1D581E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5AD7D" w14:textId="52DF8B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8D80D5" w14:textId="280E3E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3BF202" w14:textId="77777777" w:rsidR="00944C3D" w:rsidRDefault="00944C3D" w:rsidP="00944C3D">
      <w:pPr>
        <w:rPr>
          <w:rFonts w:ascii="Arial" w:hAnsi="Arial"/>
          <w:b/>
        </w:rPr>
      </w:pPr>
    </w:p>
    <w:p w14:paraId="02C0152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109D8B6" w14:textId="77777777" w:rsidTr="00503750">
        <w:tc>
          <w:tcPr>
            <w:tcW w:w="1944" w:type="dxa"/>
            <w:vAlign w:val="center"/>
          </w:tcPr>
          <w:p w14:paraId="1DF7B4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2D2D7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D9109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031F5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7B2B4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DD56E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FECC2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8FD8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0F9AB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5444E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8741F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9ECE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2F47B5D" w14:textId="77777777" w:rsidTr="00503750">
        <w:tc>
          <w:tcPr>
            <w:tcW w:w="15685" w:type="dxa"/>
            <w:gridSpan w:val="12"/>
            <w:vAlign w:val="center"/>
          </w:tcPr>
          <w:p w14:paraId="71CB65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EF20725" w14:textId="77777777" w:rsidTr="00503750">
        <w:tc>
          <w:tcPr>
            <w:tcW w:w="1944" w:type="dxa"/>
            <w:vAlign w:val="center"/>
          </w:tcPr>
          <w:p w14:paraId="182D56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E6BDDFF" w14:textId="689FB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303FB4" w14:textId="750A2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089B7A" w14:textId="3CF469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419546" w14:textId="11E4A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08854E" w14:textId="36C01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EEEA3C" w14:textId="09392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9CE506" w14:textId="7E804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0B003C" w14:textId="751D3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14A43C" w14:textId="578A5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ED729B" w14:textId="64487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527F7F" w14:textId="4AAD4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3052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60918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6070611" w14:textId="322EB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809A3C" w14:textId="25D68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A9C464" w14:textId="471C4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E00CF0" w14:textId="340DE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5D4081" w14:textId="39A01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809596" w14:textId="15AB4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F79E18" w14:textId="0DBA7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78C947" w14:textId="56193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CE5201" w14:textId="77B65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2CC676" w14:textId="65FE9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C64507" w14:textId="5680A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BFD87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EFA24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D563EB4" w14:textId="6E0C6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B045D2" w14:textId="41A0C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737F99" w14:textId="6EDA9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F30985" w14:textId="7052D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C0ED3C" w14:textId="2220B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5A004C" w14:textId="20A8B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CA33DC" w14:textId="48048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344701" w14:textId="289C1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94C129" w14:textId="0993C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C32CE5" w14:textId="2E38B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9E0F5B" w14:textId="2EE03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1A8A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2DF6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F273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9C8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A56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A890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5E1C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2D8B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F2C9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C524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BF0E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1D3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C1C1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794220A" w14:textId="77777777" w:rsidTr="00503750">
        <w:tc>
          <w:tcPr>
            <w:tcW w:w="1944" w:type="dxa"/>
            <w:vAlign w:val="center"/>
          </w:tcPr>
          <w:p w14:paraId="269024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CD6DC6" w14:textId="5FDC5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F90991" w14:textId="072F9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F0C1D6" w14:textId="33E4FC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492E7F" w14:textId="492EE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898C71" w14:textId="390E7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DD7768" w14:textId="0C843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3ABF01" w14:textId="3D835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BE5B42" w14:textId="2D41D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BFE146" w14:textId="40FC2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31FC4B" w14:textId="47869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A89620" w14:textId="2BA92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26463" w14:textId="77777777" w:rsidTr="00503750">
        <w:tc>
          <w:tcPr>
            <w:tcW w:w="15685" w:type="dxa"/>
            <w:gridSpan w:val="12"/>
            <w:vAlign w:val="center"/>
          </w:tcPr>
          <w:p w14:paraId="68EAC0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CF7283" w14:textId="77777777" w:rsidTr="00503750">
        <w:tc>
          <w:tcPr>
            <w:tcW w:w="1944" w:type="dxa"/>
            <w:vAlign w:val="center"/>
          </w:tcPr>
          <w:p w14:paraId="5831F1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FA2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D73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63EBEF" w14:textId="4F0B1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5EF9A0" w14:textId="5D1A9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9B6C1A" w14:textId="335BE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8F20BF" w14:textId="11797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E8309B" w14:textId="75E9F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9D6F65" w14:textId="6A31A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C73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3AC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3DB82D" w14:textId="76379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6B27F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768C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DDE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ADA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4C4A53" w14:textId="44F88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CC2BB1" w14:textId="08FE1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B50177" w14:textId="1733E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05F5BD" w14:textId="28F78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B146C0" w14:textId="4664F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F40D97" w14:textId="678F0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BA2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24B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04778E" w14:textId="13A41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BB5CE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2E96D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262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195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EEB4D3" w14:textId="27579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9BDC0B" w14:textId="6C9D9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556038" w14:textId="61659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593676" w14:textId="7309F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8B18D9" w14:textId="0638D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44F75B" w14:textId="00C50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D20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62B6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661834" w14:textId="37BFC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C67EE" w14:textId="77777777" w:rsidTr="00503750">
        <w:tc>
          <w:tcPr>
            <w:tcW w:w="1944" w:type="dxa"/>
            <w:vAlign w:val="center"/>
          </w:tcPr>
          <w:p w14:paraId="0CE703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5783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01C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BBEF1A" w14:textId="7532F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D0A7F0" w14:textId="18285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C786D1" w14:textId="2AE14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8BD7AB" w14:textId="17E4F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DD897F" w14:textId="57BFF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F0A6D3" w14:textId="27BA1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CD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076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C92E28" w14:textId="4397C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346A1" w14:textId="77777777" w:rsidTr="00503750">
        <w:tc>
          <w:tcPr>
            <w:tcW w:w="15685" w:type="dxa"/>
            <w:gridSpan w:val="12"/>
            <w:vAlign w:val="center"/>
          </w:tcPr>
          <w:p w14:paraId="072C06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116766" w14:textId="77777777" w:rsidTr="00503750">
        <w:tc>
          <w:tcPr>
            <w:tcW w:w="1944" w:type="dxa"/>
            <w:vAlign w:val="center"/>
          </w:tcPr>
          <w:p w14:paraId="7BB963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239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ABC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A93C787" w14:textId="4230B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5A5399" w14:textId="6ED0B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45C7FB" w14:textId="442A3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15D941" w14:textId="5DA1E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3C60C3" w14:textId="02861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5903FD" w14:textId="5AA72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FAD128" w14:textId="409D5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36D9F9" w14:textId="268BD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551B9E" w14:textId="78946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26C6D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5B87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09C0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6E5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2EE900" w14:textId="30081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AD710E" w14:textId="28E78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D6E792" w14:textId="18FA77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7EC2CC" w14:textId="1F8F9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04087E" w14:textId="0E5F1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C69155" w14:textId="25D06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C22F43" w14:textId="7DA87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9BFED2" w14:textId="37088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8BA431" w14:textId="59677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BEE73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4A6F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3F26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485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8093CA" w14:textId="242D0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B288EC" w14:textId="5FB97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3B85B9" w14:textId="43F48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85E8B2" w14:textId="49D16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3CAA03" w14:textId="11587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531B84" w14:textId="4C1D4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537C7C" w14:textId="7E9A0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DB593F" w14:textId="4E4CA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FB8234" w14:textId="5C5B4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8885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0B866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D2DB2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2B1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28ACC7" w14:textId="3A397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79170C" w14:textId="10F7D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760F83" w14:textId="1F109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3DDAA7" w14:textId="66744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F9E5C6" w14:textId="7446B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F0C41B" w14:textId="6BF2F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A01E38" w14:textId="37FD7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B41F16" w14:textId="4117D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19798A" w14:textId="1CEB0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2860C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3741A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06AE9F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014D3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9FA6512" w14:textId="37197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043D4E" w14:textId="5F2E7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B0B1AC" w14:textId="12761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9D199B" w14:textId="2E7E0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EC2E8B" w14:textId="75A61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C25F2A" w14:textId="139C5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C9B1D6" w14:textId="2A48A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B847F1" w14:textId="5DECB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ACC34A" w14:textId="7032A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CCC674" w14:textId="53358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E5F814" w14:textId="7C97A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B192E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09F5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BD07E75" w14:textId="59D9B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9045DF" w14:textId="7637F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D5224D" w14:textId="13772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91B6D9" w14:textId="593E3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205243" w14:textId="49D4A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00AD5B" w14:textId="645E7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074DCE" w14:textId="7CCC9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40B831" w14:textId="214A3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E72044" w14:textId="0BF26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CDC346" w14:textId="4511B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C8FD7D" w14:textId="309FF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5E8B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12F6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9394B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8C1CA0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6BCA2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DC5CF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4D452E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D7077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EA897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BB96C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07E95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5330D7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6A7EB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E949B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60FE9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F60D78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F8B10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F30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6F8E5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EB52A2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34AF2B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71DEB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1D26B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107569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E2D977A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D4ECA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C7C0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43C08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12F70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618F7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6E8C8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B6A3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8FF37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39AC1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ECC1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C730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7AC5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084F2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DBEAE2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ED118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6B173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0986A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35FA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BCC9D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3C1D2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EEE3EB6" w14:textId="77777777" w:rsidTr="00503750">
        <w:trPr>
          <w:trHeight w:val="1073"/>
        </w:trPr>
        <w:tc>
          <w:tcPr>
            <w:tcW w:w="3614" w:type="dxa"/>
            <w:vMerge/>
          </w:tcPr>
          <w:p w14:paraId="072C9E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5B96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57652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751A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181D8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D6E4D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BA047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C39CCE4" w14:textId="77777777" w:rsidTr="00503750">
        <w:trPr>
          <w:trHeight w:val="283"/>
        </w:trPr>
        <w:tc>
          <w:tcPr>
            <w:tcW w:w="3614" w:type="dxa"/>
          </w:tcPr>
          <w:p w14:paraId="24E8A6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4A78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030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FB16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3019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559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514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BDEB1B4" w14:textId="77777777" w:rsidTr="00503750">
        <w:trPr>
          <w:trHeight w:val="283"/>
        </w:trPr>
        <w:tc>
          <w:tcPr>
            <w:tcW w:w="3614" w:type="dxa"/>
          </w:tcPr>
          <w:p w14:paraId="107609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6639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A9B3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85339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CA07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8053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1CD9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9EA94C8" w14:textId="77777777" w:rsidTr="00503750">
        <w:trPr>
          <w:trHeight w:val="283"/>
        </w:trPr>
        <w:tc>
          <w:tcPr>
            <w:tcW w:w="3614" w:type="dxa"/>
          </w:tcPr>
          <w:p w14:paraId="19541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20A3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422DC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869AB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F06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5254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3817E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5A7E5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5AEC17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512A26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C4048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93582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4E760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B7624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E610C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C30D5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88E36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2BF8D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9A11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31D9D0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6ECBD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50E3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1EC2D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1252752" w14:textId="364D3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623946" w14:textId="03D5A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C0D05" w14:textId="2DB54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CC4372" w14:textId="2F01C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4442F6" w14:textId="568DE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982FB" w14:textId="4C989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27FB9" w14:textId="464C9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DA99F3" w14:textId="382B1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C210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3557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96DC90B" w14:textId="4F5E8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C683A2" w14:textId="59866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B4D97C" w14:textId="44F3E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838CC" w14:textId="2F830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77C048" w14:textId="36229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8394A" w14:textId="5B452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5A8906" w14:textId="1DEC3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4798EA" w14:textId="70F5D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157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F6D0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8AC895E" w14:textId="05750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EBF8E" w14:textId="5B626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A76D59" w14:textId="42C1E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1AC31A" w14:textId="4A83E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BB9922" w14:textId="03835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EE7B48" w14:textId="7474E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FC2908" w14:textId="29F0B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BF1ABA" w14:textId="79C91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560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3560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4D13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66B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8AF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E2C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C23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341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CDE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12D4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17834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45F69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C12749F" w14:textId="2F011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10D712" w14:textId="49BAB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7A92D" w14:textId="715C0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C202CE" w14:textId="0CB84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F28269" w14:textId="35875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1CD5C" w14:textId="7D043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02CBF" w14:textId="54A73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B16B8F" w14:textId="7CFEA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36B9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B800D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E869C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92D27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FA05CC4" w14:textId="5E136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3C6FC" w14:textId="2F66D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58E14" w14:textId="5DFA3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8A1FB" w14:textId="69ABA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AF8D1" w14:textId="26120A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485394" w14:textId="37988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BB0CBD" w14:textId="50A7A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E47C6F" w14:textId="17983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C07E4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41A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9C97574" w14:textId="1F26C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BCCDE" w14:textId="395A3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DF1F6F" w14:textId="73581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5EDC4" w14:textId="1ED15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3F6F90" w14:textId="1418E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7CECB" w14:textId="168C8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4EF4D" w14:textId="02873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4D4798" w14:textId="65397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0D63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B8C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DBDBAD3" w14:textId="6DAB2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B5051A" w14:textId="564B7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915EC1" w14:textId="682D4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D07AD" w14:textId="68720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C6876" w14:textId="64A01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0774C" w14:textId="3C4B9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FD5EF9" w14:textId="43BE3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31516C" w14:textId="478C7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956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A8E8E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FFBE020" w14:textId="1086C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20F48" w14:textId="0898A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A1071D" w14:textId="05EF1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9AA1B9" w14:textId="6BC31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B2D44" w14:textId="4E0F0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47B98" w14:textId="207DF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653A8" w14:textId="58D0D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041AE9" w14:textId="75551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A15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C48D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13627D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9DADE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C254D45" w14:textId="34DFC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124A33" w14:textId="15C50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B5635D" w14:textId="4FA2F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B1C2A5" w14:textId="60D87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85284F" w14:textId="09ED6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68159F" w14:textId="035B4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25413" w14:textId="1809D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30122D" w14:textId="2F9DC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3B22D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5A2010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30F02D4" w14:textId="0D07C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EC3958" w14:textId="68C9D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0E19E" w14:textId="76293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BC27EA" w14:textId="6EDFE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541AB8" w14:textId="28C1E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1CF19" w14:textId="16360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2CC26" w14:textId="11C72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1E8E04" w14:textId="63648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B487D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CB447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60ED736" w14:textId="5F7F21B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262F2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07C2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BED5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0A4C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1A67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0314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3AB2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CDE0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222D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3897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21FA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8F81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738D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088D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2DB4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7729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8E68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54158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4CA250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9FC0AC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535A6B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A31708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64AA0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80CEF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33596D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8C258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2BB65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CAE3B9C" w14:textId="77777777" w:rsidTr="00503750">
        <w:trPr>
          <w:trHeight w:val="437"/>
        </w:trPr>
        <w:tc>
          <w:tcPr>
            <w:tcW w:w="2594" w:type="dxa"/>
          </w:tcPr>
          <w:p w14:paraId="25B60D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4433F75" w14:textId="67454C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2E64D36" w14:textId="73E9D3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82CE510" w14:textId="649B60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D5C657C" w14:textId="16A2DA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0F9178" w14:textId="77777777" w:rsidTr="00503750">
        <w:trPr>
          <w:trHeight w:val="420"/>
        </w:trPr>
        <w:tc>
          <w:tcPr>
            <w:tcW w:w="2594" w:type="dxa"/>
          </w:tcPr>
          <w:p w14:paraId="2331A9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33B1885" w14:textId="2AB0CC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D2887F3" w14:textId="792749A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6F442C1" w14:textId="0BDBC9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3B1B8EA" w14:textId="139A38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985A0F" w14:textId="77777777" w:rsidTr="00503750">
        <w:trPr>
          <w:trHeight w:val="630"/>
        </w:trPr>
        <w:tc>
          <w:tcPr>
            <w:tcW w:w="2594" w:type="dxa"/>
          </w:tcPr>
          <w:p w14:paraId="744C85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36B3284E" w14:textId="4B687BB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21E1C5E" w14:textId="67AC629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833086F" w14:textId="07C157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8D74C56" w14:textId="07CE4A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51F732" w14:textId="77777777" w:rsidTr="00503750">
        <w:trPr>
          <w:trHeight w:val="420"/>
        </w:trPr>
        <w:tc>
          <w:tcPr>
            <w:tcW w:w="2594" w:type="dxa"/>
          </w:tcPr>
          <w:p w14:paraId="1DC3AA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6755FF0" w14:textId="521739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FEE73A6" w14:textId="718908C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9D76BB7" w14:textId="5125E9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84C1F19" w14:textId="5E8C970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9E7A83" w14:textId="77777777" w:rsidTr="00503750">
        <w:trPr>
          <w:trHeight w:val="437"/>
        </w:trPr>
        <w:tc>
          <w:tcPr>
            <w:tcW w:w="2594" w:type="dxa"/>
          </w:tcPr>
          <w:p w14:paraId="22850F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5AA055F" w14:textId="5C1E4F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69CF104" w14:textId="42E731B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DD708B0" w14:textId="4EF5D04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D750070" w14:textId="7F724E0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3BA4E5" w14:textId="77777777" w:rsidTr="00503750">
        <w:trPr>
          <w:trHeight w:val="420"/>
        </w:trPr>
        <w:tc>
          <w:tcPr>
            <w:tcW w:w="2594" w:type="dxa"/>
          </w:tcPr>
          <w:p w14:paraId="46CEEBC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B37F242" w14:textId="54ED2B9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C5593F5" w14:textId="13BBBF1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1A10DE" w14:textId="70FDE42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5060005" w14:textId="75C8BA1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531C04E" w14:textId="77777777" w:rsidR="00944C3D" w:rsidRDefault="00944C3D" w:rsidP="00944C3D">
      <w:pPr>
        <w:rPr>
          <w:rFonts w:ascii="Arial" w:hAnsi="Arial"/>
          <w:b/>
        </w:rPr>
      </w:pPr>
    </w:p>
    <w:p w14:paraId="00AB456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FE525AB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5917A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90D8A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77BD4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4A5ED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6C861B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882EA1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4E2F2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187A3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B9E8A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C3501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27160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15C28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27862D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1825D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15321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438560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6F8520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14A0C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0DE05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08BF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43491B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D60956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4D5189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C2187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D503D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5876C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6D1DF0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A215213" w14:textId="77777777" w:rsidTr="00503750">
        <w:tc>
          <w:tcPr>
            <w:tcW w:w="2835" w:type="dxa"/>
            <w:vAlign w:val="center"/>
          </w:tcPr>
          <w:p w14:paraId="1C65D9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A55C1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6F474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B12EF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07BEB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D059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7B914D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B565CB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B30EDEC" w14:textId="2EB6F79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424BE" w14:textId="6E0CF6E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A254B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995D4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9B5FDB" w14:textId="1548320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93FED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2619C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5CA3C3F" w14:textId="7ED7B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75FE74" w14:textId="1F4A8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F5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FBB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F57B9D" w14:textId="40CAF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B883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EA553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77D7EA4" w14:textId="4567C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704CD1" w14:textId="59F79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3FD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F62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C9096D" w14:textId="1D775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16C5D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C259C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9E6DBF1" w14:textId="1A63E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0B765" w14:textId="6B70C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D86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074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A54A0D" w14:textId="188A2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6024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5B19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87E8FEF" w14:textId="61BD7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649379" w14:textId="05BC9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A6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A89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E48458" w14:textId="29D7E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D733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D8338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E0C78D8" w14:textId="7FE22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84B4CF" w14:textId="5F45C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194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E5A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390ABB" w14:textId="7B9E2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C6E19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01AB3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B6C608D" w14:textId="0ABFDF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C0AD21" w14:textId="45F68C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BEB5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4FCD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89F69E" w14:textId="676B3F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3C84D2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6454E2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BD303DB" w14:textId="61BCBBA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947C76C" w14:textId="77777777" w:rsidR="00944C3D" w:rsidRDefault="00944C3D" w:rsidP="00944C3D">
      <w:pPr>
        <w:rPr>
          <w:rFonts w:ascii="Arial" w:hAnsi="Arial"/>
          <w:b/>
        </w:rPr>
      </w:pPr>
    </w:p>
    <w:p w14:paraId="71BA2C3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52A8494" w14:textId="77777777" w:rsidTr="00503750">
        <w:tc>
          <w:tcPr>
            <w:tcW w:w="2835" w:type="dxa"/>
            <w:vAlign w:val="center"/>
          </w:tcPr>
          <w:p w14:paraId="0E3EF3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00B89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597CB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B73DA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6995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358EA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81E731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B2CF0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610EE40" w14:textId="20D8A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90E6DD" w14:textId="4415B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F58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8BB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9BC696" w14:textId="5B8D9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B0D7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32D4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00F692E" w14:textId="34654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42B731" w14:textId="6DA11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7AB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B67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0A85C8" w14:textId="7995B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041A5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0076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FDB92BD" w14:textId="03F50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990977" w14:textId="31136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0D0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8E3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19E21D" w14:textId="0FAFF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714E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672A6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77B2C4B" w14:textId="6AEC4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5EEA54" w14:textId="76CAB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504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5AC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E95CB9" w14:textId="0FB06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2F74D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C0A9B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DF3715E" w14:textId="1E652D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1120A" w14:textId="1F8FE1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2E03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3F33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B5BD64" w14:textId="350D67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A1B82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4220FB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7D232C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9C21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57154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F0E926E" w14:textId="77777777" w:rsidTr="00503750">
        <w:trPr>
          <w:trHeight w:val="699"/>
        </w:trPr>
        <w:tc>
          <w:tcPr>
            <w:tcW w:w="3502" w:type="dxa"/>
            <w:vMerge/>
          </w:tcPr>
          <w:p w14:paraId="25F3AE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06713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D617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5C2B8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D148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8601FF0" w14:textId="069E5C1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AB60EA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5A0D23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BFEA9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3AF8923" w14:textId="2F67481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2CE6D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FA5C1D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5ADA1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1255885" w14:textId="2210216E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C1A3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0B1E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94EE9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F419D74" w14:textId="77777777" w:rsidTr="00503750">
        <w:trPr>
          <w:trHeight w:val="593"/>
        </w:trPr>
        <w:tc>
          <w:tcPr>
            <w:tcW w:w="3497" w:type="dxa"/>
          </w:tcPr>
          <w:p w14:paraId="7A9219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1EA47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3D361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3BA9E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425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3374214" w14:textId="34DC8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EEF50D" w14:textId="3A9D5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CB9D9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F19C8B" w14:textId="00F70F4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0F5EFB" w14:textId="3F73F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BB9EE6" w14:textId="7BFA7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D44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6A9BDA" w14:textId="31AC5E1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E9D1CA" w14:textId="3A993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21F2D3" w14:textId="4050D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2E88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DF01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A50CBFA" w14:textId="330B6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AE0625" w14:textId="12F64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35F5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371574" w14:textId="4707BAF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3EC826" w14:textId="3E307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913ECF" w14:textId="59DAD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3C1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0D8C21" w14:textId="2C91E5F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C5D409" w14:textId="7B4C5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643576" w14:textId="4DEF1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DF89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0A64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5B54AB0" w14:textId="7FF28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FF0E98" w14:textId="3C0C9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828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B37A5C" w14:textId="2992F42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6A1ACE" w14:textId="32FB7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93134B" w14:textId="7A40A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7E98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24B9F8" w14:textId="42BF88C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FF3975" w14:textId="7264C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4C1997" w14:textId="6E563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E08A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0B74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15FD667" w14:textId="4196B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B1029C" w14:textId="2807A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BF0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5F547A" w14:textId="1226D8D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388352" w14:textId="55276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12A0B4" w14:textId="1A149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FE4A2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545D41D" w14:textId="426732E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E74297" w14:textId="3F685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F25D9E" w14:textId="66A32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70304F" w14:textId="77777777" w:rsidR="00944C3D" w:rsidRDefault="00944C3D" w:rsidP="00944C3D">
      <w:pPr>
        <w:rPr>
          <w:rFonts w:ascii="Arial" w:hAnsi="Arial"/>
          <w:b/>
        </w:rPr>
      </w:pPr>
    </w:p>
    <w:p w14:paraId="50FA14A0" w14:textId="77777777" w:rsidR="00944C3D" w:rsidRDefault="00944C3D" w:rsidP="00944C3D">
      <w:pPr>
        <w:rPr>
          <w:rFonts w:ascii="Arial" w:hAnsi="Arial"/>
          <w:b/>
        </w:rPr>
      </w:pPr>
    </w:p>
    <w:p w14:paraId="24F6145F" w14:textId="77777777" w:rsidR="00944C3D" w:rsidRDefault="00944C3D" w:rsidP="00944C3D">
      <w:pPr>
        <w:rPr>
          <w:rFonts w:ascii="Arial" w:hAnsi="Arial"/>
          <w:b/>
        </w:rPr>
      </w:pPr>
    </w:p>
    <w:p w14:paraId="0F78369D" w14:textId="77777777" w:rsidR="00944C3D" w:rsidRDefault="00944C3D" w:rsidP="00944C3D">
      <w:pPr>
        <w:rPr>
          <w:rFonts w:ascii="Arial" w:hAnsi="Arial"/>
          <w:b/>
        </w:rPr>
      </w:pPr>
    </w:p>
    <w:p w14:paraId="11D3DE0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1622"/>
        <w:gridCol w:w="1213"/>
        <w:gridCol w:w="1214"/>
        <w:gridCol w:w="1190"/>
        <w:gridCol w:w="1573"/>
      </w:tblGrid>
      <w:tr w:rsidR="00944C3D" w:rsidRPr="00050529" w14:paraId="2737FFCE" w14:textId="77777777" w:rsidTr="00503750">
        <w:tc>
          <w:tcPr>
            <w:tcW w:w="2622" w:type="dxa"/>
            <w:vAlign w:val="center"/>
          </w:tcPr>
          <w:p w14:paraId="07FAA1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519DE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C7EFD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EC307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B14F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D7C28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F2959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059E4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38CAF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7CCCD7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A5D49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89EAC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F315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694CBE6" w14:textId="41AC4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5EF5CB" w14:textId="33767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085247" w14:textId="3E738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492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433D97" w14:textId="13B23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15687" w14:textId="77777777" w:rsidTr="00503750">
        <w:tc>
          <w:tcPr>
            <w:tcW w:w="2622" w:type="dxa"/>
            <w:vAlign w:val="center"/>
          </w:tcPr>
          <w:p w14:paraId="6A3F86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2203B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98EE4FD" w14:textId="4DE750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F3A1B8" w14:textId="77BEC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8FC138" w14:textId="30371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F47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62DD52" w14:textId="4C60B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E203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F134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870AE8A" w14:textId="313E2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E4B713" w14:textId="7ACA5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505706" w14:textId="49D01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277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E3668C" w14:textId="2E469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BF33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B945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9AD8616" w14:textId="214C7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FDFAB9" w14:textId="1518C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884114" w14:textId="49126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358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7333EE" w14:textId="1203A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84C64" w14:textId="77777777" w:rsidTr="00503750">
        <w:tc>
          <w:tcPr>
            <w:tcW w:w="2622" w:type="dxa"/>
            <w:vAlign w:val="center"/>
          </w:tcPr>
          <w:p w14:paraId="40CFA4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8D97E80" w14:textId="08576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90681.00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D6EAE3" w14:textId="29CC1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47109.00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FDE001" w14:textId="2B61D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17578.00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876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DB988E" w14:textId="0C741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120212.00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175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175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5CF437B" w14:textId="3E8A0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5C9F86" w14:textId="5EC37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60A95A" w14:textId="0531B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4DB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0F0937" w14:textId="620DF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6376C8" w14:textId="77777777" w:rsidTr="00503750">
        <w:tc>
          <w:tcPr>
            <w:tcW w:w="2622" w:type="dxa"/>
            <w:vAlign w:val="center"/>
          </w:tcPr>
          <w:p w14:paraId="2A560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21C5C47" w14:textId="4037C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0CE729" w14:textId="73061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0CE1CA" w14:textId="4EAD1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3EF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A40512" w14:textId="4A5A1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66B3F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ED0981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B122A2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130B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3A2C3FC" w14:textId="2E6CA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453D17" w14:textId="3495B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456B13" w14:textId="1F62E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29C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FA3F8" w14:textId="2469A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84C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E7D1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25B9E05" w14:textId="7DB48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C9ECEC" w14:textId="4F91B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93020A" w14:textId="2B90C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C1E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CC2731" w14:textId="52FCD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3B2F2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756C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2D6ACD1" w14:textId="4F063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B0BFD1" w14:textId="5FD3D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BB925D" w14:textId="5B5F8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EAC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EE3384" w14:textId="4257A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7BD882" w14:textId="77777777" w:rsidTr="00503750">
        <w:tc>
          <w:tcPr>
            <w:tcW w:w="2622" w:type="dxa"/>
            <w:vAlign w:val="center"/>
          </w:tcPr>
          <w:p w14:paraId="3F8D1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233B9C0B" w14:textId="09B7A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DE20AC" w14:textId="3BF50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9835B0" w14:textId="45A70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505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BA9891" w14:textId="33842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0C3ED" w14:textId="77777777" w:rsidTr="00503750">
        <w:tc>
          <w:tcPr>
            <w:tcW w:w="2622" w:type="dxa"/>
            <w:vAlign w:val="center"/>
          </w:tcPr>
          <w:p w14:paraId="112DA0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E83C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DD7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B5F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CB0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A15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5C1AD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6963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D0B5D45" w14:textId="750305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90681.00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05F9E8" w14:textId="739F76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47109.00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510AF5" w14:textId="0C62F3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17578.00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1E0C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C05D22" w14:textId="7E7CC4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120212.00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1AB0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FCEFE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8631AF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68C457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E50AF5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1A314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0E02F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D95A9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2B37C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84CAA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9166A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07BC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4E24F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BF0F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1299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0A591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7E23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BE30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16952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74E6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360F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F0E9B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246F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BCD0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7A0BA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B0AA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D2B6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AA115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C340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9BEE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D26AC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8029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9ADF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08F67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7EB4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D534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9539B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3344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CF83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DFEAC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F052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DFC84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712C3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0182E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F97A7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47451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08F5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BCB61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1A0B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6041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0BDCA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35D0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3C6A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ECF13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432B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D01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6B57B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747D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E749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5F8A2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4C3F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0A65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7E020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2466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2BBE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D3541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2749E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E0B7C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F76A0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7AC018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2A51429" w14:textId="77777777" w:rsidTr="00503750">
        <w:tc>
          <w:tcPr>
            <w:tcW w:w="2835" w:type="dxa"/>
            <w:vAlign w:val="center"/>
          </w:tcPr>
          <w:p w14:paraId="0CC3C0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CCD54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C2933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3BB8A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CCDC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CFAF5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433F057" w14:textId="77777777" w:rsidTr="00503750">
        <w:tc>
          <w:tcPr>
            <w:tcW w:w="2835" w:type="dxa"/>
            <w:vAlign w:val="center"/>
          </w:tcPr>
          <w:p w14:paraId="320335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015EFA3" w14:textId="37905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70C7E" w14:textId="5B847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C7142A" w14:textId="384E8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5D7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10F92C" w14:textId="5AC03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B6E2D2" w14:textId="77777777" w:rsidTr="00503750">
        <w:tc>
          <w:tcPr>
            <w:tcW w:w="2835" w:type="dxa"/>
            <w:vAlign w:val="center"/>
          </w:tcPr>
          <w:p w14:paraId="47980D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F5A17A8" w14:textId="26820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4A5F79" w14:textId="7FF16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D7DD2" w14:textId="1D31E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10C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5A568C" w14:textId="27A20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19513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E2861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E2B1248" w14:textId="6D37AC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93F87" w14:textId="4A1F60C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B7030D" w14:textId="0FAAEB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FCB7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18A907" w14:textId="2A3AAF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B0D4A72" w14:textId="77777777" w:rsidTr="00503750">
        <w:tc>
          <w:tcPr>
            <w:tcW w:w="2835" w:type="dxa"/>
            <w:vAlign w:val="center"/>
          </w:tcPr>
          <w:p w14:paraId="2D4DF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2EA5A4B" w14:textId="2ADB8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6B455" w14:textId="42914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0E67D" w14:textId="0FB9C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E71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C790DD" w14:textId="33858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B38DA" w14:textId="77777777" w:rsidTr="00503750">
        <w:tc>
          <w:tcPr>
            <w:tcW w:w="2835" w:type="dxa"/>
            <w:vAlign w:val="center"/>
          </w:tcPr>
          <w:p w14:paraId="27EDE1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BE8A09B" w14:textId="2A335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665A83" w14:textId="3D9D5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AB2557" w14:textId="71C9B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C43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22C20D" w14:textId="35045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B1A7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340CB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7D191F1" w14:textId="70AAB07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D8C74F" w14:textId="1269B1F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62E5CF" w14:textId="1C7001B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171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72F9EE" w14:textId="477EAA8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1A34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86437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7AC60F9" w14:textId="0F229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10EBCE" w14:textId="5A0E0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32EBEA" w14:textId="69D60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16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DE4CB5" w14:textId="794A1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52C25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AF7AAF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1BCEC8B4" w14:textId="77777777" w:rsidTr="00503750">
        <w:tc>
          <w:tcPr>
            <w:tcW w:w="2552" w:type="dxa"/>
            <w:vAlign w:val="center"/>
          </w:tcPr>
          <w:p w14:paraId="3A6610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897EC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75A48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DAF10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01D36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35059A1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6F664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15674033" w14:textId="18F31CE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-32.00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516A318" w14:textId="5A7B90C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07B9CE5" w14:textId="40612D5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13EDA7A" w14:textId="21AF347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-32.00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DCFBEF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C8B51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07B41816" w14:textId="56405F7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30CC75B" w14:textId="5809158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C48ACD9" w14:textId="4D12241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B1BE2EA" w14:textId="461C3E5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3B9B9E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71D574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17DB40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BA993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3947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DD17E0F" w14:textId="77777777" w:rsidTr="00503750">
        <w:tc>
          <w:tcPr>
            <w:tcW w:w="4395" w:type="dxa"/>
            <w:vMerge/>
          </w:tcPr>
          <w:p w14:paraId="3E707F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C728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F6416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672B29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8DDE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36164D4" w14:textId="540C1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  <w:lang w:eastAsia="sk-SK"/>
              </w:rPr>
              <w:t>447.00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66024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A3A747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93A1F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5CF9BA5" w14:textId="38587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  <w:lang w:eastAsia="sk-SK"/>
              </w:rPr>
              <w:t>-231.00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92FE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B9F7B8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F934F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15BD488" w14:textId="277219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216.00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F532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4C3583C" w14:textId="77777777" w:rsidTr="00503750">
        <w:tc>
          <w:tcPr>
            <w:tcW w:w="4395" w:type="dxa"/>
            <w:vAlign w:val="center"/>
          </w:tcPr>
          <w:p w14:paraId="505366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AA06D5D" w14:textId="530A5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90456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370957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51CCB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CA9F9A5" w14:textId="6C001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DB199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5A1589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121A1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2353ED0" w14:textId="0EF82F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B7B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3DC7ED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9CFC9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36C8C9E" w14:textId="324CA17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94813.00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5B33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FA421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7C6333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1BCE329" w14:textId="77777777" w:rsidTr="00503750">
        <w:tc>
          <w:tcPr>
            <w:tcW w:w="4395" w:type="dxa"/>
            <w:vAlign w:val="center"/>
          </w:tcPr>
          <w:p w14:paraId="29A87E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00BED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4AE67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E89FF0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66389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B09C0D" w14:textId="5CA042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5F77F6" w14:textId="52B09D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5F63B2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F0936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F889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C0F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344268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247AC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2C28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443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1312EA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887E8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0F925C8" w14:textId="24524C9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2B3231" w14:textId="769EF5A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306563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6D8C1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491663F" w14:textId="43AD35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0C2C25" w14:textId="0FA037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256B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ABDE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87040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D266F0B" w14:textId="77777777" w:rsidTr="00503750">
        <w:tc>
          <w:tcPr>
            <w:tcW w:w="1843" w:type="dxa"/>
            <w:vAlign w:val="center"/>
          </w:tcPr>
          <w:p w14:paraId="31B12FD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58636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8E5F16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86B67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B78B8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14AC85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CF564B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FA06E07" w14:textId="77777777" w:rsidTr="00503750">
        <w:tc>
          <w:tcPr>
            <w:tcW w:w="1843" w:type="dxa"/>
            <w:vAlign w:val="center"/>
          </w:tcPr>
          <w:p w14:paraId="067EBE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75790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5CBE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12B2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4C06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9AB0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7BD4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C820B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8A9F8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BAB7C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E3A2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EE45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E74C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76B2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B3E7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24CDFA" w14:textId="77777777" w:rsidTr="00503750">
        <w:tc>
          <w:tcPr>
            <w:tcW w:w="1843" w:type="dxa"/>
            <w:vAlign w:val="center"/>
          </w:tcPr>
          <w:p w14:paraId="669AC6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ABBDA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B3BD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7320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A61E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DE08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EA28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C2DDD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BFEB9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61E46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704F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A047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F10C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88AE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A76B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DD3C7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7C54E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7561D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BC2D5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2439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C837B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0F48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5632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6639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C889D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E57C760" w14:textId="77777777" w:rsidTr="00503750">
        <w:trPr>
          <w:trHeight w:val="664"/>
        </w:trPr>
        <w:tc>
          <w:tcPr>
            <w:tcW w:w="3372" w:type="dxa"/>
          </w:tcPr>
          <w:p w14:paraId="2B5BFF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366A7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30C7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0DA5B3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88876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6334707" w14:textId="590C3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38A9E4" w14:textId="54B1A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C6021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E9CFC0" w14:textId="7F6061A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D3EE3D" w14:textId="3D3E7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676CCF" w14:textId="42BB5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F941F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54AEB5F" w14:textId="4DBEEDB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6346C22" w14:textId="46D6A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253F47" w14:textId="660AF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154B0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C654D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557D8CA" w14:textId="7160C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248BD5" w14:textId="0423F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50171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EC7E3F" w14:textId="7112459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B418E4" w14:textId="4F011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2BD326" w14:textId="41A62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18729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891E535" w14:textId="1796F70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012E9A9" w14:textId="2109D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9AD635" w14:textId="3A6B2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F1D63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3B2DCF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4D34EB1" w14:textId="77777777" w:rsidTr="00503750">
        <w:tc>
          <w:tcPr>
            <w:tcW w:w="2835" w:type="dxa"/>
            <w:vAlign w:val="center"/>
          </w:tcPr>
          <w:p w14:paraId="4FD478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52389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F62DB1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E7C15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942DA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8DA70E5" w14:textId="77777777" w:rsidTr="00503750">
        <w:tc>
          <w:tcPr>
            <w:tcW w:w="2835" w:type="dxa"/>
          </w:tcPr>
          <w:p w14:paraId="397EA0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9D41AA4" w14:textId="265E9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0EF12C" w14:textId="3B1CB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471EE4" w14:textId="41767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78FEF9" w14:textId="51448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87C10D" w14:textId="77777777" w:rsidTr="00503750">
        <w:tc>
          <w:tcPr>
            <w:tcW w:w="2835" w:type="dxa"/>
          </w:tcPr>
          <w:p w14:paraId="2F29E4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52623AB" w14:textId="1AAC4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334EB5" w14:textId="36DCA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5F4BB2" w14:textId="400CE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CE7D29D" w14:textId="362D8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889493" w14:textId="77777777" w:rsidTr="00503750">
        <w:tc>
          <w:tcPr>
            <w:tcW w:w="2835" w:type="dxa"/>
          </w:tcPr>
          <w:p w14:paraId="1705FE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C0B8689" w14:textId="6DC83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350DBC" w14:textId="23279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5CC894" w14:textId="20BB3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87A318" w14:textId="46768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169AE7" w14:textId="77777777" w:rsidTr="00503750">
        <w:tc>
          <w:tcPr>
            <w:tcW w:w="2835" w:type="dxa"/>
            <w:vAlign w:val="center"/>
          </w:tcPr>
          <w:p w14:paraId="71B8C8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8FD6FEA" w14:textId="60287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BB4A70" w14:textId="2AA34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2369C6" w14:textId="2979A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9DCEE3" w14:textId="29A50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958F80" w14:textId="77777777" w:rsidTr="00503750">
        <w:tc>
          <w:tcPr>
            <w:tcW w:w="2835" w:type="dxa"/>
            <w:vAlign w:val="center"/>
          </w:tcPr>
          <w:p w14:paraId="054171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AB97B2F" w14:textId="01CB6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B77C62" w14:textId="1F9E1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2BB24A" w14:textId="28F4A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638FEE" w14:textId="6B9A0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2D67E6" w14:textId="77777777" w:rsidTr="00503750">
        <w:tc>
          <w:tcPr>
            <w:tcW w:w="2835" w:type="dxa"/>
          </w:tcPr>
          <w:p w14:paraId="4BAF0C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58DAC18" w14:textId="33BF8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0FC977" w14:textId="6BD73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B0D5A3" w14:textId="3F27B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00AE5A" w14:textId="091AC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FF0618" w14:textId="77777777" w:rsidTr="00503750">
        <w:tc>
          <w:tcPr>
            <w:tcW w:w="2835" w:type="dxa"/>
          </w:tcPr>
          <w:p w14:paraId="5BF794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40FC4E8" w14:textId="119A0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01CF20" w14:textId="00ADD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73C61B" w14:textId="7E473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83DE96" w14:textId="3EF57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9A0334" w14:textId="77777777" w:rsidTr="00503750">
        <w:tc>
          <w:tcPr>
            <w:tcW w:w="2835" w:type="dxa"/>
          </w:tcPr>
          <w:p w14:paraId="7B99AC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171CB72" w14:textId="14D01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96B73F" w14:textId="623DE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00B5C4" w14:textId="77EFD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49FDCB" w14:textId="7BC74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9AD0B" w14:textId="77777777" w:rsidR="00944C3D" w:rsidRDefault="00944C3D" w:rsidP="00944C3D">
      <w:pPr>
        <w:rPr>
          <w:rFonts w:ascii="Arial" w:hAnsi="Arial"/>
          <w:b/>
        </w:rPr>
      </w:pPr>
    </w:p>
    <w:p w14:paraId="62F06E5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9B7874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CC5D6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CC0C1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9C2E5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4F502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6760C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444E223" w14:textId="77777777" w:rsidTr="00503750">
        <w:trPr>
          <w:trHeight w:val="443"/>
        </w:trPr>
        <w:tc>
          <w:tcPr>
            <w:tcW w:w="2560" w:type="dxa"/>
          </w:tcPr>
          <w:p w14:paraId="70CDDE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4D22CD6" w14:textId="14D54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0EC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8E33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0DAC85A" w14:textId="3586F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D3B91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1A430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2E3C6E2" w14:textId="70AC3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517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C926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1284D" w14:textId="4AF84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53A6B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37053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4B3B36" w14:textId="34244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2B3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1DEF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AB150E" w14:textId="446BE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72F70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3303C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C8C3D41" w14:textId="334BC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16B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803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F93BAC" w14:textId="29EED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7C5EBA" w14:textId="77777777" w:rsidR="00944C3D" w:rsidRDefault="00944C3D" w:rsidP="00944C3D">
      <w:pPr>
        <w:rPr>
          <w:rFonts w:ascii="Arial" w:hAnsi="Arial"/>
          <w:b/>
        </w:rPr>
      </w:pPr>
    </w:p>
    <w:p w14:paraId="5A4AD777" w14:textId="77777777" w:rsidR="00944C3D" w:rsidRDefault="00944C3D" w:rsidP="00944C3D">
      <w:pPr>
        <w:rPr>
          <w:rFonts w:ascii="Arial" w:hAnsi="Arial"/>
          <w:b/>
        </w:rPr>
      </w:pPr>
    </w:p>
    <w:p w14:paraId="0438DE8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4BDA2E8" w14:textId="77777777" w:rsidR="00944C3D" w:rsidRDefault="00944C3D" w:rsidP="00944C3D">
      <w:pPr>
        <w:rPr>
          <w:rFonts w:ascii="Arial" w:hAnsi="Arial"/>
          <w:b/>
        </w:rPr>
      </w:pPr>
    </w:p>
    <w:p w14:paraId="4A1F6B2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E084E3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25EC5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8C431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99D99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D0044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FAE96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DA82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4CB0D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043C1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34078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5D76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B986F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E169F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823D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8447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FAB47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AAAD20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647C08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1F332CB" w14:textId="77777777" w:rsidTr="00503750">
        <w:trPr>
          <w:trHeight w:val="677"/>
        </w:trPr>
        <w:tc>
          <w:tcPr>
            <w:tcW w:w="3358" w:type="dxa"/>
          </w:tcPr>
          <w:p w14:paraId="69B152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B155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818FE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6CBC3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F084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B1A7B07" w14:textId="0E014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EE98E8" w14:textId="4E848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C37DC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7CA1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753870D" w14:textId="55FBE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70B458" w14:textId="39AC3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482F0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BCB4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05EB21D" w14:textId="47660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E3D3FC" w14:textId="56A08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A8345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4120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78872C4" w14:textId="2AC9D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A79FBE" w14:textId="05D54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307A4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ED7C53" w14:textId="1CA9523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C739E4" w14:textId="4A1DC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04D371" w14:textId="76684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B9542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9D0DD86" w14:textId="29C528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CF39B1" w14:textId="57454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E5173C" w14:textId="42F2D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DD4F3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0354AB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69A0BD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7806F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536E9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03CBE6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EC475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1CA12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747CB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561AA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ED1CB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409B5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CE24E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0E892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94218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FD66E5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052D71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127A0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919400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0DF3A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ECF4F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233D2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3BEA4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BA20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76AFA44" w14:textId="375CC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0FE11D" w14:textId="13646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D926F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F9790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4893EAF" w14:textId="5DF11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369AB1" w14:textId="268F2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37B08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AB94B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1886C82" w14:textId="5CD6F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B768AF" w14:textId="420A7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14DF2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F7D0D27" w14:textId="0169B0F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B6E7BA4" w14:textId="3F4F3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8A20B0" w14:textId="6A1CF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95BDB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9C26FA8" w14:textId="3C8102D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3423D40" w14:textId="4CB44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348317" w14:textId="048D5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9C9E8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79801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E23C72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63412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6BB72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01B9B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C24F4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D9CF0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8BE6358" w14:textId="47052E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F62A52" w14:textId="418F6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525A2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96909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DA5F1DE" w14:textId="41AB4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3CA353" w14:textId="0EFA7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996D4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15A64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3DF2E05" w14:textId="131AB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F53FB1" w14:textId="25945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5CB8A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3010524" w14:textId="169C9E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2F2E91" w14:textId="6FF9B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1A2725" w14:textId="3B42C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778FA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0254646" w14:textId="1C88805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05B04A" w14:textId="159F0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48DDF2" w14:textId="50E22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CF454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BA06FA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A86CFB4" w14:textId="77777777" w:rsidTr="00503750">
        <w:tc>
          <w:tcPr>
            <w:tcW w:w="3686" w:type="dxa"/>
            <w:vAlign w:val="center"/>
          </w:tcPr>
          <w:p w14:paraId="04E85D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164EA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91AC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8C67AD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0DAFD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37A6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DF631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A1A305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162DC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AB36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B5D01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1A6F7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9BC8B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3C27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BBFD3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46652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6321D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B92C96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A2EA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0345B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F290B9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59765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C2103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9A2A1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9151A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4AE1A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63FB773" w14:textId="40476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6D9C62" w14:textId="64BD5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19E79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B0AF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A53AE84" w14:textId="0BF1A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5B069F" w14:textId="23689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24E28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ED660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12DB93E" w14:textId="0F00D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283FD0" w14:textId="5C378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55DD0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B14532E" w14:textId="3223C7E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5C7CD46" w14:textId="53A09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1ACDCB" w14:textId="01B18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25212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10C5DBB" w14:textId="7F480BA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74BE21" w14:textId="1CD70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AEC0BE" w14:textId="116EC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7681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49868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5BA18A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E11CD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504F9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70AA2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8A8518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FEF0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E6A8CCD" w14:textId="68630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1D95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4CF6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F9563AC" w14:textId="31649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A2E2F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F860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18EE2E2" w14:textId="16DF0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3A8F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E95F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3EEF506" w14:textId="1CA30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B54D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9144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6024F9E" w14:textId="1D149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9D10E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5C673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AF18C38" w14:textId="6C2666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79DDEC9" w14:textId="77777777" w:rsidR="00944C3D" w:rsidRDefault="00944C3D" w:rsidP="00944C3D">
      <w:pPr>
        <w:rPr>
          <w:sz w:val="22"/>
          <w:szCs w:val="22"/>
        </w:rPr>
      </w:pPr>
    </w:p>
    <w:p w14:paraId="1E788456" w14:textId="77777777" w:rsidR="00944C3D" w:rsidRDefault="00944C3D" w:rsidP="00944C3D">
      <w:pPr>
        <w:rPr>
          <w:sz w:val="22"/>
          <w:szCs w:val="22"/>
        </w:rPr>
      </w:pPr>
    </w:p>
    <w:p w14:paraId="10799D6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497465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A714E1E" w14:textId="2E4E0EAA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7CEB3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D011C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C4795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2DFAA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1A1D4B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BF6885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BD9C5E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C8912C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291568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86AB02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FF46DDB" w14:textId="76611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275269" w14:textId="1CF34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FAEEC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B1E88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031D782" w14:textId="645D3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25820D" w14:textId="6DBF3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04542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A85C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703E4AD" w14:textId="7FE99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686C02" w14:textId="06595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8F973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11E3F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06A92B6" w14:textId="5560A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8B4980" w14:textId="4724C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B3C06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CA983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E1B5AC0" w14:textId="02ABB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755110" w14:textId="4015A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B98D7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7EA3233" w14:textId="2F0089C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E949A20" w14:textId="07980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E9C865" w14:textId="41813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933C1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D746EE9" w14:textId="1F55D82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6CFBD54" w14:textId="7C41C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9F33CE" w14:textId="2A693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74A7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5369F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2EDC8E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41498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521843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1DA68A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3D29E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401D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1A685B6" w14:textId="7D266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646DBC" w14:textId="3C209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A536D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0D54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4805FAB" w14:textId="3331F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E2ECDA" w14:textId="527F2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969BD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35D9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8E700D0" w14:textId="6D834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16ED32" w14:textId="48A36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EB7EC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E63B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6777CFE" w14:textId="2462D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02D67E" w14:textId="396FF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41393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6BA4CA" w14:textId="67D28F2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19D7CAE" w14:textId="7D2FA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C4C188" w14:textId="66360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914A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3D3B9B" w14:textId="7572053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2456B7" w14:textId="78838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1F872B" w14:textId="3B847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E6054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6E5B31B" w14:textId="1103882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14C8FB" w14:textId="44433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6F2B8A" w14:textId="07935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2EF5" w:rsidRPr="00DC216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646A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4FD89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0348B38" w14:textId="1B463F1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ACDBA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8949A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ADA610F" w14:textId="70F02E9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6CA3F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F06DF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DB8C654" w14:textId="493989F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49D2D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DBEF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82790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46AA65C" w14:textId="77777777" w:rsidR="00944C3D" w:rsidRPr="003607F0" w:rsidRDefault="00944C3D" w:rsidP="00944C3D"/>
    <w:p w14:paraId="3A7D11E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1ACD" w14:textId="77777777" w:rsidR="008324FC" w:rsidRDefault="008324FC">
      <w:r>
        <w:separator/>
      </w:r>
    </w:p>
  </w:endnote>
  <w:endnote w:type="continuationSeparator" w:id="0">
    <w:p w14:paraId="371866E4" w14:textId="77777777" w:rsidR="008324FC" w:rsidRDefault="00832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2B2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88CB12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1532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45054C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BCD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5A61979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B13BF" w14:textId="77777777" w:rsidR="008324FC" w:rsidRDefault="008324FC">
      <w:r>
        <w:separator/>
      </w:r>
    </w:p>
  </w:footnote>
  <w:footnote w:type="continuationSeparator" w:id="0">
    <w:p w14:paraId="66B90134" w14:textId="77777777" w:rsidR="008324FC" w:rsidRDefault="00832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934889">
    <w:abstractNumId w:val="13"/>
  </w:num>
  <w:num w:numId="2" w16cid:durableId="437720166">
    <w:abstractNumId w:val="17"/>
  </w:num>
  <w:num w:numId="3" w16cid:durableId="248586617">
    <w:abstractNumId w:val="8"/>
  </w:num>
  <w:num w:numId="4" w16cid:durableId="549656286">
    <w:abstractNumId w:val="7"/>
  </w:num>
  <w:num w:numId="5" w16cid:durableId="187545886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122361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0575873">
    <w:abstractNumId w:val="20"/>
  </w:num>
  <w:num w:numId="8" w16cid:durableId="189343912">
    <w:abstractNumId w:val="10"/>
  </w:num>
  <w:num w:numId="9" w16cid:durableId="735515273">
    <w:abstractNumId w:val="0"/>
  </w:num>
  <w:num w:numId="10" w16cid:durableId="1141776001">
    <w:abstractNumId w:val="19"/>
  </w:num>
  <w:num w:numId="11" w16cid:durableId="529612749">
    <w:abstractNumId w:val="6"/>
  </w:num>
  <w:num w:numId="12" w16cid:durableId="40180646">
    <w:abstractNumId w:val="9"/>
  </w:num>
  <w:num w:numId="13" w16cid:durableId="1681204188">
    <w:abstractNumId w:val="12"/>
  </w:num>
  <w:num w:numId="14" w16cid:durableId="419713815">
    <w:abstractNumId w:val="15"/>
  </w:num>
  <w:num w:numId="15" w16cid:durableId="665321966">
    <w:abstractNumId w:val="14"/>
  </w:num>
  <w:num w:numId="16" w16cid:durableId="1289506542">
    <w:abstractNumId w:val="2"/>
  </w:num>
  <w:num w:numId="17" w16cid:durableId="219750145">
    <w:abstractNumId w:val="4"/>
  </w:num>
  <w:num w:numId="18" w16cid:durableId="1734162584">
    <w:abstractNumId w:val="11"/>
  </w:num>
  <w:num w:numId="19" w16cid:durableId="121923840">
    <w:abstractNumId w:val="5"/>
  </w:num>
  <w:num w:numId="20" w16cid:durableId="665934385">
    <w:abstractNumId w:val="18"/>
  </w:num>
  <w:num w:numId="21" w16cid:durableId="593785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2708360.doc"/>
    <w:docVar w:name="arg5" w:val="10"/>
  </w:docVars>
  <w:rsids>
    <w:rsidRoot w:val="00142EF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2EF5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24FC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AF4E4D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49A17"/>
  <w15:docId w15:val="{D8A63FDD-DEFE-4B89-BE90-B4215EC8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2026-03-17T09:48:00Z</dcterms:created>
  <dcterms:modified xsi:type="dcterms:W3CDTF">2026-03-17T09:49:00Z</dcterms:modified>
</cp:coreProperties>
</file>