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02C14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B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B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C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C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D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5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F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0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6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5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C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B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4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0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2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B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A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0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A4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9EB6B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DC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A7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7C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8B4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04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62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2B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C2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A4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9F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D4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48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5E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7D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0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84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74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7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D4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49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0E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B0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F7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96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1B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0FB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6C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A1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27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C10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D7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22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F4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73F9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3F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64F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64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E3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C9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F7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605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40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0E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B0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1E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F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4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26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60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B7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99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8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98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5D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CE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14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8D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1A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2E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E1F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E2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D5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7B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07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94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BD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59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84224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A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FA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B3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88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90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01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86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0B1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5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B8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8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6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3F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45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F8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A5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B2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821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50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D6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21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88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0B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1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03D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304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6C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BB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A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D7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2E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6D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2AC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5EAA0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A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A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D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1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F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C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6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1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5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FB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9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F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7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C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8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0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EC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0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0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D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D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8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3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B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82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6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8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6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3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C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8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8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9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5EA03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B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4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E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7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2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D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2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A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C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C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2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4B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77DC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A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3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A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0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0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6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8B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86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55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F1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3B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53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76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CB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EC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AF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9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81210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1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6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9B3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4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C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C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4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3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7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5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F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A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2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0C1E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F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7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2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F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9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6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9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7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5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E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C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6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049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4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9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7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4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1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8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6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D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1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3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5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28A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F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D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2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7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3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1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A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D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E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D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C5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8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B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2B3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1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D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F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F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D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A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21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18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56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6209F" w14:textId="191E63D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43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70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44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33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D7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4D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86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C9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6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7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2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842F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C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C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6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4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7E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49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13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519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2FFF266" wp14:editId="7002F83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4209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FFF2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614209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4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3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B9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F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E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1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9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F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3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0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7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6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D1A2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521A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5341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08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CF9228F" wp14:editId="3CAF940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FE68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9228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66FE68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CDABDA" wp14:editId="0B469A9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3540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DABDA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943540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A58F3D" wp14:editId="2074DEB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6495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58F3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436495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E90FE3A" wp14:editId="5B75D88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5CDC9" w14:textId="65982B06" w:rsidR="000B647F" w:rsidRDefault="000B647F" w:rsidP="00944C3D">
                                  <w:fldSimple w:instr=" MERGEFIELD  aDMOD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0FE3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65CDC9" w14:textId="65982B06" w:rsidR="000B647F" w:rsidRDefault="000B647F" w:rsidP="00944C3D">
                            <w:fldSimple w:instr=" MERGEFIELD  aDMOD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3017F20" wp14:editId="7B76C9A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2D8A9" w14:textId="2B1EBDF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17F2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EB2D8A9" w14:textId="2B1EBDF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7234CD6" wp14:editId="40476BB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651A7" w14:textId="56E843E6" w:rsidR="000B647F" w:rsidRDefault="000B647F" w:rsidP="00944C3D">
                                  <w:fldSimple w:instr=" MERGEFIELD  aDRD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34CD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29651A7" w14:textId="56E843E6" w:rsidR="000B647F" w:rsidRDefault="000B647F" w:rsidP="00944C3D">
                            <w:fldSimple w:instr=" MERGEFIELD  aDRD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EFBE0EA" wp14:editId="6FF0228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ABF2D" w14:textId="213C906F" w:rsidR="000B647F" w:rsidRDefault="000B647F" w:rsidP="00944C3D">
                                  <w:fldSimple w:instr=" MERGEFIELD  aDMD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BE0EA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88ABF2D" w14:textId="213C906F" w:rsidR="000B647F" w:rsidRDefault="000B647F" w:rsidP="00944C3D">
                            <w:fldSimple w:instr=" MERGEFIELD  aDMD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A6019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98525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C9C25A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69BE14" wp14:editId="75ADFD1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599A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9BE1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B4599A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ED2ACC0" wp14:editId="633A1C7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BC57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2ACC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6EBC57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63BFFA" wp14:editId="58C8A81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3C71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3BFF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463C71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4E67FFC" wp14:editId="39C8AE6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FE5E0" w14:textId="3EBBFA8A" w:rsidR="000B647F" w:rsidRDefault="000B647F" w:rsidP="00944C3D">
                                  <w:fldSimple w:instr=" MERGEFIELD  aDRDO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67FF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52FE5E0" w14:textId="3EBBFA8A" w:rsidR="000B647F" w:rsidRDefault="000B647F" w:rsidP="00944C3D">
                            <w:fldSimple w:instr=" MERGEFIELD  aDRDO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2D786AC" wp14:editId="01566BD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711A3" w14:textId="4AE92375" w:rsidR="000B647F" w:rsidRDefault="000B647F" w:rsidP="00944C3D">
                                  <w:fldSimple w:instr=" MERGEFIELD  aDMD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786A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69711A3" w14:textId="4AE92375" w:rsidR="000B647F" w:rsidRDefault="000B647F" w:rsidP="00944C3D">
                            <w:fldSimple w:instr=" MERGEFIELD  aDMD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B7424DE" wp14:editId="61B74BF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BCFE35" w14:textId="7282AEE1" w:rsidR="000B647F" w:rsidRDefault="000B647F" w:rsidP="00944C3D">
                                  <w:fldSimple w:instr=" MERGEFIELD  aDROD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424D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4BCFE35" w14:textId="7282AEE1" w:rsidR="000B647F" w:rsidRDefault="000B647F" w:rsidP="00944C3D">
                            <w:fldSimple w:instr=" MERGEFIELD  aDROD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FEA16B9" wp14:editId="6276A8C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E4991" w14:textId="5E3A0E86" w:rsidR="000B647F" w:rsidRDefault="000B647F" w:rsidP="00944C3D">
                                  <w:fldSimple w:instr=" MERGEFIELD  aDMOD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A16B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54E4991" w14:textId="5E3A0E86" w:rsidR="000B647F" w:rsidRDefault="000B647F" w:rsidP="00944C3D">
                            <w:fldSimple w:instr=" MERGEFIELD  aDMOD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5C70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5A5E0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0657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3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27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0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D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D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7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7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4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A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F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5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8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6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A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6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8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1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7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2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E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A75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C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BD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64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1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2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1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8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A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7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5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7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C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F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C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9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B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A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F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4D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5A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2A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D8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D5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B4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D0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3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8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8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8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E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BD9F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5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7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2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0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5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8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A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C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6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B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7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8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F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0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2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8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C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C38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C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C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D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4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D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7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B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6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DC1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7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C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A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A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6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C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9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7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2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E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5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1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0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A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4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6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6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C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8C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C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2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1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7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3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B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810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5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9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2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B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C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E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D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B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C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7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5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1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8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A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6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2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5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11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41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2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65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59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C9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ED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F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3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5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7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E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5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D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4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3195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F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B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A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4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D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0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0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D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E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C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4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0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5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6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5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F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7C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B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B6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AF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33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F7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B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0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D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4F8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8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E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D368208" wp14:editId="2F276A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BC27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6820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9DBC27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D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C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6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C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E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7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7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6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7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32C144" wp14:editId="342CFD3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F6A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2C14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52F6A6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3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3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2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6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8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5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6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3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8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B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8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6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2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6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A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F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C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A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3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66AC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97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D4E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F82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0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FABA3D" wp14:editId="79C783C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E9D74" w14:textId="7B68DA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36126136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ABA3D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35E9D74" w14:textId="7B68DA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36126136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0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E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B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A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F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D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5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D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796C0" wp14:editId="01FF30C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6D509" w14:textId="6D77668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2021554623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796C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FC6D509" w14:textId="6D77668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2021554623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8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3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8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5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D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2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4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0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D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B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0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9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8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8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3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4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E19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F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5C9EF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E9F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5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2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4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E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D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F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1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9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2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3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F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6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7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B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D776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7C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EC8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6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FEDA7F" wp14:editId="0D11075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11DD5" w14:textId="6E360DB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č.1147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EDA7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2411DD5" w14:textId="6E360DB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č.1147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E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F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A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8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2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1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7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D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9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5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9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5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E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E8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3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6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F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C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0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3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F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3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3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2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1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F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F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93B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2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29B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62F5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A6B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7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B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E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C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C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1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C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D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A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5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F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C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E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7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6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5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E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861F7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EB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27C59" wp14:editId="34795EF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FBDAD" w14:textId="14586C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27C5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5CFBDAD" w14:textId="14586C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62B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4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7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2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E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6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4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4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F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E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C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D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1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2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C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5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3BF9A6" wp14:editId="2AE534B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434D4" w14:textId="56F96F9A" w:rsidR="000B647F" w:rsidRDefault="000B647F" w:rsidP="00944C3D">
                                  <w:fldSimple w:instr=" MERGEFIELD  aSUB_ULICA_CISLO  \* MERGEFORMAT ">
                                    <w:r w:rsidR="00981387" w:rsidRPr="0098138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48,50/1147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BF9A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CA434D4" w14:textId="56F96F9A" w:rsidR="000B647F" w:rsidRDefault="000B647F" w:rsidP="00944C3D">
                            <w:fldSimple w:instr=" MERGEFIELD  aSUB_ULICA_CISLO  \* MERGEFORMAT ">
                              <w:r w:rsidR="00981387" w:rsidRPr="00981387">
                                <w:rPr>
                                  <w:rFonts w:ascii="Arial" w:hAnsi="Arial" w:cs="Arial"/>
                                  <w:noProof/>
                                </w:rPr>
                                <w:t>48,50/1147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9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E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4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E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5527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D9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5EF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7E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2AFF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694ED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23268B" wp14:editId="7D8A7DD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B22D9" w14:textId="3F11F1A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3268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23B22D9" w14:textId="3F11F1A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0A3E54" wp14:editId="3505F05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9C75D" w14:textId="5230A7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A3E54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0A9C75D" w14:textId="5230A7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7A8E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C6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5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2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7C41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3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74EA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E2DD14" wp14:editId="7D48121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8A113" w14:textId="0935C5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2DD1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538A113" w14:textId="0935C5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1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C8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29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9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7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4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A7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F4E42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8479D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EA1328" wp14:editId="3EEDBE7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97DD2" w14:textId="0094F5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A1328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B997DD2" w14:textId="0094F5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685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7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2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E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0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9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78E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E6B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A8DA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EE456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B0F2BC" wp14:editId="3C5CFAC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04A1C" w14:textId="623D2B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81387" w:rsidRPr="00B554A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0F2B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4704A1C" w14:textId="623D2B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81387" w:rsidRPr="00B554A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E2A4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D28A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0A0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2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1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3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C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3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9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2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0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9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E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8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3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5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3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7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1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1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3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F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B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F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9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3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8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9DA5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275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647F61" w14:textId="29E6002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81387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778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7C1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D0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7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1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60B1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9A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3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7D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2B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9B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ED8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F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9F4B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2B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6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E5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A1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02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A8F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0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D9F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D0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C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B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C8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F1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6B6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F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D35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59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8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BD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60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C2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514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8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B66E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584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94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D1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5C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0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D6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A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1E2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C2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F8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7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E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86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7D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B8E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43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2E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28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2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8B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C52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8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DE45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F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4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6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DB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EA04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B86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C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6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E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7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5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D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C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7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C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F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D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3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E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9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3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1BF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0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D1CA3D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EC6BB23" w14:textId="77777777" w:rsidR="00944C3D" w:rsidRDefault="00944C3D" w:rsidP="00944C3D">
      <w:pPr>
        <w:rPr>
          <w:rFonts w:ascii="Arial" w:hAnsi="Arial"/>
        </w:rPr>
      </w:pPr>
    </w:p>
    <w:p w14:paraId="4905F8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51ADE42" w14:textId="02F104F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CD2D57" w14:textId="735813F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451589E" w14:textId="15034A0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FC1828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DB9932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D91ACC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34EB0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CC6E8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5D092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6B2C3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89DBABD" w14:textId="1E7CF824" w:rsidR="00944C3D" w:rsidRPr="008D0433" w:rsidRDefault="0098138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Miroslav Matias</w:t>
            </w:r>
          </w:p>
        </w:tc>
        <w:tc>
          <w:tcPr>
            <w:tcW w:w="3260" w:type="dxa"/>
            <w:vAlign w:val="center"/>
          </w:tcPr>
          <w:p w14:paraId="6611AED6" w14:textId="27DC11CB" w:rsidR="00944C3D" w:rsidRPr="008D0433" w:rsidRDefault="0098138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4F6D4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E5C27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38C7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268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332B2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D2432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B6220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97F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6F26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6618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CC362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ACEA86" w14:textId="3A3B777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AADFD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EAD9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F9F43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DA43B8" w14:textId="42C2F60F" w:rsidR="00944C3D" w:rsidRDefault="0098138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F64D94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EFBD0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056E71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A3284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0F1D00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6A5C3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2B4B93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0EB80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5B9C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2DF1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73AA0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A323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383C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20DB2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E454E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A4DE5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3958B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BF4C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B840E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D99F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70E7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0EA47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9F2F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DF712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03FA0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49B7566" w14:textId="63C481E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AF38C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70E19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8A505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23808C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AB5432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6DD59F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4D1918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6C7D8D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78420A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BD71E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6CC39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3C13E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E5B44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2E49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7493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ECE14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25011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14321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76BED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27B88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3CD64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EA73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00FD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AFBA6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F46C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EEAD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78DB7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88964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9F12D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4643A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42F4F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616AE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F2D10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EDF57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937D7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E4B3C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75436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4AB5F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D7301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1176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90906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A50E1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BE3F0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297E8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C97A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5FE09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39B841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D36EF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F9186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CD4AF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6667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F4A90F9" w14:textId="77777777" w:rsidTr="00503750">
        <w:trPr>
          <w:trHeight w:val="302"/>
        </w:trPr>
        <w:tc>
          <w:tcPr>
            <w:tcW w:w="4510" w:type="dxa"/>
          </w:tcPr>
          <w:p w14:paraId="00280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A169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0DC63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1DAB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6F7C4" w14:textId="77777777" w:rsidTr="00503750">
        <w:trPr>
          <w:trHeight w:val="302"/>
        </w:trPr>
        <w:tc>
          <w:tcPr>
            <w:tcW w:w="4510" w:type="dxa"/>
          </w:tcPr>
          <w:p w14:paraId="7AA87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BECEC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B46E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D86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B0CA07" w14:textId="77777777" w:rsidTr="00503750">
        <w:trPr>
          <w:trHeight w:val="302"/>
        </w:trPr>
        <w:tc>
          <w:tcPr>
            <w:tcW w:w="4510" w:type="dxa"/>
          </w:tcPr>
          <w:p w14:paraId="6AEC1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454A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643E0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518D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37C442" w14:textId="77777777" w:rsidTr="00503750">
        <w:trPr>
          <w:trHeight w:val="302"/>
        </w:trPr>
        <w:tc>
          <w:tcPr>
            <w:tcW w:w="4510" w:type="dxa"/>
          </w:tcPr>
          <w:p w14:paraId="7D434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8ACE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760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4E88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5BC421" w14:textId="77777777" w:rsidTr="00503750">
        <w:trPr>
          <w:trHeight w:val="327"/>
        </w:trPr>
        <w:tc>
          <w:tcPr>
            <w:tcW w:w="4510" w:type="dxa"/>
          </w:tcPr>
          <w:p w14:paraId="2E70D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B1411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C01FF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A76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7FE1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FFCDC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F873C64" w14:textId="04B85A8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24990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0F6D1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D828F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AA8C5B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B55DC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DBC8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9D3B9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804575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A0CAC1E" w14:textId="77777777" w:rsidTr="00503750">
        <w:tc>
          <w:tcPr>
            <w:tcW w:w="2302" w:type="dxa"/>
            <w:vAlign w:val="center"/>
          </w:tcPr>
          <w:p w14:paraId="699686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EA499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A83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EFB8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1FE62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259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8F58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D762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3C6273E" w14:textId="77777777" w:rsidTr="00503750">
        <w:tc>
          <w:tcPr>
            <w:tcW w:w="15593" w:type="dxa"/>
            <w:gridSpan w:val="8"/>
            <w:vAlign w:val="center"/>
          </w:tcPr>
          <w:p w14:paraId="2333C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8DD753" w14:textId="77777777" w:rsidTr="00503750">
        <w:tc>
          <w:tcPr>
            <w:tcW w:w="2302" w:type="dxa"/>
            <w:vAlign w:val="center"/>
          </w:tcPr>
          <w:p w14:paraId="33DC4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3EC2AD5" w14:textId="61D893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33F6CF" w14:textId="25EE02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03D58" w14:textId="00A60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DF9C9" w14:textId="4BDF5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4834A" w14:textId="6F4B07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D949C" w14:textId="664FE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AFFA2" w14:textId="588D11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6046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8A4D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BF1F12" w14:textId="3A1409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17D512" w14:textId="18B7E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60414" w14:textId="071BC1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76CB9" w14:textId="7E62F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2DFE7" w14:textId="3736C4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493EE" w14:textId="7982F0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C0AC6" w14:textId="1F49F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2B77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53B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7DDFB28" w14:textId="6A272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F90ABE" w14:textId="616A8C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DF35D" w14:textId="681FFB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E168B" w14:textId="0140FA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83B194" w14:textId="670B82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067DC" w14:textId="31DCC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D4EBE" w14:textId="7B2BBF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38C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E57E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B41B3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29C1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CDC3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D13B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D4F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7E7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08D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BBAB4D" w14:textId="77777777" w:rsidTr="00503750">
        <w:tc>
          <w:tcPr>
            <w:tcW w:w="2302" w:type="dxa"/>
            <w:vAlign w:val="center"/>
          </w:tcPr>
          <w:p w14:paraId="6930B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4E352D" w14:textId="349DE7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5AB11B" w14:textId="31CDE8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8FD4D" w14:textId="24F267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2A380F" w14:textId="37E9FC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55D0E" w14:textId="4248E4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FD879" w14:textId="60D4E1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E07380" w14:textId="6C013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99DC6" w14:textId="77777777" w:rsidTr="00503750">
        <w:tc>
          <w:tcPr>
            <w:tcW w:w="15593" w:type="dxa"/>
            <w:gridSpan w:val="8"/>
            <w:vAlign w:val="center"/>
          </w:tcPr>
          <w:p w14:paraId="50A76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5B8AD02" w14:textId="77777777" w:rsidTr="00503750">
        <w:tc>
          <w:tcPr>
            <w:tcW w:w="2302" w:type="dxa"/>
            <w:vAlign w:val="center"/>
          </w:tcPr>
          <w:p w14:paraId="20268E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23FED3E" w14:textId="7033F0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7D168C" w14:textId="332CA1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6ED72" w14:textId="269A51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03789" w14:textId="5E6C7C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F45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66C5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B9B099" w14:textId="77D49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86DE3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D1E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9FCDDE" w14:textId="2AAB4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A9A486" w14:textId="5F5F25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99194" w14:textId="350F84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2BFFF" w14:textId="2C4F7A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C5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2EA8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147986" w14:textId="07324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D2F2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072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56A0310" w14:textId="147666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0456F4" w14:textId="404637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895D3" w14:textId="37C18D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8888E" w14:textId="4E27E0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BA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9F9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1DDD3C" w14:textId="40BB9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06A64" w14:textId="77777777" w:rsidTr="00503750">
        <w:tc>
          <w:tcPr>
            <w:tcW w:w="2302" w:type="dxa"/>
            <w:vAlign w:val="center"/>
          </w:tcPr>
          <w:p w14:paraId="2AC78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364C2A5" w14:textId="7A794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8BFE20" w14:textId="4E23DD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0BE5C" w14:textId="190C89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393C1" w14:textId="18B843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84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E732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99D795" w14:textId="78A060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44AB4" w14:textId="77777777" w:rsidTr="00503750">
        <w:tc>
          <w:tcPr>
            <w:tcW w:w="15593" w:type="dxa"/>
            <w:gridSpan w:val="8"/>
            <w:vAlign w:val="center"/>
          </w:tcPr>
          <w:p w14:paraId="2C2E2A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993B1F" w14:textId="77777777" w:rsidTr="00503750">
        <w:tc>
          <w:tcPr>
            <w:tcW w:w="2302" w:type="dxa"/>
            <w:vAlign w:val="center"/>
          </w:tcPr>
          <w:p w14:paraId="5F828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E5F2FF2" w14:textId="697134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BF213F" w14:textId="07897E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6B288F" w14:textId="4BF7F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FB20B" w14:textId="230538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E1D66" w14:textId="502288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A9DE2" w14:textId="723B6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7BA0D" w14:textId="734926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8B6A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57DE9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6675A7" w14:textId="56CFF8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BC6480" w14:textId="78B3A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6884BB" w14:textId="5A2107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8A1B8" w14:textId="5C53D5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0FAFE" w14:textId="4DF991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9B286" w14:textId="4DBC5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286C3" w14:textId="6E928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F1BD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3537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EADE25" w14:textId="52C372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58F3D5" w14:textId="56D8E4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EE34E" w14:textId="505F13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318A0" w14:textId="728C63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4A48B" w14:textId="712D4D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92A0F" w14:textId="26207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F58D1" w14:textId="6ABA23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EEAE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DB3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CA37D5B" w14:textId="726DF1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0CD8F0" w14:textId="2B22DF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EB3099" w14:textId="6331D0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44D5F" w14:textId="55E07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93603" w14:textId="63377A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9FEB5" w14:textId="0CA03B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D5BFD" w14:textId="08EE0A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0F66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A577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E8CFB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2A3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188243" w14:textId="3D1AC6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4A38A2" w14:textId="7C0784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B4EBA" w14:textId="2A78F3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83866" w14:textId="3DB73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87127" w14:textId="5B0592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9C5AD" w14:textId="6B3CD4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155E4" w14:textId="330C8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0282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8756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3DED2C" w14:textId="67448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C08489" w14:textId="56F4C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91D30" w14:textId="1FD84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194BA" w14:textId="0F7CAF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38FB2" w14:textId="650A9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C5742" w14:textId="18703C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C76A3" w14:textId="0EFB9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D03674" w14:textId="77777777" w:rsidR="00944C3D" w:rsidRDefault="00944C3D" w:rsidP="00944C3D">
      <w:pPr>
        <w:rPr>
          <w:rFonts w:ascii="Arial" w:hAnsi="Arial"/>
          <w:b/>
        </w:rPr>
      </w:pPr>
    </w:p>
    <w:p w14:paraId="21C5F06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D516F21" w14:textId="77777777" w:rsidTr="00503750">
        <w:tc>
          <w:tcPr>
            <w:tcW w:w="1944" w:type="dxa"/>
            <w:vAlign w:val="center"/>
          </w:tcPr>
          <w:p w14:paraId="41A3BD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1A36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E615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6E36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DE6E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EB13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F67FC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34D2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2E3D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609E1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4253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2499E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0179295" w14:textId="77777777" w:rsidTr="00503750">
        <w:tc>
          <w:tcPr>
            <w:tcW w:w="15685" w:type="dxa"/>
            <w:gridSpan w:val="12"/>
            <w:vAlign w:val="center"/>
          </w:tcPr>
          <w:p w14:paraId="682149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74A0E9" w14:textId="77777777" w:rsidTr="00503750">
        <w:tc>
          <w:tcPr>
            <w:tcW w:w="1944" w:type="dxa"/>
            <w:vAlign w:val="center"/>
          </w:tcPr>
          <w:p w14:paraId="035F4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73F9EC" w14:textId="57C8D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47D435" w14:textId="10754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A4F0A9" w14:textId="2823E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B16387" w14:textId="44B85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40DAD" w14:textId="6DD82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CDABAC" w14:textId="15EE8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FA8D9" w14:textId="3124D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3D4BA0" w14:textId="1025D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8AF4D7" w14:textId="39B7C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DFD365" w14:textId="6C5DC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BD83C4" w14:textId="1CA5A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1F8C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E4DF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56D748" w14:textId="09B56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8DD446" w14:textId="0B2E1B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1569A8" w14:textId="6EC94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831EE8" w14:textId="14BFA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45920F" w14:textId="56282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0112F4" w14:textId="5C5CF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40FBC0" w14:textId="3BBEF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06B7D0" w14:textId="4AFB7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C66FD8" w14:textId="018EE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BD7DAD" w14:textId="3A0DB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8AFEE9" w14:textId="5C42E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19C9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2A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F26B630" w14:textId="4547A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281FE8" w14:textId="69D67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5D0AA1" w14:textId="46B70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6DAC5E" w14:textId="26283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7A3883" w14:textId="679BF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D6D36D" w14:textId="72C80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79F4A3" w14:textId="50417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AAC464" w14:textId="57A41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3D0C7D" w14:textId="69DDD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150149" w14:textId="64342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DF1A53" w14:textId="59C92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DF573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E16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E3E7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F98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527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2CE3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BA16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A589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430F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4AD7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E5EA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911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351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F1D9B5" w14:textId="77777777" w:rsidTr="00503750">
        <w:tc>
          <w:tcPr>
            <w:tcW w:w="1944" w:type="dxa"/>
            <w:vAlign w:val="center"/>
          </w:tcPr>
          <w:p w14:paraId="27209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7676832" w14:textId="06052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150CAC" w14:textId="3A9C4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93F966" w14:textId="3CD2B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D3B2DE" w14:textId="27419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81CF4E" w14:textId="38FEB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FAC976" w14:textId="20A8B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0FA3CF" w14:textId="701A9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0C246C" w14:textId="4F0CD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DE367A" w14:textId="070C8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DCA7BB" w14:textId="16B2E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1BA0BB" w14:textId="778BA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B83F4" w14:textId="77777777" w:rsidTr="00503750">
        <w:tc>
          <w:tcPr>
            <w:tcW w:w="15685" w:type="dxa"/>
            <w:gridSpan w:val="12"/>
            <w:vAlign w:val="center"/>
          </w:tcPr>
          <w:p w14:paraId="7139E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CD3544" w14:textId="77777777" w:rsidTr="00503750">
        <w:tc>
          <w:tcPr>
            <w:tcW w:w="1944" w:type="dxa"/>
            <w:vAlign w:val="center"/>
          </w:tcPr>
          <w:p w14:paraId="52F21B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1DB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F94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C601FA" w14:textId="5BF5A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467444" w14:textId="6245C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E72122" w14:textId="7D69D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ED350" w14:textId="25F2F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2DAC94" w14:textId="4CB6C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42A82C" w14:textId="451FC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3A6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162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84D431" w14:textId="3D5AC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0B17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68146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89A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C5D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CDE0BF" w14:textId="255DF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3BF4E" w14:textId="3DE17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3EC47E" w14:textId="5D0C1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04CF3F" w14:textId="6978B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8F6393" w14:textId="37331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EBE761" w14:textId="5610F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184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8C7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ECB38B" w14:textId="0E6EB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E92D8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393F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4FE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B36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31E860" w14:textId="068AD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AC70C8" w14:textId="3D1AF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6F948E" w14:textId="7B826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A2D4A4" w14:textId="5A461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C4753C" w14:textId="25122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D280F2" w14:textId="0C5D7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A9B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06E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8845C4" w14:textId="43185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AAEA3" w14:textId="77777777" w:rsidTr="00503750">
        <w:tc>
          <w:tcPr>
            <w:tcW w:w="1944" w:type="dxa"/>
            <w:vAlign w:val="center"/>
          </w:tcPr>
          <w:p w14:paraId="23832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133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11E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13A72B" w14:textId="443F0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00E1B5" w14:textId="1EB7D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DFA25D" w14:textId="742FB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6499CF" w14:textId="6278C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6D73BE" w14:textId="2410E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FDF5D3" w14:textId="0B197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CC6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050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1CB363" w14:textId="39A43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B148A" w14:textId="77777777" w:rsidTr="00503750">
        <w:tc>
          <w:tcPr>
            <w:tcW w:w="15685" w:type="dxa"/>
            <w:gridSpan w:val="12"/>
            <w:vAlign w:val="center"/>
          </w:tcPr>
          <w:p w14:paraId="22AA7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44B0E5" w14:textId="77777777" w:rsidTr="00503750">
        <w:tc>
          <w:tcPr>
            <w:tcW w:w="1944" w:type="dxa"/>
            <w:vAlign w:val="center"/>
          </w:tcPr>
          <w:p w14:paraId="69CF9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F4B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D00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DE3DBE" w14:textId="4E8EC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F366F5" w14:textId="08ECD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1A30A" w14:textId="3C1D1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88EE6" w14:textId="66DE8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AEE659" w14:textId="7424E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C7A12C" w14:textId="419D2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7F01B5" w14:textId="5F477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7145BB" w14:textId="18835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8D13FD" w14:textId="53D8C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572D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4430E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B9C4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9C4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9BF1DB" w14:textId="097CF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9A36D2" w14:textId="54B4B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361572" w14:textId="50C01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E17342" w14:textId="0DB07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0F7155" w14:textId="20A92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7BB93A" w14:textId="50E91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7D9666" w14:textId="23F76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FFA6F7" w14:textId="09E38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B51863" w14:textId="608A1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2CAF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C2A8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DC6F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2D4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0D9B32" w14:textId="104F4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07A1D5" w14:textId="3DAFD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D84BF4" w14:textId="6FB52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E6DF34" w14:textId="2A302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DA8A1" w14:textId="4071F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0B010E" w14:textId="5F769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344464" w14:textId="5795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305CB1" w14:textId="3ED09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6093CB" w14:textId="2DFDD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D7F4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D027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B4D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450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CB45D9" w14:textId="0EBEB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4350A6" w14:textId="392D2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79E0B3" w14:textId="0FF07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ADF830" w14:textId="6D826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171604" w14:textId="433A5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B4635B" w14:textId="127AF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5473FA" w14:textId="0E1F0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F1F019" w14:textId="53D37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94C459" w14:textId="07FEE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54BC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8494E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483E4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C194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441049" w14:textId="5DF73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31C584" w14:textId="41FD7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7342AD" w14:textId="33C8E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D1CC14" w14:textId="72C45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8EDDF3" w14:textId="0BFA5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E5A672" w14:textId="39A2A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2F1DEF" w14:textId="2752A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9C2E59" w14:textId="0B10D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AABB9E" w14:textId="18986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EC411E" w14:textId="71825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8ACF87" w14:textId="4FDC6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CF93A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98A8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0FE551" w14:textId="34475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DD1910" w14:textId="349AD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173CF9" w14:textId="7EC31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8B0535" w14:textId="7092E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53998B" w14:textId="1DA95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365AC9" w14:textId="35A91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45C36F" w14:textId="5F07F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676141" w14:textId="0225C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0AABB0" w14:textId="52CE0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697E2A" w14:textId="2224E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19FB6E" w14:textId="12665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5FA4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3AF1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3E6DA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5F171C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10118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20F09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B37F0B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AA5D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6C8A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079F6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C19F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C232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84605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B7AE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4A456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25EF1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471E7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0CE65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51A36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F6E87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D5FCCD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041A1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0E758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63F16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3FFBECA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F42B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254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E9A8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868EE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5470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1F395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8B50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3D5BB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92616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2AD4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35E2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F5A5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EA378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7D972C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F6121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404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A50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D512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BA93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9A707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0BDFC83" w14:textId="77777777" w:rsidTr="00503750">
        <w:trPr>
          <w:trHeight w:val="1073"/>
        </w:trPr>
        <w:tc>
          <w:tcPr>
            <w:tcW w:w="3614" w:type="dxa"/>
            <w:vMerge/>
          </w:tcPr>
          <w:p w14:paraId="6C162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8D85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DBFB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EAC4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1FA6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665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B719D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ACFA0FB" w14:textId="77777777" w:rsidTr="00503750">
        <w:trPr>
          <w:trHeight w:val="283"/>
        </w:trPr>
        <w:tc>
          <w:tcPr>
            <w:tcW w:w="3614" w:type="dxa"/>
          </w:tcPr>
          <w:p w14:paraId="038CE9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EDA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EB61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0DF0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C6A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91BB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DE08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16A40F" w14:textId="77777777" w:rsidTr="00503750">
        <w:trPr>
          <w:trHeight w:val="283"/>
        </w:trPr>
        <w:tc>
          <w:tcPr>
            <w:tcW w:w="3614" w:type="dxa"/>
          </w:tcPr>
          <w:p w14:paraId="2A5F6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077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DA7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51D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F427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8C91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C1FD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00AA79" w14:textId="77777777" w:rsidTr="00503750">
        <w:trPr>
          <w:trHeight w:val="283"/>
        </w:trPr>
        <w:tc>
          <w:tcPr>
            <w:tcW w:w="3614" w:type="dxa"/>
          </w:tcPr>
          <w:p w14:paraId="1AA0A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DA0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FB7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F04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24AE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7E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A69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A98D93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4D21D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1748D7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BC371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3F84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66AF9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EE4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A12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0EDF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31F3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FD30A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E33B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D8FA71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F62D4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90931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0A2E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0AC2B23" w14:textId="0B67D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FA439" w14:textId="4CA63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BF5A1" w14:textId="7250C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AC993" w14:textId="6FD69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3ED0F" w14:textId="2DFAC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A3E6D" w14:textId="62709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9BDAD" w14:textId="10527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CE8D23" w14:textId="7C08F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00A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C7B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9AE20BB" w14:textId="1A886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A65B2" w14:textId="32639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C591D" w14:textId="1E51A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35792" w14:textId="44161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3520F" w14:textId="447F9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EFD102" w14:textId="0CA05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1FF1C" w14:textId="0A893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14B6A8" w14:textId="78EEF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30E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925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12FF357" w14:textId="68EA3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734C8" w14:textId="16643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0D73E" w14:textId="5BC23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E1F4C" w14:textId="32329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35BD0" w14:textId="37E40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5ECB0" w14:textId="4079C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609A3" w14:textId="7A83D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7C62B1" w14:textId="040A2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6CA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A28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303F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4EC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CE0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9C1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33F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7F6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54E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51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6F247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31C2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08B616" w14:textId="5FF46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E3346" w14:textId="6DF9F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1D0A2" w14:textId="41EC7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DA647" w14:textId="78CB5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0B9F4" w14:textId="1E89A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A760C" w14:textId="460F3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F6ADF" w14:textId="60BE3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C3D5E9" w14:textId="52E23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6A22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BC3C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9FE2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C577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F9493C7" w14:textId="3ACBA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63D78" w14:textId="2ACCE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0E7F4" w14:textId="3DD06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F60CC" w14:textId="14192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12DD4" w14:textId="37B7C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7EEF0" w14:textId="78214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64D9F" w14:textId="3AB9C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DC9DD6" w14:textId="0288A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34B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CAA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B224E3" w14:textId="6DE62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DDA41" w14:textId="37BD7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EAB585" w14:textId="08F07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429B37" w14:textId="6768B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9560A" w14:textId="682CC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674EE" w14:textId="48052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0AA40" w14:textId="10282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402049" w14:textId="5C4EA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C00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13D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87A9028" w14:textId="25373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91BDC" w14:textId="2BDA1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E8BC9" w14:textId="2BD0A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54EB9" w14:textId="346C4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19EB98" w14:textId="2EA79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FFEA3" w14:textId="00BB7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87394" w14:textId="16BA2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C6CFBB" w14:textId="7AA37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D84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3A67F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DB20FAA" w14:textId="39788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FF6C7" w14:textId="25B17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AFA40" w14:textId="2D2D3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DF2771" w14:textId="2249A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8EAC0" w14:textId="0B789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29347" w14:textId="6E1AC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8E83A" w14:textId="32C47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21E651" w14:textId="5A8BE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95A7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330C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7B4A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FC2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A4B238" w14:textId="0F630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5DED2" w14:textId="5508B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1D4E9" w14:textId="429B0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1D872" w14:textId="57878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9532D" w14:textId="0A8B7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89CF2" w14:textId="16386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9C136" w14:textId="74997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261187" w14:textId="0E66E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C8F6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4F43D4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DEC434" w14:textId="1B6CC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19AD58" w14:textId="62736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BFA7D" w14:textId="15012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54801" w14:textId="40520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829D9" w14:textId="582FA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A61B8" w14:textId="39968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39B4B" w14:textId="48959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A98914" w14:textId="4A162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16DC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228C8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6750263" w14:textId="4D34FF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1E95B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4EE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84A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F315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40B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802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B9F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FABC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0DC5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9F2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B79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38B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8059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F1C9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B94B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A53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9041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39C46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831206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B3E51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3691BA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62F288C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25747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95799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0B75A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514F3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FDF57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141DC7" w14:textId="77777777" w:rsidTr="00503750">
        <w:trPr>
          <w:trHeight w:val="437"/>
        </w:trPr>
        <w:tc>
          <w:tcPr>
            <w:tcW w:w="2594" w:type="dxa"/>
          </w:tcPr>
          <w:p w14:paraId="1A3358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EDCD7AF" w14:textId="5493D5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94B2652" w14:textId="4CBE61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309F826" w14:textId="095B45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08193EA" w14:textId="641C9C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C599D5" w14:textId="77777777" w:rsidTr="00503750">
        <w:trPr>
          <w:trHeight w:val="420"/>
        </w:trPr>
        <w:tc>
          <w:tcPr>
            <w:tcW w:w="2594" w:type="dxa"/>
          </w:tcPr>
          <w:p w14:paraId="4CC6FD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8F396BE" w14:textId="751A15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EAAE1A" w14:textId="70EE23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25BBF6" w14:textId="37F255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BA8C621" w14:textId="6D4921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A5EBFF" w14:textId="77777777" w:rsidTr="00503750">
        <w:trPr>
          <w:trHeight w:val="630"/>
        </w:trPr>
        <w:tc>
          <w:tcPr>
            <w:tcW w:w="2594" w:type="dxa"/>
          </w:tcPr>
          <w:p w14:paraId="0BAB6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8FE5903" w14:textId="79A248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0A9B628" w14:textId="103C5F0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9BE1636" w14:textId="42AFD9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C671538" w14:textId="0A4874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A35E3F" w14:textId="77777777" w:rsidTr="00503750">
        <w:trPr>
          <w:trHeight w:val="420"/>
        </w:trPr>
        <w:tc>
          <w:tcPr>
            <w:tcW w:w="2594" w:type="dxa"/>
          </w:tcPr>
          <w:p w14:paraId="4D5B6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6F03714" w14:textId="5D07B4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87DE232" w14:textId="54410E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05B492A" w14:textId="299E16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912C885" w14:textId="35E3E7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52173D" w14:textId="77777777" w:rsidTr="00503750">
        <w:trPr>
          <w:trHeight w:val="437"/>
        </w:trPr>
        <w:tc>
          <w:tcPr>
            <w:tcW w:w="2594" w:type="dxa"/>
          </w:tcPr>
          <w:p w14:paraId="26637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2104869" w14:textId="6E8528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5B6CBEB" w14:textId="52288A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0B9E62A" w14:textId="0858AC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6BFB365" w14:textId="26A91B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B308E4" w14:textId="77777777" w:rsidTr="00503750">
        <w:trPr>
          <w:trHeight w:val="420"/>
        </w:trPr>
        <w:tc>
          <w:tcPr>
            <w:tcW w:w="2594" w:type="dxa"/>
          </w:tcPr>
          <w:p w14:paraId="4F52481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2A383E7" w14:textId="581558D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607F295" w14:textId="2C2853D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9F22AC7" w14:textId="1D413D8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A5FD674" w14:textId="270E29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468EA1F" w14:textId="77777777" w:rsidR="00944C3D" w:rsidRDefault="00944C3D" w:rsidP="00944C3D">
      <w:pPr>
        <w:rPr>
          <w:rFonts w:ascii="Arial" w:hAnsi="Arial"/>
          <w:b/>
        </w:rPr>
      </w:pPr>
    </w:p>
    <w:p w14:paraId="07EA723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7FF650D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82B8D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9EDCC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2B9B8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9F1C0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A728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0FC82B5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BD45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D4D03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E95A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F7C5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F2F95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22F51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C58EC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68BB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EED4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3F471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4542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C518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F26A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948A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17BD14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0983BB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B37B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2B28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53CD7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BD90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4BBF6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3B0D853" w14:textId="77777777" w:rsidTr="00503750">
        <w:tc>
          <w:tcPr>
            <w:tcW w:w="2835" w:type="dxa"/>
            <w:vAlign w:val="center"/>
          </w:tcPr>
          <w:p w14:paraId="7EFB92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4392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20D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B0598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0B21D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C243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98AB03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267A5F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D56EF50" w14:textId="7396561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7B032" w14:textId="0DA5332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F49C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F1CE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65C02F" w14:textId="5A2FFF3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5C9D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89783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8F4017" w14:textId="0ABD3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A92CB" w14:textId="5A8E2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E2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FF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2A9A7E" w14:textId="3FAAD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13DC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1CDE0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23BB6ED" w14:textId="5BEEC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56F94" w14:textId="753A2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62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30C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1C75D4" w14:textId="35C9E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AE3B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70AD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53F4933" w14:textId="383AF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7F3C8" w14:textId="3270D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01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678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F9242" w14:textId="6F510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9C1D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6DB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B319C4C" w14:textId="3ACD3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F61C" w14:textId="26FB1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FF7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5BA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1974FC" w14:textId="4AB0D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8A5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87E03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566F5F4" w14:textId="7D911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F63BC0" w14:textId="4C1F8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F1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384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72DBD7" w14:textId="28FB4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DC2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914E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7C54F1" w14:textId="251A5C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38B59" w14:textId="47EE07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5C1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2B5D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A25FB0" w14:textId="4CC65D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6305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1E05D7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76F2381" w14:textId="05BB519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DB1F450" w14:textId="77777777" w:rsidR="00944C3D" w:rsidRDefault="00944C3D" w:rsidP="00944C3D">
      <w:pPr>
        <w:rPr>
          <w:rFonts w:ascii="Arial" w:hAnsi="Arial"/>
          <w:b/>
        </w:rPr>
      </w:pPr>
    </w:p>
    <w:p w14:paraId="0EF682D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1ABC59C" w14:textId="77777777" w:rsidTr="00503750">
        <w:tc>
          <w:tcPr>
            <w:tcW w:w="2835" w:type="dxa"/>
            <w:vAlign w:val="center"/>
          </w:tcPr>
          <w:p w14:paraId="220673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C986F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F004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9FAC3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42CD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6E81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E775B2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5C8C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36DAFAD" w14:textId="1BB20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F9538B" w14:textId="4DCB7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6D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94F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BBCB6A" w14:textId="4CE93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F94DC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EFCE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1D63DC5" w14:textId="4B09E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0C7526" w14:textId="40AD7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71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82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18A186" w14:textId="57A03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4DFD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297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13F2B6" w14:textId="0546D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2DCB3" w14:textId="64823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99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0A6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759AEA" w14:textId="3A133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0C59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CC3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059B3E0" w14:textId="43E08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69BF4" w14:textId="25F71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9A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99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2F55F1" w14:textId="613BD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D1DC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A8C6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D274D5" w14:textId="0B02CC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8F2A9" w14:textId="49111D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20A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C220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550351" w14:textId="098241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1C55F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A1A326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D2CD93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A0B8A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7D40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FA1B8FE" w14:textId="77777777" w:rsidTr="00503750">
        <w:trPr>
          <w:trHeight w:val="699"/>
        </w:trPr>
        <w:tc>
          <w:tcPr>
            <w:tcW w:w="3502" w:type="dxa"/>
            <w:vMerge/>
          </w:tcPr>
          <w:p w14:paraId="0C965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E776F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71083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C78CF7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42D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0D824C8" w14:textId="12482B8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07E21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B2482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BAE2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97E781D" w14:textId="0033835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3D2F2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65464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87C9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C51D2AE" w14:textId="32A8C65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0C6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465D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8752B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FDFCB3A" w14:textId="77777777" w:rsidTr="00503750">
        <w:trPr>
          <w:trHeight w:val="593"/>
        </w:trPr>
        <w:tc>
          <w:tcPr>
            <w:tcW w:w="3497" w:type="dxa"/>
          </w:tcPr>
          <w:p w14:paraId="157CE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2B55E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F1C3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A88AA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845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BCEC20A" w14:textId="6F0A7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F6DCFE" w14:textId="4D0C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3C9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F673FF" w14:textId="7CCCF89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CCAEB6" w14:textId="27B90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577B59" w14:textId="4E789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0DF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E852AE" w14:textId="675E56A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B8A690" w14:textId="46111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DADBD9" w14:textId="76A3D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356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ED0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2AEE623" w14:textId="2B0B2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BF789F" w14:textId="67D03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F38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9B9965" w14:textId="6FD123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586014" w14:textId="32552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AB56F" w14:textId="5D402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058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F38D6E" w14:textId="719B1F6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859731" w14:textId="1C56D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611A8" w14:textId="2AA96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5EB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B34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37842" w14:textId="6C41D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396433" w14:textId="62D6B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EB1F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F2A621" w14:textId="543C37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DC175C" w14:textId="08BE9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8CFF4" w14:textId="55D21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AC8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8D060C" w14:textId="0D2CB9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2DED9A" w14:textId="59933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00EE81" w14:textId="06FF3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E159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47E4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9AA3A6" w14:textId="48832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84D7F9" w14:textId="2C349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48F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6E38A9" w14:textId="2C0F573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809532" w14:textId="478B4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864EC" w14:textId="6CA0A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0AC0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6B970F6" w14:textId="19CA77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2F6A48" w14:textId="000A9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0D089F" w14:textId="1D622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A3801A" w14:textId="77777777" w:rsidR="00944C3D" w:rsidRDefault="00944C3D" w:rsidP="00944C3D">
      <w:pPr>
        <w:rPr>
          <w:rFonts w:ascii="Arial" w:hAnsi="Arial"/>
          <w:b/>
        </w:rPr>
      </w:pPr>
    </w:p>
    <w:p w14:paraId="757621D6" w14:textId="77777777" w:rsidR="00944C3D" w:rsidRDefault="00944C3D" w:rsidP="00944C3D">
      <w:pPr>
        <w:rPr>
          <w:rFonts w:ascii="Arial" w:hAnsi="Arial"/>
          <w:b/>
        </w:rPr>
      </w:pPr>
    </w:p>
    <w:p w14:paraId="4FFCF804" w14:textId="77777777" w:rsidR="00944C3D" w:rsidRDefault="00944C3D" w:rsidP="00944C3D">
      <w:pPr>
        <w:rPr>
          <w:rFonts w:ascii="Arial" w:hAnsi="Arial"/>
          <w:b/>
        </w:rPr>
      </w:pPr>
    </w:p>
    <w:p w14:paraId="36C3933C" w14:textId="77777777" w:rsidR="00944C3D" w:rsidRDefault="00944C3D" w:rsidP="00944C3D">
      <w:pPr>
        <w:rPr>
          <w:rFonts w:ascii="Arial" w:hAnsi="Arial"/>
          <w:b/>
        </w:rPr>
      </w:pPr>
    </w:p>
    <w:p w14:paraId="07F4403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925EBFD" w14:textId="77777777" w:rsidTr="00503750">
        <w:tc>
          <w:tcPr>
            <w:tcW w:w="2622" w:type="dxa"/>
            <w:vAlign w:val="center"/>
          </w:tcPr>
          <w:p w14:paraId="405022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D3BC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87D61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D00B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EA722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CF45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516C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6CF4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96A2B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72A38E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DB1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AE18E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D69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890BD98" w14:textId="2E600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C6220C" w14:textId="61616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14F82E" w14:textId="19077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1E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6199E" w14:textId="3FC71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196A5" w14:textId="77777777" w:rsidTr="00503750">
        <w:tc>
          <w:tcPr>
            <w:tcW w:w="2622" w:type="dxa"/>
            <w:vAlign w:val="center"/>
          </w:tcPr>
          <w:p w14:paraId="0A33F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6DEA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DC2CB3" w14:textId="76B07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ABA7D2" w14:textId="7E582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51E021" w14:textId="76AAF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103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2952D" w14:textId="1DD98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FC8C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DD1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B4AB3F8" w14:textId="55FC8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E6EC11" w14:textId="33EF8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FAF9C8" w14:textId="5A3BD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D2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716BA" w14:textId="6A0D4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5B3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26E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B0B0A1A" w14:textId="054B4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8F4782" w14:textId="5B5C8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B72BAE" w14:textId="5680A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38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9A6446" w14:textId="30E07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C7511" w14:textId="77777777" w:rsidTr="00503750">
        <w:tc>
          <w:tcPr>
            <w:tcW w:w="2622" w:type="dxa"/>
            <w:vAlign w:val="center"/>
          </w:tcPr>
          <w:p w14:paraId="59BEB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4EC831E" w14:textId="7EC85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20149.00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6EBBBE" w14:textId="2ACFD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16180.00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251116" w14:textId="48438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39035.00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0D4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93114" w14:textId="4E103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-2706.00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BBD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93D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2A42DA3" w14:textId="7C57B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77856B" w14:textId="55073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628BB" w14:textId="44F22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958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A05BBA" w14:textId="0A39A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45C60" w14:textId="77777777" w:rsidTr="00503750">
        <w:tc>
          <w:tcPr>
            <w:tcW w:w="2622" w:type="dxa"/>
            <w:vAlign w:val="center"/>
          </w:tcPr>
          <w:p w14:paraId="07CDA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7D29E76" w14:textId="0259B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15FFB7" w14:textId="3C5F4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FFEA37" w14:textId="305DF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C93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F3F17" w14:textId="5336C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4B0F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78B50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7CFC1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C4F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30FE081" w14:textId="56190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24857D" w14:textId="670B4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21D0F8" w14:textId="323DE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A9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121C2E" w14:textId="7C2C5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326A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38F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D294EB8" w14:textId="13AE3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BDA8D6" w14:textId="482D5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02D1DE" w14:textId="35655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39E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FAB11" w14:textId="0D728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52D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238A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A7D460D" w14:textId="70F3B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F51C4B" w14:textId="4F332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4B2C3C" w14:textId="07B4F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CB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F94E7E" w14:textId="48437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E806B" w14:textId="77777777" w:rsidTr="00503750">
        <w:tc>
          <w:tcPr>
            <w:tcW w:w="2622" w:type="dxa"/>
            <w:vAlign w:val="center"/>
          </w:tcPr>
          <w:p w14:paraId="6DE35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56E61DA" w14:textId="32BB2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ACD01F" w14:textId="2001E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B90CA1" w14:textId="35D3F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264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99F3E6" w14:textId="67CAD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1B14D" w14:textId="77777777" w:rsidTr="00503750">
        <w:tc>
          <w:tcPr>
            <w:tcW w:w="2622" w:type="dxa"/>
            <w:vAlign w:val="center"/>
          </w:tcPr>
          <w:p w14:paraId="30015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E436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FFD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C22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3B9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BAC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CA39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EB94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B21DDD" w14:textId="6864F6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20149.00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306973" w14:textId="15636C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16180.00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A232B" w14:textId="6DF671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39035.00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33D9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2DD828" w14:textId="21C84F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-2706.00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0D65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00A1E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AB6BA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B4F577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DDBF79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0D1C0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27D9A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D5B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2CF68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C9C2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DB335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A49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3D501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B2B5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0D89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5506E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CCC1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E98A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563CD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A4A9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6B7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A4DA4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ED2E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7DF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8116F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A3DA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282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50303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8528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F4D0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9FC13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363B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72CB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7F4B7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B1DD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8D53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9C982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2AD5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C91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D79C2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E2BE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4E582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9804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A27CB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8BBB8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716C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74D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F802D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4623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5B39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C5FB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397B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BD28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1B6A7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3538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3D7F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94AF2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897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BC5B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C00AC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0F63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E5BC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77365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1027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7A48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C3D48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D5E7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1E3B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D3800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E389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9D2FEDE" w14:textId="77777777" w:rsidTr="00503750">
        <w:tc>
          <w:tcPr>
            <w:tcW w:w="2835" w:type="dxa"/>
            <w:vAlign w:val="center"/>
          </w:tcPr>
          <w:p w14:paraId="632B3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B2DF0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C63DB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DE0A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EEBA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11C6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FB647B" w14:textId="77777777" w:rsidTr="00503750">
        <w:tc>
          <w:tcPr>
            <w:tcW w:w="2835" w:type="dxa"/>
            <w:vAlign w:val="center"/>
          </w:tcPr>
          <w:p w14:paraId="2E887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574D3D7" w14:textId="7BEB4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FAB62" w14:textId="4B6FC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EA4FE" w14:textId="45180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C8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A339F" w14:textId="6CBF7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40615" w14:textId="77777777" w:rsidTr="00503750">
        <w:tc>
          <w:tcPr>
            <w:tcW w:w="2835" w:type="dxa"/>
            <w:vAlign w:val="center"/>
          </w:tcPr>
          <w:p w14:paraId="664A97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6949BA9" w14:textId="7044B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497F6" w14:textId="69251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66B9D" w14:textId="5BF89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BB6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273DE" w14:textId="4CD74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6693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F3A25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4C9F376" w14:textId="1603E5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DA73E" w14:textId="198AB0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5EA44" w14:textId="6175FE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08E6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6D84A3" w14:textId="062391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C45808B" w14:textId="77777777" w:rsidTr="00503750">
        <w:tc>
          <w:tcPr>
            <w:tcW w:w="2835" w:type="dxa"/>
            <w:vAlign w:val="center"/>
          </w:tcPr>
          <w:p w14:paraId="597F0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9B5ED62" w14:textId="2D80F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60B9AB" w14:textId="1308C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FB2B5" w14:textId="20EAB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79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CB388F" w14:textId="4B7C1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CF20B" w14:textId="77777777" w:rsidTr="00503750">
        <w:tc>
          <w:tcPr>
            <w:tcW w:w="2835" w:type="dxa"/>
            <w:vAlign w:val="center"/>
          </w:tcPr>
          <w:p w14:paraId="51612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87AA812" w14:textId="7600F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E85FE" w14:textId="1EE12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737BD" w14:textId="00D28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23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98C291" w14:textId="6FF2F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86B7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88E60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9233810" w14:textId="0E97EA1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2A9721" w14:textId="7B8DFE8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4943E" w14:textId="6254240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80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B7871" w14:textId="439D3C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EFD2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6DF2A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A65468D" w14:textId="3F6B5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504C83" w14:textId="13FA6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42DC2" w14:textId="2BA01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C4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706BA9" w14:textId="003A4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A3657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A784F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28FA8CB" w14:textId="77777777" w:rsidTr="00503750">
        <w:tc>
          <w:tcPr>
            <w:tcW w:w="2552" w:type="dxa"/>
            <w:vAlign w:val="center"/>
          </w:tcPr>
          <w:p w14:paraId="44A060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9056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753D0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56D1B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5B3EC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D0D98DC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C4B62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30B6136" w14:textId="29E0E84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69D3340" w14:textId="1E27DE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7C407E6" w14:textId="2C69265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66FE0BD" w14:textId="294DF45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D15179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DAE2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D149D68" w14:textId="7358A1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AE78B6D" w14:textId="1BEBFA3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FDCBCFA" w14:textId="2806375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24A7758" w14:textId="3EFC83F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2F550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CDD4D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5D7B7B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1033D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46AF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9CD1500" w14:textId="77777777" w:rsidTr="00503750">
        <w:tc>
          <w:tcPr>
            <w:tcW w:w="4395" w:type="dxa"/>
            <w:vMerge/>
          </w:tcPr>
          <w:p w14:paraId="0FAF34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F7C2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9A13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FEB2F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AB82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CACDCF" w14:textId="0AD01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  <w:lang w:eastAsia="sk-SK"/>
              </w:rPr>
              <w:t>14046.49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4667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300BEB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C8AA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E77D663" w14:textId="25FC7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  <w:lang w:eastAsia="sk-SK"/>
              </w:rPr>
              <w:t>2816.27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68869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E966B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EA0C3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87603BD" w14:textId="705AF3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16862.76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7A4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DD9A3C7" w14:textId="77777777" w:rsidTr="00503750">
        <w:tc>
          <w:tcPr>
            <w:tcW w:w="4395" w:type="dxa"/>
            <w:vAlign w:val="center"/>
          </w:tcPr>
          <w:p w14:paraId="2D179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CA856D9" w14:textId="01BEF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18C20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9B4493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16CB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21FD3EB" w14:textId="14357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11D8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1BD6B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46A71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298668D" w14:textId="7ECF0E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A2D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E7ED12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DC02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55754E9" w14:textId="400ED42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43100.00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616C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2AE63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2CDA6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AB554DE" w14:textId="77777777" w:rsidTr="00503750">
        <w:tc>
          <w:tcPr>
            <w:tcW w:w="4395" w:type="dxa"/>
            <w:vAlign w:val="center"/>
          </w:tcPr>
          <w:p w14:paraId="567AD3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11387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53C05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0AAB47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8592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44D62E3" w14:textId="1CF793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D77B86" w14:textId="3240E9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860DA3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FD961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17AF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691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87BB3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69F6E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D5F2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C7D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EA3E7B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125A0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B7B8944" w14:textId="29C8A71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4DD9A9" w14:textId="5BAF654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C36750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0FCF7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3A62CB0" w14:textId="614686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0D3EFF" w14:textId="12B9B8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3591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2249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67C1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9F2D57C" w14:textId="77777777" w:rsidTr="00503750">
        <w:tc>
          <w:tcPr>
            <w:tcW w:w="1843" w:type="dxa"/>
            <w:vAlign w:val="center"/>
          </w:tcPr>
          <w:p w14:paraId="6F7907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12A4B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EA615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48AE7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E7FD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1EE02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2D7C0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AF9F805" w14:textId="77777777" w:rsidTr="00503750">
        <w:tc>
          <w:tcPr>
            <w:tcW w:w="1843" w:type="dxa"/>
            <w:vAlign w:val="center"/>
          </w:tcPr>
          <w:p w14:paraId="43F4B6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E0C74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EB8E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B5BE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5A01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F0C7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2D11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8F25B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2ACA2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3E3A5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5D83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98AA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E200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3302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142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FD5549" w14:textId="77777777" w:rsidTr="00503750">
        <w:tc>
          <w:tcPr>
            <w:tcW w:w="1843" w:type="dxa"/>
            <w:vAlign w:val="center"/>
          </w:tcPr>
          <w:p w14:paraId="04A6F7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6EB7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9333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C84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E427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09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5F81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C141A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0BDA0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5CE6C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1EB1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8D47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899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004F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F1AE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24096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80101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9AA51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0FB93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41A4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52EE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9B05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2D7D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88D96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0843D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FBE37F5" w14:textId="77777777" w:rsidTr="00503750">
        <w:trPr>
          <w:trHeight w:val="664"/>
        </w:trPr>
        <w:tc>
          <w:tcPr>
            <w:tcW w:w="3372" w:type="dxa"/>
          </w:tcPr>
          <w:p w14:paraId="511F74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ECA49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16F23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B73D75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F7597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D4E9A72" w14:textId="6EE66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87FFF8" w14:textId="3F49A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7589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18DD08" w14:textId="5E7033E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E426C4" w14:textId="20541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B00326" w14:textId="1E195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32F72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24B132" w14:textId="38AB9E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AEAC45" w14:textId="72442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13BC7E" w14:textId="33BA9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F49BB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C3F80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B247032" w14:textId="3ACAF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11D0E" w14:textId="3864A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9ADAD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605CE03" w14:textId="43066DC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BD1478" w14:textId="37515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C70F18" w14:textId="7B07C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DF3A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5CA631E" w14:textId="24B8E0E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4936C9" w14:textId="730FD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C7A266" w14:textId="12832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6A1EC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A2B4D2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5190934" w14:textId="77777777" w:rsidTr="00503750">
        <w:tc>
          <w:tcPr>
            <w:tcW w:w="2835" w:type="dxa"/>
            <w:vAlign w:val="center"/>
          </w:tcPr>
          <w:p w14:paraId="3A3A8B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2F86E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FAB1B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24B77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43B61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39D917E" w14:textId="77777777" w:rsidTr="00503750">
        <w:tc>
          <w:tcPr>
            <w:tcW w:w="2835" w:type="dxa"/>
          </w:tcPr>
          <w:p w14:paraId="1C82DA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2FA7760" w14:textId="24F54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C28055" w14:textId="08116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20A47" w14:textId="6045B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1137FC" w14:textId="0BE4E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014BB5" w14:textId="77777777" w:rsidTr="00503750">
        <w:tc>
          <w:tcPr>
            <w:tcW w:w="2835" w:type="dxa"/>
          </w:tcPr>
          <w:p w14:paraId="3EE36B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5A13BAA" w14:textId="57EF8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7ABAE2" w14:textId="23012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602693" w14:textId="2E75B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B4B144" w14:textId="109EE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80CC4A" w14:textId="77777777" w:rsidTr="00503750">
        <w:tc>
          <w:tcPr>
            <w:tcW w:w="2835" w:type="dxa"/>
          </w:tcPr>
          <w:p w14:paraId="4AC215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2C38D4A" w14:textId="0BB45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100946" w14:textId="1DC73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40C7E0" w14:textId="2D6AA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40C98B" w14:textId="1E780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C65F14" w14:textId="77777777" w:rsidTr="00503750">
        <w:tc>
          <w:tcPr>
            <w:tcW w:w="2835" w:type="dxa"/>
            <w:vAlign w:val="center"/>
          </w:tcPr>
          <w:p w14:paraId="3529F0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0996FD" w14:textId="66650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F23FCC" w14:textId="5FA06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8677C9" w14:textId="44263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AE2B78" w14:textId="30297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FAB11" w14:textId="77777777" w:rsidTr="00503750">
        <w:tc>
          <w:tcPr>
            <w:tcW w:w="2835" w:type="dxa"/>
            <w:vAlign w:val="center"/>
          </w:tcPr>
          <w:p w14:paraId="353A5C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B090831" w14:textId="553CC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8BEFFB" w14:textId="373AA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824228" w14:textId="666A6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30C76E" w14:textId="71541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04C1D5" w14:textId="77777777" w:rsidTr="00503750">
        <w:tc>
          <w:tcPr>
            <w:tcW w:w="2835" w:type="dxa"/>
          </w:tcPr>
          <w:p w14:paraId="763278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42D1DB" w14:textId="50128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797388" w14:textId="623CE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52125B" w14:textId="2E1E6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9700C0" w14:textId="5BA94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6F5495" w14:textId="77777777" w:rsidTr="00503750">
        <w:tc>
          <w:tcPr>
            <w:tcW w:w="2835" w:type="dxa"/>
          </w:tcPr>
          <w:p w14:paraId="558CDA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7A45D78" w14:textId="0DFDD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A27E37" w14:textId="11962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D0D19B" w14:textId="1146B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06080B" w14:textId="2907B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B18E57" w14:textId="77777777" w:rsidTr="00503750">
        <w:tc>
          <w:tcPr>
            <w:tcW w:w="2835" w:type="dxa"/>
          </w:tcPr>
          <w:p w14:paraId="250C8F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DEFC3FF" w14:textId="29BAB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3EEEAC" w14:textId="1E614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56F8A6" w14:textId="47804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8DF30A" w14:textId="13C4F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AE72EE" w14:textId="77777777" w:rsidR="00944C3D" w:rsidRDefault="00944C3D" w:rsidP="00944C3D">
      <w:pPr>
        <w:rPr>
          <w:rFonts w:ascii="Arial" w:hAnsi="Arial"/>
          <w:b/>
        </w:rPr>
      </w:pPr>
    </w:p>
    <w:p w14:paraId="3F7BC75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CCDAE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A9B14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A7D74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9F0ED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AE2A8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45505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3A26686" w14:textId="77777777" w:rsidTr="00503750">
        <w:trPr>
          <w:trHeight w:val="443"/>
        </w:trPr>
        <w:tc>
          <w:tcPr>
            <w:tcW w:w="2560" w:type="dxa"/>
          </w:tcPr>
          <w:p w14:paraId="19B789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12682FB" w14:textId="6EA50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7BA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B06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16E02A" w14:textId="203C3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C118A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84416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720BF1D" w14:textId="50356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508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D8C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92E752" w14:textId="41AD7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11DAA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9DC36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3053A2" w14:textId="6A865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054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A4C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DC9C185" w14:textId="445A9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31D38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7FE93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C661896" w14:textId="78BD8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CA1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2DB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379E422" w14:textId="5E2E4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8CC087" w14:textId="77777777" w:rsidR="00944C3D" w:rsidRDefault="00944C3D" w:rsidP="00944C3D">
      <w:pPr>
        <w:rPr>
          <w:rFonts w:ascii="Arial" w:hAnsi="Arial"/>
          <w:b/>
        </w:rPr>
      </w:pPr>
    </w:p>
    <w:p w14:paraId="12C2D6C2" w14:textId="77777777" w:rsidR="00944C3D" w:rsidRDefault="00944C3D" w:rsidP="00944C3D">
      <w:pPr>
        <w:rPr>
          <w:rFonts w:ascii="Arial" w:hAnsi="Arial"/>
          <w:b/>
        </w:rPr>
      </w:pPr>
    </w:p>
    <w:p w14:paraId="57B5908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B76E395" w14:textId="77777777" w:rsidR="00944C3D" w:rsidRDefault="00944C3D" w:rsidP="00944C3D">
      <w:pPr>
        <w:rPr>
          <w:rFonts w:ascii="Arial" w:hAnsi="Arial"/>
          <w:b/>
        </w:rPr>
      </w:pPr>
    </w:p>
    <w:p w14:paraId="4B05C91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E71954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80011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5AC6A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88A0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2CAD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797E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02F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37D2C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12F8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1026F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7098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B9437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CE4C2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E468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7C6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BB48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4D77A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FF2F2B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E922720" w14:textId="77777777" w:rsidTr="00503750">
        <w:trPr>
          <w:trHeight w:val="677"/>
        </w:trPr>
        <w:tc>
          <w:tcPr>
            <w:tcW w:w="3358" w:type="dxa"/>
          </w:tcPr>
          <w:p w14:paraId="56563C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4EB7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7D341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3FA6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F3FC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61FEB73" w14:textId="34949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988553" w14:textId="69E1A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DDEA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DEC0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B83A3AE" w14:textId="3CA0F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2B5163" w14:textId="5A7FF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47FF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6CB3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D3FA287" w14:textId="6B12C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4AF28E" w14:textId="3AAA6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57E2A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1F3A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125CFF4" w14:textId="793D3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A77C4A" w14:textId="44697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16D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9ECF62" w14:textId="2C2A367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86D953" w14:textId="0A1EB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4C2AE7" w14:textId="55921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0B0C7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6B82CFE" w14:textId="3751349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A2F6AC" w14:textId="2B3DC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DDFBA0" w14:textId="5B3E9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EA9EF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E1C3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65848C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4260C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2ADF3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56D0A1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3ED55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086D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C43D5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28DF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2191E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F0E75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B722B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F48D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E79D5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8CF1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24DFF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B21F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88DDA1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45CAD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2689C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552C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C4310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F5D4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5E7A6F3" w14:textId="304EE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FC7293" w14:textId="2D65F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53B2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994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17DA0D2" w14:textId="1FF28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8F7CD9" w14:textId="59E1F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86392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ABAC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5F80B3E" w14:textId="1DC3B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D41067" w14:textId="09C84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EDEC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14C538F" w14:textId="347C71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2E511E" w14:textId="0EA93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EAC046" w14:textId="0FA4A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38BCC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4152541" w14:textId="604116D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42E17E" w14:textId="02A89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D15F10" w14:textId="294D6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B01C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3F69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0F62E8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AC011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55ACB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7346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3287D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62FE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3BB1339" w14:textId="12605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DD3B23" w14:textId="1CAAD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62791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92A3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1A078EF" w14:textId="15862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4C122F" w14:textId="5148B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036B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CCC7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3FEA5BC" w14:textId="11F00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28D1BE" w14:textId="2B612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885A4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5006FC" w14:textId="7D54E1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28F1FA" w14:textId="14254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D7C408" w14:textId="5BBF1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3CE47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1FCE4F5" w14:textId="7503E9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E8728E" w14:textId="5099A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7F8C7A" w14:textId="79492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1548E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F9B7F9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3C8B546" w14:textId="77777777" w:rsidTr="00503750">
        <w:tc>
          <w:tcPr>
            <w:tcW w:w="3686" w:type="dxa"/>
            <w:vAlign w:val="center"/>
          </w:tcPr>
          <w:p w14:paraId="7B79C4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981BD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153B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17433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DEFD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A24F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BD2CF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006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EA56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037C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D5BF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8EEDE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6E5C5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CEFE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0E1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70799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7499E2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E45BCF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F6B3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58222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671CCA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82239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F1E6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227A8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C16A0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6C4DB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91B9251" w14:textId="018FC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C9217E" w14:textId="2EBEB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1B824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B093A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C2926F8" w14:textId="1EEAD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C8EC3D" w14:textId="17957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CC3A9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60C3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47EF39" w14:textId="2F8D9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B13F0B" w14:textId="3CAEB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97BE2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F0E2DD" w14:textId="35E6A06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3C05B1" w14:textId="24C5C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B2FCC4" w14:textId="5848E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633B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4669491" w14:textId="1A77892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5E5392" w14:textId="0F36A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B8DA28" w14:textId="2D836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4B68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0307F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56014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2AD3D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7BB3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7974E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192DC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2046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2E76DE" w14:textId="61B46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9CAA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1630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05BCD25" w14:textId="2F819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54BDE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402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9A6DC0E" w14:textId="7D257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DF94C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0554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93242D" w14:textId="081A9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9F59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5CA7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9120AC" w14:textId="748FF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37A8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30B6C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BE012A2" w14:textId="6562FB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515D55" w14:textId="77777777" w:rsidR="00944C3D" w:rsidRDefault="00944C3D" w:rsidP="00944C3D">
      <w:pPr>
        <w:rPr>
          <w:sz w:val="22"/>
          <w:szCs w:val="22"/>
        </w:rPr>
      </w:pPr>
    </w:p>
    <w:p w14:paraId="14767DB1" w14:textId="77777777" w:rsidR="00944C3D" w:rsidRDefault="00944C3D" w:rsidP="00944C3D">
      <w:pPr>
        <w:rPr>
          <w:sz w:val="22"/>
          <w:szCs w:val="22"/>
        </w:rPr>
      </w:pPr>
    </w:p>
    <w:p w14:paraId="20C0B3C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BBE009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32A2B4C" w14:textId="7FA1526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3CBFF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163C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2C1F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E00B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FD8DFD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5F46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B17CF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B8747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8AB18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E108A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B900F51" w14:textId="5F3F0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A895E2" w14:textId="06133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1DDE5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C96B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F243C9B" w14:textId="543E8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35F5A8" w14:textId="18061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51625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E84F5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383689" w14:textId="16392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910A9F" w14:textId="23CA2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0F93A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3638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A1A2774" w14:textId="68903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686C4C" w14:textId="57958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9A2DE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5A115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FB694E5" w14:textId="0E215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7B19D1" w14:textId="6FC10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0ADD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DF1177" w14:textId="48092C6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0ADDE79" w14:textId="3CAF9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3C6C13" w14:textId="1C402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D1B20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1E0A9F1" w14:textId="0C9E537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2E45F5A" w14:textId="421F7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2AC4ED" w14:textId="0F1E9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A6BE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EA3B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6EE177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BF515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45865D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E47E3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8CE947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06CB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AB71255" w14:textId="63FFA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46F26A" w14:textId="01A54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6EDB2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2174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68F01E2" w14:textId="2BD45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4822E1" w14:textId="42598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92F0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DADA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F073206" w14:textId="3F3D1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16D916" w14:textId="17431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8D36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2980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C33E7E0" w14:textId="311B0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533E64" w14:textId="4FB50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2E0D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7B4FD5" w14:textId="46992D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B24232" w14:textId="44C7D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A24B43" w14:textId="72390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DB97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CF7281" w14:textId="48B42C0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686B71" w14:textId="4D7A4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EED12E" w14:textId="1D926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2DF22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E48F4D0" w14:textId="20A1D81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E4A91A" w14:textId="0DD33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38269B" w14:textId="19A1F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81387" w:rsidRPr="00B554A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B0C1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7AF5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9DD61BD" w14:textId="740392E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CFB42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A28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8239F04" w14:textId="4828273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99802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4270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9AB3EF8" w14:textId="4774A3A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99B85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666E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B322A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54519FC" w14:textId="77777777" w:rsidR="00944C3D" w:rsidRPr="003607F0" w:rsidRDefault="00944C3D" w:rsidP="00944C3D"/>
    <w:p w14:paraId="7702D70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1015" w14:textId="77777777" w:rsidR="003E52CC" w:rsidRDefault="003E52CC">
      <w:r>
        <w:separator/>
      </w:r>
    </w:p>
  </w:endnote>
  <w:endnote w:type="continuationSeparator" w:id="0">
    <w:p w14:paraId="1C94EC9C" w14:textId="77777777" w:rsidR="003E52CC" w:rsidRDefault="003E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34D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38F2CF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EDA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610E2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3336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0D69E3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B4B3" w14:textId="77777777" w:rsidR="003E52CC" w:rsidRDefault="003E52CC">
      <w:r>
        <w:separator/>
      </w:r>
    </w:p>
  </w:footnote>
  <w:footnote w:type="continuationSeparator" w:id="0">
    <w:p w14:paraId="269584D8" w14:textId="77777777" w:rsidR="003E52CC" w:rsidRDefault="003E5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587647">
    <w:abstractNumId w:val="13"/>
  </w:num>
  <w:num w:numId="2" w16cid:durableId="814688545">
    <w:abstractNumId w:val="17"/>
  </w:num>
  <w:num w:numId="3" w16cid:durableId="2123642606">
    <w:abstractNumId w:val="8"/>
  </w:num>
  <w:num w:numId="4" w16cid:durableId="617956686">
    <w:abstractNumId w:val="7"/>
  </w:num>
  <w:num w:numId="5" w16cid:durableId="7604463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39078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173166">
    <w:abstractNumId w:val="20"/>
  </w:num>
  <w:num w:numId="8" w16cid:durableId="283931110">
    <w:abstractNumId w:val="10"/>
  </w:num>
  <w:num w:numId="9" w16cid:durableId="104009989">
    <w:abstractNumId w:val="0"/>
  </w:num>
  <w:num w:numId="10" w16cid:durableId="1677341593">
    <w:abstractNumId w:val="19"/>
  </w:num>
  <w:num w:numId="11" w16cid:durableId="1024095010">
    <w:abstractNumId w:val="6"/>
  </w:num>
  <w:num w:numId="12" w16cid:durableId="747508287">
    <w:abstractNumId w:val="9"/>
  </w:num>
  <w:num w:numId="13" w16cid:durableId="439108397">
    <w:abstractNumId w:val="12"/>
  </w:num>
  <w:num w:numId="14" w16cid:durableId="1290892169">
    <w:abstractNumId w:val="15"/>
  </w:num>
  <w:num w:numId="15" w16cid:durableId="1751346430">
    <w:abstractNumId w:val="14"/>
  </w:num>
  <w:num w:numId="16" w16cid:durableId="2003387136">
    <w:abstractNumId w:val="2"/>
  </w:num>
  <w:num w:numId="17" w16cid:durableId="827594979">
    <w:abstractNumId w:val="4"/>
  </w:num>
  <w:num w:numId="18" w16cid:durableId="1136875080">
    <w:abstractNumId w:val="11"/>
  </w:num>
  <w:num w:numId="19" w16cid:durableId="1927615241">
    <w:abstractNumId w:val="5"/>
  </w:num>
  <w:num w:numId="20" w16cid:durableId="43481837">
    <w:abstractNumId w:val="18"/>
  </w:num>
  <w:num w:numId="21" w16cid:durableId="113760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6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436766.doc"/>
    <w:docVar w:name="arg5" w:val="1"/>
  </w:docVars>
  <w:rsids>
    <w:rsidRoot w:val="0098138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2CC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0BF4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81387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80D12"/>
  <w15:docId w15:val="{CD53EB34-171A-4993-8FE5-D7252581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2026-03-17T11:23:00Z</dcterms:created>
  <dcterms:modified xsi:type="dcterms:W3CDTF">2026-03-17T11:24:00Z</dcterms:modified>
</cp:coreProperties>
</file>