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02C14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FB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4B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0C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7C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7D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D5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5F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40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96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85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86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B5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6C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3B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44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0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72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CB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2A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F0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2A4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9EB6B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DC0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6A7B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07CF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8B4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0049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162F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2BB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C2A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8A44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79FB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BD44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482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15EE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7D1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019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84D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4748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A7C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7D43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A491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80EF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B06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EF7A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961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1B5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0FB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6C0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A1E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A270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C10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D74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F227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DF48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273F9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3F9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64F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64B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E35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C97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F74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605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402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20EE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B09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91EE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F5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8F48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D264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60C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DB72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99F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856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5980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5DA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CE4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6144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8D0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1A8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2EB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E1F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E2E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D5F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7B8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107A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2940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9BDD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959B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84224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AC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FA2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2B39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5884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902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010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863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00B1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A957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B8B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385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6B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3FA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450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9F83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A50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B28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C821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50C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9D61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C211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888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0B6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A19D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03D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D304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6CD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1BBD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AE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D7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2E5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E6D0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D2AC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5EAA0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5A3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BA3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3DC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A1A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DFF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0CA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E67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818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653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0FB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E99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FF5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97F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ACF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48B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60B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6EC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E09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604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BDA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CDD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F80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F3F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0B5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282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E6D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380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760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E31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0C4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78E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088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D9A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5EA03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4E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8B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84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2E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88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40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77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22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7D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42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F6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FA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5C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CC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2E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12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B4B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77DC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5A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D3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5A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30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16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50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06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F8B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C86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D55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AF1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C3B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A53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376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3CB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CEC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DAF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59A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281210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C3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81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54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D6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9B36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44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1C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C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B4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93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97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05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0F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4A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FC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F2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F0C1E3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AF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E7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D7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52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CF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19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E6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A9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3C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17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51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95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1E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8C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86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4049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64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49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87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B4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21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58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A6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5D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31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E3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85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D28AF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9F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1D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A2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C7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F3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11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09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3A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3D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0E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BD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16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C5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E8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0B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F2B3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05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11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AD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1F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8F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FD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EA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21B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7184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B569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46209F" w14:textId="191E63D0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E43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170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E441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7333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4D7C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64DC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1869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5C99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29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4F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CB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86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47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62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842F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CC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6C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56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18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E9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04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97E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D49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C13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55197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2FFF266" wp14:editId="7002F836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14209B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2FFF26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4614209B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E4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D3E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7B9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5F5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1E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D1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39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9F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83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10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A0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F7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16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0D1A2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521A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D5341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108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CF9228F" wp14:editId="3CAF940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6FE68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F9228F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166FE68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6CDABDA" wp14:editId="0B469A99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3540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CDABDA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943540D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EA58F3D" wp14:editId="2074DEB8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36495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A58F3D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44364954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E90FE3A" wp14:editId="5B75D88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5CDC9" w14:textId="65982B06" w:rsidR="000B647F" w:rsidRDefault="000B647F" w:rsidP="00944C3D">
                                  <w:fldSimple w:instr=" MERGEFIELD  aDMOD  \* MERGEFORMAT ">
                                    <w:r w:rsidR="00981387" w:rsidRPr="0098138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90FE3A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165CDC9" w14:textId="65982B06" w:rsidR="000B647F" w:rsidRDefault="000B647F" w:rsidP="00944C3D">
                            <w:fldSimple w:instr=" MERGEFIELD  aDMOD  \* MERGEFORMAT ">
                              <w:r w:rsidR="00981387" w:rsidRPr="0098138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3017F20" wp14:editId="7B76C9A9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B2D8A9" w14:textId="2B1EBDF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81387" w:rsidRPr="00B554A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017F20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EB2D8A9" w14:textId="2B1EBDF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81387" w:rsidRPr="00B554A4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7234CD6" wp14:editId="40476BB5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9651A7" w14:textId="56E843E6" w:rsidR="000B647F" w:rsidRDefault="000B647F" w:rsidP="00944C3D">
                                  <w:fldSimple w:instr=" MERGEFIELD  aDRDO  \* MERGEFORMAT ">
                                    <w:r w:rsidR="00981387" w:rsidRPr="0098138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234CD6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29651A7" w14:textId="56E843E6" w:rsidR="000B647F" w:rsidRDefault="000B647F" w:rsidP="00944C3D">
                            <w:fldSimple w:instr=" MERGEFIELD  aDRDO  \* MERGEFORMAT ">
                              <w:r w:rsidR="00981387" w:rsidRPr="00981387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EFBE0EA" wp14:editId="6FF02288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8ABF2D" w14:textId="213C906F" w:rsidR="000B647F" w:rsidRDefault="000B647F" w:rsidP="00944C3D">
                                  <w:fldSimple w:instr=" MERGEFIELD  aDMDO  \* MERGEFORMAT ">
                                    <w:r w:rsidR="00981387" w:rsidRPr="0098138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FBE0EA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88ABF2D" w14:textId="213C906F" w:rsidR="000B647F" w:rsidRDefault="000B647F" w:rsidP="00944C3D">
                            <w:fldSimple w:instr=" MERGEFIELD  aDMDO  \* MERGEFORMAT ">
                              <w:r w:rsidR="00981387" w:rsidRPr="0098138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7A6019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698525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C9C25A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A69BE14" wp14:editId="75ADFD13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4599A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69BE14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2B4599AF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ED2ACC0" wp14:editId="633A1C7D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EBC57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D2ACC0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6EBC57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763BFFA" wp14:editId="58C8A81F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63C71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63BFFA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463C71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4E67FFC" wp14:editId="39C8AE67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2FE5E0" w14:textId="3EBBFA8A" w:rsidR="000B647F" w:rsidRDefault="000B647F" w:rsidP="00944C3D">
                                  <w:fldSimple w:instr=" MERGEFIELD  aDRDOo  \* MERGEFORMAT ">
                                    <w:r w:rsidR="00981387" w:rsidRPr="0098138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E67FFC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52FE5E0" w14:textId="3EBBFA8A" w:rsidR="000B647F" w:rsidRDefault="000B647F" w:rsidP="00944C3D">
                            <w:fldSimple w:instr=" MERGEFIELD  aDRDOo  \* MERGEFORMAT ">
                              <w:r w:rsidR="00981387" w:rsidRPr="00981387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2D786AC" wp14:editId="01566BD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9711A3" w14:textId="4AE92375" w:rsidR="000B647F" w:rsidRDefault="000B647F" w:rsidP="00944C3D">
                                  <w:fldSimple w:instr=" MERGEFIELD  aDMDO  \* MERGEFORMAT ">
                                    <w:r w:rsidR="00981387" w:rsidRPr="0098138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D786AC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69711A3" w14:textId="4AE92375" w:rsidR="000B647F" w:rsidRDefault="000B647F" w:rsidP="00944C3D">
                            <w:fldSimple w:instr=" MERGEFIELD  aDMDO  \* MERGEFORMAT ">
                              <w:r w:rsidR="00981387" w:rsidRPr="0098138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B7424DE" wp14:editId="61B74BF6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BCFE35" w14:textId="7282AEE1" w:rsidR="000B647F" w:rsidRDefault="000B647F" w:rsidP="00944C3D">
                                  <w:fldSimple w:instr=" MERGEFIELD  aDRODo  \* MERGEFORMAT ">
                                    <w:r w:rsidR="00981387" w:rsidRPr="0098138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7424DE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4BCFE35" w14:textId="7282AEE1" w:rsidR="000B647F" w:rsidRDefault="000B647F" w:rsidP="00944C3D">
                            <w:fldSimple w:instr=" MERGEFIELD  aDRODo  \* MERGEFORMAT ">
                              <w:r w:rsidR="00981387" w:rsidRPr="00981387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4FEA16B9" wp14:editId="6276A8C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4E4991" w14:textId="5E3A0E86" w:rsidR="000B647F" w:rsidRDefault="000B647F" w:rsidP="00944C3D">
                                  <w:fldSimple w:instr=" MERGEFIELD  aDMOD  \* MERGEFORMAT ">
                                    <w:r w:rsidR="00981387" w:rsidRPr="0098138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EA16B9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754E4991" w14:textId="5E3A0E86" w:rsidR="000B647F" w:rsidRDefault="000B647F" w:rsidP="00944C3D">
                            <w:fldSimple w:instr=" MERGEFIELD  aDMOD  \* MERGEFORMAT ">
                              <w:r w:rsidR="00981387" w:rsidRPr="0098138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5C70A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E5A5E01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0657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B3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3127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19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30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CD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0D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A5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F7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07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74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3A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5F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E5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C0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68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15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36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A9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2A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E8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66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A8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01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77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82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1E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EA75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8C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2BD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E64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91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C2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1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38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FA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17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45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27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9C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DF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2C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09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BB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3A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BF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74D9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75A9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A2A9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FD80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ED50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FB45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5D04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53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A2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98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E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58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F1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98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3E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BD9F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15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97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92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30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95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A8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FA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0C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E6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FB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57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88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2F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DB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F7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20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92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9D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B8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FC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5C38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DC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0C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4D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84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AD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E7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5B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A6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7DC1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87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0C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38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1A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EA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A6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5C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79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77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02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9E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D5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D1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70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0A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C4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76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46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9B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5C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D8C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AC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12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11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DA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97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13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4B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E810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65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75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E9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32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4B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0C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9E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3D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BB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BC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07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55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B1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58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4A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16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D2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15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711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F41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A42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565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E59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2C9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7ED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EF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03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D5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07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1E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85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7D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F4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3195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C1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F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3B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2A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94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ED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0A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68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D0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40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6D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5E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7C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A4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A0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C5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66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A5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BF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57C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1CB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1B6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5AF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033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4F7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FB2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90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FD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4F88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B8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AE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D368208" wp14:editId="2F276AA3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DBC27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368208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9DBC27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4D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CC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56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2C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AE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47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57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36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27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1632C144" wp14:editId="342CFD35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2F6A6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32C144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352F6A6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E3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33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D2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46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88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45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16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43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F8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AB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88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F4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36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C2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A6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EA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5F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6D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DC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4A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04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C3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66AC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F97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8D4E8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F82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E0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CFABA3D" wp14:editId="79C783C8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5E9D74" w14:textId="7B68DA9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81387" w:rsidRPr="00B554A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36126136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FABA3D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35E9D74" w14:textId="7B68DA9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81387" w:rsidRPr="00B554A4">
                              <w:rPr>
                                <w:rFonts w:ascii="Arial" w:hAnsi="Arial" w:cs="Arial"/>
                                <w:noProof/>
                              </w:rPr>
                              <w:t>36126136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B0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0E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BB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3A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C8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2F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D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A5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9D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61796C0" wp14:editId="01FF30C6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C6D509" w14:textId="6D77668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81387" w:rsidRPr="00B554A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2021554623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796C0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FC6D509" w14:textId="6D77668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81387" w:rsidRPr="00B554A4">
                              <w:rPr>
                                <w:rFonts w:ascii="Arial" w:hAnsi="Arial" w:cs="Arial"/>
                                <w:noProof/>
                              </w:rPr>
                              <w:t>2021554623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68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E3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E8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55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DD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B2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B4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90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ED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FB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C0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69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A8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58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B3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74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E196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AF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5C9EF3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E9F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85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E2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64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BE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9D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0F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6E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61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99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2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33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DF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F6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A7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6B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D776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37C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EC8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B6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5FEDA7F" wp14:editId="0D11075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411DD5" w14:textId="6E360DB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81387" w:rsidRPr="00B554A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č.1147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FEDA7F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2411DD5" w14:textId="6E360DB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81387" w:rsidRPr="00B554A4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č.1147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AE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2F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8A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88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48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F2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C1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C7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9D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59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95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F9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4B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D7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05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3E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E8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03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26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6F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6C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40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D3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2F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E3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63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02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4C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81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DF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0F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493B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72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3E29B0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62F5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A6B3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78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D7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7B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0E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1C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EC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B1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FC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E3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DB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8D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2A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2B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65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6F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01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0C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7E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17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36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58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55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3E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861F7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7EB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1527C59" wp14:editId="34795EF0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CFBDAD" w14:textId="14586C0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81387" w:rsidRPr="00B554A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Inovecká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527C59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5CFBDAD" w14:textId="14586C0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81387" w:rsidRPr="00B554A4">
                              <w:rPr>
                                <w:rFonts w:ascii="Arial" w:hAnsi="Arial" w:cs="Arial"/>
                                <w:noProof/>
                              </w:rPr>
                              <w:t>Inovecká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262B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B4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F7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62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FE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36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D4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C4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13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2F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5E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1C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BD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61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82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0C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D5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F3BF9A6" wp14:editId="2AE534B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A434D4" w14:textId="56F96F9A" w:rsidR="000B647F" w:rsidRDefault="000B647F" w:rsidP="00944C3D">
                                  <w:fldSimple w:instr=" MERGEFIELD  aSUB_ULICA_CISLO  \* MERGEFORMAT ">
                                    <w:r w:rsidR="00981387" w:rsidRPr="0098138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48,50/1147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3BF9A6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6CA434D4" w14:textId="56F96F9A" w:rsidR="000B647F" w:rsidRDefault="000B647F" w:rsidP="00944C3D">
                            <w:fldSimple w:instr=" MERGEFIELD  aSUB_ULICA_CISLO  \* MERGEFORMAT ">
                              <w:r w:rsidR="00981387" w:rsidRPr="00981387">
                                <w:rPr>
                                  <w:rFonts w:ascii="Arial" w:hAnsi="Arial" w:cs="Arial"/>
                                  <w:noProof/>
                                </w:rPr>
                                <w:t>48,50/1147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B9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B4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9E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A4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3E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08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5527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0D9C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5EF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77E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2AFF6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694ED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623268B" wp14:editId="7D8A7DD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3B22D9" w14:textId="3F11F1A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81387" w:rsidRPr="00B554A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23268B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723B22D9" w14:textId="3F11F1A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81387" w:rsidRPr="00B554A4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50A3E54" wp14:editId="3505F05D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A9C75D" w14:textId="5230A7F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81387" w:rsidRPr="00B554A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0A3E54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0A9C75D" w14:textId="5230A7F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81387" w:rsidRPr="00B554A4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A7A8E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C60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A5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A2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7C41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B3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74EA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FE2DD14" wp14:editId="7D481211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38A113" w14:textId="0935C57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81387" w:rsidRPr="00B554A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E2DD14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538A113" w14:textId="0935C57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81387" w:rsidRPr="00B554A4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61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9C8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429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E90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77A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541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CA7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F4E42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8479D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0EA1328" wp14:editId="3EEDBE7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997DD2" w14:textId="0094F55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EA1328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B997DD2" w14:textId="0094F55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E685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77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E7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82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07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3E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D0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B9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78E6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A1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D3E6B5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A8DA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EE456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1B0F2BC" wp14:editId="3C5CFAC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704A1C" w14:textId="623D2B5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81387" w:rsidRPr="00B554A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B0F2BC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34704A1C" w14:textId="623D2B5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81387" w:rsidRPr="00B554A4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E2A4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D28A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0A0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F2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61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F3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8C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40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D3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19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42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50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F9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1E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18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B3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F5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53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07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E1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81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B3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FF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1B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CF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D1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69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A3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38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9DA5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275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4647F61" w14:textId="29E60029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981387">
              <w:rPr>
                <w:rFonts w:ascii="Arial" w:hAnsi="Arial"/>
                <w:lang w:eastAsia="sk-SK"/>
              </w:rPr>
              <w:t>16.3.2026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E778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B7C1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1D08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17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E1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60B1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D9A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2E3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37D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F2B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A9B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8ED8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7F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9F4B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92B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FD6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DE5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AA1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202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4A8F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F0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6D9F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1D0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D1C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DCB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BC8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CF1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66B6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EF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2D35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959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648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5BD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B60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5C2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514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88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B66E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584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694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BD1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35C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A04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FD62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BA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F1E2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AC2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9F8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57A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F5E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586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67D8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54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AB8E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843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D2E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A28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522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D8B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C52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48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DE45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4F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14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E6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7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CDB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EA04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B86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D3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7C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E4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A6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3E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97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85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6D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B4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AC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37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2C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BF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75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ED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A3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5E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19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83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31BF4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40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DC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D1CA3D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EC6BB23" w14:textId="77777777" w:rsidR="00944C3D" w:rsidRDefault="00944C3D" w:rsidP="00944C3D">
      <w:pPr>
        <w:rPr>
          <w:rFonts w:ascii="Arial" w:hAnsi="Arial"/>
        </w:rPr>
      </w:pPr>
    </w:p>
    <w:p w14:paraId="4905F87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51ADE42" w14:textId="02F104F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2CD2D57" w14:textId="735813FA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451589E" w14:textId="15034A0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FC18288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DB99324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2D91ACC5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34EB0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CC6E8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05D092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D6B2C3A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89DBABD" w14:textId="1E7CF824" w:rsidR="00944C3D" w:rsidRPr="008D0433" w:rsidRDefault="0098138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Miroslav Matias</w:t>
            </w:r>
          </w:p>
        </w:tc>
        <w:tc>
          <w:tcPr>
            <w:tcW w:w="3260" w:type="dxa"/>
            <w:vAlign w:val="center"/>
          </w:tcPr>
          <w:p w14:paraId="6611AED6" w14:textId="27DC11CB" w:rsidR="00944C3D" w:rsidRPr="008D0433" w:rsidRDefault="0098138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4F6D41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E5C278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38C79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F2681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332B2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D2432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2B6220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E97F7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6F269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66186A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CC362A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EACEA86" w14:textId="3A3B777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AADFDB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FEAD94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F9F430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BDA43B8" w14:textId="42C2F60F" w:rsidR="00944C3D" w:rsidRDefault="00981387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0F64D94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AEFBD0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056E713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A3284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0F1D00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6A5C3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2B4B937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0EB80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05B9C5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2DF11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73AA02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A3237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2383CA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20DB2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E454E8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A4DE5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3958BA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BF4C2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B840E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D99F9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070E76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0EA47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9F2F1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DF712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503FA0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49B7566" w14:textId="63C481E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AF38CE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C70E190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18A505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23808C4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AB54322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6DD59F9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34D19181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6C7D8D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78420A2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1BD71E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6CC39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03C13E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2E5B44F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2E49C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74936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ECE14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25011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14321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76BED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27B88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3CD642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EA737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00FD8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AFBA6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F46C6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EEEAD3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78DB7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88964E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9F12D5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4643A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42F4FD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616AE6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F2D108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EDF57C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937D7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E4B3C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754361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4AB5F4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D73019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01176D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90906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A50E16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BE3F0C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297E8C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8C97A2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45FE09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039B841D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0D36EF9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F9186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5CD4AF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666674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F4A90F9" w14:textId="77777777" w:rsidTr="00503750">
        <w:trPr>
          <w:trHeight w:val="302"/>
        </w:trPr>
        <w:tc>
          <w:tcPr>
            <w:tcW w:w="4510" w:type="dxa"/>
          </w:tcPr>
          <w:p w14:paraId="002803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A169E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0DC63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1DABB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D6F7C4" w14:textId="77777777" w:rsidTr="00503750">
        <w:trPr>
          <w:trHeight w:val="302"/>
        </w:trPr>
        <w:tc>
          <w:tcPr>
            <w:tcW w:w="4510" w:type="dxa"/>
          </w:tcPr>
          <w:p w14:paraId="7AA877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BECEC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B46E5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9D866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B0CA07" w14:textId="77777777" w:rsidTr="00503750">
        <w:trPr>
          <w:trHeight w:val="302"/>
        </w:trPr>
        <w:tc>
          <w:tcPr>
            <w:tcW w:w="4510" w:type="dxa"/>
          </w:tcPr>
          <w:p w14:paraId="6AEC10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D454A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643E0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518D5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37C442" w14:textId="77777777" w:rsidTr="00503750">
        <w:trPr>
          <w:trHeight w:val="302"/>
        </w:trPr>
        <w:tc>
          <w:tcPr>
            <w:tcW w:w="4510" w:type="dxa"/>
          </w:tcPr>
          <w:p w14:paraId="7D4344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8ACEF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D760D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4E88B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5BC421" w14:textId="77777777" w:rsidTr="00503750">
        <w:trPr>
          <w:trHeight w:val="327"/>
        </w:trPr>
        <w:tc>
          <w:tcPr>
            <w:tcW w:w="4510" w:type="dxa"/>
          </w:tcPr>
          <w:p w14:paraId="2E70DE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B1411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C01FF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A768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7FE1A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FFCDCF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F873C64" w14:textId="04B85A8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224990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0F6D1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7D828F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AA8C5B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7B55DCA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3DBC8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9D3B9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804575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A0CAC1E" w14:textId="77777777" w:rsidTr="00503750">
        <w:tc>
          <w:tcPr>
            <w:tcW w:w="2302" w:type="dxa"/>
            <w:vAlign w:val="center"/>
          </w:tcPr>
          <w:p w14:paraId="699686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EA499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BA834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EFB83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1FE62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7259C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8F581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D762F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3C6273E" w14:textId="77777777" w:rsidTr="00503750">
        <w:tc>
          <w:tcPr>
            <w:tcW w:w="15593" w:type="dxa"/>
            <w:gridSpan w:val="8"/>
            <w:vAlign w:val="center"/>
          </w:tcPr>
          <w:p w14:paraId="2333C2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08DD753" w14:textId="77777777" w:rsidTr="00503750">
        <w:tc>
          <w:tcPr>
            <w:tcW w:w="2302" w:type="dxa"/>
            <w:vAlign w:val="center"/>
          </w:tcPr>
          <w:p w14:paraId="33DC42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3EC2AD5" w14:textId="61D893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33F6CF" w14:textId="25EE02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903D58" w14:textId="00A60E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8DF9C9" w14:textId="4BDF50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B4834A" w14:textId="6F4B07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1D949C" w14:textId="664FED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DAFFA2" w14:textId="588D11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36046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C8A4D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0BF1F12" w14:textId="3A1409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17D512" w14:textId="18B7E9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60414" w14:textId="071BC1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E76CB9" w14:textId="7E62F9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42DFE7" w14:textId="3736C4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9493EE" w14:textId="7982F0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FC0AC6" w14:textId="1F49FB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22B77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053BF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7DDFB28" w14:textId="6A2720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F90ABE" w14:textId="616A8C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1DF35D" w14:textId="681FFB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0E168B" w14:textId="0140FA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83B194" w14:textId="670B82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4067DC" w14:textId="31DCCE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DD4EBE" w14:textId="7B2BBF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B38CE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CE57E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B41B3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29C1B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CDC3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D13B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D4F9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7E72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08D3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EBBAB4D" w14:textId="77777777" w:rsidTr="00503750">
        <w:tc>
          <w:tcPr>
            <w:tcW w:w="2302" w:type="dxa"/>
            <w:vAlign w:val="center"/>
          </w:tcPr>
          <w:p w14:paraId="6930B9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D4E352D" w14:textId="349DE7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5AB11B" w14:textId="31CDE8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48FD4D" w14:textId="24F267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2A380F" w14:textId="37E9FC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B55D0E" w14:textId="4248E4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BFD879" w14:textId="60D4E1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E07380" w14:textId="6C0131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F99DC6" w14:textId="77777777" w:rsidTr="00503750">
        <w:tc>
          <w:tcPr>
            <w:tcW w:w="15593" w:type="dxa"/>
            <w:gridSpan w:val="8"/>
            <w:vAlign w:val="center"/>
          </w:tcPr>
          <w:p w14:paraId="50A76C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5B8AD02" w14:textId="77777777" w:rsidTr="00503750">
        <w:tc>
          <w:tcPr>
            <w:tcW w:w="2302" w:type="dxa"/>
            <w:vAlign w:val="center"/>
          </w:tcPr>
          <w:p w14:paraId="20268E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23FED3E" w14:textId="7033F0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7D168C" w14:textId="332CA1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D6ED72" w14:textId="269A51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603789" w14:textId="5E6C7C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3F45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66C5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B9B099" w14:textId="77D492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86DE3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8D1ED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89FCDDE" w14:textId="2AAB42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A9A486" w14:textId="5F5F25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199194" w14:textId="350F84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F2BFFF" w14:textId="2C4F7A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BC5C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2EA8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147986" w14:textId="073240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BD2F2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D0720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56A0310" w14:textId="147666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0456F4" w14:textId="404637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8895D3" w14:textId="37C18D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E8888E" w14:textId="4E27E0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CBA5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9F9B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1DDD3C" w14:textId="40BB96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F06A64" w14:textId="77777777" w:rsidTr="00503750">
        <w:tc>
          <w:tcPr>
            <w:tcW w:w="2302" w:type="dxa"/>
            <w:vAlign w:val="center"/>
          </w:tcPr>
          <w:p w14:paraId="2AC785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364C2A5" w14:textId="7A7946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8BFE20" w14:textId="4E23DD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A0BE5C" w14:textId="190C89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B393C1" w14:textId="18B843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3846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E732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99D795" w14:textId="78A060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144AB4" w14:textId="77777777" w:rsidTr="00503750">
        <w:tc>
          <w:tcPr>
            <w:tcW w:w="15593" w:type="dxa"/>
            <w:gridSpan w:val="8"/>
            <w:vAlign w:val="center"/>
          </w:tcPr>
          <w:p w14:paraId="2C2E2A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4993B1F" w14:textId="77777777" w:rsidTr="00503750">
        <w:tc>
          <w:tcPr>
            <w:tcW w:w="2302" w:type="dxa"/>
            <w:vAlign w:val="center"/>
          </w:tcPr>
          <w:p w14:paraId="5F828C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E5F2FF2" w14:textId="697134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BF213F" w14:textId="07897E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6B288F" w14:textId="4BF7FB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FFB20B" w14:textId="230538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5E1D66" w14:textId="502288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9A9DE2" w14:textId="723B6D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A7BA0D" w14:textId="734926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08B6A3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57DE9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A6675A7" w14:textId="56CFF8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BC6480" w14:textId="78B3A0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6884BB" w14:textId="5A2107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B8A1B8" w14:textId="5C53D5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20FAFE" w14:textId="4DF991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49B286" w14:textId="4DBC58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5286C3" w14:textId="6E928C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FF1BD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35376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3EADE25" w14:textId="52C372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58F3D5" w14:textId="56D8E4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8EE34E" w14:textId="505F13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B318A0" w14:textId="728C63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C4A48B" w14:textId="712D4D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E92A0F" w14:textId="26207F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FF58D1" w14:textId="6ABA23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9EEAE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8DB35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CA37D5B" w14:textId="726DF1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0CD8F0" w14:textId="2B22DF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EB3099" w14:textId="6331D0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B44D5F" w14:textId="55E072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093603" w14:textId="63377A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69FEB5" w14:textId="0CA03B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5D5BFD" w14:textId="08EE0A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F0F66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BA577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2E8CFB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82A3A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7188243" w14:textId="3D1AC6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4A38A2" w14:textId="7C0784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6B4EBA" w14:textId="2A78F3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B83866" w14:textId="3DB732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587127" w14:textId="5B0592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F9C5AD" w14:textId="6B3CD4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2155E4" w14:textId="330C85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C0282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87568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B3DED2C" w14:textId="674484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C08489" w14:textId="56F4CC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91D30" w14:textId="1FD840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D194BA" w14:textId="0F7CAF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438FB2" w14:textId="650A90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EC5742" w14:textId="18703C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DC76A3" w14:textId="0EFB99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D03674" w14:textId="77777777" w:rsidR="00944C3D" w:rsidRDefault="00944C3D" w:rsidP="00944C3D">
      <w:pPr>
        <w:rPr>
          <w:rFonts w:ascii="Arial" w:hAnsi="Arial"/>
          <w:b/>
        </w:rPr>
      </w:pPr>
    </w:p>
    <w:p w14:paraId="21C5F06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D516F21" w14:textId="77777777" w:rsidTr="00503750">
        <w:tc>
          <w:tcPr>
            <w:tcW w:w="1944" w:type="dxa"/>
            <w:vAlign w:val="center"/>
          </w:tcPr>
          <w:p w14:paraId="41A3BD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1A36E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5E615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6E36D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DE6EA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EB135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F67FC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34D22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12E3D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609E1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42534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2499E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0179295" w14:textId="77777777" w:rsidTr="00503750">
        <w:tc>
          <w:tcPr>
            <w:tcW w:w="15685" w:type="dxa"/>
            <w:gridSpan w:val="12"/>
            <w:vAlign w:val="center"/>
          </w:tcPr>
          <w:p w14:paraId="682149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D74A0E9" w14:textId="77777777" w:rsidTr="00503750">
        <w:tc>
          <w:tcPr>
            <w:tcW w:w="1944" w:type="dxa"/>
            <w:vAlign w:val="center"/>
          </w:tcPr>
          <w:p w14:paraId="035F48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973F9EC" w14:textId="57C8DC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147D435" w14:textId="107545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BA4F0A9" w14:textId="2823E0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B16387" w14:textId="44B85F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440DAD" w14:textId="6DD82C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CDABAC" w14:textId="15EE83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3FA8D9" w14:textId="3124D9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3D4BA0" w14:textId="1025D7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8AF4D7" w14:textId="39B7CD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DFD365" w14:textId="6C5DC9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CBD83C4" w14:textId="1CA5AA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61F8C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E4DF9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056D748" w14:textId="09B56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E8DD446" w14:textId="0B2E1B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21569A8" w14:textId="6EC94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831EE8" w14:textId="14BFAE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45920F" w14:textId="56282E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0112F4" w14:textId="5C5CF2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40FBC0" w14:textId="3BBEF1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06B7D0" w14:textId="4AFB73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C66FD8" w14:textId="018EE3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BD7DAD" w14:textId="3A0DBD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8AFEE9" w14:textId="5C42EC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019C9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2A7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F26B630" w14:textId="4547AE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281FE8" w14:textId="69D67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5D0AA1" w14:textId="46B707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6DAC5E" w14:textId="262838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7A3883" w14:textId="679BFE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D6D36D" w14:textId="72C80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79F4A3" w14:textId="50417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AAC464" w14:textId="57A410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3D0C7D" w14:textId="69DDDC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A150149" w14:textId="643421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DF1A53" w14:textId="59C920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DF573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CE167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E3E7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CF98A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5277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2CE3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BA16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A589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430F1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4AD7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E5EA9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0911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93517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8F1D9B5" w14:textId="77777777" w:rsidTr="00503750">
        <w:tc>
          <w:tcPr>
            <w:tcW w:w="1944" w:type="dxa"/>
            <w:vAlign w:val="center"/>
          </w:tcPr>
          <w:p w14:paraId="272091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7676832" w14:textId="060527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5150CAC" w14:textId="3A9C4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393F966" w14:textId="3CD2B5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D3B2DE" w14:textId="274197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81CF4E" w14:textId="38FEBB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0FAC976" w14:textId="20A8B8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0FA3CF" w14:textId="701A99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30C246C" w14:textId="4F0CD5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DE367A" w14:textId="070C83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EDCA7BB" w14:textId="16B2EE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1BA0BB" w14:textId="778BA6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AB83F4" w14:textId="77777777" w:rsidTr="00503750">
        <w:tc>
          <w:tcPr>
            <w:tcW w:w="15685" w:type="dxa"/>
            <w:gridSpan w:val="12"/>
            <w:vAlign w:val="center"/>
          </w:tcPr>
          <w:p w14:paraId="7139E2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7CD3544" w14:textId="77777777" w:rsidTr="00503750">
        <w:tc>
          <w:tcPr>
            <w:tcW w:w="1944" w:type="dxa"/>
            <w:vAlign w:val="center"/>
          </w:tcPr>
          <w:p w14:paraId="52F21B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D1DB0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6F94B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4C601FA" w14:textId="5BF5AF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467444" w14:textId="6245C8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E72122" w14:textId="7D69D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EED350" w14:textId="25F2F8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2DAC94" w14:textId="4CB6CF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42A82C" w14:textId="451FC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3A6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C162B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984D431" w14:textId="3D5AC4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B0B170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68146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889A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4C5D6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4CDE0BF" w14:textId="255DF8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3BF4E" w14:textId="3DE173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3EC47E" w14:textId="5D0C11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04CF3F" w14:textId="6978B2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8F6393" w14:textId="37331E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EBE761" w14:textId="5610F3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B1847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D8C71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FECB38B" w14:textId="0E6EB0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E92D8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7393FC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F4FE9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B36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31E860" w14:textId="068ADA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AC70C8" w14:textId="3D1AFB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6F948E" w14:textId="7B8268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7A2D4A4" w14:textId="5A461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C4753C" w14:textId="251227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D280F2" w14:textId="0C5D7C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A9B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606E4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18845C4" w14:textId="43185C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1AAEA3" w14:textId="77777777" w:rsidTr="00503750">
        <w:tc>
          <w:tcPr>
            <w:tcW w:w="1944" w:type="dxa"/>
            <w:vAlign w:val="center"/>
          </w:tcPr>
          <w:p w14:paraId="23832A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A133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E11E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13A72B" w14:textId="443F00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00E1B5" w14:textId="1EB7D8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DFA25D" w14:textId="742FB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6499CF" w14:textId="6278CF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6D73BE" w14:textId="2410E8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FDF5D3" w14:textId="0B197B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CC6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F050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01CB363" w14:textId="39A435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7B148A" w14:textId="77777777" w:rsidTr="00503750">
        <w:tc>
          <w:tcPr>
            <w:tcW w:w="15685" w:type="dxa"/>
            <w:gridSpan w:val="12"/>
            <w:vAlign w:val="center"/>
          </w:tcPr>
          <w:p w14:paraId="22AA7C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644B0E5" w14:textId="77777777" w:rsidTr="00503750">
        <w:tc>
          <w:tcPr>
            <w:tcW w:w="1944" w:type="dxa"/>
            <w:vAlign w:val="center"/>
          </w:tcPr>
          <w:p w14:paraId="69CF97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BF4B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D00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DE3DBE" w14:textId="4E8EC9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F366F5" w14:textId="08ECDC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C1A30A" w14:textId="3C1D11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988EE6" w14:textId="66DE8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AEE659" w14:textId="7424E0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C7A12C" w14:textId="419D29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7F01B5" w14:textId="5F4776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7145BB" w14:textId="188351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38D13FD" w14:textId="53D8C2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7572D2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4430E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B9C48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59C4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9BF1DB" w14:textId="097CFA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9A36D2" w14:textId="54B4B6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361572" w14:textId="50C012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E17342" w14:textId="0DB075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0F7155" w14:textId="20A922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7BB93A" w14:textId="50E91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7D9666" w14:textId="23F761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FFA6F7" w14:textId="09E387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1B51863" w14:textId="608A1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12CAF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3C2A8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DC6F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2D40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0D9B32" w14:textId="104F4B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07A1D5" w14:textId="3DAFD4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D84BF4" w14:textId="6FB52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E6DF34" w14:textId="2A302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0DA8A1" w14:textId="4071F9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0B010E" w14:textId="5F7694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344464" w14:textId="579599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7305CB1" w14:textId="3ED090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56093CB" w14:textId="2DFDDE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3D7F4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D0277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2B4D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450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CB45D9" w14:textId="0EBEB9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4350A6" w14:textId="392D2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79E0B3" w14:textId="0FF07C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ADF830" w14:textId="6D8266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171604" w14:textId="433A5F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B4635B" w14:textId="127AF4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5473FA" w14:textId="0E1F0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CF1F019" w14:textId="53D37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894C459" w14:textId="07FEE6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654BC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8494E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7483E4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C1943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0441049" w14:textId="5DF734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31C584" w14:textId="41FD7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67342AD" w14:textId="33C8E3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D1CC14" w14:textId="72C459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8EDDF3" w14:textId="0BFA53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E5A672" w14:textId="39A2AB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2F1DEF" w14:textId="2752AA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9C2E59" w14:textId="0B10D2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AABB9E" w14:textId="189865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DEC411E" w14:textId="71825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8ACF87" w14:textId="4FDC63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CF93A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98A8B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30FE551" w14:textId="34475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3DD1910" w14:textId="349AD6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173CF9" w14:textId="7EC31E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8B0535" w14:textId="7092E5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53998B" w14:textId="1DA95B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365AC9" w14:textId="35A91C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45C36F" w14:textId="5F07F0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676141" w14:textId="0225C9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0AABB0" w14:textId="52CE09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697E2A" w14:textId="2224ED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619FB6E" w14:textId="126653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5FA49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3AF10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3E6DA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5F171C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10118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720F09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B37F0B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AA5D4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6C8AA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079F6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C19FD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7C2329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84605F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B7AE4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4A456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25EF13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3471E7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10CE65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51A36A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9F6E87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D5FCCD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041A1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60E758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263F16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3FFBECA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3F42B4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D2545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9E9A8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868EE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5470E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1F395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8B50B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3D5BB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92616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52AD4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735E2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F5A5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EA378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7D972CD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F6121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C4045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8A502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D5129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DBA93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9A707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0BDFC83" w14:textId="77777777" w:rsidTr="00503750">
        <w:trPr>
          <w:trHeight w:val="1073"/>
        </w:trPr>
        <w:tc>
          <w:tcPr>
            <w:tcW w:w="3614" w:type="dxa"/>
            <w:vMerge/>
          </w:tcPr>
          <w:p w14:paraId="6C1626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8D851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DBFB5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EAC45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1FA60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D665F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B719D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ACFA0FB" w14:textId="77777777" w:rsidTr="00503750">
        <w:trPr>
          <w:trHeight w:val="283"/>
        </w:trPr>
        <w:tc>
          <w:tcPr>
            <w:tcW w:w="3614" w:type="dxa"/>
          </w:tcPr>
          <w:p w14:paraId="038CE9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FEDAB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BEB61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00DF0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1C6A4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91BB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DE08E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716A40F" w14:textId="77777777" w:rsidTr="00503750">
        <w:trPr>
          <w:trHeight w:val="283"/>
        </w:trPr>
        <w:tc>
          <w:tcPr>
            <w:tcW w:w="3614" w:type="dxa"/>
          </w:tcPr>
          <w:p w14:paraId="2A5F6D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A0779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BDA78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751DF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AF427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38C91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2C1FD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E00AA79" w14:textId="77777777" w:rsidTr="00503750">
        <w:trPr>
          <w:trHeight w:val="283"/>
        </w:trPr>
        <w:tc>
          <w:tcPr>
            <w:tcW w:w="3614" w:type="dxa"/>
          </w:tcPr>
          <w:p w14:paraId="1AA0AB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0DA04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FB7C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8F048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524AE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47EE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1A690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A98D93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4D21D8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51748D7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BC371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3F844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66AF9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0EE4A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0A123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0EDF0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31F38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FD30A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E33BA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D8FA71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F62D4E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90931C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B0A2EA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0AC2B23" w14:textId="0B67D0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FFA439" w14:textId="4CA638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4BF5A1" w14:textId="7250C5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1AC993" w14:textId="6FD697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B3ED0F" w14:textId="2DFAC1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9A3E6D" w14:textId="627098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59BDAD" w14:textId="105277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CE8D23" w14:textId="7C08F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B00A9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0C7BD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9AE20BB" w14:textId="1A886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2A65B2" w14:textId="326396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8C591D" w14:textId="1E51AF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435792" w14:textId="441613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83520F" w14:textId="447F9E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EFD102" w14:textId="0CA057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31FF1C" w14:textId="0A893A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614B6A8" w14:textId="78EEF3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E30E2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925E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12FF357" w14:textId="68EA3F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9734C8" w14:textId="166439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D0D73E" w14:textId="5BC231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DE1F4C" w14:textId="32329B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635BD0" w14:textId="37E40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C5ECB0" w14:textId="4079C8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1609A3" w14:textId="7A83D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A7C62B1" w14:textId="040A24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76CA0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A286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303F8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A4EC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ACE0B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D9C1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733F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F7F6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54E1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151C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6F247E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31C2B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908B616" w14:textId="5FF46A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3E3346" w14:textId="6DF9FB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41D0A2" w14:textId="41EC79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EDA647" w14:textId="78CB53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10B9F4" w14:textId="1E89AC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BA760C" w14:textId="460F37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4F6ADF" w14:textId="60BE39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C3D5E9" w14:textId="52E23F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6A22C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7BC3C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F9FE2C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1C577D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F9493C7" w14:textId="3ACBAB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F63D78" w14:textId="2ACCEC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A0E7F4" w14:textId="3DD06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EF60CC" w14:textId="14192E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12DD4" w14:textId="37B7C8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27EEF0" w14:textId="782147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064D9F" w14:textId="3AB9C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9DC9DD6" w14:textId="0288A8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234B7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CAA8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0B224E3" w14:textId="6DE625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3DDA41" w14:textId="37BD76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EAB585" w14:textId="08F072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429B37" w14:textId="6768BA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49560A" w14:textId="682CC2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7674EE" w14:textId="48052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70AA40" w14:textId="10282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402049" w14:textId="5C4EAE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1C000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13D2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87A9028" w14:textId="25373A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F91BDC" w14:textId="2BDA16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AE8BC9" w14:textId="2BD0AD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354EB9" w14:textId="346C49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19EB98" w14:textId="2EA799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6FFEA3" w14:textId="00BB74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887394" w14:textId="16BA24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C6CFBB" w14:textId="7AA372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8D84F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3A67F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DB20FAA" w14:textId="397887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0FF6C7" w14:textId="25B17A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7AFA40" w14:textId="2D2D3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DF2771" w14:textId="2249A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F8EAC0" w14:textId="0B789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529347" w14:textId="6E1AC6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E8E83A" w14:textId="32C474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21E651" w14:textId="5A8BE3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695A7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4330C3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07B4AE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FC2E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8A4B238" w14:textId="0F6307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55DED2" w14:textId="5508B8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51D4E9" w14:textId="429B06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61D872" w14:textId="578780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B9532D" w14:textId="0A8B7C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B89CF2" w14:textId="163861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69C136" w14:textId="74997A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261187" w14:textId="0E66EA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FC8F6C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4F43D4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8DEC434" w14:textId="1B6CC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19AD58" w14:textId="62736E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BFA7D" w14:textId="150121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654801" w14:textId="40520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8829D9" w14:textId="582FA2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BA61B8" w14:textId="399689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439B4B" w14:textId="48959B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A98914" w14:textId="4A1620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16DCD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228C8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6750263" w14:textId="4D34FFD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1E95B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64EE5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184A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F315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940B0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7802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0B9F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FABC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0DC5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69F2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9B79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838B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8059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F1C9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B94B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9A53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9041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39C46B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831206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FB3E51B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3691BAB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462F288C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125747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395799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70B75A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4514F3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4FDF57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6141DC7" w14:textId="77777777" w:rsidTr="00503750">
        <w:trPr>
          <w:trHeight w:val="437"/>
        </w:trPr>
        <w:tc>
          <w:tcPr>
            <w:tcW w:w="2594" w:type="dxa"/>
          </w:tcPr>
          <w:p w14:paraId="1A3358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3EDCD7AF" w14:textId="5493D56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94B2652" w14:textId="4CBE61A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309F826" w14:textId="095B45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08193EA" w14:textId="641C9C0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4C599D5" w14:textId="77777777" w:rsidTr="00503750">
        <w:trPr>
          <w:trHeight w:val="420"/>
        </w:trPr>
        <w:tc>
          <w:tcPr>
            <w:tcW w:w="2594" w:type="dxa"/>
          </w:tcPr>
          <w:p w14:paraId="4CC6FD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08F396BE" w14:textId="751A154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3EAAE1A" w14:textId="70EE23B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D25BBF6" w14:textId="37F2552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BA8C621" w14:textId="6D49216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9A5EBFF" w14:textId="77777777" w:rsidTr="00503750">
        <w:trPr>
          <w:trHeight w:val="630"/>
        </w:trPr>
        <w:tc>
          <w:tcPr>
            <w:tcW w:w="2594" w:type="dxa"/>
          </w:tcPr>
          <w:p w14:paraId="0BAB62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48FE5903" w14:textId="79A2483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0A9B628" w14:textId="103C5F0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9BE1636" w14:textId="42AFD9A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C671538" w14:textId="0A48741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0A35E3F" w14:textId="77777777" w:rsidTr="00503750">
        <w:trPr>
          <w:trHeight w:val="420"/>
        </w:trPr>
        <w:tc>
          <w:tcPr>
            <w:tcW w:w="2594" w:type="dxa"/>
          </w:tcPr>
          <w:p w14:paraId="4D5B69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46F03714" w14:textId="5D07B4C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87DE232" w14:textId="54410E4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05B492A" w14:textId="299E16D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912C885" w14:textId="35E3E72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352173D" w14:textId="77777777" w:rsidTr="00503750">
        <w:trPr>
          <w:trHeight w:val="437"/>
        </w:trPr>
        <w:tc>
          <w:tcPr>
            <w:tcW w:w="2594" w:type="dxa"/>
          </w:tcPr>
          <w:p w14:paraId="26637F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52104869" w14:textId="6E85281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5B6CBEB" w14:textId="52288AD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0B9E62A" w14:textId="0858AC2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6BFB365" w14:textId="26A91BB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9B308E4" w14:textId="77777777" w:rsidTr="00503750">
        <w:trPr>
          <w:trHeight w:val="420"/>
        </w:trPr>
        <w:tc>
          <w:tcPr>
            <w:tcW w:w="2594" w:type="dxa"/>
          </w:tcPr>
          <w:p w14:paraId="4F52481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22A383E7" w14:textId="581558D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607F295" w14:textId="2C2853D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9F22AC7" w14:textId="1D413D8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A5FD674" w14:textId="270E296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468EA1F" w14:textId="77777777" w:rsidR="00944C3D" w:rsidRDefault="00944C3D" w:rsidP="00944C3D">
      <w:pPr>
        <w:rPr>
          <w:rFonts w:ascii="Arial" w:hAnsi="Arial"/>
          <w:b/>
        </w:rPr>
      </w:pPr>
    </w:p>
    <w:p w14:paraId="07EA723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17FF650D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482B8D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49EDCC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2B9B8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69F1C0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7A728F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0FC82B5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BD45E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5D4D03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E95AF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F7C5C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F2F957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522F51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7C58EC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A68BB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EED4E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3F471E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54542D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3C5189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F26A9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948A0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17BD14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30983BB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5B37B1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2B282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53CD7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BD900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24BBF6E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3B0D853" w14:textId="77777777" w:rsidTr="00503750">
        <w:tc>
          <w:tcPr>
            <w:tcW w:w="2835" w:type="dxa"/>
            <w:vAlign w:val="center"/>
          </w:tcPr>
          <w:p w14:paraId="7EFB92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43923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F20DE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B0598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0B21D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C2432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98AB03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267A5F8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D56EF50" w14:textId="7396561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27B032" w14:textId="0DA53320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9F49C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DF1CE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65C02F" w14:textId="5A2FFF3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75C9DD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89783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78F4017" w14:textId="0ABD30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9A92CB" w14:textId="5A8E27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FE2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2FF0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2A9A7E" w14:textId="3FAAD6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E13DC1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1CDE0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23BB6ED" w14:textId="5BEEC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E56F94" w14:textId="753A2D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F62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30CC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1C75D4" w14:textId="35C9E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2AE3B1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70AD2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53F4933" w14:textId="383AF1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E7F3C8" w14:textId="3270D5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801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678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F9242" w14:textId="6F5100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A9C1D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66DBE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B319C4C" w14:textId="3ACD34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45F61C" w14:textId="26FB16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FF7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5BA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E1974FC" w14:textId="4AB0D9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68A5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87E03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566F5F4" w14:textId="7D911B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F63BC0" w14:textId="4C1F87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5F1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384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72DBD7" w14:textId="28FB44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3DC2B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F914E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47C54F1" w14:textId="251A5CE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D38B59" w14:textId="47EE07B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95C17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2B5D2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A25FB0" w14:textId="4CC65D7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06305C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1E05D7C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76F2381" w14:textId="05BB5190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DB1F450" w14:textId="77777777" w:rsidR="00944C3D" w:rsidRDefault="00944C3D" w:rsidP="00944C3D">
      <w:pPr>
        <w:rPr>
          <w:rFonts w:ascii="Arial" w:hAnsi="Arial"/>
          <w:b/>
        </w:rPr>
      </w:pPr>
    </w:p>
    <w:p w14:paraId="0EF682D9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1ABC59C" w14:textId="77777777" w:rsidTr="00503750">
        <w:tc>
          <w:tcPr>
            <w:tcW w:w="2835" w:type="dxa"/>
            <w:vAlign w:val="center"/>
          </w:tcPr>
          <w:p w14:paraId="220673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C986F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2F004F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9FAC3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642CD4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6E81C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E775B21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5C8CD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236DAFAD" w14:textId="1BB20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F9538B" w14:textId="4DCB7A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06D1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94FD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BBCB6A" w14:textId="4CE93F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F94DC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3EFCE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1D63DC5" w14:textId="4B09EE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0C7526" w14:textId="40AD7C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F710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482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18A186" w14:textId="57A03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C4DFD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42972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513F2B6" w14:textId="0546D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52DCB3" w14:textId="648236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E99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0A69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759AEA" w14:textId="3A1331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00C59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2CC3D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059B3E0" w14:textId="43E08B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569BF4" w14:textId="25F71D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A9A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B992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2F55F1" w14:textId="613BDB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6D1DC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DA8C6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ED274D5" w14:textId="0B02CC0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D8F2A9" w14:textId="49111D1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E20AB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C2201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550351" w14:textId="098241D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01C55F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A1A326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0D2CD93B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A0B8A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7D40E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FA1B8FE" w14:textId="77777777" w:rsidTr="00503750">
        <w:trPr>
          <w:trHeight w:val="699"/>
        </w:trPr>
        <w:tc>
          <w:tcPr>
            <w:tcW w:w="3502" w:type="dxa"/>
            <w:vMerge/>
          </w:tcPr>
          <w:p w14:paraId="0C9656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E776F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71083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C78CF7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A42D4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0D824C8" w14:textId="12482B82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F07E21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EB2482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1BAE2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97E781D" w14:textId="00338354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3D2F29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965464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887C9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C51D2AE" w14:textId="32A8C650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A0C6A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D465D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8752B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7FDFCB3A" w14:textId="77777777" w:rsidTr="00503750">
        <w:trPr>
          <w:trHeight w:val="593"/>
        </w:trPr>
        <w:tc>
          <w:tcPr>
            <w:tcW w:w="3497" w:type="dxa"/>
          </w:tcPr>
          <w:p w14:paraId="157CE0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2B55E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F1C3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A88AA3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7845C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BCEC20A" w14:textId="6F0A77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F6DCFE" w14:textId="4D0C9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23C92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7F673FF" w14:textId="7CCCF89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CCAEB6" w14:textId="27B905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577B59" w14:textId="4E7898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30DF2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E852AE" w14:textId="675E56A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CB8A690" w14:textId="461113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DADBD9" w14:textId="76A3D1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83568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AED0A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2AEE623" w14:textId="2B0B25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BF789F" w14:textId="67D03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BF38D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9B9965" w14:textId="6FD1236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F586014" w14:textId="32552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6AB56F" w14:textId="5D402D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E0589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F38D6E" w14:textId="719B1F6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859731" w14:textId="1C56D3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0611A8" w14:textId="2AA965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C5EBC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B344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0537842" w14:textId="6C41D6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396433" w14:textId="62D6B6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CEB1F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F2A621" w14:textId="543C373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3DC175C" w14:textId="08BE9A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78CFF4" w14:textId="55D213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CAC89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A8D060C" w14:textId="0D2CB90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2DED9A" w14:textId="599334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00EE81" w14:textId="06FF30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5E1591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47E41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A9AA3A6" w14:textId="48832A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84D7F9" w14:textId="2C3494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748FB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6E38A9" w14:textId="2C0F573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B809532" w14:textId="478B48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E864EC" w14:textId="6CA0A4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10AC02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6B970F6" w14:textId="19CA77E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32F6A48" w14:textId="000A9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0D089F" w14:textId="1D6221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A3801A" w14:textId="77777777" w:rsidR="00944C3D" w:rsidRDefault="00944C3D" w:rsidP="00944C3D">
      <w:pPr>
        <w:rPr>
          <w:rFonts w:ascii="Arial" w:hAnsi="Arial"/>
          <w:b/>
        </w:rPr>
      </w:pPr>
    </w:p>
    <w:p w14:paraId="757621D6" w14:textId="77777777" w:rsidR="00944C3D" w:rsidRDefault="00944C3D" w:rsidP="00944C3D">
      <w:pPr>
        <w:rPr>
          <w:rFonts w:ascii="Arial" w:hAnsi="Arial"/>
          <w:b/>
        </w:rPr>
      </w:pPr>
    </w:p>
    <w:p w14:paraId="4FFCF804" w14:textId="77777777" w:rsidR="00944C3D" w:rsidRDefault="00944C3D" w:rsidP="00944C3D">
      <w:pPr>
        <w:rPr>
          <w:rFonts w:ascii="Arial" w:hAnsi="Arial"/>
          <w:b/>
        </w:rPr>
      </w:pPr>
    </w:p>
    <w:p w14:paraId="36C3933C" w14:textId="77777777" w:rsidR="00944C3D" w:rsidRDefault="00944C3D" w:rsidP="00944C3D">
      <w:pPr>
        <w:rPr>
          <w:rFonts w:ascii="Arial" w:hAnsi="Arial"/>
          <w:b/>
        </w:rPr>
      </w:pPr>
    </w:p>
    <w:p w14:paraId="07F4403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5925EBFD" w14:textId="77777777" w:rsidTr="00503750">
        <w:tc>
          <w:tcPr>
            <w:tcW w:w="2622" w:type="dxa"/>
            <w:vAlign w:val="center"/>
          </w:tcPr>
          <w:p w14:paraId="405022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D3BC1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87D61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D00B1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EA722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CF459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516CD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6CF4A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96A2B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72A38E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EDB1E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0AE18EE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9D697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0890BD98" w14:textId="2E600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C6220C" w14:textId="61616C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14F82E" w14:textId="19077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81E4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16199E" w14:textId="3FC71E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6196A5" w14:textId="77777777" w:rsidTr="00503750">
        <w:tc>
          <w:tcPr>
            <w:tcW w:w="2622" w:type="dxa"/>
            <w:vAlign w:val="center"/>
          </w:tcPr>
          <w:p w14:paraId="0A33F8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6DEA1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5DC2CB3" w14:textId="76B072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ABA7D2" w14:textId="7E582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51E021" w14:textId="76AAF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103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42952D" w14:textId="1DD98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DFC8C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BDD13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B4AB3F8" w14:textId="55FC8A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BE6EC11" w14:textId="33EF8A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FAF9C8" w14:textId="5A3BD4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4D2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6716BA" w14:textId="6A0D42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05B35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726EA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B0B0A1A" w14:textId="054B4F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18F4782" w14:textId="5B5C8B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B72BAE" w14:textId="5680AB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138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9A6446" w14:textId="30E075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2C7511" w14:textId="77777777" w:rsidTr="00503750">
        <w:tc>
          <w:tcPr>
            <w:tcW w:w="2622" w:type="dxa"/>
            <w:vAlign w:val="center"/>
          </w:tcPr>
          <w:p w14:paraId="59BEB9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4EC831E" w14:textId="7EC85D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20149.00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6EBBBE" w14:textId="2ACFD3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16180.00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251116" w14:textId="48438B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39035.00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0D41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893114" w14:textId="4E1030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-2706.00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EBBD6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593D0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2A42DA3" w14:textId="7C57B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77856B" w14:textId="550730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4628BB" w14:textId="44F22F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958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A05BBA" w14:textId="0A39A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A45C60" w14:textId="77777777" w:rsidTr="00503750">
        <w:tc>
          <w:tcPr>
            <w:tcW w:w="2622" w:type="dxa"/>
            <w:vAlign w:val="center"/>
          </w:tcPr>
          <w:p w14:paraId="07CDA8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7D29E76" w14:textId="0259B7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15FFB7" w14:textId="3C5F4B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FFEA37" w14:textId="305DFC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C93E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7F3F17" w14:textId="5336C5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C4B0F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B78B50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67CFC15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4C4F5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30FE081" w14:textId="561908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24857D" w14:textId="670B4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21D0F8" w14:textId="323DE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5A9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121C2E" w14:textId="7C2C56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326A4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838FC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D294EB8" w14:textId="13AE3F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4BDA8D6" w14:textId="482D58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02D1DE" w14:textId="35655B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39E6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5FAB11" w14:textId="0D7282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452D2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238A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A7D460D" w14:textId="70F3B3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2F51C4B" w14:textId="4F3326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4B2C3C" w14:textId="07B4FC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ECBC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F94E7E" w14:textId="48437A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2E806B" w14:textId="77777777" w:rsidTr="00503750">
        <w:tc>
          <w:tcPr>
            <w:tcW w:w="2622" w:type="dxa"/>
            <w:vAlign w:val="center"/>
          </w:tcPr>
          <w:p w14:paraId="6DE356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456E61DA" w14:textId="32BB2A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6ACD01F" w14:textId="2001E0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B90CA1" w14:textId="35D3F6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264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99F3E6" w14:textId="67CAD9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B1B14D" w14:textId="77777777" w:rsidTr="00503750">
        <w:tc>
          <w:tcPr>
            <w:tcW w:w="2622" w:type="dxa"/>
            <w:vAlign w:val="center"/>
          </w:tcPr>
          <w:p w14:paraId="300155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E4368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AFFDC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4C226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3B94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BAC8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6CA398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EEB94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EB21DDD" w14:textId="6864F68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b/>
                <w:noProof/>
                <w:sz w:val="18"/>
                <w:szCs w:val="18"/>
              </w:rPr>
              <w:t>20149.00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306973" w14:textId="15636CA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b/>
                <w:noProof/>
                <w:sz w:val="18"/>
                <w:szCs w:val="18"/>
              </w:rPr>
              <w:t>16180.00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4A232B" w14:textId="6DF671C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b/>
                <w:noProof/>
                <w:sz w:val="18"/>
                <w:szCs w:val="18"/>
              </w:rPr>
              <w:t>39035.00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33D98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2DD828" w14:textId="21C84F9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b/>
                <w:noProof/>
                <w:sz w:val="18"/>
                <w:szCs w:val="18"/>
              </w:rPr>
              <w:t>-2706.00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70D65A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800A1E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6AB6BAC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B4F577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DDBF79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0D1C0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27D9A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D5BD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2CF68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9C9C23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DB3353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FA492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3D501C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B2B57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0D89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5506E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CCC1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E98A1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563CD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A4A9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26B72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A4DA4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ED2E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07DF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8116F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A3DA2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282A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50303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8528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F4D0D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9FC13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363B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72CB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7F4B7A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B1DDF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8D538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9C982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2AD5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9C912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D79C29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E2BEB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4E582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198041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A27CB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8BBB88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3716C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74D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F802D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4623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5B39D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3C5FB4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397B5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BD280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1B6A73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35384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3D7F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94AF21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F897D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BC5B2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C00ACF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0F63F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E5BC3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77365A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1027D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7A48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C3D48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4D5E77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1E3B3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BD3800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BE389D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79D2FEDE" w14:textId="77777777" w:rsidTr="00503750">
        <w:tc>
          <w:tcPr>
            <w:tcW w:w="2835" w:type="dxa"/>
            <w:vAlign w:val="center"/>
          </w:tcPr>
          <w:p w14:paraId="632B32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B2DF0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C63DB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DE0AA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EEBA4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11C68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BFB647B" w14:textId="77777777" w:rsidTr="00503750">
        <w:tc>
          <w:tcPr>
            <w:tcW w:w="2835" w:type="dxa"/>
            <w:vAlign w:val="center"/>
          </w:tcPr>
          <w:p w14:paraId="2E887E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574D3D7" w14:textId="7BEB43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EFAB62" w14:textId="4B6FC7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8EA4FE" w14:textId="45180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5C8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DA339F" w14:textId="6CBF79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140615" w14:textId="77777777" w:rsidTr="00503750">
        <w:tc>
          <w:tcPr>
            <w:tcW w:w="2835" w:type="dxa"/>
            <w:vAlign w:val="center"/>
          </w:tcPr>
          <w:p w14:paraId="664A97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6949BA9" w14:textId="7044B5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497F6" w14:textId="692515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E66B9D" w14:textId="5BF898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BB6F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B273DE" w14:textId="4CD74F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866935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F3A25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4C9F376" w14:textId="1603E5F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8DA73E" w14:textId="198AB08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55EA44" w14:textId="6175FE8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08E60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6D84A3" w14:textId="062391C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C45808B" w14:textId="77777777" w:rsidTr="00503750">
        <w:tc>
          <w:tcPr>
            <w:tcW w:w="2835" w:type="dxa"/>
            <w:vAlign w:val="center"/>
          </w:tcPr>
          <w:p w14:paraId="597F0A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9B5ED62" w14:textId="2D80F3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60B9AB" w14:textId="1308C8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BFB2B5" w14:textId="20EABE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379E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CB388F" w14:textId="4B7C17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6CF20B" w14:textId="77777777" w:rsidTr="00503750">
        <w:tc>
          <w:tcPr>
            <w:tcW w:w="2835" w:type="dxa"/>
            <w:vAlign w:val="center"/>
          </w:tcPr>
          <w:p w14:paraId="51612F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87AA812" w14:textId="7600F3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8E85FE" w14:textId="1EE12F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B737BD" w14:textId="00D286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23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98C291" w14:textId="6FF2F9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186B74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88E60C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9233810" w14:textId="0E97EA1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2A9721" w14:textId="7B8DFE8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F4943E" w14:textId="6254240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E80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0B7871" w14:textId="439D3C5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DEFD2D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6DF2A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A65468D" w14:textId="3F6B5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504C83" w14:textId="13FA6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942DC2" w14:textId="2BA016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AC42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706BA9" w14:textId="003A4D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A3657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A784FF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628FA8CB" w14:textId="77777777" w:rsidTr="00503750">
        <w:tc>
          <w:tcPr>
            <w:tcW w:w="2552" w:type="dxa"/>
            <w:vAlign w:val="center"/>
          </w:tcPr>
          <w:p w14:paraId="44A060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9056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753D0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456D1B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05B3EC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D0D98DC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3C4B62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330B6136" w14:textId="29E0E84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569D3340" w14:textId="1E27DE7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7C407E6" w14:textId="2C69265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666FE0BD" w14:textId="294DF45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DD15179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3DAE26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D149D68" w14:textId="7358A15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AE78B6D" w14:textId="1BEBFA3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1FDCBCFA" w14:textId="2806375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724A7758" w14:textId="3EFC83F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22F550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CDD4DE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5D7B7B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1033D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46AF2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9CD1500" w14:textId="77777777" w:rsidTr="00503750">
        <w:tc>
          <w:tcPr>
            <w:tcW w:w="4395" w:type="dxa"/>
            <w:vMerge/>
          </w:tcPr>
          <w:p w14:paraId="0FAF34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F7C2B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9A13D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FEB2F8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BAB82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DCACDCF" w14:textId="0AD01C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  <w:lang w:eastAsia="sk-SK"/>
              </w:rPr>
              <w:t>14046.49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846670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300BEB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C8AA8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E77D663" w14:textId="25FC7C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  <w:lang w:eastAsia="sk-SK"/>
              </w:rPr>
              <w:t>2816.27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668869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8E966BF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EA0C3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87603BD" w14:textId="705AF37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b/>
                <w:noProof/>
                <w:sz w:val="18"/>
                <w:szCs w:val="18"/>
              </w:rPr>
              <w:t>16862.76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7A4D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DD9A3C7" w14:textId="77777777" w:rsidTr="00503750">
        <w:tc>
          <w:tcPr>
            <w:tcW w:w="4395" w:type="dxa"/>
            <w:vAlign w:val="center"/>
          </w:tcPr>
          <w:p w14:paraId="2D1794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CA856D9" w14:textId="01BEF5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18C20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9B4493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16CB3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21FD3EB" w14:textId="143574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11D8B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1BD6BC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46A71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298668D" w14:textId="7ECF0EB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BA2DB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E7ED12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ADC02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55754E9" w14:textId="400ED42B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b/>
                <w:noProof/>
                <w:sz w:val="18"/>
                <w:szCs w:val="18"/>
              </w:rPr>
              <w:t>43100.00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2616C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22AE63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2CDA68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0AB554DE" w14:textId="77777777" w:rsidTr="00503750">
        <w:tc>
          <w:tcPr>
            <w:tcW w:w="4395" w:type="dxa"/>
            <w:vAlign w:val="center"/>
          </w:tcPr>
          <w:p w14:paraId="567AD39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113875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53C05C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0AAB472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985926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44D62E3" w14:textId="1CF793A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7D77B86" w14:textId="3240E90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860DA30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FD961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17AF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6691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B87BB3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69F6E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D5F2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6C7D6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EA3E7B6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125A0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5B7B8944" w14:textId="29C8A71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D4DD9A9" w14:textId="5BAF654A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C36750E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0FCF74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3A62CB0" w14:textId="614686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90D3EFF" w14:textId="12B9B8A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03591A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22496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867C18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9F2D57C" w14:textId="77777777" w:rsidTr="00503750">
        <w:tc>
          <w:tcPr>
            <w:tcW w:w="1843" w:type="dxa"/>
            <w:vAlign w:val="center"/>
          </w:tcPr>
          <w:p w14:paraId="6F7907B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12A4BA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EA6154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48AE7B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FE7FD5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1EE023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2D7C02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AF9F805" w14:textId="77777777" w:rsidTr="00503750">
        <w:tc>
          <w:tcPr>
            <w:tcW w:w="1843" w:type="dxa"/>
            <w:vAlign w:val="center"/>
          </w:tcPr>
          <w:p w14:paraId="43F4B6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E0C74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EB8E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B5BE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05A01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F0C7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2D11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E8F25B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2ACA2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3E3A5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5D83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198AA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8E200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3302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F142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BFD5549" w14:textId="77777777" w:rsidTr="00503750">
        <w:tc>
          <w:tcPr>
            <w:tcW w:w="1843" w:type="dxa"/>
            <w:vAlign w:val="center"/>
          </w:tcPr>
          <w:p w14:paraId="04A6F7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6EB7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69333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2C84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EE427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C09D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5F81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3C141AB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0BDA0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5CE6C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1EB1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38D47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899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004F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F1AE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B240962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80101A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9AA51C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60FB93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41A48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552EEA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9B057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2D7D1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088D96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0843D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4FBE37F5" w14:textId="77777777" w:rsidTr="00503750">
        <w:trPr>
          <w:trHeight w:val="664"/>
        </w:trPr>
        <w:tc>
          <w:tcPr>
            <w:tcW w:w="3372" w:type="dxa"/>
          </w:tcPr>
          <w:p w14:paraId="511F74A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ECA496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16F23D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B73D75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F7597D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D4E9A72" w14:textId="6EE66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87FFF8" w14:textId="3F49AB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75896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618DD08" w14:textId="5E7033E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2E426C4" w14:textId="20541B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B00326" w14:textId="1E1957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32F72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424B132" w14:textId="38AB9E7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EAEAC45" w14:textId="724422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13BC7E" w14:textId="33BA9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F49BB3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C3F802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B247032" w14:textId="3ACAF4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F11D0E" w14:textId="3864A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9ADAD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605CE03" w14:textId="43066DC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7BD1478" w14:textId="37515D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C70F18" w14:textId="7B07C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ADF3AE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5CA631E" w14:textId="24B8E0E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04936C9" w14:textId="730FD7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C7A266" w14:textId="128320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6A1EC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A2B4D20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35190934" w14:textId="77777777" w:rsidTr="00503750">
        <w:tc>
          <w:tcPr>
            <w:tcW w:w="2835" w:type="dxa"/>
            <w:vAlign w:val="center"/>
          </w:tcPr>
          <w:p w14:paraId="3A3A8B2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2F86E4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FAB1B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24B77B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43B618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39D917E" w14:textId="77777777" w:rsidTr="00503750">
        <w:tc>
          <w:tcPr>
            <w:tcW w:w="2835" w:type="dxa"/>
          </w:tcPr>
          <w:p w14:paraId="1C82DA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2FA7760" w14:textId="24F54E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C28055" w14:textId="081169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C20A47" w14:textId="6045B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41137FC" w14:textId="0BE4E3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014BB5" w14:textId="77777777" w:rsidTr="00503750">
        <w:tc>
          <w:tcPr>
            <w:tcW w:w="2835" w:type="dxa"/>
          </w:tcPr>
          <w:p w14:paraId="3EE36B8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5A13BAA" w14:textId="57EF8A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7ABAE2" w14:textId="230123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602693" w14:textId="2E75B4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3B4B144" w14:textId="109EE1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80CC4A" w14:textId="77777777" w:rsidTr="00503750">
        <w:tc>
          <w:tcPr>
            <w:tcW w:w="2835" w:type="dxa"/>
          </w:tcPr>
          <w:p w14:paraId="4AC215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2C38D4A" w14:textId="0BB452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100946" w14:textId="1DC734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40C7E0" w14:textId="2D6AA4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40C98B" w14:textId="1E780D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C65F14" w14:textId="77777777" w:rsidTr="00503750">
        <w:tc>
          <w:tcPr>
            <w:tcW w:w="2835" w:type="dxa"/>
            <w:vAlign w:val="center"/>
          </w:tcPr>
          <w:p w14:paraId="3529F0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50996FD" w14:textId="66650D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F23FCC" w14:textId="5FA06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8677C9" w14:textId="442630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CAE2B78" w14:textId="30297E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5FAB11" w14:textId="77777777" w:rsidTr="00503750">
        <w:tc>
          <w:tcPr>
            <w:tcW w:w="2835" w:type="dxa"/>
            <w:vAlign w:val="center"/>
          </w:tcPr>
          <w:p w14:paraId="353A5CD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B090831" w14:textId="553CC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8BEFFB" w14:textId="373AAB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824228" w14:textId="666A6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30C76E" w14:textId="71541B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04C1D5" w14:textId="77777777" w:rsidTr="00503750">
        <w:tc>
          <w:tcPr>
            <w:tcW w:w="2835" w:type="dxa"/>
          </w:tcPr>
          <w:p w14:paraId="7632786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942D1DB" w14:textId="50128C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797388" w14:textId="623CE0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52125B" w14:textId="2E1E61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9700C0" w14:textId="5BA94D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6F5495" w14:textId="77777777" w:rsidTr="00503750">
        <w:tc>
          <w:tcPr>
            <w:tcW w:w="2835" w:type="dxa"/>
          </w:tcPr>
          <w:p w14:paraId="558CDA6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7A45D78" w14:textId="0DFDD4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A27E37" w14:textId="11962D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D0D19B" w14:textId="1146B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906080B" w14:textId="2907B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B18E57" w14:textId="77777777" w:rsidTr="00503750">
        <w:tc>
          <w:tcPr>
            <w:tcW w:w="2835" w:type="dxa"/>
          </w:tcPr>
          <w:p w14:paraId="250C8FA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DEFC3FF" w14:textId="29BAB2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3EEEAC" w14:textId="1E614A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56F8A6" w14:textId="47804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A8DF30A" w14:textId="13C4FC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AE72EE" w14:textId="77777777" w:rsidR="00944C3D" w:rsidRDefault="00944C3D" w:rsidP="00944C3D">
      <w:pPr>
        <w:rPr>
          <w:rFonts w:ascii="Arial" w:hAnsi="Arial"/>
          <w:b/>
        </w:rPr>
      </w:pPr>
    </w:p>
    <w:p w14:paraId="3F7BC75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1CCDAEC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A9B14E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A7D74A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9F0EDE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AE2A80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45505D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3A26686" w14:textId="77777777" w:rsidTr="00503750">
        <w:trPr>
          <w:trHeight w:val="443"/>
        </w:trPr>
        <w:tc>
          <w:tcPr>
            <w:tcW w:w="2560" w:type="dxa"/>
          </w:tcPr>
          <w:p w14:paraId="19B7899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12682FB" w14:textId="6EA50F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D7BAD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CB06B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716E02A" w14:textId="203C3A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C118A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844168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720BF1D" w14:textId="503560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E508A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2D8C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192E752" w14:textId="41AD7D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11DAA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9DC36D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03053A2" w14:textId="6A865D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90547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AA4C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DC9C185" w14:textId="445A95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31D388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7FE934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C661896" w14:textId="78BD8D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3CA1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B2DB4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379E422" w14:textId="5E2E45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8CC087" w14:textId="77777777" w:rsidR="00944C3D" w:rsidRDefault="00944C3D" w:rsidP="00944C3D">
      <w:pPr>
        <w:rPr>
          <w:rFonts w:ascii="Arial" w:hAnsi="Arial"/>
          <w:b/>
        </w:rPr>
      </w:pPr>
    </w:p>
    <w:p w14:paraId="12C2D6C2" w14:textId="77777777" w:rsidR="00944C3D" w:rsidRDefault="00944C3D" w:rsidP="00944C3D">
      <w:pPr>
        <w:rPr>
          <w:rFonts w:ascii="Arial" w:hAnsi="Arial"/>
          <w:b/>
        </w:rPr>
      </w:pPr>
    </w:p>
    <w:p w14:paraId="57B5908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B76E395" w14:textId="77777777" w:rsidR="00944C3D" w:rsidRDefault="00944C3D" w:rsidP="00944C3D">
      <w:pPr>
        <w:rPr>
          <w:rFonts w:ascii="Arial" w:hAnsi="Arial"/>
          <w:b/>
        </w:rPr>
      </w:pPr>
    </w:p>
    <w:p w14:paraId="4B05C91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7E71954C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80011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5AC6AC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88A0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42CAD5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6797E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E02FB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37D2C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012F8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1026F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57098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B9437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8CE4C2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2E468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F7C61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1BB48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D4D77A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FF2F2B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E922720" w14:textId="77777777" w:rsidTr="00503750">
        <w:trPr>
          <w:trHeight w:val="677"/>
        </w:trPr>
        <w:tc>
          <w:tcPr>
            <w:tcW w:w="3358" w:type="dxa"/>
          </w:tcPr>
          <w:p w14:paraId="56563C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54EB7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7D341D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33FA66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7F3FC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61FEB73" w14:textId="34949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1988553" w14:textId="69E1A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DDEA2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BDEC0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B83A3AE" w14:textId="3CA0F1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2B5163" w14:textId="5A7FFA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47FF7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86CB3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D3FA287" w14:textId="6B12C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D4AF28E" w14:textId="3AAA6F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57E2A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81F3A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125CFF4" w14:textId="793D35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A77C4A" w14:textId="44697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16D36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C9ECF62" w14:textId="2C2A367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386D953" w14:textId="0A1EB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4C2AE7" w14:textId="559214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0B0C7B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6B82CFE" w14:textId="3751349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2A2F6AC" w14:textId="2B3DCF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DDFBA0" w14:textId="5B3E9A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5EA9EF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4E1C3E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65848C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4260C2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2ADF3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56D0A1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3ED55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3086D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8C43D5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328DF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2191E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1F0E756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B722B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5F48D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1E79D5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D8CF1C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324DFF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8B21F0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688DDA1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45CAD1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2689C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2552C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9C4310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F5D4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5E7A6F3" w14:textId="304EEC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FC7293" w14:textId="2D65F0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B53B2B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69948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417DA0D2" w14:textId="1FF28F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B8F7CD9" w14:textId="59E1F7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86392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5ABAC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5F80B3E" w14:textId="1DC3B4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7D41067" w14:textId="09C845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DEDEC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14C538F" w14:textId="347C714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82E511E" w14:textId="0EA936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3EAC046" w14:textId="0FA4A0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38BCC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4152541" w14:textId="604116D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A42E17E" w14:textId="02A899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D15F10" w14:textId="294D61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B01C6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B3F698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0F62E8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AC0110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55ACB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7346AE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43287D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F62FE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3BB1339" w14:textId="12605D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ADD3B23" w14:textId="1CAADB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62791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192A3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1A078EF" w14:textId="15862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4C122F" w14:textId="5148B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036BE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DCCC7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3FEA5BC" w14:textId="11F00A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28D1BE" w14:textId="2B6129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885A4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65006FC" w14:textId="7D54E1A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28F1FA" w14:textId="14254B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D7C408" w14:textId="5BBF10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3CE47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1FCE4F5" w14:textId="7503E90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DE8728E" w14:textId="5099A0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97F8C7A" w14:textId="79492B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1548ED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F9B7F9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3C8B546" w14:textId="77777777" w:rsidTr="00503750">
        <w:tc>
          <w:tcPr>
            <w:tcW w:w="3686" w:type="dxa"/>
            <w:vAlign w:val="center"/>
          </w:tcPr>
          <w:p w14:paraId="7B79C4D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981BD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153B8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174338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5DEFD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6A24F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BD2CF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91006E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1EA56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6037C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ED5BF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8EEDE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6E5C5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7CEFE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B0E10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470799F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7499E2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E45BCF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9F6B3A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58222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671CCA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822390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3F1E69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227A85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C16A01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6C4DB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91B9251" w14:textId="018FC1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C9217E" w14:textId="2EBEB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1B824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B093A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C2926F8" w14:textId="1EEAD0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C8EC3D" w14:textId="17957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CC3A9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E60C3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147EF39" w14:textId="2F8D90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FB13F0B" w14:textId="3CAEB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97BE2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EF0E2DD" w14:textId="35E6A06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A3C05B1" w14:textId="24C5CB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B2FCC4" w14:textId="5848E6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9633B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4669491" w14:textId="1A77892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E5E5392" w14:textId="0F36A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3B8DA28" w14:textId="2D8361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4B68D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0307F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5560147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2AD3D9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7BB33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7974E8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192DC3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B2046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02E76DE" w14:textId="61B46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D9CAA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1630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05BCD25" w14:textId="2F8195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54BDE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A4023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9A6DC0E" w14:textId="7D257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DF94C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B0554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693242D" w14:textId="081A9E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9F594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D5CA7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69120AC" w14:textId="748FFF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37A8B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430B6C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BE012A2" w14:textId="6562FBE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8515D55" w14:textId="77777777" w:rsidR="00944C3D" w:rsidRDefault="00944C3D" w:rsidP="00944C3D">
      <w:pPr>
        <w:rPr>
          <w:sz w:val="22"/>
          <w:szCs w:val="22"/>
        </w:rPr>
      </w:pPr>
    </w:p>
    <w:p w14:paraId="14767DB1" w14:textId="77777777" w:rsidR="00944C3D" w:rsidRDefault="00944C3D" w:rsidP="00944C3D">
      <w:pPr>
        <w:rPr>
          <w:sz w:val="22"/>
          <w:szCs w:val="22"/>
        </w:rPr>
      </w:pPr>
    </w:p>
    <w:p w14:paraId="20C0B3C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BBE009C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32A2B4C" w14:textId="7FA15263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3CBFF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163CE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42C1F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AE00B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FD8DFD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D5F464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B17CFA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B8747C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E8AB18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E108A2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B900F51" w14:textId="5F3F0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A895E2" w14:textId="06133B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1DDE5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9C96B4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F243C9B" w14:textId="543E8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C35F5A8" w14:textId="18061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51625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DE84F5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4383689" w14:textId="163928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B910A9F" w14:textId="23CA2D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0F93A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B36384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A1A2774" w14:textId="689032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686C4C" w14:textId="57958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9A2DE1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5A1153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FB694E5" w14:textId="0E2154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A7B19D1" w14:textId="6FC109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0ADD8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8DF1177" w14:textId="48092C6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0ADDE79" w14:textId="3CAF9A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93C6C13" w14:textId="1C402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D1B201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1E0A9F1" w14:textId="0C9E537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2E45F5A" w14:textId="421F73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E2AC4ED" w14:textId="0F1E9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A6BE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EA3B6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36EE1776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BF515F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45865D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E47E37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8CE947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706CB6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AB71255" w14:textId="63FFA3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46F26A" w14:textId="01A54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6EDB2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82174E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68F01E2" w14:textId="2BD45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74822E1" w14:textId="42598D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92F0B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8DADAC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F073206" w14:textId="3F3D1A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216D916" w14:textId="174314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A8D36C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D29808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C33E7E0" w14:textId="311B04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E533E64" w14:textId="4FB50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2E0DA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67B4FD5" w14:textId="46992D1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3B24232" w14:textId="44C7D5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8A24B43" w14:textId="723900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DB975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2CF7281" w14:textId="48B42C0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B686B71" w14:textId="4D7A44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FEED12E" w14:textId="1D9265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2DF22E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E48F4D0" w14:textId="20A1D81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FE4A91A" w14:textId="0DD33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238269B" w14:textId="19A1F4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81387" w:rsidRPr="00B554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B0C1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07AF5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9DD61BD" w14:textId="740392EB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CFB42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3A282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8239F04" w14:textId="4828273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99802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94270F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49AB3EF8" w14:textId="4774A3AC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99B85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666E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B322A6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54519FC" w14:textId="77777777" w:rsidR="00944C3D" w:rsidRPr="003607F0" w:rsidRDefault="00944C3D" w:rsidP="00944C3D"/>
    <w:p w14:paraId="7702D706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E31015" w14:textId="77777777" w:rsidR="003E52CC" w:rsidRDefault="003E52CC">
      <w:r>
        <w:separator/>
      </w:r>
    </w:p>
  </w:endnote>
  <w:endnote w:type="continuationSeparator" w:id="0">
    <w:p w14:paraId="1C94EC9C" w14:textId="77777777" w:rsidR="003E52CC" w:rsidRDefault="003E52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8334D9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438F2CF1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18EDA1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B610E2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033360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70D69E3F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D3B4B3" w14:textId="77777777" w:rsidR="003E52CC" w:rsidRDefault="003E52CC">
      <w:r>
        <w:separator/>
      </w:r>
    </w:p>
  </w:footnote>
  <w:footnote w:type="continuationSeparator" w:id="0">
    <w:p w14:paraId="269584D8" w14:textId="77777777" w:rsidR="003E52CC" w:rsidRDefault="003E52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1587647">
    <w:abstractNumId w:val="13"/>
  </w:num>
  <w:num w:numId="2" w16cid:durableId="814688545">
    <w:abstractNumId w:val="17"/>
  </w:num>
  <w:num w:numId="3" w16cid:durableId="2123642606">
    <w:abstractNumId w:val="8"/>
  </w:num>
  <w:num w:numId="4" w16cid:durableId="617956686">
    <w:abstractNumId w:val="7"/>
  </w:num>
  <w:num w:numId="5" w16cid:durableId="76044638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439078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89173166">
    <w:abstractNumId w:val="20"/>
  </w:num>
  <w:num w:numId="8" w16cid:durableId="283931110">
    <w:abstractNumId w:val="10"/>
  </w:num>
  <w:num w:numId="9" w16cid:durableId="104009989">
    <w:abstractNumId w:val="0"/>
  </w:num>
  <w:num w:numId="10" w16cid:durableId="1677341593">
    <w:abstractNumId w:val="19"/>
  </w:num>
  <w:num w:numId="11" w16cid:durableId="1024095010">
    <w:abstractNumId w:val="6"/>
  </w:num>
  <w:num w:numId="12" w16cid:durableId="747508287">
    <w:abstractNumId w:val="9"/>
  </w:num>
  <w:num w:numId="13" w16cid:durableId="439108397">
    <w:abstractNumId w:val="12"/>
  </w:num>
  <w:num w:numId="14" w16cid:durableId="1290892169">
    <w:abstractNumId w:val="15"/>
  </w:num>
  <w:num w:numId="15" w16cid:durableId="1751346430">
    <w:abstractNumId w:val="14"/>
  </w:num>
  <w:num w:numId="16" w16cid:durableId="2003387136">
    <w:abstractNumId w:val="2"/>
  </w:num>
  <w:num w:numId="17" w16cid:durableId="827594979">
    <w:abstractNumId w:val="4"/>
  </w:num>
  <w:num w:numId="18" w16cid:durableId="1136875080">
    <w:abstractNumId w:val="11"/>
  </w:num>
  <w:num w:numId="19" w16cid:durableId="1927615241">
    <w:abstractNumId w:val="5"/>
  </w:num>
  <w:num w:numId="20" w16cid:durableId="43481837">
    <w:abstractNumId w:val="18"/>
  </w:num>
  <w:num w:numId="21" w16cid:durableId="11376021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16"/>
    <w:docVar w:name="arg2" w:val="Driver=asa17;DBF=D:\anasoft\data\tebys.db;DBN=tebys;ENG=SQL17;commlinks=TCPIP{ip=192.168.1.241};uid=hromnikova;con=finus(12.0);pwd=488300282956Vaveto1"/>
    <w:docVar w:name="arg3" w:val="1245226"/>
    <w:docVar w:name="arg4" w:val="C:\Users\HROMNI~1.TEB\AppData\Local\Temp\436766.doc"/>
    <w:docVar w:name="arg5" w:val="1"/>
  </w:docVars>
  <w:rsids>
    <w:rsidRoot w:val="0098138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2CC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0BF4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81387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5C80D12"/>
  <w15:docId w15:val="{CD53EB34-171A-4993-8FE5-D725258112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5341</Words>
  <Characters>30445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2026-03-17T11:23:00Z</dcterms:created>
  <dcterms:modified xsi:type="dcterms:W3CDTF">2026-03-17T11:24:00Z</dcterms:modified>
</cp:coreProperties>
</file>