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3511E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2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4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3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D8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D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1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E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9D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23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A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27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3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0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0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F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5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A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A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6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EC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1D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3E1FD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B8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188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E8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4FB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C44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660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D23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464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96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02A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AEC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B3C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92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93D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842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EC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A0E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020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C1C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4BB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ED9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92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936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F0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557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1CD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8B4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FB2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F3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AA2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9D5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3B3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3F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BE9A5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69A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EE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7C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FCA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6E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64D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94B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FCE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8A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FA4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7D7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3E6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0C3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ED7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870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167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87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2F9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063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995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C6D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D5D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F95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BB8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C1E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D4C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3DD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3D8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270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34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A81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85C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467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A7D37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630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158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E98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C1D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36E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A40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BB6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652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A44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2E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74D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A8A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607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15D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F09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B56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1FF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282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D9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815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D70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A4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BD2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415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73E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D2C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E28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360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597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579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3E0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6DA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FA6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08CD7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29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48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93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35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67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89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27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74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04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4FD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EFD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F17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E0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AC3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35B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D58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BD7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36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58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81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0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0A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F7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C3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99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1D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9B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C8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46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03A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57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14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A6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640AA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C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0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EA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2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F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07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03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98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5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3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1A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B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8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8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7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62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D7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45DD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2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1C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97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8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7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1D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1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943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06D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085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50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2A8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66B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C2E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3C6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429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05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77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F214F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A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15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4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5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1A4E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4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5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6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9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5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6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F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D7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30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A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B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97D0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D7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A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F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1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CA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2B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0A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28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0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D5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D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7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F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A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B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75C9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8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5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18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5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0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B7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17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C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8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5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8F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C2C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53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44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F5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4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E2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6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E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2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E4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5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5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6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8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2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32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95E0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0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6F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A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D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E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1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E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669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1BBC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E4E2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86411" w14:textId="3085CA1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3A15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47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77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EA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FF9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1E7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7F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0700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C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C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F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DE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74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8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2D2F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7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8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B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F7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B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6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325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E2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77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E4C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26891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1268910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1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08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92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F0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4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33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F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6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B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F0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9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F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4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B6B15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B769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A5D5E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C1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E39E2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2E39E2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A8EF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C4A8EF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F4406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7F4406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56B815" w14:textId="3F171EAC" w:rsidR="000B647F" w:rsidRDefault="000B647F" w:rsidP="00944C3D">
                                  <w:fldSimple w:instr=" MERGEFIELD  aDMOD  \* MERGEFORMAT ">
                                    <w:r w:rsidR="006341E0" w:rsidRPr="006341E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756B815" w14:textId="3F171EAC" w:rsidR="000B647F" w:rsidRDefault="000B647F" w:rsidP="00944C3D">
                            <w:fldSimple w:instr=" MERGEFIELD  aDMOD  \* MERGEFORMAT ">
                              <w:r w:rsidR="006341E0" w:rsidRPr="006341E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3D28B6" w14:textId="70A1C0A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41E0" w:rsidRPr="00874F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63D28B6" w14:textId="70A1C0A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41E0" w:rsidRPr="00874F51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BFBE99" w14:textId="58D239FD" w:rsidR="000B647F" w:rsidRDefault="000B647F" w:rsidP="00944C3D">
                                  <w:fldSimple w:instr=" MERGEFIELD  aDRDO  \* MERGEFORMAT ">
                                    <w:r w:rsidR="006341E0" w:rsidRPr="006341E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3BFBE99" w14:textId="58D239FD" w:rsidR="000B647F" w:rsidRDefault="000B647F" w:rsidP="00944C3D">
                            <w:fldSimple w:instr=" MERGEFIELD  aDRDO  \* MERGEFORMAT ">
                              <w:r w:rsidR="006341E0" w:rsidRPr="006341E0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791371" w14:textId="2DFEC8C5" w:rsidR="000B647F" w:rsidRDefault="000B647F" w:rsidP="00944C3D">
                                  <w:fldSimple w:instr=" MERGEFIELD  aDMDO  \* MERGEFORMAT ">
                                    <w:r w:rsidR="006341E0" w:rsidRPr="006341E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6791371" w14:textId="2DFEC8C5" w:rsidR="000B647F" w:rsidRDefault="000B647F" w:rsidP="00944C3D">
                            <w:fldSimple w:instr=" MERGEFIELD  aDMDO  \* MERGEFORMAT ">
                              <w:r w:rsidR="006341E0" w:rsidRPr="006341E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06DD3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261E52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0A0859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85F50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285F50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AAF04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9AAF04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D9703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42D9703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CB1369" w14:textId="7D8A5FD1" w:rsidR="000B647F" w:rsidRDefault="000B647F" w:rsidP="00944C3D">
                                  <w:fldSimple w:instr=" MERGEFIELD  aDRDOo  \* MERGEFORMAT ">
                                    <w:r w:rsidR="006341E0" w:rsidRPr="006341E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7CB1369" w14:textId="7D8A5FD1" w:rsidR="000B647F" w:rsidRDefault="000B647F" w:rsidP="00944C3D">
                            <w:fldSimple w:instr=" MERGEFIELD  aDRDOo  \* MERGEFORMAT ">
                              <w:r w:rsidR="006341E0" w:rsidRPr="006341E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70F523" w14:textId="33DE9723" w:rsidR="000B647F" w:rsidRDefault="000B647F" w:rsidP="00944C3D">
                                  <w:fldSimple w:instr=" MERGEFIELD  aDMDO  \* MERGEFORMAT ">
                                    <w:r w:rsidR="006341E0" w:rsidRPr="006341E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970F523" w14:textId="33DE9723" w:rsidR="000B647F" w:rsidRDefault="000B647F" w:rsidP="00944C3D">
                            <w:fldSimple w:instr=" MERGEFIELD  aDMDO  \* MERGEFORMAT ">
                              <w:r w:rsidR="006341E0" w:rsidRPr="006341E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244D4C" w14:textId="51B07823" w:rsidR="000B647F" w:rsidRDefault="000B647F" w:rsidP="00944C3D">
                                  <w:fldSimple w:instr=" MERGEFIELD  aDRODo  \* MERGEFORMAT ">
                                    <w:r w:rsidR="006341E0" w:rsidRPr="006341E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7244D4C" w14:textId="51B07823" w:rsidR="000B647F" w:rsidRDefault="000B647F" w:rsidP="00944C3D">
                            <w:fldSimple w:instr=" MERGEFIELD  aDRODo  \* MERGEFORMAT ">
                              <w:r w:rsidR="006341E0" w:rsidRPr="006341E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007AB6" w14:textId="3A96A009" w:rsidR="000B647F" w:rsidRDefault="000B647F" w:rsidP="00944C3D">
                                  <w:fldSimple w:instr=" MERGEFIELD  aDMOD  \* MERGEFORMAT ">
                                    <w:r w:rsidR="006341E0" w:rsidRPr="006341E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6007AB6" w14:textId="3A96A009" w:rsidR="000B647F" w:rsidRDefault="000B647F" w:rsidP="00944C3D">
                            <w:fldSimple w:instr=" MERGEFIELD  aDMOD  \* MERGEFORMAT ">
                              <w:r w:rsidR="006341E0" w:rsidRPr="006341E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31244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D4A9E3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A23B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6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9BA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C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0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A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F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4D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C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B2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19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7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7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83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5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9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B6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A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8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C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6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F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D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A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A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1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A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6961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EB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76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14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7C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4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49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A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B2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C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B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F8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B6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A0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5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A9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0A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B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9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E1EB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7CF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C61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2FB1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0EB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E03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A3D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9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3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60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A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B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4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A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8F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6B31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8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B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C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C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2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5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BA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36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2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D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93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D2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D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5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D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3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3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F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14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9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E467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2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2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E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6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7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5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E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2B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3694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5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6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5D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8F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1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91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D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55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6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5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F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4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39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D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A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B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6F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C2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79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2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792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2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7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2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F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A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2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7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6817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AE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4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5F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1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B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8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7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0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C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E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D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58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8C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8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F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2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0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0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FD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83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11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C9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78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81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FE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F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5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8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A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D5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4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1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D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D89B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4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8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1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A2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9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8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F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87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C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FC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4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C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2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0C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B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D9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3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D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22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CD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F0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79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75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475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C56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3F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9B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92AF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F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1C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E22BE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1E22BE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0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6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A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9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7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3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B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F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1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0FFA8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A0FFA8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8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6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E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77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A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1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D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8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84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9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D8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5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26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9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E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0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9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BB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9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8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0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5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7FE8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41A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4DAF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4C0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A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F66CEA" w14:textId="5CFE3CB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41E0" w:rsidRPr="00874F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34054031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CF66CEA" w14:textId="5CFE3CB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41E0" w:rsidRPr="00874F51">
                              <w:rPr>
                                <w:rFonts w:ascii="Arial" w:hAnsi="Arial" w:cs="Arial"/>
                                <w:noProof/>
                              </w:rPr>
                              <w:t>34054031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66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2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A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65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B9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F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39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A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BC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BF2BA" w14:textId="3EBE966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41E0" w:rsidRPr="00874F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2021408818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64BF2BA" w14:textId="3EBE966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41E0" w:rsidRPr="00874F51">
                              <w:rPr>
                                <w:rFonts w:ascii="Arial" w:hAnsi="Arial" w:cs="Arial"/>
                                <w:noProof/>
                              </w:rPr>
                              <w:t>2021408818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6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0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C6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D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6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A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D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3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1D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BC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3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C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2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F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6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5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2A94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1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0B23A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6DD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E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D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0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F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F5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D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8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B1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B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3C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9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1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6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A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92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0176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5AA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FAF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7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490F88" w14:textId="77C354C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41E0" w:rsidRPr="00874F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Gen. Viesta 1668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A490F88" w14:textId="77C354C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41E0" w:rsidRPr="00874F51">
                              <w:rPr>
                                <w:rFonts w:ascii="Arial" w:hAnsi="Arial" w:cs="Arial"/>
                                <w:noProof/>
                              </w:rPr>
                              <w:t>SVB Gen. Viesta 1668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8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9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0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A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5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0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3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E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0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D1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1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B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6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61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1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1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A3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3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9E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82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F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D6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B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46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02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5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0B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E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1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48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0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BAD1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99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968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0AF3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C22E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1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4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5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E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2E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8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6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5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8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E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E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E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5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1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E5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3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79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6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5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9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7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2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1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C3C68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8D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8D8845" w14:textId="51BCDB2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41E0" w:rsidRPr="00874F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Generála Viesta 28,30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D8D8845" w14:textId="51BCDB2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41E0" w:rsidRPr="00874F51">
                              <w:rPr>
                                <w:rFonts w:ascii="Arial" w:hAnsi="Arial" w:cs="Arial"/>
                                <w:noProof/>
                              </w:rPr>
                              <w:t>Generála Viesta 28,30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F6A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A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7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0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D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4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0D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4B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2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2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2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5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F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5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B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8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4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7B708E" w14:textId="1E2DBBED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77B708E" w14:textId="1E2DBBED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1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C4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C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6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8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C3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0287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3E6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D3B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B9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85BD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DC66D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CD1FDC" w14:textId="246C471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41E0" w:rsidRPr="00874F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ACD1FDC" w14:textId="246C471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41E0" w:rsidRPr="00874F51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951EC0" w14:textId="3E58AFC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41E0" w:rsidRPr="00874F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F951EC0" w14:textId="3E58AFC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41E0" w:rsidRPr="00874F5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5410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09F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55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2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A996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1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D17F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6CFFA6" w14:textId="701C97D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C6CFFA6" w14:textId="701C97D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19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51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31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46D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97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9F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3A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DB7AA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A0713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135A3" w14:textId="13FA241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AE135A3" w14:textId="13FA241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8C8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65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4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66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A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F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3D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04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796A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9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8AE2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31DD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B027B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55CFD" w14:textId="7E47727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3A55CFD" w14:textId="7E47727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3988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480A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BA4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F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1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1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A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C1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8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9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04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9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3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8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D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0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4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6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B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C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C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AC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F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8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5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0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2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92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3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D444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07B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0AE6B4" w14:textId="402EFAD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341E0">
              <w:rPr>
                <w:rFonts w:ascii="Arial" w:hAnsi="Arial"/>
                <w:lang w:eastAsia="sk-SK"/>
              </w:rPr>
              <w:t>3.3.2026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415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758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FCE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9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6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0608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44A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4C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BC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0D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2A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D06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E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8F28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8DD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2C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A2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1D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4D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E0F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1A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00AD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155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A1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A0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83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98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5033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94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5A3B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FEE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7E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0B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C3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01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AEC9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87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4A60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9B4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5D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13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4F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86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99D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AA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C835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675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72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29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B4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64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441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4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BACD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2D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B6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64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92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58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0B8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8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6D00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7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1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A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2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2FC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3B2D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564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F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9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0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6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7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0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D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C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96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D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A5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6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A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9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4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7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B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E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7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9A0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92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D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4C38DD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D261A46" w14:textId="77777777" w:rsidR="00944C3D" w:rsidRDefault="00944C3D" w:rsidP="00944C3D">
      <w:pPr>
        <w:rPr>
          <w:rFonts w:ascii="Arial" w:hAnsi="Arial"/>
        </w:rPr>
      </w:pPr>
    </w:p>
    <w:p w14:paraId="79CAB1B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0119658" w14:textId="705E86D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DC1A361" w14:textId="7568ED0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8A5B25B" w14:textId="5559310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7B8191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CA82F0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3A83330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B20C9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13E208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17AAE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D9DABA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649E87D" w14:textId="65BE63D6" w:rsidR="00944C3D" w:rsidRPr="008D0433" w:rsidRDefault="006341E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Mária Gabajová</w:t>
            </w:r>
          </w:p>
        </w:tc>
        <w:tc>
          <w:tcPr>
            <w:tcW w:w="3260" w:type="dxa"/>
            <w:vAlign w:val="center"/>
          </w:tcPr>
          <w:p w14:paraId="6C68E5CA" w14:textId="1272E1AE" w:rsidR="00944C3D" w:rsidRPr="008D0433" w:rsidRDefault="006341E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0F4463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52351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4CF44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E9598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BF594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876CC9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67CC14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B4A3E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A516B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6543C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5E5B40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8378998" w14:textId="59BAC88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5A6500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59052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A2725C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AE1D65B" w14:textId="6DAB23C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4E9335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163084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E83FE62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F41D2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0B356D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BBAF6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3A2FAF7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8C2D9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60FC3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5BA35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5533C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82A7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4562B3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68EEE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95ABD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3AF5E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69C8A0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0B0E6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64D96D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1ED2A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627A8B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23370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F6169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0CCAF1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64D25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1E6A2DC" w14:textId="598963F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802956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2B900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421C9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34E91FD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84349F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8784A69" w14:textId="5C489E9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6341E0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19CB904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16A265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58BC6FD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504CD2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E2CF5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DC83A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8B854C2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E5DB1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B7EA4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46CB0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995C1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2985B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9EF09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24EE4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F6BE1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16E39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CA622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C7D74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E7DF4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6DC65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5DE04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370D4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A90AB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B09E6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5CE11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D9447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C8FEB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83E2A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3EEE5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EEFDE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33D44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06B2D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ABF87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0C559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E02D4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D9B38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6C513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17B4A8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1E6F4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446B18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E0EBF95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7153F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753188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84065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982E8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0F53220" w14:textId="77777777" w:rsidTr="00503750">
        <w:trPr>
          <w:trHeight w:val="302"/>
        </w:trPr>
        <w:tc>
          <w:tcPr>
            <w:tcW w:w="4510" w:type="dxa"/>
          </w:tcPr>
          <w:p w14:paraId="36D868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73F50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30C95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4E284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1BD7E6" w14:textId="77777777" w:rsidTr="00503750">
        <w:trPr>
          <w:trHeight w:val="302"/>
        </w:trPr>
        <w:tc>
          <w:tcPr>
            <w:tcW w:w="4510" w:type="dxa"/>
          </w:tcPr>
          <w:p w14:paraId="2990BA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051DD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FBDE4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2FFD8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9239A4" w14:textId="77777777" w:rsidTr="00503750">
        <w:trPr>
          <w:trHeight w:val="302"/>
        </w:trPr>
        <w:tc>
          <w:tcPr>
            <w:tcW w:w="4510" w:type="dxa"/>
          </w:tcPr>
          <w:p w14:paraId="03367F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CBD8F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F4455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B90B5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C0D702" w14:textId="77777777" w:rsidTr="00503750">
        <w:trPr>
          <w:trHeight w:val="302"/>
        </w:trPr>
        <w:tc>
          <w:tcPr>
            <w:tcW w:w="4510" w:type="dxa"/>
          </w:tcPr>
          <w:p w14:paraId="29BA2A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60646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9BF7B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1FB46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E3A3E5" w14:textId="77777777" w:rsidTr="00503750">
        <w:trPr>
          <w:trHeight w:val="327"/>
        </w:trPr>
        <w:tc>
          <w:tcPr>
            <w:tcW w:w="4510" w:type="dxa"/>
          </w:tcPr>
          <w:p w14:paraId="240568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E8DA5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B22DF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3E5BF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1368C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A752F0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825A750" w14:textId="06CDA5C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790980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24469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7B4DBB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05E7CB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3E31B8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AA4A3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34699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AC2CA4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86CF4C6" w14:textId="77777777" w:rsidTr="00503750">
        <w:tc>
          <w:tcPr>
            <w:tcW w:w="2302" w:type="dxa"/>
            <w:vAlign w:val="center"/>
          </w:tcPr>
          <w:p w14:paraId="6DD7B1A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6C751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77C28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13131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75799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69AD8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8147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39C26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5D03C4B" w14:textId="77777777" w:rsidTr="00503750">
        <w:tc>
          <w:tcPr>
            <w:tcW w:w="15593" w:type="dxa"/>
            <w:gridSpan w:val="8"/>
            <w:vAlign w:val="center"/>
          </w:tcPr>
          <w:p w14:paraId="36F73C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7320BF8" w14:textId="77777777" w:rsidTr="00503750">
        <w:tc>
          <w:tcPr>
            <w:tcW w:w="2302" w:type="dxa"/>
            <w:vAlign w:val="center"/>
          </w:tcPr>
          <w:p w14:paraId="60A5F4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9A35688" w14:textId="64B430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3B77AB" w14:textId="2AA5C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6ADA47" w14:textId="78B8B0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4492A2" w14:textId="3B6B16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A3D92" w14:textId="2E02F5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8F961" w14:textId="00B6F1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E3FB71" w14:textId="2D5495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B9284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60214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8E65DBD" w14:textId="4B6AEF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A6E923" w14:textId="5796C6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4AB683" w14:textId="40083D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488E6B" w14:textId="0F274F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8C55A5" w14:textId="75F198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BE6C51" w14:textId="5A7F60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4E1CF1" w14:textId="5FA16D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CBC0B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4A5C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CF0D4A" w14:textId="3EF3F7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3D80BD" w14:textId="36E45F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8096A0" w14:textId="413CF5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1F21EF" w14:textId="17FA16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65B54D" w14:textId="70BF12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E91EF7" w14:textId="1C3048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55DB52" w14:textId="19D5FA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B94EA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AD03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5796D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E7366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3E14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A5B2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BC67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C881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0FB5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32D0B6C" w14:textId="77777777" w:rsidTr="00503750">
        <w:tc>
          <w:tcPr>
            <w:tcW w:w="2302" w:type="dxa"/>
            <w:vAlign w:val="center"/>
          </w:tcPr>
          <w:p w14:paraId="510BBF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AB1FF02" w14:textId="270ECD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90CB84" w14:textId="670628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DC4DFC" w14:textId="04800A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A89DE1" w14:textId="7C2813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BD98B5" w14:textId="251CBA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9814AD" w14:textId="47BB0B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5DD7CF" w14:textId="0AC33F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04375C" w14:textId="77777777" w:rsidTr="00503750">
        <w:tc>
          <w:tcPr>
            <w:tcW w:w="15593" w:type="dxa"/>
            <w:gridSpan w:val="8"/>
            <w:vAlign w:val="center"/>
          </w:tcPr>
          <w:p w14:paraId="121C05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BA8C668" w14:textId="77777777" w:rsidTr="00503750">
        <w:tc>
          <w:tcPr>
            <w:tcW w:w="2302" w:type="dxa"/>
            <w:vAlign w:val="center"/>
          </w:tcPr>
          <w:p w14:paraId="34CC9C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8A9A478" w14:textId="4E8216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176A8F" w14:textId="3522EC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5FB70F" w14:textId="5AD319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FE7C63" w14:textId="11A250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F6B5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A9A9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E6005E" w14:textId="75BD26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C1432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D036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2C23234" w14:textId="01DCA9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0CB301" w14:textId="3F4029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3C1D76" w14:textId="31B1AE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42E126" w14:textId="5801B5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C472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5F0B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5BB87D" w14:textId="4C25AC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9EE2D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398A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E871D92" w14:textId="603EB3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864BF9" w14:textId="1969F2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1D5272" w14:textId="4941A1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F0A1B9" w14:textId="1A239E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7938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73E8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AC6B58" w14:textId="7A38B0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2770AB" w14:textId="77777777" w:rsidTr="00503750">
        <w:tc>
          <w:tcPr>
            <w:tcW w:w="2302" w:type="dxa"/>
            <w:vAlign w:val="center"/>
          </w:tcPr>
          <w:p w14:paraId="717029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EA1325" w14:textId="45DDA6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ED6F80" w14:textId="207827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B3B20" w14:textId="4E7294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77E1E2" w14:textId="0554D5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21A2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5845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6300EE" w14:textId="4A720A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EAE6FB" w14:textId="77777777" w:rsidTr="00503750">
        <w:tc>
          <w:tcPr>
            <w:tcW w:w="15593" w:type="dxa"/>
            <w:gridSpan w:val="8"/>
            <w:vAlign w:val="center"/>
          </w:tcPr>
          <w:p w14:paraId="1D1A31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D85205B" w14:textId="77777777" w:rsidTr="00503750">
        <w:tc>
          <w:tcPr>
            <w:tcW w:w="2302" w:type="dxa"/>
            <w:vAlign w:val="center"/>
          </w:tcPr>
          <w:p w14:paraId="1EABE3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355E1E2" w14:textId="21480E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C782CD" w14:textId="6D19F3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F1DB4D" w14:textId="5FC833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76D0DF" w14:textId="02AE67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37C1D2" w14:textId="26819B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1361B7" w14:textId="1B216F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988DD0" w14:textId="36E870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49572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7371A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811B896" w14:textId="2610C7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E34A4D" w14:textId="31EB0D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A656E5" w14:textId="2E22E5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6070BF" w14:textId="0F7268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D23C42" w14:textId="5ED2DE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5E86F8" w14:textId="725EA8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6CAD83" w14:textId="7C33AC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333C0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7A04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BB5F174" w14:textId="73E665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FCD8DD" w14:textId="7AB45E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187B71" w14:textId="45C64E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4459EA" w14:textId="53DFED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3A6B3C" w14:textId="3DDD1E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308EC7" w14:textId="1E65A7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21B1" w14:textId="108DCE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D253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29278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8356E77" w14:textId="1CB58F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DBB3AF" w14:textId="4F8E87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88FBFE" w14:textId="7CCA6B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381AAF" w14:textId="746878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649C7E" w14:textId="2C2724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D45D58" w14:textId="2ACEE1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0DF56C" w14:textId="2FA58E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C0393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FD8DD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38FCCF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25FAF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BDA98BC" w14:textId="7428F4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22227D" w14:textId="0DFE69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91FD1C" w14:textId="117969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803FF" w14:textId="64D0BB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AE2BE5" w14:textId="146E0D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D6DD5D" w14:textId="2EF872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F70537" w14:textId="0CCF92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C0927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EB64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11846F" w14:textId="6879A1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124C46" w14:textId="43BA61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04EAE1" w14:textId="7129C0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B37E3A" w14:textId="31A288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FE2B4C" w14:textId="46159A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CFCD3C" w14:textId="66CEAD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0173B4" w14:textId="7524F6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BEA88F" w14:textId="77777777" w:rsidR="00944C3D" w:rsidRDefault="00944C3D" w:rsidP="00944C3D">
      <w:pPr>
        <w:rPr>
          <w:rFonts w:ascii="Arial" w:hAnsi="Arial"/>
          <w:b/>
        </w:rPr>
      </w:pPr>
    </w:p>
    <w:p w14:paraId="2D552F9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4BC43BA" w14:textId="77777777" w:rsidTr="00503750">
        <w:tc>
          <w:tcPr>
            <w:tcW w:w="1944" w:type="dxa"/>
            <w:vAlign w:val="center"/>
          </w:tcPr>
          <w:p w14:paraId="380EC1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92882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2361F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164E6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6DC1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42A7B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CDC23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458BE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B9355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E4CC2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1C89A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EAC6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4F35158" w14:textId="77777777" w:rsidTr="00503750">
        <w:tc>
          <w:tcPr>
            <w:tcW w:w="15685" w:type="dxa"/>
            <w:gridSpan w:val="12"/>
            <w:vAlign w:val="center"/>
          </w:tcPr>
          <w:p w14:paraId="157F05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0B9C577" w14:textId="77777777" w:rsidTr="00503750">
        <w:tc>
          <w:tcPr>
            <w:tcW w:w="1944" w:type="dxa"/>
            <w:vAlign w:val="center"/>
          </w:tcPr>
          <w:p w14:paraId="45847E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7024709" w14:textId="20A42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6BEAB3" w14:textId="513C34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017CB57" w14:textId="24F44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E09B41" w14:textId="4AF60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B0CD81" w14:textId="12AFB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C88CE1" w14:textId="4CADF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D1645C" w14:textId="5061A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040857" w14:textId="656E7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C0F986" w14:textId="71848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3176B2" w14:textId="4BF1B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A395E1" w14:textId="23FB2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66C7C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1D908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E354387" w14:textId="2ADCE3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6C5734" w14:textId="54685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35A3277" w14:textId="594D8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4EF17E" w14:textId="51037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936F1F" w14:textId="00384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1AFE3C" w14:textId="5905B6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9814F2" w14:textId="29DD8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6856E4" w14:textId="3C2B6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DA2D89" w14:textId="2ADC0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11D043" w14:textId="13CFD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6F7EF9" w14:textId="03018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04DBE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90A4B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AF58DB2" w14:textId="07CAB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949CF63" w14:textId="26EE4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FA5EE31" w14:textId="0306D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AFB6D9" w14:textId="08B74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069600" w14:textId="4BC87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B53885" w14:textId="113A7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461AD5" w14:textId="6F61F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805963" w14:textId="5419A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F1F61E" w14:textId="58CD9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7BBDDB" w14:textId="796A7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2F560D" w14:textId="4A3F4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F1DF0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27438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FAA7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7FC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45B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FCBA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3367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A76A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5226C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4B31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524B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DCE6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F04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D49D131" w14:textId="77777777" w:rsidTr="00503750">
        <w:tc>
          <w:tcPr>
            <w:tcW w:w="1944" w:type="dxa"/>
            <w:vAlign w:val="center"/>
          </w:tcPr>
          <w:p w14:paraId="1F0681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7ADDF39" w14:textId="7C526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4597A6E" w14:textId="64596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7BA96F1" w14:textId="24319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3D723F" w14:textId="2B9F8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54946F" w14:textId="14A20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CF2CFB" w14:textId="069A4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FD7E09" w14:textId="7386F0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D90BD8" w14:textId="42285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81897" w14:textId="46E59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C41865" w14:textId="1A320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E8C13C" w14:textId="72B08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0551A6" w14:textId="77777777" w:rsidTr="00503750">
        <w:tc>
          <w:tcPr>
            <w:tcW w:w="15685" w:type="dxa"/>
            <w:gridSpan w:val="12"/>
            <w:vAlign w:val="center"/>
          </w:tcPr>
          <w:p w14:paraId="43EB40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9DEB155" w14:textId="77777777" w:rsidTr="00503750">
        <w:tc>
          <w:tcPr>
            <w:tcW w:w="1944" w:type="dxa"/>
            <w:vAlign w:val="center"/>
          </w:tcPr>
          <w:p w14:paraId="6E1A0A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81B1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9FD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CC0A6C" w14:textId="236832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B897D2" w14:textId="351D6F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A50AD0" w14:textId="5FD7B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C97E4" w14:textId="6DF2CA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7BE6DD" w14:textId="58A54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546862" w14:textId="56E6E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351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3E54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DA479B9" w14:textId="643AF0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54E2B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F45DE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685E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80B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066137" w14:textId="0212A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CC684D" w14:textId="0CF16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CA2C68" w14:textId="00B37F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169B33" w14:textId="4AC26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4CD276" w14:textId="04A1BC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32D807" w14:textId="2E570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965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DDF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D21FF88" w14:textId="52C4B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02BE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F8B60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10D6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469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1B9346" w14:textId="09C6D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EDA7B7" w14:textId="35847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847F5AB" w14:textId="4A69D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A860F5" w14:textId="697F7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9C8DEB" w14:textId="1BDED8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FD2E09" w14:textId="5AA9D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DBF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5C2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86127E" w14:textId="721856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DAC42A" w14:textId="77777777" w:rsidTr="00503750">
        <w:tc>
          <w:tcPr>
            <w:tcW w:w="1944" w:type="dxa"/>
            <w:vAlign w:val="center"/>
          </w:tcPr>
          <w:p w14:paraId="062176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CBB3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38C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BAEBF50" w14:textId="6F3E0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EE0E71" w14:textId="13D99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ACEF99" w14:textId="731E7D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70A5AA" w14:textId="115984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901F81" w14:textId="3D787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159346" w14:textId="631B9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BF9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24E6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9BD8D9" w14:textId="7F969D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87EAED" w14:textId="77777777" w:rsidTr="00503750">
        <w:tc>
          <w:tcPr>
            <w:tcW w:w="15685" w:type="dxa"/>
            <w:gridSpan w:val="12"/>
            <w:vAlign w:val="center"/>
          </w:tcPr>
          <w:p w14:paraId="5BA456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0116467" w14:textId="77777777" w:rsidTr="00503750">
        <w:tc>
          <w:tcPr>
            <w:tcW w:w="1944" w:type="dxa"/>
            <w:vAlign w:val="center"/>
          </w:tcPr>
          <w:p w14:paraId="5B4C6A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DACF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D87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F458E3" w14:textId="35367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030583" w14:textId="34745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F72E9B" w14:textId="730AE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C3DD1A" w14:textId="56A0C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0624C3" w14:textId="5B2D1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BCF920" w14:textId="4DB68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AE0184" w14:textId="68966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7CE3F7" w14:textId="0AE6F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04271B7" w14:textId="42CCF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F50F5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645A4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8D6D1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2F1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0BF68F" w14:textId="3C999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FE86FE" w14:textId="181D5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8D9D34" w14:textId="3E4B0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D4D96A" w14:textId="62BADE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A5855C" w14:textId="2D9B5A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F9E9B3" w14:textId="23BE2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87323F" w14:textId="52A5A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9F79E6" w14:textId="4F068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142C51" w14:textId="395BF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826BE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15B71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C193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3C7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0EF979" w14:textId="729DF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857118" w14:textId="6F8E26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509344" w14:textId="7DCBF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2E609C" w14:textId="10D41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3D1066" w14:textId="220D8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AAD6B9" w14:textId="50F780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FC3D7D" w14:textId="480BE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CFCCCA" w14:textId="5A9AB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F015D6" w14:textId="1D31B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54671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A72D1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1D00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D5C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2E68B6" w14:textId="5D237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73DA05" w14:textId="670EE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7FCBBC" w14:textId="07F65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B79D93" w14:textId="299363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24E5AC" w14:textId="777CF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8BC616" w14:textId="5E7AE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3B0239" w14:textId="29DBB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D12272" w14:textId="6A2CE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232BCE" w14:textId="68967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84522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7047E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9C35B0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951A3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C03CBF2" w14:textId="62248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8B402E4" w14:textId="066B9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DFC7F5" w14:textId="398EB8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06E7C1" w14:textId="5D105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F5CABB" w14:textId="2F1CE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6F25D4" w14:textId="48FE8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0AEAD7" w14:textId="1B9A0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E0161F" w14:textId="01CAC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BD58D7" w14:textId="2696C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905DEB5" w14:textId="7224B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3DC534" w14:textId="73789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A05BD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68898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146A91F" w14:textId="7739F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D2CF1F" w14:textId="51F53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60AF55" w14:textId="719AC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3305E8" w14:textId="4673E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764755" w14:textId="44222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9B6E9C" w14:textId="4EE74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EF19A9" w14:textId="4FB1F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B82AB5" w14:textId="702FE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4B3214" w14:textId="0C24E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CCF851" w14:textId="7FE06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5F071A" w14:textId="21BD0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EF45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5A8F9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44067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5BA3D8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6B92F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9657E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549D9A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D6DC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1D221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8EEC0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D2F49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3A1688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908BA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F0251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70E4C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A99BAC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764A02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105270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C5ED7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33380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9C8F02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1FA64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DF8EB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11620E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4378079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2CB313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CFF89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23CDE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2CF3C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0484B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08406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3EE90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97A53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191D3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261CE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D30BB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A990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1301E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2B5A48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13D63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B21B1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6AC16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2EE8B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46118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C004D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BF223C2" w14:textId="77777777" w:rsidTr="00503750">
        <w:trPr>
          <w:trHeight w:val="1073"/>
        </w:trPr>
        <w:tc>
          <w:tcPr>
            <w:tcW w:w="3614" w:type="dxa"/>
            <w:vMerge/>
          </w:tcPr>
          <w:p w14:paraId="3D7702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99A63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2F7E8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B9A28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40711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406E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8DB30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E25DA35" w14:textId="77777777" w:rsidTr="00503750">
        <w:trPr>
          <w:trHeight w:val="283"/>
        </w:trPr>
        <w:tc>
          <w:tcPr>
            <w:tcW w:w="3614" w:type="dxa"/>
          </w:tcPr>
          <w:p w14:paraId="4352B3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CB6F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81FE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705F0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FB27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32265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95AD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E29354B" w14:textId="77777777" w:rsidTr="00503750">
        <w:trPr>
          <w:trHeight w:val="283"/>
        </w:trPr>
        <w:tc>
          <w:tcPr>
            <w:tcW w:w="3614" w:type="dxa"/>
          </w:tcPr>
          <w:p w14:paraId="1D30F3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F784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92A0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F3082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1B10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5C2D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B426B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F9AA033" w14:textId="77777777" w:rsidTr="00503750">
        <w:trPr>
          <w:trHeight w:val="283"/>
        </w:trPr>
        <w:tc>
          <w:tcPr>
            <w:tcW w:w="3614" w:type="dxa"/>
          </w:tcPr>
          <w:p w14:paraId="3DEE73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C0E7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71BC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5F57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9BFF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A36A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F4C5D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A00B49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81E076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76D33CA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30F24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6ECCF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5E748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4C619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EBE37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2581B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925FE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1AD3E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E4136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5D3C40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CAF9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C1E2B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14106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4C6A479" w14:textId="1C92FF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09A5D" w14:textId="029ED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4EA48D" w14:textId="4C9788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0B62A1" w14:textId="7ECBC5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D3972E" w14:textId="5D20D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5B6745" w14:textId="52961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95BEAC" w14:textId="625C0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C0A8F3" w14:textId="3A0AC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46CB7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6FE5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BB94A51" w14:textId="7B8C3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4EF60" w14:textId="6DAFAB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400992" w14:textId="355EE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BFBC2" w14:textId="45E27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B61386" w14:textId="716A4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17D18D" w14:textId="266654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CEC7D7" w14:textId="61501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D57719" w14:textId="23596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001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BF805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4E56F86" w14:textId="66189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F4584D" w14:textId="1F898A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EC35BF" w14:textId="415318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D6CDEE" w14:textId="35E48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A712BA" w14:textId="63BD69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865FBC" w14:textId="071F8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373EF" w14:textId="63EE47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5359FD" w14:textId="43958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93DEA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2E97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3864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0E5A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5667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081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828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DB0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0D75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14F6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A6D909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D1FAC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78F322E" w14:textId="07403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851941" w14:textId="49DF08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26A6E8" w14:textId="6E7B7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DDF963" w14:textId="2E515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B4FC0B" w14:textId="5C599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360ADD" w14:textId="67066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4B9B1A" w14:textId="66B73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89ED9F" w14:textId="1DCAD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3AF29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85050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9FF37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7A8A6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1CD760" w14:textId="22EE3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F7A08" w14:textId="309A5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795DEC" w14:textId="72EFE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14F87C" w14:textId="2FC67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8D670A" w14:textId="74581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6DB1A" w14:textId="4EB9B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004093" w14:textId="69BBC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BA0FDC" w14:textId="0AD96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B71E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F575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9B9A2D8" w14:textId="7960F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A91695" w14:textId="4366E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D40AFF" w14:textId="3B07F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B6D3AB" w14:textId="17CC2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E32ADA" w14:textId="349AE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EFBDF7" w14:textId="0AC0D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57A597" w14:textId="42425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786B3F" w14:textId="42B816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B8123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0B0A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19684DD" w14:textId="505F5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73CCCE" w14:textId="41E95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84CF5B" w14:textId="65E58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13ABB5" w14:textId="5C326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AEE378" w14:textId="7A2F9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594C96" w14:textId="56420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DBCFBC" w14:textId="7C4B5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BD56D0" w14:textId="11643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90F6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A0ECE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7AE4278" w14:textId="5A9A3B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8F7E4" w14:textId="154AA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8AE13C" w14:textId="134C0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EF9AEE" w14:textId="3D2B9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17781A" w14:textId="1A4CE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67368B" w14:textId="584A1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A435B6" w14:textId="1F8B4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AD37F9" w14:textId="6AA7F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2F299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4E14C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12853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5C9A9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9A481C7" w14:textId="2128E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139C16" w14:textId="48757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57EE4D" w14:textId="2B222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DF8E9" w14:textId="2BA46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22BCB6" w14:textId="36473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AE898E" w14:textId="6A21A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DFD4BD" w14:textId="133AE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F153CB" w14:textId="75002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67E9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30EF3E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FAEBD9A" w14:textId="55FAC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ACA5FF" w14:textId="30EBC0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8F46F" w14:textId="677CB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764D7F" w14:textId="58E40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87CEB1" w14:textId="734EC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10FB3" w14:textId="2D37E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43718" w14:textId="79CDE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127CB2" w14:textId="58E3A0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7292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7BCA3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10A8A2F" w14:textId="3DF2639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C6408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B4CD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357D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2653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5BF9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78FF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E359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DE84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91E4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F169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6148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3953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421D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6C7A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B3EA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29B1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82E1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02D3B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E81576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3037D6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7EF014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11C5F3A5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3711F7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7459F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54FECC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4E03F2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08892E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C27480C" w14:textId="77777777" w:rsidTr="00503750">
        <w:trPr>
          <w:trHeight w:val="437"/>
        </w:trPr>
        <w:tc>
          <w:tcPr>
            <w:tcW w:w="2594" w:type="dxa"/>
          </w:tcPr>
          <w:p w14:paraId="7220CC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F5994A4" w14:textId="38C470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AA8389C" w14:textId="0E45E2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2909B35" w14:textId="006A9C9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09EEE44" w14:textId="1E4B90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3F5899E" w14:textId="77777777" w:rsidTr="00503750">
        <w:trPr>
          <w:trHeight w:val="420"/>
        </w:trPr>
        <w:tc>
          <w:tcPr>
            <w:tcW w:w="2594" w:type="dxa"/>
          </w:tcPr>
          <w:p w14:paraId="3A03DE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1827647" w14:textId="3EDAF8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5005D0E" w14:textId="6193216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9FEC511" w14:textId="335E9E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DDAF4FD" w14:textId="4C630B9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DFB2CB" w14:textId="77777777" w:rsidTr="00503750">
        <w:trPr>
          <w:trHeight w:val="630"/>
        </w:trPr>
        <w:tc>
          <w:tcPr>
            <w:tcW w:w="2594" w:type="dxa"/>
          </w:tcPr>
          <w:p w14:paraId="0DAD48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4BB19913" w14:textId="459A789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74A47E3" w14:textId="2CB3E0E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7B4D56F" w14:textId="57E8706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F6CFAD5" w14:textId="53D365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4D8C889" w14:textId="77777777" w:rsidTr="00503750">
        <w:trPr>
          <w:trHeight w:val="420"/>
        </w:trPr>
        <w:tc>
          <w:tcPr>
            <w:tcW w:w="2594" w:type="dxa"/>
          </w:tcPr>
          <w:p w14:paraId="1ADAE1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A09B77A" w14:textId="2CA553B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1D0A434" w14:textId="52E1AB4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C383368" w14:textId="21C42E2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31918CA" w14:textId="0ACAE45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4983E8B" w14:textId="77777777" w:rsidTr="00503750">
        <w:trPr>
          <w:trHeight w:val="437"/>
        </w:trPr>
        <w:tc>
          <w:tcPr>
            <w:tcW w:w="2594" w:type="dxa"/>
          </w:tcPr>
          <w:p w14:paraId="4B9210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D988B0F" w14:textId="7630233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01B8FF9" w14:textId="688F32D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C6F0EE9" w14:textId="3DB58C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B9BD71D" w14:textId="5497133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66D7FB" w14:textId="77777777" w:rsidTr="00503750">
        <w:trPr>
          <w:trHeight w:val="420"/>
        </w:trPr>
        <w:tc>
          <w:tcPr>
            <w:tcW w:w="2594" w:type="dxa"/>
          </w:tcPr>
          <w:p w14:paraId="2FA4072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42B346E6" w14:textId="6311657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2B3B653" w14:textId="233CB53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3668702" w14:textId="61CE992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F56577B" w14:textId="23E2398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A78B144" w14:textId="77777777" w:rsidR="00944C3D" w:rsidRDefault="00944C3D" w:rsidP="00944C3D">
      <w:pPr>
        <w:rPr>
          <w:rFonts w:ascii="Arial" w:hAnsi="Arial"/>
          <w:b/>
        </w:rPr>
      </w:pPr>
    </w:p>
    <w:p w14:paraId="03356BE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5571FFE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337A1E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6EE04A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D8941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59D51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F3AFF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783460B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A7302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39300C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36C9B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8A831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5F2439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2230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59A07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12E37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51443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CC86A3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DFD73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3F48AD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22442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40548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CE99BB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36561EC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20E803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FE3AF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CE275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EC8DB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405D68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BD7724C" w14:textId="77777777" w:rsidTr="00503750">
        <w:tc>
          <w:tcPr>
            <w:tcW w:w="2835" w:type="dxa"/>
            <w:vAlign w:val="center"/>
          </w:tcPr>
          <w:p w14:paraId="6F0427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D7F66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B99DE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8F090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FD4EE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6C76E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36A724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348B6E1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9CDDCF" w14:textId="7A4D107D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F622A4" w14:textId="466511C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9BE29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51969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0B4532" w14:textId="492F270E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9DC0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5AF8D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AC10619" w14:textId="0DA71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13E9C3" w14:textId="7C368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FBC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324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1A2C80" w14:textId="05A725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27033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9EAD4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0F4A701" w14:textId="0EDFF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7BC35" w14:textId="3C458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BC3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B10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9B054B" w14:textId="61F73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F478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1B2F6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9B7A070" w14:textId="2207C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92C752" w14:textId="2AAC6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F57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006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5D8D37" w14:textId="321AD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4099E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867EA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588C151" w14:textId="449CE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6D068E" w14:textId="0701D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A17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479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7979C1" w14:textId="4A496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FEC5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D5D4D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F6D10AC" w14:textId="7DCB4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2558F2" w14:textId="13E7D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D21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42F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1085F6" w14:textId="0AC0F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E7AD1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B4A5B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E934029" w14:textId="3AC0D7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114135" w14:textId="02EB550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FF5FB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0740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50AC1D" w14:textId="6D61E89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E88CC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E6C4E1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BFD5008" w14:textId="02D158F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FF3FDE0" w14:textId="77777777" w:rsidR="00944C3D" w:rsidRDefault="00944C3D" w:rsidP="00944C3D">
      <w:pPr>
        <w:rPr>
          <w:rFonts w:ascii="Arial" w:hAnsi="Arial"/>
          <w:b/>
        </w:rPr>
      </w:pPr>
    </w:p>
    <w:p w14:paraId="2E5F525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8BA0BCA" w14:textId="77777777" w:rsidTr="00503750">
        <w:tc>
          <w:tcPr>
            <w:tcW w:w="2835" w:type="dxa"/>
            <w:vAlign w:val="center"/>
          </w:tcPr>
          <w:p w14:paraId="19E6B6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302EF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2B603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BB528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FDAC7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71B2D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377C4F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462FB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463DDBD" w14:textId="0502A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3E80D0" w14:textId="6DCC1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E08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A6C3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B4D5B7" w14:textId="63FB5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8BDBA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4CD13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A6B22D4" w14:textId="72FC3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240A89" w14:textId="0CD37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B51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1E1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70697E" w14:textId="4BEB9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8475E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07701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077845D" w14:textId="399503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1D994A" w14:textId="2C38DD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8E5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26F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EC0B91" w14:textId="44217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6EA1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1AC93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4AB70B4" w14:textId="47B34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0F888D" w14:textId="070F8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65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718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CC2226" w14:textId="0387F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BE04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8E55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C64D3CA" w14:textId="29AE69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1DCF71" w14:textId="7400C7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ABDA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E9252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4442A8" w14:textId="36CBE7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8CF75B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9E3351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60AA46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C7762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B1A2B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79B4B3D" w14:textId="77777777" w:rsidTr="00503750">
        <w:trPr>
          <w:trHeight w:val="699"/>
        </w:trPr>
        <w:tc>
          <w:tcPr>
            <w:tcW w:w="3502" w:type="dxa"/>
            <w:vMerge/>
          </w:tcPr>
          <w:p w14:paraId="3151D6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B998A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C64F1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2524CA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A219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4BE37B7" w14:textId="030AAD0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06C35A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AF7E08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A52D9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767B292" w14:textId="0B19040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03A631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C1EB97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26CF1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86C7733" w14:textId="515BCDC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425E0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1BCFE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84841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52630EC" w14:textId="77777777" w:rsidTr="00503750">
        <w:trPr>
          <w:trHeight w:val="593"/>
        </w:trPr>
        <w:tc>
          <w:tcPr>
            <w:tcW w:w="3497" w:type="dxa"/>
          </w:tcPr>
          <w:p w14:paraId="78CBC5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C6BC3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D2F92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710230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2FBF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3C31B8B" w14:textId="40725F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0467D6" w14:textId="3198F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5E2EE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1CBCC8" w14:textId="5212E6A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82F416" w14:textId="1E464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DAC903" w14:textId="246F9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EC5C7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3B8586" w14:textId="3DC1131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7E6BE1" w14:textId="58199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FD5680" w14:textId="63FDB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3EEA9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A343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F5307EE" w14:textId="77F0F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63FF1D" w14:textId="5B7617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4837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BA10F2" w14:textId="142FF26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29044E" w14:textId="72C16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970FDB" w14:textId="539D5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4AD5F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88D546" w14:textId="2425E9A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6AB439" w14:textId="002BB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90C7B8" w14:textId="7A979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6F8EA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FED2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6CB141B" w14:textId="08AA4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CF1BF1" w14:textId="0D716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7597C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C01C37" w14:textId="6356F19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0766BD" w14:textId="3070C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FD24B2" w14:textId="439A3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0FE38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4D9D31" w14:textId="7676893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C94353F" w14:textId="348B60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CB8090" w14:textId="0F9EC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FF72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A97F2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2339805" w14:textId="0653A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5BDD92" w14:textId="4C280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07FBC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C8F665" w14:textId="0DE7F41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DA1641E" w14:textId="723CE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8AD486" w14:textId="0A415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6D220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D5419F4" w14:textId="69CD603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7472BF" w14:textId="7FABB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62B958" w14:textId="5B634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BF8E88" w14:textId="77777777" w:rsidR="00944C3D" w:rsidRDefault="00944C3D" w:rsidP="00944C3D">
      <w:pPr>
        <w:rPr>
          <w:rFonts w:ascii="Arial" w:hAnsi="Arial"/>
          <w:b/>
        </w:rPr>
      </w:pPr>
    </w:p>
    <w:p w14:paraId="1ACBDA8A" w14:textId="77777777" w:rsidR="00944C3D" w:rsidRDefault="00944C3D" w:rsidP="00944C3D">
      <w:pPr>
        <w:rPr>
          <w:rFonts w:ascii="Arial" w:hAnsi="Arial"/>
          <w:b/>
        </w:rPr>
      </w:pPr>
    </w:p>
    <w:p w14:paraId="198B9F86" w14:textId="77777777" w:rsidR="00944C3D" w:rsidRDefault="00944C3D" w:rsidP="00944C3D">
      <w:pPr>
        <w:rPr>
          <w:rFonts w:ascii="Arial" w:hAnsi="Arial"/>
          <w:b/>
        </w:rPr>
      </w:pPr>
    </w:p>
    <w:p w14:paraId="1C73A4C9" w14:textId="77777777" w:rsidR="00944C3D" w:rsidRDefault="00944C3D" w:rsidP="00944C3D">
      <w:pPr>
        <w:rPr>
          <w:rFonts w:ascii="Arial" w:hAnsi="Arial"/>
          <w:b/>
        </w:rPr>
      </w:pPr>
    </w:p>
    <w:p w14:paraId="1B8562F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3F382B0B" w14:textId="77777777" w:rsidTr="00503750">
        <w:tc>
          <w:tcPr>
            <w:tcW w:w="2622" w:type="dxa"/>
            <w:vAlign w:val="center"/>
          </w:tcPr>
          <w:p w14:paraId="6732CD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31158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B85BA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4528B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DACD3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A4CF3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52207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589F1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80412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68B44C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8D821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3FDDD8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D9A4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39A4D15" w14:textId="0A1C60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8BDEB1" w14:textId="12492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EB11C2" w14:textId="7CCC9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14F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68CFEF" w14:textId="622E2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1AD0BE" w14:textId="77777777" w:rsidTr="00503750">
        <w:tc>
          <w:tcPr>
            <w:tcW w:w="2622" w:type="dxa"/>
            <w:vAlign w:val="center"/>
          </w:tcPr>
          <w:p w14:paraId="5D27D4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C1745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3D4BF85" w14:textId="0DA1A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C3FDC0" w14:textId="4DA6C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EA7D93" w14:textId="55013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E04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0B7882" w14:textId="0F031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412A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C6E7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DB4E18C" w14:textId="497FA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3DB849" w14:textId="177F8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D3AF40" w14:textId="424F9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F6D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D0184D" w14:textId="181A4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FA53D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FF93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0C1C815" w14:textId="24446B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25BDCC" w14:textId="41F9F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EF11CE" w14:textId="4467C6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8AC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C30742" w14:textId="6A8F79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780B86" w14:textId="77777777" w:rsidTr="00503750">
        <w:tc>
          <w:tcPr>
            <w:tcW w:w="2622" w:type="dxa"/>
            <w:vAlign w:val="center"/>
          </w:tcPr>
          <w:p w14:paraId="716ED8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477D3F9" w14:textId="472733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15667.00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0BDD6F" w14:textId="2A864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13832.00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3ACD55" w14:textId="60D06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8798.00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E3FF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DA72F0" w14:textId="6E7CA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20701.00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B1ECB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85EDF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AA5D1B1" w14:textId="742FF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6A3A2E" w14:textId="33D0C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46F079" w14:textId="1D02B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840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C59A00" w14:textId="7FC74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359FEB" w14:textId="77777777" w:rsidTr="00503750">
        <w:tc>
          <w:tcPr>
            <w:tcW w:w="2622" w:type="dxa"/>
            <w:vAlign w:val="center"/>
          </w:tcPr>
          <w:p w14:paraId="43D3B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CCBB5E6" w14:textId="6FE55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0E0116" w14:textId="25481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4C7C3D" w14:textId="716CE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470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3520BC" w14:textId="25A7D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56F8B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744E01F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5DA843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90CD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D3760E5" w14:textId="7CF45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8D0C74" w14:textId="6AE81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23A120" w14:textId="7BAD3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E8F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CEA69C" w14:textId="5B73D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4C9CB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1002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041DEF5" w14:textId="573F6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13629A" w14:textId="3EFDD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BA82B0" w14:textId="19513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348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CB6E1F" w14:textId="34A50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D22D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25D3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2378074" w14:textId="0449E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47905E" w14:textId="05719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7A6920" w14:textId="3F077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1FB7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D2A97E" w14:textId="6DA22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CF72D" w14:textId="77777777" w:rsidTr="00503750">
        <w:tc>
          <w:tcPr>
            <w:tcW w:w="2622" w:type="dxa"/>
            <w:vAlign w:val="center"/>
          </w:tcPr>
          <w:p w14:paraId="72EF34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DCA79DD" w14:textId="0699F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B1F85D" w14:textId="4227C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91E2E6" w14:textId="746E0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BA6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FEDBA3" w14:textId="67260A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90CCD1" w14:textId="77777777" w:rsidTr="00503750">
        <w:tc>
          <w:tcPr>
            <w:tcW w:w="2622" w:type="dxa"/>
            <w:vAlign w:val="center"/>
          </w:tcPr>
          <w:p w14:paraId="02E32F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0A5C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E4D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92A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6664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3A1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CCAF28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0E3C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7266FEB" w14:textId="458EDD6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15667.00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A07CB6" w14:textId="6463E3E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13832.00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DD3300" w14:textId="61C32DE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8798.00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FA5B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95D2F5" w14:textId="00FF50C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20701.00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C6B94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BE8DE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2E9C57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35741E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587B9A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39DE8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49F81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9BF86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875DE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BE767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37C08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2B17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32312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BE1B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5A63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EA825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ED19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4275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392E8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AF2C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0223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11257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9750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57C6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05CEA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5278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F8BF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BCEF3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0AAD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E8B1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CDD90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5A70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9F70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6B9FE3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7213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A272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30A7D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DA70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6E66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150FB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BB42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2CE2B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A0158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F1A44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AE65F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5EED1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37FA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D886D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DF60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D6CE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CBE76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24AD1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7F14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3364C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524F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1252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8F5F8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2745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BC15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18270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19AF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B537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019713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31DB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77AE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16261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1C39A4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01CF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93DF1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BE3581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EF2C176" w14:textId="77777777" w:rsidTr="00503750">
        <w:tc>
          <w:tcPr>
            <w:tcW w:w="2835" w:type="dxa"/>
            <w:vAlign w:val="center"/>
          </w:tcPr>
          <w:p w14:paraId="1BB659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D9AD8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87554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83205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219E0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5CE85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B18EFE4" w14:textId="77777777" w:rsidTr="00503750">
        <w:tc>
          <w:tcPr>
            <w:tcW w:w="2835" w:type="dxa"/>
            <w:vAlign w:val="center"/>
          </w:tcPr>
          <w:p w14:paraId="11F492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EABC346" w14:textId="3C933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6F38C2" w14:textId="2BB36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E14CB6" w14:textId="00755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489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60513A" w14:textId="79317B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D666A8" w14:textId="77777777" w:rsidTr="00503750">
        <w:tc>
          <w:tcPr>
            <w:tcW w:w="2835" w:type="dxa"/>
            <w:vAlign w:val="center"/>
          </w:tcPr>
          <w:p w14:paraId="36B7E5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7DEF597" w14:textId="699CD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807553" w14:textId="484C6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21D855" w14:textId="54459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4E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B214D7" w14:textId="2224FD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DC0A6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D2CF9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17BAF3E" w14:textId="6C49E03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FEAA53" w14:textId="16CB822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D912F5" w14:textId="21CD58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B934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2FF523" w14:textId="709CA2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5237CF5" w14:textId="77777777" w:rsidTr="00503750">
        <w:tc>
          <w:tcPr>
            <w:tcW w:w="2835" w:type="dxa"/>
            <w:vAlign w:val="center"/>
          </w:tcPr>
          <w:p w14:paraId="708888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0E4E574" w14:textId="6365D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3627E" w14:textId="21257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263CF6" w14:textId="33A9A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FD8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C7981E" w14:textId="748491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B0C37" w14:textId="77777777" w:rsidTr="00503750">
        <w:tc>
          <w:tcPr>
            <w:tcW w:w="2835" w:type="dxa"/>
            <w:vAlign w:val="center"/>
          </w:tcPr>
          <w:p w14:paraId="5D7D96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6028722" w14:textId="20E86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701C4" w14:textId="3BFC5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DB6A96" w14:textId="6E835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94C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B091EE" w14:textId="517BF1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57EA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07048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EA05B74" w14:textId="0FF11B8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E145BB" w14:textId="1C1F0E5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3D19E8" w14:textId="0B10772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17C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2ADC62" w14:textId="76336A4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C5982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CE8D1D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AC61026" w14:textId="7077C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6657BE" w14:textId="5C4B5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412157" w14:textId="3CD26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A8D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4A6305" w14:textId="4CC2B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6AC1C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59885D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130D21BD" w14:textId="77777777" w:rsidTr="00503750">
        <w:tc>
          <w:tcPr>
            <w:tcW w:w="2552" w:type="dxa"/>
            <w:vAlign w:val="center"/>
          </w:tcPr>
          <w:p w14:paraId="2753A3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4EA720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7CA063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3009B8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7FE86F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458BC8F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9D400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55162C8F" w14:textId="3FE0C60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EB84EE1" w14:textId="4CADA6E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FB6DAEB" w14:textId="021043B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4F9204A" w14:textId="0EC93F0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9794AA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2B466F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825BD2A" w14:textId="182DFD0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AD6DDD4" w14:textId="39A40F5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0090B98" w14:textId="1F70535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60EB08C" w14:textId="176CE5C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E2F4B9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774009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A394BE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846F8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5CB10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E41F8AA" w14:textId="77777777" w:rsidTr="00503750">
        <w:tc>
          <w:tcPr>
            <w:tcW w:w="4395" w:type="dxa"/>
            <w:vMerge/>
          </w:tcPr>
          <w:p w14:paraId="532162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2C29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DB5B0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74E81F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3ED98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D0DD038" w14:textId="49D27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  <w:lang w:eastAsia="sk-SK"/>
              </w:rPr>
              <w:t>233.70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5F9B2D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22EF5D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9DC28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E11A082" w14:textId="3B294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477A6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EA80ED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E9922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3C1DF1C" w14:textId="35CF192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233.70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9914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2FB75EA" w14:textId="77777777" w:rsidTr="00503750">
        <w:tc>
          <w:tcPr>
            <w:tcW w:w="4395" w:type="dxa"/>
            <w:vAlign w:val="center"/>
          </w:tcPr>
          <w:p w14:paraId="004E17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EF25C85" w14:textId="03CAE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D43B8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D14C1B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3E778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20F9F43" w14:textId="4B5D0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C5D947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23C3A5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0585D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9011CCE" w14:textId="1F01F3C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BAFB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6921E2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B97FC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0B6A26A" w14:textId="25F6A6DE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15907.00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8175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9AD4BE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4E0677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008E832" w14:textId="77777777" w:rsidTr="00503750">
        <w:tc>
          <w:tcPr>
            <w:tcW w:w="4395" w:type="dxa"/>
            <w:vAlign w:val="center"/>
          </w:tcPr>
          <w:p w14:paraId="5FEF513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B0CBD1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2C022E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C11D34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0C0709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1AB89E6" w14:textId="719433A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D615DF" w14:textId="3630F6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ADB082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2E2CD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20362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D95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407A4A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FD507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A7B7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D26C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2FF40A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444EA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2DA45BA" w14:textId="557251E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B1D32D" w14:textId="34DA963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7B4084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561638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433DF60" w14:textId="7ECB7D9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0D3B97" w14:textId="01E8AC7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DEE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A916E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E018D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10A2094" w14:textId="77777777" w:rsidTr="00503750">
        <w:tc>
          <w:tcPr>
            <w:tcW w:w="1843" w:type="dxa"/>
            <w:vAlign w:val="center"/>
          </w:tcPr>
          <w:p w14:paraId="3026058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DAE53C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3D0A87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6DB8AA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F626BE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DD24AD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78E16B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88EBE6E" w14:textId="77777777" w:rsidTr="00503750">
        <w:tc>
          <w:tcPr>
            <w:tcW w:w="1843" w:type="dxa"/>
            <w:vAlign w:val="center"/>
          </w:tcPr>
          <w:p w14:paraId="6C90AD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54F6D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2530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C1C8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93AC2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464A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A7E1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D8CB5C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72C62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CBC0E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7CB8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C47F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6167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BB71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0E9C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DEA9CAF" w14:textId="77777777" w:rsidTr="00503750">
        <w:tc>
          <w:tcPr>
            <w:tcW w:w="1843" w:type="dxa"/>
            <w:vAlign w:val="center"/>
          </w:tcPr>
          <w:p w14:paraId="6A25DF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9F6F7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89BD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352D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245F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697A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8D2C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33884C6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C89BD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B309A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AF84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6E03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788B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971A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E625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B616FF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A4A76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5ACF20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CEFC7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B86B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FA1F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A7999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BC359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41176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EF8A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145F041" w14:textId="77777777" w:rsidTr="00503750">
        <w:trPr>
          <w:trHeight w:val="664"/>
        </w:trPr>
        <w:tc>
          <w:tcPr>
            <w:tcW w:w="3372" w:type="dxa"/>
          </w:tcPr>
          <w:p w14:paraId="1CA3BDE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0BA4AD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5D541B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5C0C1A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1EB5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C38BCF2" w14:textId="5248B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B56A6E" w14:textId="1C747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C1D2B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ED0CB6C" w14:textId="583914F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B18E631" w14:textId="4D991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43DEA8" w14:textId="77865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EF6CF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BD575F" w14:textId="48F20BA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7CDCDD3" w14:textId="5FF01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5DEA39" w14:textId="3D2E8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DE04E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A350F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09FDF44" w14:textId="4F54A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44F7A9" w14:textId="6056E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11420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07005EF" w14:textId="584D9F7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4A09C1C" w14:textId="75034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91A26E" w14:textId="5D559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FCDF3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71E1DDF" w14:textId="6C8BC75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96CB100" w14:textId="61095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CF47A8" w14:textId="7F547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0BD2A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79D988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53DB1B0" w14:textId="77777777" w:rsidTr="00503750">
        <w:tc>
          <w:tcPr>
            <w:tcW w:w="2835" w:type="dxa"/>
            <w:vAlign w:val="center"/>
          </w:tcPr>
          <w:p w14:paraId="13F0510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5621E7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03689C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75152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5D7720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D74BAAC" w14:textId="77777777" w:rsidTr="00503750">
        <w:tc>
          <w:tcPr>
            <w:tcW w:w="2835" w:type="dxa"/>
          </w:tcPr>
          <w:p w14:paraId="4AD6632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DA7EF66" w14:textId="6A96F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97D00E" w14:textId="31125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15852D" w14:textId="2E2E0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A2CBE4" w14:textId="60CB6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04AC95" w14:textId="77777777" w:rsidTr="00503750">
        <w:tc>
          <w:tcPr>
            <w:tcW w:w="2835" w:type="dxa"/>
          </w:tcPr>
          <w:p w14:paraId="022A58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D8ACA68" w14:textId="644B8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83CD5A" w14:textId="71BEF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69D0D0" w14:textId="7129A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57C6A3E" w14:textId="5F441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7E2439" w14:textId="77777777" w:rsidTr="00503750">
        <w:tc>
          <w:tcPr>
            <w:tcW w:w="2835" w:type="dxa"/>
          </w:tcPr>
          <w:p w14:paraId="3B5DA4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28529D2" w14:textId="1FCEC4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A22440" w14:textId="1D979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555F3F" w14:textId="2CFC9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33F656" w14:textId="35B31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57930D" w14:textId="77777777" w:rsidTr="00503750">
        <w:tc>
          <w:tcPr>
            <w:tcW w:w="2835" w:type="dxa"/>
            <w:vAlign w:val="center"/>
          </w:tcPr>
          <w:p w14:paraId="584076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C12A7E5" w14:textId="1791F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BFCDA4" w14:textId="66995D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40D111" w14:textId="52E22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A12D66" w14:textId="639BD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B23D7B" w14:textId="77777777" w:rsidTr="00503750">
        <w:tc>
          <w:tcPr>
            <w:tcW w:w="2835" w:type="dxa"/>
            <w:vAlign w:val="center"/>
          </w:tcPr>
          <w:p w14:paraId="5CB120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2482D31" w14:textId="522B3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FA5A29" w14:textId="78080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61BAED" w14:textId="1E4D2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4CDC74" w14:textId="747D8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95BD7F" w14:textId="77777777" w:rsidTr="00503750">
        <w:tc>
          <w:tcPr>
            <w:tcW w:w="2835" w:type="dxa"/>
          </w:tcPr>
          <w:p w14:paraId="73ED94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C6FF6A4" w14:textId="2BDC2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55E5A4" w14:textId="4FC77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57AC5A" w14:textId="0B954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7BE890" w14:textId="404C2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0C5419" w14:textId="77777777" w:rsidTr="00503750">
        <w:tc>
          <w:tcPr>
            <w:tcW w:w="2835" w:type="dxa"/>
          </w:tcPr>
          <w:p w14:paraId="65937B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5EBC5A6" w14:textId="32731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0A6020" w14:textId="028BB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1677E7" w14:textId="2FD17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02AF4F" w14:textId="53EA2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1A4342" w14:textId="77777777" w:rsidTr="00503750">
        <w:tc>
          <w:tcPr>
            <w:tcW w:w="2835" w:type="dxa"/>
          </w:tcPr>
          <w:p w14:paraId="6D031A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B11E010" w14:textId="28853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CD9A41" w14:textId="038AE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A3A4A6" w14:textId="01D42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1F069DF" w14:textId="5691D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934479" w14:textId="77777777" w:rsidR="00944C3D" w:rsidRDefault="00944C3D" w:rsidP="00944C3D">
      <w:pPr>
        <w:rPr>
          <w:rFonts w:ascii="Arial" w:hAnsi="Arial"/>
          <w:b/>
        </w:rPr>
      </w:pPr>
    </w:p>
    <w:p w14:paraId="05B6AC5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0C16C0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BFEBCB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69B29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983A1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9CE35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6DE7F2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E6E5B90" w14:textId="77777777" w:rsidTr="00503750">
        <w:trPr>
          <w:trHeight w:val="443"/>
        </w:trPr>
        <w:tc>
          <w:tcPr>
            <w:tcW w:w="2560" w:type="dxa"/>
          </w:tcPr>
          <w:p w14:paraId="475B7A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B7E292C" w14:textId="30F925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1FE4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3E2D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19223A5" w14:textId="18C73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ACA71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ABB8F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8779391" w14:textId="0FABE0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E64D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EBF1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653B9D" w14:textId="62F7F1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E1011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C93DC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F7B1F3A" w14:textId="4823B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169D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5437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F2BA46" w14:textId="0C2A9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5D93C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CF3E4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3990E27" w14:textId="46916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1C0BC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A055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A7089A7" w14:textId="4A0D0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F9FC8D" w14:textId="77777777" w:rsidR="00944C3D" w:rsidRDefault="00944C3D" w:rsidP="00944C3D">
      <w:pPr>
        <w:rPr>
          <w:rFonts w:ascii="Arial" w:hAnsi="Arial"/>
          <w:b/>
        </w:rPr>
      </w:pPr>
    </w:p>
    <w:p w14:paraId="1B5A71DC" w14:textId="77777777" w:rsidR="00944C3D" w:rsidRDefault="00944C3D" w:rsidP="00944C3D">
      <w:pPr>
        <w:rPr>
          <w:rFonts w:ascii="Arial" w:hAnsi="Arial"/>
          <w:b/>
        </w:rPr>
      </w:pPr>
    </w:p>
    <w:p w14:paraId="77CEC71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2B85961" w14:textId="77777777" w:rsidR="00944C3D" w:rsidRDefault="00944C3D" w:rsidP="00944C3D">
      <w:pPr>
        <w:rPr>
          <w:rFonts w:ascii="Arial" w:hAnsi="Arial"/>
          <w:b/>
        </w:rPr>
      </w:pPr>
    </w:p>
    <w:p w14:paraId="0549B5A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2FB971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7CBAD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BBB9C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75F6D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7BB21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8E01C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8AE8D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B75AD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9FFB3C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06D1B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4BDB3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CABE8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4F48C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1A187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CC603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790F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AA742D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DBC48C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D138CE4" w14:textId="77777777" w:rsidTr="00503750">
        <w:trPr>
          <w:trHeight w:val="677"/>
        </w:trPr>
        <w:tc>
          <w:tcPr>
            <w:tcW w:w="3358" w:type="dxa"/>
          </w:tcPr>
          <w:p w14:paraId="4B412B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E3177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AB2EB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3BA2F6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210F4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F705072" w14:textId="5CA2F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CB1390" w14:textId="6156AD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6E829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8B8CC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477BA9B" w14:textId="4078C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3E772B" w14:textId="20817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BDCFD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593B5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E9DBB34" w14:textId="51455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23C15D" w14:textId="53DD2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28372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EDB81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5F501BD" w14:textId="54664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507F15" w14:textId="47F0A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F1A69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D883A6" w14:textId="66EF536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C3F3EDD" w14:textId="3BA0D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5B69AB" w14:textId="3FE26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AE2F7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39147ED" w14:textId="59B947F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7810ABD" w14:textId="3DBD0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85E4FB" w14:textId="759BE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5F267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D52AAD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9E3A3F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77018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25960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B80AD99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D1702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6DA9B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7E425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29097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9AF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2177D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AC466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B9124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0FF60E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0344F2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CEA7C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008224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0E9D8C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31746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EF56E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88FD4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CC4C6B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62F1E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8BF0D4D" w14:textId="096D0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6E0BBA" w14:textId="74EE1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0834C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4086D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24EDD81" w14:textId="532D9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949441" w14:textId="79EEB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408A0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EDE05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6878F5E" w14:textId="65BC7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93FC3D" w14:textId="2FA74F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8AF8B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FFAF3AC" w14:textId="38678E5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62E6E0" w14:textId="7A2D7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3FED9B" w14:textId="721B09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828AD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373B703" w14:textId="67BE98B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940993F" w14:textId="160CD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43F7B5" w14:textId="68898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15E4E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FC2B1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224150F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20F01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4BE4E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3CD32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38BC8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D48A7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7569AA0" w14:textId="05AA4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76DE3F" w14:textId="03344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A6494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AA45B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E529EBD" w14:textId="72887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A06DF0" w14:textId="3190B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AA0B2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95638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BCB3527" w14:textId="76050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C2DD20" w14:textId="1D637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04152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17B0B5E" w14:textId="559E3DF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700F6F" w14:textId="58CD9F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0CD996" w14:textId="0FE9C7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BF5BB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DAD3657" w14:textId="4F74556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90A7D19" w14:textId="661AB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6E0B96" w14:textId="59F47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2EA71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CC0F5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4744CD9" w14:textId="77777777" w:rsidTr="00503750">
        <w:tc>
          <w:tcPr>
            <w:tcW w:w="3686" w:type="dxa"/>
            <w:vAlign w:val="center"/>
          </w:tcPr>
          <w:p w14:paraId="59765A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C8CC3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F31CC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D25186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CB4E5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DF6E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094F2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113BE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32571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E736B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CE9D8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B8CCF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A3462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BDBC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7E686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5270D2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99C14C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3D598C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9BEE50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662FD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131C1E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A4618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E1B7F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FF9E7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04FE5B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CE9B1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C47DCD6" w14:textId="78B7F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EFF9D2" w14:textId="5A9F9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1E204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2BD9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155E61E" w14:textId="08CD5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6A03BC" w14:textId="3DC2D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E682C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3C953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DA6A3C3" w14:textId="57C6D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E54DCC" w14:textId="2699D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45A32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D339C8E" w14:textId="554A3D5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009B706" w14:textId="5C6F3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BF26EF" w14:textId="5BBAEB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ADE59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190BA42" w14:textId="031A0CF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8461419" w14:textId="2BAA5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7DDDAC" w14:textId="7810A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4E9D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F28C7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E03202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65AD17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F51BC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E36C6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579F7F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522FC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A464961" w14:textId="72CCB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8CCEF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2A7D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01E3966" w14:textId="53EDF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DE12F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ED2D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BEDE7AF" w14:textId="09BF8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51E6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8996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368E624" w14:textId="7F4B8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2059A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30BF8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D4B3AEC" w14:textId="020C3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1992B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1D626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0558699" w14:textId="15986B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1E6F7E" w14:textId="77777777" w:rsidR="00944C3D" w:rsidRDefault="00944C3D" w:rsidP="00944C3D">
      <w:pPr>
        <w:rPr>
          <w:sz w:val="22"/>
          <w:szCs w:val="22"/>
        </w:rPr>
      </w:pPr>
    </w:p>
    <w:p w14:paraId="56A7F5A9" w14:textId="77777777" w:rsidR="00944C3D" w:rsidRDefault="00944C3D" w:rsidP="00944C3D">
      <w:pPr>
        <w:rPr>
          <w:sz w:val="22"/>
          <w:szCs w:val="22"/>
        </w:rPr>
      </w:pPr>
    </w:p>
    <w:p w14:paraId="048839C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91D318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02D925" w14:textId="44E5BB2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85142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60A07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5F85B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EA9DF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2F092D9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ABBAA0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C77CF4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B588C4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6F287F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E27F35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DAF54DB" w14:textId="28EF8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A571FE3" w14:textId="6AB91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85A4C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271729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545FE9F" w14:textId="3714A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45E597" w14:textId="3D53F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8986D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71029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20AB7D7" w14:textId="74240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03B932A" w14:textId="7A657E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A5BA2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F0735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2A80D29" w14:textId="56163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40D91F9" w14:textId="0ED4B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5366B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BE3399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724E866" w14:textId="5F23E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F47C5B" w14:textId="0C9B3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68CFF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598EC33" w14:textId="04CE7E1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6AA3977" w14:textId="12BBF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6B7B60" w14:textId="7641A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BC199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1000D01" w14:textId="537F15C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9FFAF03" w14:textId="7FF81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E9E327" w14:textId="67153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2DDE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AC03F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9DC09A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A210E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144495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3BD8D2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F9B636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6A02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2EB5454" w14:textId="4FAE2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90F00B7" w14:textId="019A9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B6710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740D7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D92AAB5" w14:textId="21D04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ABA3C3" w14:textId="37250B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6AE43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71A85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F930517" w14:textId="45BFB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37169A" w14:textId="64B30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A7B48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1C1FCC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A0A4BBB" w14:textId="16A3C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8083A0C" w14:textId="4A4CF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74FC4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C5748A" w14:textId="335FE25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C148F46" w14:textId="5EF26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BC952A8" w14:textId="315958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C2B2B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FE21F5" w14:textId="26923A9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7696D79" w14:textId="23484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299A102" w14:textId="429DA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951F9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A4E6939" w14:textId="02B9C3B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D2794A3" w14:textId="38B4A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7DFE64" w14:textId="22C2A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41E0" w:rsidRPr="00874F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EAA9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6F709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83FC9C4" w14:textId="559E7E5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22C4D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B0A28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B573F8D" w14:textId="3C62AF2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D2DD4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3A0E2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83E5B9D" w14:textId="30E6E85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B4D87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58ED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8AE31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936BB40" w14:textId="77777777" w:rsidR="00944C3D" w:rsidRPr="003607F0" w:rsidRDefault="00944C3D" w:rsidP="00944C3D"/>
    <w:p w14:paraId="53BA749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5D887" w14:textId="77777777" w:rsidR="00C979CA" w:rsidRDefault="00C979CA">
      <w:r>
        <w:separator/>
      </w:r>
    </w:p>
  </w:endnote>
  <w:endnote w:type="continuationSeparator" w:id="0">
    <w:p w14:paraId="2A78B873" w14:textId="77777777" w:rsidR="00C979CA" w:rsidRDefault="00C9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E84A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D24F175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6F36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3BA4522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366C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6469CBB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E7EA9" w14:textId="77777777" w:rsidR="00C979CA" w:rsidRDefault="00C979CA">
      <w:r>
        <w:separator/>
      </w:r>
    </w:p>
  </w:footnote>
  <w:footnote w:type="continuationSeparator" w:id="0">
    <w:p w14:paraId="6D9EC167" w14:textId="77777777" w:rsidR="00C979CA" w:rsidRDefault="00C97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652383">
    <w:abstractNumId w:val="13"/>
  </w:num>
  <w:num w:numId="2" w16cid:durableId="253051290">
    <w:abstractNumId w:val="17"/>
  </w:num>
  <w:num w:numId="3" w16cid:durableId="1030106995">
    <w:abstractNumId w:val="8"/>
  </w:num>
  <w:num w:numId="4" w16cid:durableId="1465271644">
    <w:abstractNumId w:val="7"/>
  </w:num>
  <w:num w:numId="5" w16cid:durableId="204420388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28502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0787087">
    <w:abstractNumId w:val="20"/>
  </w:num>
  <w:num w:numId="8" w16cid:durableId="1026717959">
    <w:abstractNumId w:val="10"/>
  </w:num>
  <w:num w:numId="9" w16cid:durableId="565604891">
    <w:abstractNumId w:val="0"/>
  </w:num>
  <w:num w:numId="10" w16cid:durableId="1482623569">
    <w:abstractNumId w:val="19"/>
  </w:num>
  <w:num w:numId="11" w16cid:durableId="1770419748">
    <w:abstractNumId w:val="6"/>
  </w:num>
  <w:num w:numId="12" w16cid:durableId="1569807949">
    <w:abstractNumId w:val="9"/>
  </w:num>
  <w:num w:numId="13" w16cid:durableId="1929345972">
    <w:abstractNumId w:val="12"/>
  </w:num>
  <w:num w:numId="14" w16cid:durableId="626349302">
    <w:abstractNumId w:val="15"/>
  </w:num>
  <w:num w:numId="15" w16cid:durableId="1885022861">
    <w:abstractNumId w:val="14"/>
  </w:num>
  <w:num w:numId="16" w16cid:durableId="742797749">
    <w:abstractNumId w:val="2"/>
  </w:num>
  <w:num w:numId="17" w16cid:durableId="2017264744">
    <w:abstractNumId w:val="4"/>
  </w:num>
  <w:num w:numId="18" w16cid:durableId="528839599">
    <w:abstractNumId w:val="11"/>
  </w:num>
  <w:num w:numId="19" w16cid:durableId="635909610">
    <w:abstractNumId w:val="5"/>
  </w:num>
  <w:num w:numId="20" w16cid:durableId="480273413">
    <w:abstractNumId w:val="18"/>
  </w:num>
  <w:num w:numId="21" w16cid:durableId="494959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78"/>
    <w:docVar w:name="arg2" w:val="Driver=asa17;DBF=D:\anasoft\data\tebys.db;DBN=tebys;ENG=SQL17;commlinks=TCPIP{ip=192.168.1.241};uid=kostelna;con=finus(12.0);pwd=Marec2023"/>
    <w:docVar w:name="arg3" w:val="853364"/>
    <w:docVar w:name="arg4" w:val="C:\Users\kostelna\AppData\Local\Temp\4114328.doc"/>
    <w:docVar w:name="arg5" w:val="2"/>
  </w:docVars>
  <w:rsids>
    <w:rsidRoot w:val="006341E0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341E0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542BA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979CA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A3874"/>
  <w15:docId w15:val="{536E7F12-C8A6-42CB-BAEE-DBBE4D8F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5335</Words>
  <Characters>30412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2026-03-03T07:10:00Z</dcterms:created>
  <dcterms:modified xsi:type="dcterms:W3CDTF">2026-03-03T07:12:00Z</dcterms:modified>
</cp:coreProperties>
</file>