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13511E7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52C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C44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B33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D8A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8D4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0A1E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43E3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9D7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7238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DAA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F272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037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400D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005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C9F2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85A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3A9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8A1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E67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0EC1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31D1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33E1FDE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0B83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D188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7E8D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4FB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2C44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5660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BD23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0464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9968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402A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9AEC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7B3C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923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693D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7842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9EC6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3A0E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020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FC1C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D4BB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ED9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7926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D936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0F01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C557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C1CD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F8B4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FB2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DF31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8AA2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99D5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A3B3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33F2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BE9A54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D69A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DEE1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77C3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9FCA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16EC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864D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594B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AFCE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48A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FA4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A7D7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13E6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80C3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DED7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870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1167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B87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42F9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7063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A995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DC6D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5D5D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CF95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9BB8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0C1E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0D4C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43DD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83D8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1270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344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0A81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285C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6467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A7D37B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7630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4158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FE98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1C1D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B36E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9A40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BB6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6652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8A44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A2E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574D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3A8A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607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C15D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3F09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5B56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01FF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A282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61D9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815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CD70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6A44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BD2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6415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973E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3D2C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EE28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9360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F597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B579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F3E0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E6DA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5FA6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08CD73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029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A48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093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7535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C67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289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C27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C74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041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74FD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1EFD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EF17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7E0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5AC3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35B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AD58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BD7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336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658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4581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F05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D0A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5F7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0C3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7999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11D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39B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4C8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B46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F03A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F57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114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BA6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6640AA1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9CA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520D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EAD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128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0F3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07F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03E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988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5252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2E3F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1A3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AB9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B88A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B88E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27F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5626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E0D7B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845DDC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A22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1C3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976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088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17A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1DC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D14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F9436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406DA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60852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84500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A2A86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C66BF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CC2E7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C3C60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3429F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DE057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29771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6F214FA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BAE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F15D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9243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45F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71A4E4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94A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551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863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DD92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958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0763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4FC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D7C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30B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7EAA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DB2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1597D02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D77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81A8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2F5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910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CA5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E2B8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C0AB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28B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107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4D58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EDE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C78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FFA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9AD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FBC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D75C9A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398B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75C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181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4F59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10F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B79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517E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6C5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B8F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A53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8FD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5FC2C8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53F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A44F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F5A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44E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2E24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B60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2EE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621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5E4E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A5F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358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046E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48A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227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9321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795E0B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700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6F4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9EAE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AD5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08E2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31F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BE6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9669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1BBC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E4E2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586411" w14:textId="3085CA17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lang w:eastAsia="sk-SK"/>
              </w:rPr>
              <w:t>31. 12. 2025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03A15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247A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477F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BEAF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1FF9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61E7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C7FD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0700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6CD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4C0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EFF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DE0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744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778E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72D2F2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A7E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08D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5B0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DF70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5BA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46B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C3254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1EE25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8277E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E2E4C2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1E3637C" wp14:editId="2B6C567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268910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31268910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D1E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AF08C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9592E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D5F05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545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33F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6F2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C64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ABC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BF0F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59F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6FC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354F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0B6B15B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4B769E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2A5D5E4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EC13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63D61C6" wp14:editId="2BDCEDA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2E39E2F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72E39E2F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5950756" wp14:editId="514763E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C4A8EF5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0C4A8EF5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ACF8F52" wp14:editId="47BA1BC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7F44069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77F44069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9C9473D" wp14:editId="49BEB8B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756B815" w14:textId="3F171EAC" w:rsidR="000B647F" w:rsidRDefault="000B647F" w:rsidP="00944C3D">
                                  <w:fldSimple w:instr=" MERGEFIELD  aDMOD  \* MERGEFORMAT ">
                                    <w:r w:rsidR="006341E0" w:rsidRPr="006341E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7756B815" w14:textId="3F171EAC" w:rsidR="000B647F" w:rsidRDefault="000B647F" w:rsidP="00944C3D">
                            <w:fldSimple w:instr=" MERGEFIELD  aDMOD  \* MERGEFORMAT ">
                              <w:r w:rsidR="006341E0" w:rsidRPr="006341E0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4C212BD" wp14:editId="14559B9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63D28B6" w14:textId="70A1C0AD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341E0" w:rsidRPr="00874F5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C212BD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563D28B6" w14:textId="70A1C0AD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341E0" w:rsidRPr="00874F51">
                              <w:rPr>
                                <w:rFonts w:ascii="Arial" w:hAnsi="Arial" w:cs="Arial"/>
                                <w:noProof/>
                              </w:rPr>
                              <w:t>2025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33F2C9A" wp14:editId="199ED8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3BFBE99" w14:textId="58D239FD" w:rsidR="000B647F" w:rsidRDefault="000B647F" w:rsidP="00944C3D">
                                  <w:fldSimple w:instr=" MERGEFIELD  aDRDO  \* MERGEFORMAT ">
                                    <w:r w:rsidR="006341E0" w:rsidRPr="006341E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3F2C9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23BFBE99" w14:textId="58D239FD" w:rsidR="000B647F" w:rsidRDefault="000B647F" w:rsidP="00944C3D">
                            <w:fldSimple w:instr=" MERGEFIELD  aDRDO  \* MERGEFORMAT ">
                              <w:r w:rsidR="006341E0" w:rsidRPr="006341E0">
                                <w:rPr>
                                  <w:rFonts w:ascii="Arial" w:hAnsi="Arial" w:cs="Arial"/>
                                  <w:noProof/>
                                </w:rPr>
                                <w:t>2025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DE9534E" wp14:editId="7B2DC7B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791371" w14:textId="2DFEC8C5" w:rsidR="000B647F" w:rsidRDefault="000B647F" w:rsidP="00944C3D">
                                  <w:fldSimple w:instr=" MERGEFIELD  aDMDO  \* MERGEFORMAT ">
                                    <w:r w:rsidR="006341E0" w:rsidRPr="006341E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26791371" w14:textId="2DFEC8C5" w:rsidR="000B647F" w:rsidRDefault="000B647F" w:rsidP="00944C3D">
                            <w:fldSimple w:instr=" MERGEFIELD  aDMDO  \* MERGEFORMAT ">
                              <w:r w:rsidR="006341E0" w:rsidRPr="006341E0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006DD3C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261E525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0A08593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6541618" wp14:editId="02E0636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285F502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2285F502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5510661" wp14:editId="406EB36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9AAF041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29AAF041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E519B5" wp14:editId="7D1823C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2D97037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42D97037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2222A72" wp14:editId="13C3091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CB1369" w14:textId="7D8A5FD1" w:rsidR="000B647F" w:rsidRDefault="000B647F" w:rsidP="00944C3D">
                                  <w:fldSimple w:instr=" MERGEFIELD  aDRDOo  \* MERGEFORMAT ">
                                    <w:r w:rsidR="006341E0" w:rsidRPr="006341E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222A7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27CB1369" w14:textId="7D8A5FD1" w:rsidR="000B647F" w:rsidRDefault="000B647F" w:rsidP="00944C3D">
                            <w:fldSimple w:instr=" MERGEFIELD  aDRDOo  \* MERGEFORMAT ">
                              <w:r w:rsidR="006341E0" w:rsidRPr="006341E0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C40A19B" wp14:editId="1684808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70F523" w14:textId="33DE9723" w:rsidR="000B647F" w:rsidRDefault="000B647F" w:rsidP="00944C3D">
                                  <w:fldSimple w:instr=" MERGEFIELD  aDMDO  \* MERGEFORMAT ">
                                    <w:r w:rsidR="006341E0" w:rsidRPr="006341E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0970F523" w14:textId="33DE9723" w:rsidR="000B647F" w:rsidRDefault="000B647F" w:rsidP="00944C3D">
                            <w:fldSimple w:instr=" MERGEFIELD  aDMDO  \* MERGEFORMAT ">
                              <w:r w:rsidR="006341E0" w:rsidRPr="006341E0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4430D2F" wp14:editId="4B5DBDF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7244D4C" w14:textId="51B07823" w:rsidR="000B647F" w:rsidRDefault="000B647F" w:rsidP="00944C3D">
                                  <w:fldSimple w:instr=" MERGEFIELD  aDRODo  \* MERGEFORMAT ">
                                    <w:r w:rsidR="006341E0" w:rsidRPr="006341E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430D2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37244D4C" w14:textId="51B07823" w:rsidR="000B647F" w:rsidRDefault="000B647F" w:rsidP="00944C3D">
                            <w:fldSimple w:instr=" MERGEFIELD  aDRODo  \* MERGEFORMAT ">
                              <w:r w:rsidR="006341E0" w:rsidRPr="006341E0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64E3467" wp14:editId="613D34A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6007AB6" w14:textId="3A96A009" w:rsidR="000B647F" w:rsidRDefault="000B647F" w:rsidP="00944C3D">
                                  <w:fldSimple w:instr=" MERGEFIELD  aDMOD  \* MERGEFORMAT ">
                                    <w:r w:rsidR="006341E0" w:rsidRPr="006341E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16007AB6" w14:textId="3A96A009" w:rsidR="000B647F" w:rsidRDefault="000B647F" w:rsidP="00944C3D">
                            <w:fldSimple w:instr=" MERGEFIELD  aDMOD  \* MERGEFORMAT ">
                              <w:r w:rsidR="006341E0" w:rsidRPr="006341E0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931244E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7D4A9E3F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5A23B6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B61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129BAA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EACD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203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7A2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D4F9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4DC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2C2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AB21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194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072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977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835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35B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2A9F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B69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77A5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28B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5C3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C69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4FC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DD6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DAF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2A3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91C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6A3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46961E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EB0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34761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48141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7C3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0943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490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CA5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B26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EC1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4B1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F84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B6A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A07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154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A9E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0A3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BBBC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3997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E1EB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C7CF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3C61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2FB1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80EB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9E03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FAA3D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6C92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F3D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0608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9AA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0BB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443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E0A3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E8F7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46B31D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C8E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8B0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5C1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0C3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072A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052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BAD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36F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9E2C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ED8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93F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D27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3DA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A50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57D5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83D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A37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3F3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7146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49D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3E4670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F27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D21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8EF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D365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E79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25A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2E1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02B1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B36940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645D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5561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5D2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C8FB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91D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91B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6DA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555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068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F59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44F5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441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394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AD6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3A9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7B9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6FB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C27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3799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923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F792A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724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E74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7B21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2FD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4A7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812F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1770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D68171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AE2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D49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5FD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1B1A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E0BE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681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278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608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DC4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8BE6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FD3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587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8CC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C87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DF0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12A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90F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2B06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09FDF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04830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C8114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F0C9B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1B780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7D814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79FE7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DFD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25C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08A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1A4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D59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4149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614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6DB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CD89B9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B4A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5C0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D88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01A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A21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E9B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E86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E9FB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6879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CC9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FCD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140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4CC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F21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0C8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DBE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7D91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233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BD4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E3225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4CCDD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25F0B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3579E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37756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44756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FC565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3FC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C9B9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192AF8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4FC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F1C5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41AA1D9" wp14:editId="0CBFC2E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1E22BEC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11E22BEC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108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661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7AC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D99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D74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F36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3BC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2BF8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313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3A3B1F7" wp14:editId="29EF191D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A0FFA83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A3B1F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3A0FFA83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E8D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16E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E9E4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F776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9A8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5311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2D2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1184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1848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E96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FD82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45D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266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219A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4E8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004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479F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BBE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59E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0F86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F0B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B51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47FE89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641A3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24DAF5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94C08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EA3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4A332D8" wp14:editId="13E262F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F66CEA" w14:textId="5CFE3CB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341E0" w:rsidRPr="00874F5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34054031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2CF66CEA" w14:textId="5CFE3CB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341E0" w:rsidRPr="00874F51">
                              <w:rPr>
                                <w:rFonts w:ascii="Arial" w:hAnsi="Arial" w:cs="Arial"/>
                                <w:noProof/>
                              </w:rPr>
                              <w:t>34054031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366D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1121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1A9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65B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B95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3F6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39F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6A2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BCA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EFC2134" wp14:editId="5992C8E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4BF2BA" w14:textId="3EBE9663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341E0" w:rsidRPr="00874F5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2021408818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664BF2BA" w14:textId="3EBE9663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341E0" w:rsidRPr="00874F51">
                              <w:rPr>
                                <w:rFonts w:ascii="Arial" w:hAnsi="Arial" w:cs="Arial"/>
                                <w:noProof/>
                              </w:rPr>
                              <w:t>2021408818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466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C06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C6E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0D3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E63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2AF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AD1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736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E1DC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BC3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B3F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2C9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625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1F5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46B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E57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52A943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A1A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70B23A2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06DDF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CE2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ED7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C00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AF5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F5B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A5D4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18C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B1C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0BF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3C7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DB92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801F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566B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5AB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927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B01767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5AAE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BFAF3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5C78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F32B11E" wp14:editId="06C1AC4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A490F88" w14:textId="77C354C0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341E0" w:rsidRPr="00874F5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SVB Gen. Viesta 1668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7A490F88" w14:textId="77C354C0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341E0" w:rsidRPr="00874F51">
                              <w:rPr>
                                <w:rFonts w:ascii="Arial" w:hAnsi="Arial" w:cs="Arial"/>
                                <w:noProof/>
                              </w:rPr>
                              <w:t>SVB Gen. Viesta 1668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987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1293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A00F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EAA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454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806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933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E5E1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FE0A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D10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117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1B5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C6E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61D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91F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61C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A35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539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9E6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F82E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8F3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D6F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AB8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464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02F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1852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0B8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9EB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913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484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7E0E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4BAD12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995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059688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10AF34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7C22EF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81D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643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650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ECED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2E8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48E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964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875B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D18B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2E0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9EF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7EF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C53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0A1E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E5D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83C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79B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66D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855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699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C79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926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01E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BC3C687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78D5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EFA2A3B" wp14:editId="6E32F37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D8D8845" w14:textId="51BCDB2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341E0" w:rsidRPr="00874F5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Generála Viesta 28,30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0D8D8845" w14:textId="51BCDB2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341E0" w:rsidRPr="00874F51">
                              <w:rPr>
                                <w:rFonts w:ascii="Arial" w:hAnsi="Arial" w:cs="Arial"/>
                                <w:noProof/>
                              </w:rPr>
                              <w:t>Generála Viesta 28,30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CF6A6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BA5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E7B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A0E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7EDF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4244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0DB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F4B6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1B2F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0721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72F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15E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4FA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154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0BF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AC8C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D4E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3B435B7" wp14:editId="237D7A9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77B708E" w14:textId="1E2DBBED" w:rsidR="000B647F" w:rsidRDefault="000B647F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aSUB_ULICA_CISLO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777B708E" w14:textId="1E2DBBED" w:rsidR="000B647F" w:rsidRDefault="000B647F" w:rsidP="00944C3D">
                            <w:r>
                              <w:fldChar w:fldCharType="begin"/>
                            </w:r>
                            <w:r>
                              <w:instrText xml:space="preserve"> MERGEFIELD  aSUB_ULICA_CISLO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81C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C4B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5AC5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96C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D987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C3A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E0287E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3E6A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AD3BA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7B98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885BD9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6DC66D1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FD47C73" wp14:editId="35B704D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ACD1FDC" w14:textId="246C471A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341E0" w:rsidRPr="00874F5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0ACD1FDC" w14:textId="246C471A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341E0" w:rsidRPr="00874F51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941ADBB" wp14:editId="77B2C1E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F951EC0" w14:textId="3E58AFCD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341E0" w:rsidRPr="00874F5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4F951EC0" w14:textId="3E58AFCD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341E0" w:rsidRPr="00874F51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054108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409F6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355F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C24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2A9965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413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6D17FD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FC605D3" wp14:editId="0ADA450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6CFFA6" w14:textId="701C97D8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1C6CFFA6" w14:textId="701C97D8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7198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D0510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66315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246D3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21975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5C9FC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0F3A2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7DB7AA2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0A0713B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295C034" wp14:editId="75FB755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AE135A3" w14:textId="13FA2418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1AE135A3" w14:textId="13FA2418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C8C88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656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84E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9665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3AA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CFB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D3D1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049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0796AE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999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88AE2F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331DD4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5B027B1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AD24EF8" wp14:editId="012C666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A55CFD" w14:textId="7E47727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63A55CFD" w14:textId="7E47727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93988F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F480A2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9BA4A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FF3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516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E1F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EA4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C10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D8B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49F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044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4F99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63F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88B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8D2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ED0C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248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36F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FB8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7CB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7CA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EAC8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9F7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98C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956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E01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425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4929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D35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8D4441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D07BD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D0AE6B4" w14:textId="402EFAD9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6341E0">
              <w:rPr>
                <w:rFonts w:ascii="Arial" w:hAnsi="Arial"/>
                <w:lang w:eastAsia="sk-SK"/>
              </w:rPr>
              <w:t>3.3.2026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6415C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4758F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CFCE8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799B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960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90608D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244AC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F94C0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ABC2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50D0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762A7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ED063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2EE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68F289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78DD8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B2C4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2A26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C21D2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894D5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0E0FC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1AB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200AD2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D1550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BA12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5A05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883B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5989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50331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94B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C5A3B2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EFEEC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C7EE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520BE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43C35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F01F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AEC9D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874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14A609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C9B40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AF5DF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59135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C4F0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3865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299D0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AA1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BC835B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D675C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16726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329A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6B42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E640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6441C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548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1BACDD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AC2D1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FB6B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E664B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792E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0586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00B8B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E588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46D00C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87B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419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8AF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724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2FCD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E3B2DB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F5646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D7FE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A96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A0C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96F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77D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E0F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CDF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FC8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965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7DD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FA54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9666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4AF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B9C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647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17C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4BB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CE9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F7E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889A02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924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DD0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64C38DDC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3D261A46" w14:textId="77777777" w:rsidR="00944C3D" w:rsidRDefault="00944C3D" w:rsidP="00944C3D">
      <w:pPr>
        <w:rPr>
          <w:rFonts w:ascii="Arial" w:hAnsi="Arial"/>
        </w:rPr>
      </w:pPr>
    </w:p>
    <w:p w14:paraId="79CAB1BD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70119658" w14:textId="705E86DE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6DC1A361" w14:textId="7568ED01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38A5B25B" w14:textId="5559310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47B8191C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7CA82F05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3A83330A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B20C99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13E208D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617AAE7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4D9DABA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649E87D" w14:textId="65BE63D6" w:rsidR="00944C3D" w:rsidRPr="008D0433" w:rsidRDefault="006341E0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Mária Gabajová</w:t>
            </w:r>
          </w:p>
        </w:tc>
        <w:tc>
          <w:tcPr>
            <w:tcW w:w="3260" w:type="dxa"/>
            <w:vAlign w:val="center"/>
          </w:tcPr>
          <w:p w14:paraId="6C68E5CA" w14:textId="1272E1AE" w:rsidR="00944C3D" w:rsidRPr="008D0433" w:rsidRDefault="006341E0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štatutár</w:t>
            </w:r>
          </w:p>
        </w:tc>
        <w:tc>
          <w:tcPr>
            <w:tcW w:w="2835" w:type="dxa"/>
            <w:vAlign w:val="center"/>
          </w:tcPr>
          <w:p w14:paraId="0F44632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752351B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4CF44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0E9598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BF594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0876CC9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67CC14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B4A3E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0A516B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66543C6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45E5B402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18378998" w14:textId="59BAC883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25A6500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859052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0A2725C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AE1D65B" w14:textId="6DAB23CD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64E93354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1630849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6E83FE62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2F41D28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0B356D9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1BBAF63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33A2FAF7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58C2D9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460FC30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65BA35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45533C1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0E82A78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4562B38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768EEE3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D95ABD1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3AF5E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69C8A0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50B0E6D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A64D96D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61ED2A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627A8B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1233703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9F6169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0CCAF1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764D25A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21E6A2DC" w14:textId="598963FC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2802956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62B900E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0421C90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134E91FD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484349F0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58784A69" w14:textId="5C489E96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 w:rsidR="006341E0">
        <w:rPr>
          <w:rFonts w:ascii="Arial" w:hAnsi="Arial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ab/>
        <w:t>nie</w:t>
      </w:r>
    </w:p>
    <w:p w14:paraId="19CB9043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316A2651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558BC6FD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504CD24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2E2CF53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0DC83AF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38B854C2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6E5DB1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B7EA42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646CB0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7995C15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2985B3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79EF099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624EE4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3F6BE1A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216E39A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CA6224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2C7D74C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BE7DF4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96DC65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35DE040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2370D46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3A90AB5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5B09E61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25CE11F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6D9447B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6C8FEB2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683E2A6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33EEE5B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6EEFDEA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033D442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606B2D8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0ABF87B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0C5596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5E02D46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2D9B382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36C5131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17B4A8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31E6F4B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446B187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1E0EBF95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27153F7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7531882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0840658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982E81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10F53220" w14:textId="77777777" w:rsidTr="00503750">
        <w:trPr>
          <w:trHeight w:val="302"/>
        </w:trPr>
        <w:tc>
          <w:tcPr>
            <w:tcW w:w="4510" w:type="dxa"/>
          </w:tcPr>
          <w:p w14:paraId="36D868F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273F50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30C95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4E2842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C1BD7E6" w14:textId="77777777" w:rsidTr="00503750">
        <w:trPr>
          <w:trHeight w:val="302"/>
        </w:trPr>
        <w:tc>
          <w:tcPr>
            <w:tcW w:w="4510" w:type="dxa"/>
          </w:tcPr>
          <w:p w14:paraId="2990BA9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051DDF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FBDE4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2FFD8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99239A4" w14:textId="77777777" w:rsidTr="00503750">
        <w:trPr>
          <w:trHeight w:val="302"/>
        </w:trPr>
        <w:tc>
          <w:tcPr>
            <w:tcW w:w="4510" w:type="dxa"/>
          </w:tcPr>
          <w:p w14:paraId="03367F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CBD8FD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6F44557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2B90B59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FC0D702" w14:textId="77777777" w:rsidTr="00503750">
        <w:trPr>
          <w:trHeight w:val="302"/>
        </w:trPr>
        <w:tc>
          <w:tcPr>
            <w:tcW w:w="4510" w:type="dxa"/>
          </w:tcPr>
          <w:p w14:paraId="29BA2A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6606463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19BF7BC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61FB463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FE3A3E5" w14:textId="77777777" w:rsidTr="00503750">
        <w:trPr>
          <w:trHeight w:val="327"/>
        </w:trPr>
        <w:tc>
          <w:tcPr>
            <w:tcW w:w="4510" w:type="dxa"/>
          </w:tcPr>
          <w:p w14:paraId="240568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E8DA5E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1B22DF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23E5BF2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B1368C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2A752F0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7825A750" w14:textId="06CDA5C6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57909801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1244696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7B4DBBB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005E7CB7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43E31B8C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7AA4A3F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9346992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0AC2CA4D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686CF4C6" w14:textId="77777777" w:rsidTr="00503750">
        <w:tc>
          <w:tcPr>
            <w:tcW w:w="2302" w:type="dxa"/>
            <w:vAlign w:val="center"/>
          </w:tcPr>
          <w:p w14:paraId="6DD7B1A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06C751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277C28A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613131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3757992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369AD8F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6D81476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139C261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45D03C4B" w14:textId="77777777" w:rsidTr="00503750">
        <w:tc>
          <w:tcPr>
            <w:tcW w:w="15593" w:type="dxa"/>
            <w:gridSpan w:val="8"/>
            <w:vAlign w:val="center"/>
          </w:tcPr>
          <w:p w14:paraId="36F73C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7320BF8" w14:textId="77777777" w:rsidTr="00503750">
        <w:tc>
          <w:tcPr>
            <w:tcW w:w="2302" w:type="dxa"/>
            <w:vAlign w:val="center"/>
          </w:tcPr>
          <w:p w14:paraId="60A5F4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9A35688" w14:textId="64B430D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A3B77AB" w14:textId="2AA5C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6ADA47" w14:textId="78B8B05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4492A2" w14:textId="3B6B16F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BA3D92" w14:textId="2E02F5E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D8F961" w14:textId="00B6F1A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E3FB71" w14:textId="2D54951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B92844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60214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8E65DBD" w14:textId="4B6AEF7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8A6E923" w14:textId="5796C6B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4AB683" w14:textId="40083D2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488E6B" w14:textId="0F274FE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8C55A5" w14:textId="75F1988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BE6C51" w14:textId="5A7F60C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4E1CF1" w14:textId="5FA16D6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CBC0B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44A5C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3CF0D4A" w14:textId="3EF3F70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93D80BD" w14:textId="36E45F2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8096A0" w14:textId="413CF56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1F21EF" w14:textId="17FA16A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65B54D" w14:textId="70BF12D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E91EF7" w14:textId="1C30485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55DB52" w14:textId="19D5FA3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B94EAB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1AD03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55796DB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2E7366D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C3E148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4A5B27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3BC670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DC8812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00FB5A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32D0B6C" w14:textId="77777777" w:rsidTr="00503750">
        <w:tc>
          <w:tcPr>
            <w:tcW w:w="2302" w:type="dxa"/>
            <w:vAlign w:val="center"/>
          </w:tcPr>
          <w:p w14:paraId="510BBF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AB1FF02" w14:textId="270ECD2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990CB84" w14:textId="670628D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DC4DFC" w14:textId="04800AC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A89DE1" w14:textId="7C28136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BD98B5" w14:textId="251CBA6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9814AD" w14:textId="47BB0B1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5DD7CF" w14:textId="0AC33F2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04375C" w14:textId="77777777" w:rsidTr="00503750">
        <w:tc>
          <w:tcPr>
            <w:tcW w:w="15593" w:type="dxa"/>
            <w:gridSpan w:val="8"/>
            <w:vAlign w:val="center"/>
          </w:tcPr>
          <w:p w14:paraId="121C05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1BA8C668" w14:textId="77777777" w:rsidTr="00503750">
        <w:tc>
          <w:tcPr>
            <w:tcW w:w="2302" w:type="dxa"/>
            <w:vAlign w:val="center"/>
          </w:tcPr>
          <w:p w14:paraId="34CC9CD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8A9A478" w14:textId="4E82169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F176A8F" w14:textId="3522ECD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5FB70F" w14:textId="5AD3196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FE7C63" w14:textId="11A2506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F6B5C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EA9A9D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DE6005E" w14:textId="75BD26D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C14324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4D036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2C23234" w14:textId="01DCA99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F0CB301" w14:textId="3F40290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3C1D76" w14:textId="31B1AE2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42E126" w14:textId="5801B58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C4723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95F0BF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E5BB87D" w14:textId="4C25AC5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9EE2D1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4398A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E871D92" w14:textId="603EB35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0864BF9" w14:textId="1969F2D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1D5272" w14:textId="4941A14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F0A1B9" w14:textId="1A239E8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79385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573E88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AAC6B58" w14:textId="7A38B0C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2770AB" w14:textId="77777777" w:rsidTr="00503750">
        <w:tc>
          <w:tcPr>
            <w:tcW w:w="2302" w:type="dxa"/>
            <w:vAlign w:val="center"/>
          </w:tcPr>
          <w:p w14:paraId="717029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6EA1325" w14:textId="45DDA6B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CED6F80" w14:textId="207827D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DB3B20" w14:textId="4E72943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77E1E2" w14:textId="0554D5C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21A23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358452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C6300EE" w14:textId="4A720A7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EAE6FB" w14:textId="77777777" w:rsidTr="00503750">
        <w:tc>
          <w:tcPr>
            <w:tcW w:w="15593" w:type="dxa"/>
            <w:gridSpan w:val="8"/>
            <w:vAlign w:val="center"/>
          </w:tcPr>
          <w:p w14:paraId="1D1A318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D85205B" w14:textId="77777777" w:rsidTr="00503750">
        <w:tc>
          <w:tcPr>
            <w:tcW w:w="2302" w:type="dxa"/>
            <w:vAlign w:val="center"/>
          </w:tcPr>
          <w:p w14:paraId="1EABE3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355E1E2" w14:textId="21480EB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0C782CD" w14:textId="6D19F32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F1DB4D" w14:textId="5FC8333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76D0DF" w14:textId="02AE678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37C1D2" w14:textId="26819B7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1361B7" w14:textId="1B216FA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988DD0" w14:textId="36E8704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495720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57371A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811B896" w14:textId="2610C73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AE34A4D" w14:textId="31EB0DD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A656E5" w14:textId="2E22E54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6070BF" w14:textId="0F7268C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D23C42" w14:textId="5ED2DEB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5E86F8" w14:textId="725EA83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6CAD83" w14:textId="7C33ACE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333C06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77A04C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BB5F174" w14:textId="73E665A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DFCD8DD" w14:textId="7AB45E8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187B71" w14:textId="45C64ED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4459EA" w14:textId="53DFED3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3A6B3C" w14:textId="3DDD1E9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308EC7" w14:textId="1E65A7D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E221B1" w14:textId="108DCE0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8D2534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29278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8356E77" w14:textId="1CB58F1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4DBB3AF" w14:textId="4F8E874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88FBFE" w14:textId="7CCA6B9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381AAF" w14:textId="7468780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649C7E" w14:textId="2C2724E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D45D58" w14:textId="2ACEE18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0DF56C" w14:textId="2FA58E6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C03936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6FD8DDC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38FCCF2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25FAF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BDA98BC" w14:textId="7428F40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C22227D" w14:textId="0DFE690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91FD1C" w14:textId="1179693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A803FF" w14:textId="64D0BB4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AE2BE5" w14:textId="146E0DB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D6DD5D" w14:textId="2EF8722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F70537" w14:textId="0CCF920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C09271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EB642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111846F" w14:textId="6879A16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8124C46" w14:textId="43BA610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04EAE1" w14:textId="7129C01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B37E3A" w14:textId="31A288B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FE2B4C" w14:textId="46159AA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CFCD3C" w14:textId="66CEADA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0173B4" w14:textId="7524F62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0BEA88F" w14:textId="77777777" w:rsidR="00944C3D" w:rsidRDefault="00944C3D" w:rsidP="00944C3D">
      <w:pPr>
        <w:rPr>
          <w:rFonts w:ascii="Arial" w:hAnsi="Arial"/>
          <w:b/>
        </w:rPr>
      </w:pPr>
    </w:p>
    <w:p w14:paraId="2D552F92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14BC43BA" w14:textId="77777777" w:rsidTr="00503750">
        <w:tc>
          <w:tcPr>
            <w:tcW w:w="1944" w:type="dxa"/>
            <w:vAlign w:val="center"/>
          </w:tcPr>
          <w:p w14:paraId="380EC1A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292882F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12361F8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4164E61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56DC155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542A7BC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7CDC23D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2458BE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7B9355B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5E4CC25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41C89AE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47EAC60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44F35158" w14:textId="77777777" w:rsidTr="00503750">
        <w:tc>
          <w:tcPr>
            <w:tcW w:w="15685" w:type="dxa"/>
            <w:gridSpan w:val="12"/>
            <w:vAlign w:val="center"/>
          </w:tcPr>
          <w:p w14:paraId="157F05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00B9C577" w14:textId="77777777" w:rsidTr="00503750">
        <w:tc>
          <w:tcPr>
            <w:tcW w:w="1944" w:type="dxa"/>
            <w:vAlign w:val="center"/>
          </w:tcPr>
          <w:p w14:paraId="45847E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7024709" w14:textId="20A42A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D6BEAB3" w14:textId="513C34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017CB57" w14:textId="24F44A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BE09B41" w14:textId="4AF60F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2B0CD81" w14:textId="12AFBE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3C88CE1" w14:textId="4CADF2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FD1645C" w14:textId="5061A2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F040857" w14:textId="656E78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8C0F986" w14:textId="71848C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E3176B2" w14:textId="4BF1B5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AA395E1" w14:textId="23FB27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66C7C3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71D908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E354387" w14:textId="2ADCE3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C6C5734" w14:textId="546852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35A3277" w14:textId="594D82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64EF17E" w14:textId="51037D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D936F1F" w14:textId="00384E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C1AFE3C" w14:textId="5905B6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29814F2" w14:textId="29DD8C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F6856E4" w14:textId="3C2B6F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0DA2D89" w14:textId="2ADC06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D11D043" w14:textId="13CFDE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F6F7EF9" w14:textId="03018A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04DBE1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590A4B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7AF58DB2" w14:textId="07CABD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949CF63" w14:textId="26EE4B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FA5EE31" w14:textId="0306D4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BAFB6D9" w14:textId="08B745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F069600" w14:textId="4BC876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AB53885" w14:textId="113A77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5461AD5" w14:textId="6F61FF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D805963" w14:textId="5419AA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FF1F61E" w14:textId="58CD94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07BBDDB" w14:textId="796A76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62F560D" w14:textId="4A3F48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F1DF0C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27438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0FAA76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97FC2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545BF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6FCBA9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733670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0A76A8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05226C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14B314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3524BF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DCE64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1F047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D49D131" w14:textId="77777777" w:rsidTr="00503750">
        <w:tc>
          <w:tcPr>
            <w:tcW w:w="1944" w:type="dxa"/>
            <w:vAlign w:val="center"/>
          </w:tcPr>
          <w:p w14:paraId="1F0681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7ADDF39" w14:textId="7C526D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4597A6E" w14:textId="645964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7BA96F1" w14:textId="24319B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C3D723F" w14:textId="2B9F82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C54946F" w14:textId="14A20A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3CF2CFB" w14:textId="069A40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DFD7E09" w14:textId="7386F0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0D90BD8" w14:textId="422852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1A81897" w14:textId="46E598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8C41865" w14:textId="1A320B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5E8C13C" w14:textId="72B080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0551A6" w14:textId="77777777" w:rsidTr="00503750">
        <w:tc>
          <w:tcPr>
            <w:tcW w:w="15685" w:type="dxa"/>
            <w:gridSpan w:val="12"/>
            <w:vAlign w:val="center"/>
          </w:tcPr>
          <w:p w14:paraId="43EB40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59DEB155" w14:textId="77777777" w:rsidTr="00503750">
        <w:tc>
          <w:tcPr>
            <w:tcW w:w="1944" w:type="dxa"/>
            <w:vAlign w:val="center"/>
          </w:tcPr>
          <w:p w14:paraId="6E1A0AB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81B19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29FD5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8CC0A6C" w14:textId="236832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6B897D2" w14:textId="351D6F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2A50AD0" w14:textId="5FD7B9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9C97E4" w14:textId="6DF2CA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27BE6DD" w14:textId="58A549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6546862" w14:textId="56E6E0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F351E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3E545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DA479B9" w14:textId="643AF0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54E2BD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4F45DE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685E3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980B7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A066137" w14:textId="0212A5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1CC684D" w14:textId="0CF16F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9CA2C68" w14:textId="00B37F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C169B33" w14:textId="4AC26F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A4CD276" w14:textId="04A1BC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032D807" w14:textId="2E5701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99652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6DDFC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D21FF88" w14:textId="52C4BE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802BEA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3F8B60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610D60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94696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41B9346" w14:textId="09C6D2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0EDA7B7" w14:textId="35847B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847F5AB" w14:textId="4A69D7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BA860F5" w14:textId="697F73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59C8DEB" w14:textId="1BDED8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1FD2E09" w14:textId="5AA9DF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8DBFB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A5C28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C86127E" w14:textId="721856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DAC42A" w14:textId="77777777" w:rsidTr="00503750">
        <w:tc>
          <w:tcPr>
            <w:tcW w:w="1944" w:type="dxa"/>
            <w:vAlign w:val="center"/>
          </w:tcPr>
          <w:p w14:paraId="062176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CBB3D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638CA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BAEBF50" w14:textId="6F3E07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9EE0E71" w14:textId="13D993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CACEF99" w14:textId="731E7D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170A5AA" w14:textId="115984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9901F81" w14:textId="3D787C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9159346" w14:textId="631B91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BBF9E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124E6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F9BD8D9" w14:textId="7F969D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87EAED" w14:textId="77777777" w:rsidTr="00503750">
        <w:tc>
          <w:tcPr>
            <w:tcW w:w="15685" w:type="dxa"/>
            <w:gridSpan w:val="12"/>
            <w:vAlign w:val="center"/>
          </w:tcPr>
          <w:p w14:paraId="5BA456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0116467" w14:textId="77777777" w:rsidTr="00503750">
        <w:tc>
          <w:tcPr>
            <w:tcW w:w="1944" w:type="dxa"/>
            <w:vAlign w:val="center"/>
          </w:tcPr>
          <w:p w14:paraId="5B4C6A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DACF8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FD874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DF458E3" w14:textId="353677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2030583" w14:textId="34745D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8F72E9B" w14:textId="730AEC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DC3DD1A" w14:textId="56A0C3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E0624C3" w14:textId="5B2D15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CBCF920" w14:textId="4DB688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8AE0184" w14:textId="68966C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67CE3F7" w14:textId="0AE6FD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04271B7" w14:textId="42CCFF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F50F5F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6645A4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8D6D1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42F1A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E0BF68F" w14:textId="3C999E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BFE86FE" w14:textId="181D5A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E8D9D34" w14:textId="3E4B00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9D4D96A" w14:textId="62BADE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5A5855C" w14:textId="2D9B5A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9F9E9B3" w14:textId="23BE24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387323F" w14:textId="52A5A0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49F79E6" w14:textId="4F0686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5142C51" w14:textId="395BF0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826BEA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15B71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C193C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F3C79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E0EF979" w14:textId="729DFB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F857118" w14:textId="6F8E26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D509344" w14:textId="7DCBFB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72E609C" w14:textId="10D41E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93D1066" w14:textId="220D83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6AAD6B9" w14:textId="50F780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2FC3D7D" w14:textId="480BEC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1CFCCCA" w14:textId="5A9ABE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BF015D6" w14:textId="1D31BC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54671C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7A72D1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1D00E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5D5C6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52E68B6" w14:textId="5D2370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073DA05" w14:textId="670EE7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77FCBBC" w14:textId="07F65C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CB79D93" w14:textId="299363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B24E5AC" w14:textId="777CFB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18BC616" w14:textId="5E7AE1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A3B0239" w14:textId="29DBBF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4D12272" w14:textId="6A2CE8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6232BCE" w14:textId="68967E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84522F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37047EE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9C35B0B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6951A3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C03CBF2" w14:textId="622488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8B402E4" w14:textId="066B93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CDFC7F5" w14:textId="398EB8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006E7C1" w14:textId="5D105F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3F5CABB" w14:textId="2F1CE2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76F25D4" w14:textId="48FE89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E0AEAD7" w14:textId="1B9A07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3E0161F" w14:textId="01CAC2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6BD58D7" w14:textId="2696CA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905DEB5" w14:textId="7224BE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13DC534" w14:textId="737895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A05BD1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68898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146A91F" w14:textId="7739FC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ED2CF1F" w14:textId="51F53F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860AF55" w14:textId="719AC4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03305E8" w14:textId="4673E9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0764755" w14:textId="44222F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49B6E9C" w14:textId="4EE74E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9EF19A9" w14:textId="4FB1FA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4B82AB5" w14:textId="702FE5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84B3214" w14:textId="0C24E5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7CCF851" w14:textId="7FE069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D5F071A" w14:textId="21BD0F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FEF45E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95A8F9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2440679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25BA3D85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16B92FA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59657EB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2549D9A5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4D6DC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71D221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D8EEC0C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1D2F492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3A1688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A908BA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3F0251F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570E4C4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5A99BAC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764A029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105270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6C5ED74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233380F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79C8F02E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1FA64C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3DF8EB2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11620E3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14378079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2CB3137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6CFF89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23CDE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22CF3CD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30484B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6084063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3EE909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197A534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0191D3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5261CE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0D30BB8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1A9905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11301EA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72B5A48F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013D63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2B21B1B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6AC16A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52EE8B4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246118C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3C004DC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6BF223C2" w14:textId="77777777" w:rsidTr="00503750">
        <w:trPr>
          <w:trHeight w:val="1073"/>
        </w:trPr>
        <w:tc>
          <w:tcPr>
            <w:tcW w:w="3614" w:type="dxa"/>
            <w:vMerge/>
          </w:tcPr>
          <w:p w14:paraId="3D7702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199A63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52F7E8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0B9A284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340711B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0E406E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58DB30F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4E25DA35" w14:textId="77777777" w:rsidTr="00503750">
        <w:trPr>
          <w:trHeight w:val="283"/>
        </w:trPr>
        <w:tc>
          <w:tcPr>
            <w:tcW w:w="3614" w:type="dxa"/>
          </w:tcPr>
          <w:p w14:paraId="4352B3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6CB6F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581FE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7705F0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9FB27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32265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995AD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E29354B" w14:textId="77777777" w:rsidTr="00503750">
        <w:trPr>
          <w:trHeight w:val="283"/>
        </w:trPr>
        <w:tc>
          <w:tcPr>
            <w:tcW w:w="3614" w:type="dxa"/>
          </w:tcPr>
          <w:p w14:paraId="1D30F3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9F784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792A0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F3082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31B10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05C2D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B426B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F9AA033" w14:textId="77777777" w:rsidTr="00503750">
        <w:trPr>
          <w:trHeight w:val="283"/>
        </w:trPr>
        <w:tc>
          <w:tcPr>
            <w:tcW w:w="3614" w:type="dxa"/>
          </w:tcPr>
          <w:p w14:paraId="3DEE73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FC0E7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671BC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745F57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89BFF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3A36A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F4C5D0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A00B49E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381E0769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76D33CA8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730F243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26ECCFA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65E748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74C6191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6EBE37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2581B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5925FEC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21AD3E7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0E41367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25D3C407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0CAF98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6C1E2B4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814106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44C6A479" w14:textId="1C92FF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A09A5D" w14:textId="029ED8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4EA48D" w14:textId="4C9788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0B62A1" w14:textId="7ECBC5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D3972E" w14:textId="5D20D9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5B6745" w14:textId="52961C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95BEAC" w14:textId="625C02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AC0A8F3" w14:textId="3A0ACB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46CB7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C6FE5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BB94A51" w14:textId="7B8C3E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64EF60" w14:textId="6DAFAB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400992" w14:textId="355EE8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BBFBC2" w14:textId="45E27B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B61386" w14:textId="716A42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17D18D" w14:textId="266654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CEC7D7" w14:textId="615013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5D57719" w14:textId="235966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B0014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BF805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74E56F86" w14:textId="66189A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F4584D" w14:textId="1F898A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EC35BF" w14:textId="415318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D6CDEE" w14:textId="35E48C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A712BA" w14:textId="63BD69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865FBC" w14:textId="071F81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1373EF" w14:textId="63EE47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E5359FD" w14:textId="43958F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93DEA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12E97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538643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0E5A7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56670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60811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E8282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FDB08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0D75E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414F69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A6D909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9D1FAC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778F322E" w14:textId="074033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851941" w14:textId="49DF08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26A6E8" w14:textId="6E7B7F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DDF963" w14:textId="2E5156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B4FC0B" w14:textId="5C599A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360ADD" w14:textId="67066E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4B9B1A" w14:textId="66B737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489ED9F" w14:textId="1DCADD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3AF29E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85050D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9FF373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C7A8A6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41CD760" w14:textId="22EE38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7F7A08" w14:textId="309A59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795DEC" w14:textId="72EFE5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14F87C" w14:textId="2FC67E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8D670A" w14:textId="74581D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B6DB1A" w14:textId="4EB9B2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004093" w14:textId="69BBCF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1BA0FDC" w14:textId="0AD96F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B71E1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EF575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39B9A2D8" w14:textId="7960FD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A91695" w14:textId="4366ED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D40AFF" w14:textId="3B07FC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B6D3AB" w14:textId="17CC29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E32ADA" w14:textId="349AEB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EFBDF7" w14:textId="0AC0D9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57A597" w14:textId="424253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9786B3F" w14:textId="42B816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B8123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B0B0A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19684DD" w14:textId="505F56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73CCCE" w14:textId="41E95E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84CF5B" w14:textId="65E583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13ABB5" w14:textId="5C3268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AEE378" w14:textId="7A2F99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594C96" w14:textId="56420D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DBCFBC" w14:textId="7C4B5C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1BD56D0" w14:textId="116430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490F6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BA0ECE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77AE4278" w14:textId="5A9A3B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38F7E4" w14:textId="154AA6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8AE13C" w14:textId="134C0B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EF9AEE" w14:textId="3D2B90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17781A" w14:textId="1A4CEA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67368B" w14:textId="584A13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A435B6" w14:textId="1F8B44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FAD37F9" w14:textId="6AA7F2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2F299F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4E14C0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128534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65C9A9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9A481C7" w14:textId="2128E4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139C16" w14:textId="487570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57EE4D" w14:textId="2B2225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5DF8E9" w14:textId="2BA460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22BCB6" w14:textId="364739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AE898E" w14:textId="6A21A5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DFD4BD" w14:textId="133AE3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CF153CB" w14:textId="750029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467E93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330EF3E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FAEBD9A" w14:textId="55FACF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ACA5FF" w14:textId="30EBC0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68F46F" w14:textId="677CB9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764D7F" w14:textId="58E40F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87CEB1" w14:textId="734EC0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110FB3" w14:textId="2D37E0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943718" w14:textId="79CDEA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8127CB2" w14:textId="58E3A0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37292E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D7BCA3E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510A8A2F" w14:textId="3DF2639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1C6408D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4B4CD5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7357DC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A26537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B5BF95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278FF3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6E3591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ADE849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591E45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8F1694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06148F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F39536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5421D5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46C7AE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0B3EA2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129B14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782E11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302D3B9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4E81576B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53037D69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47EF014E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11C5F3A5" w14:textId="77777777" w:rsidTr="00503750">
        <w:trPr>
          <w:trHeight w:val="630"/>
        </w:trPr>
        <w:tc>
          <w:tcPr>
            <w:tcW w:w="2594" w:type="dxa"/>
            <w:vAlign w:val="center"/>
          </w:tcPr>
          <w:p w14:paraId="3711F73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vAlign w:val="center"/>
          </w:tcPr>
          <w:p w14:paraId="47459F5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vAlign w:val="center"/>
          </w:tcPr>
          <w:p w14:paraId="54FECCC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vAlign w:val="center"/>
          </w:tcPr>
          <w:p w14:paraId="4E03F2D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vAlign w:val="center"/>
          </w:tcPr>
          <w:p w14:paraId="08892E6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6C27480C" w14:textId="77777777" w:rsidTr="00503750">
        <w:trPr>
          <w:trHeight w:val="437"/>
        </w:trPr>
        <w:tc>
          <w:tcPr>
            <w:tcW w:w="2594" w:type="dxa"/>
          </w:tcPr>
          <w:p w14:paraId="7220CCB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vAlign w:val="center"/>
          </w:tcPr>
          <w:p w14:paraId="6F5994A4" w14:textId="38C4700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5AA8389C" w14:textId="0E45E2F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02909B35" w14:textId="006A9C9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009EEE44" w14:textId="1E4B906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3F5899E" w14:textId="77777777" w:rsidTr="00503750">
        <w:trPr>
          <w:trHeight w:val="420"/>
        </w:trPr>
        <w:tc>
          <w:tcPr>
            <w:tcW w:w="2594" w:type="dxa"/>
          </w:tcPr>
          <w:p w14:paraId="3A03DE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vAlign w:val="center"/>
          </w:tcPr>
          <w:p w14:paraId="41827647" w14:textId="3EDAF81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45005D0E" w14:textId="6193216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39FEC511" w14:textId="335E9E8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7DDAF4FD" w14:textId="4C630B9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2DFB2CB" w14:textId="77777777" w:rsidTr="00503750">
        <w:trPr>
          <w:trHeight w:val="630"/>
        </w:trPr>
        <w:tc>
          <w:tcPr>
            <w:tcW w:w="2594" w:type="dxa"/>
          </w:tcPr>
          <w:p w14:paraId="0DAD480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vAlign w:val="center"/>
          </w:tcPr>
          <w:p w14:paraId="4BB19913" w14:textId="459A789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774A47E3" w14:textId="2CB3E0E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77B4D56F" w14:textId="57E8706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6F6CFAD5" w14:textId="53D365A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4D8C889" w14:textId="77777777" w:rsidTr="00503750">
        <w:trPr>
          <w:trHeight w:val="420"/>
        </w:trPr>
        <w:tc>
          <w:tcPr>
            <w:tcW w:w="2594" w:type="dxa"/>
          </w:tcPr>
          <w:p w14:paraId="1ADAE1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vAlign w:val="center"/>
          </w:tcPr>
          <w:p w14:paraId="5A09B77A" w14:textId="2CA553B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41D0A434" w14:textId="52E1AB4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7C383368" w14:textId="21C42E2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131918CA" w14:textId="0ACAE45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4983E8B" w14:textId="77777777" w:rsidTr="00503750">
        <w:trPr>
          <w:trHeight w:val="437"/>
        </w:trPr>
        <w:tc>
          <w:tcPr>
            <w:tcW w:w="2594" w:type="dxa"/>
          </w:tcPr>
          <w:p w14:paraId="4B9210B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vAlign w:val="center"/>
          </w:tcPr>
          <w:p w14:paraId="3D988B0F" w14:textId="7630233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201B8FF9" w14:textId="688F32D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5C6F0EE9" w14:textId="3DB58CA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2B9BD71D" w14:textId="5497133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E66D7FB" w14:textId="77777777" w:rsidTr="00503750">
        <w:trPr>
          <w:trHeight w:val="420"/>
        </w:trPr>
        <w:tc>
          <w:tcPr>
            <w:tcW w:w="2594" w:type="dxa"/>
          </w:tcPr>
          <w:p w14:paraId="2FA40728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vAlign w:val="center"/>
          </w:tcPr>
          <w:p w14:paraId="42B346E6" w14:textId="63116573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72B3B653" w14:textId="233CB534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73668702" w14:textId="61CE9923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3F56577B" w14:textId="23E23984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7A78B144" w14:textId="77777777" w:rsidR="00944C3D" w:rsidRDefault="00944C3D" w:rsidP="00944C3D">
      <w:pPr>
        <w:rPr>
          <w:rFonts w:ascii="Arial" w:hAnsi="Arial"/>
          <w:b/>
        </w:rPr>
      </w:pPr>
    </w:p>
    <w:p w14:paraId="03356BED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15571FFE" w14:textId="77777777" w:rsidTr="00503750">
        <w:trPr>
          <w:trHeight w:val="718"/>
        </w:trPr>
        <w:tc>
          <w:tcPr>
            <w:tcW w:w="2921" w:type="dxa"/>
            <w:vAlign w:val="center"/>
          </w:tcPr>
          <w:p w14:paraId="337A1E1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vAlign w:val="center"/>
          </w:tcPr>
          <w:p w14:paraId="6EE04A2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2D89415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vAlign w:val="center"/>
          </w:tcPr>
          <w:p w14:paraId="059D510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vAlign w:val="center"/>
          </w:tcPr>
          <w:p w14:paraId="7F3AFF0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6783460B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4A7302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</w:tcPr>
          <w:p w14:paraId="39300C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036C9BF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78A831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55F2439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32230C4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</w:tcPr>
          <w:p w14:paraId="059A07E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012E378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6514431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9CC86A3" w14:textId="77777777" w:rsidTr="00503750">
        <w:trPr>
          <w:trHeight w:val="233"/>
        </w:trPr>
        <w:tc>
          <w:tcPr>
            <w:tcW w:w="2921" w:type="dxa"/>
            <w:vAlign w:val="center"/>
          </w:tcPr>
          <w:p w14:paraId="3DFD73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</w:tcPr>
          <w:p w14:paraId="3F48AD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6224420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240548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6CE99BB" w14:textId="77777777" w:rsidTr="00503750">
        <w:trPr>
          <w:trHeight w:val="485"/>
        </w:trPr>
        <w:tc>
          <w:tcPr>
            <w:tcW w:w="2921" w:type="dxa"/>
            <w:vAlign w:val="center"/>
          </w:tcPr>
          <w:p w14:paraId="36561ECA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</w:tcPr>
          <w:p w14:paraId="20E803B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7FE3AFF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5CE275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EEC8DB9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0405D68A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5BD7724C" w14:textId="77777777" w:rsidTr="00503750">
        <w:tc>
          <w:tcPr>
            <w:tcW w:w="2835" w:type="dxa"/>
            <w:vAlign w:val="center"/>
          </w:tcPr>
          <w:p w14:paraId="6F0427F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0D7F66D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B99DE4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08F0901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0FD4EE5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6C76E1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236A724C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7348B6E1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79CDDCF" w14:textId="7A4D107D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7F622A4" w14:textId="466511CC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9BE29D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F519699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80B4532" w14:textId="492F270E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29DC08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45AF8D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7AC10619" w14:textId="0DA711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13E9C3" w14:textId="7C368D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FBC1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D324F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E1A2C80" w14:textId="05A725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270337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69EAD4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70F4A701" w14:textId="0EDFF7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B7BC35" w14:textId="3C4582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BC3E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B101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09B054B" w14:textId="61F736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FF4788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21B2F6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69B7A070" w14:textId="2207C9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92C752" w14:textId="2AAC6D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F57E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E006C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15D8D37" w14:textId="321AD0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4099E8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3867EA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0588C151" w14:textId="449CEB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A6D068E" w14:textId="0701D4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A176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44797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97979C1" w14:textId="4A496B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EFEC55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1D5D4D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1F6D10AC" w14:textId="7DCB45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2558F2" w14:textId="13E7DC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D21A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442F7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81085F6" w14:textId="0AC0F7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E7AD1A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B4A5B0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5E934029" w14:textId="3AC0D72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114135" w14:textId="02EB550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FF5FB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20740E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B50AC1D" w14:textId="6D61E89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2E88CC0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E6C4E1B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1BFD5008" w14:textId="02D158FE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5FF3FDE0" w14:textId="77777777" w:rsidR="00944C3D" w:rsidRDefault="00944C3D" w:rsidP="00944C3D">
      <w:pPr>
        <w:rPr>
          <w:rFonts w:ascii="Arial" w:hAnsi="Arial"/>
          <w:b/>
        </w:rPr>
      </w:pPr>
    </w:p>
    <w:p w14:paraId="2E5F5258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28BA0BCA" w14:textId="77777777" w:rsidTr="00503750">
        <w:tc>
          <w:tcPr>
            <w:tcW w:w="2835" w:type="dxa"/>
            <w:vAlign w:val="center"/>
          </w:tcPr>
          <w:p w14:paraId="19E6B6E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4302EFC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62B6039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7BB5285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6FDAC74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371B2DD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1377C4FF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0462FB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6463DDBD" w14:textId="0502A9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3E80D0" w14:textId="6DCC15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E08D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FA6C3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BB4D5B7" w14:textId="63FB55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8BDBA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4CD13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7A6B22D4" w14:textId="72FC36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240A89" w14:textId="0CD37B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0B51C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F1E1D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170697E" w14:textId="4BEB94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8475EC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07701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0077845D" w14:textId="399503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1D994A" w14:textId="2C38DD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8E53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526FE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3EC0B91" w14:textId="44217C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46EA1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1AC93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64AB70B4" w14:textId="47B343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0F888D" w14:textId="070F89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F656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7183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CCC2226" w14:textId="0387F6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BE04E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18E552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3C64D3CA" w14:textId="29AE694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1DCF71" w14:textId="7400C7F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ABDA7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0E9252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B4442A8" w14:textId="36CBE7C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8CF75B3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29E33510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160AA468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0C7762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5B1A2B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079B4B3D" w14:textId="77777777" w:rsidTr="00503750">
        <w:trPr>
          <w:trHeight w:val="699"/>
        </w:trPr>
        <w:tc>
          <w:tcPr>
            <w:tcW w:w="3502" w:type="dxa"/>
            <w:vMerge/>
          </w:tcPr>
          <w:p w14:paraId="3151D6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2B998A8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3C64F1C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62524CA2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BA219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44BE37B7" w14:textId="030AAD01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06C35A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AF7E083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A52D9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2767B292" w14:textId="0B190400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03A631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C1EB971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26CF12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686C7733" w14:textId="515BCDC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425E06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1BCFEB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A848413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752630EC" w14:textId="77777777" w:rsidTr="00503750">
        <w:trPr>
          <w:trHeight w:val="593"/>
        </w:trPr>
        <w:tc>
          <w:tcPr>
            <w:tcW w:w="3497" w:type="dxa"/>
          </w:tcPr>
          <w:p w14:paraId="78CBC5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3C6BC34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0D2F92F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3710230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52FBF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23C31B8B" w14:textId="40725F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F0467D6" w14:textId="3198F6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5E2EE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11CBCC8" w14:textId="5212E6A9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682F416" w14:textId="1E4643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8DAC903" w14:textId="246F95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EC5C7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43B8586" w14:textId="3DC11318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A7E6BE1" w14:textId="58199E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EFD5680" w14:textId="63FDB2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3EEA9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1A343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1F5307EE" w14:textId="77F0FC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F63FF1D" w14:textId="5B7617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48379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ABA10F2" w14:textId="142FF266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F29044E" w14:textId="72C16C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3970FDB" w14:textId="539D5B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4AD5F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E88D546" w14:textId="2425E9AC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26AB439" w14:textId="002BB5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290C7B8" w14:textId="7A979E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6F8EA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CFED2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16CB141B" w14:textId="08AA4D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7CF1BF1" w14:textId="0D7166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7597C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5C01C37" w14:textId="6356F198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60766BD" w14:textId="3070CB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4FD24B2" w14:textId="439A30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0FE38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04D9D31" w14:textId="76768932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C94353F" w14:textId="348B60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CCB8090" w14:textId="0F9EC8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4FF723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1A97F2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52339805" w14:textId="0653AF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05BDD92" w14:textId="4C2803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07FBC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9C8F665" w14:textId="0DE7F413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DA1641E" w14:textId="723CE1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38AD486" w14:textId="0A4156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6D2208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2D5419F4" w14:textId="69CD6039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E7472BF" w14:textId="7FABB2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462B958" w14:textId="5B6345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7BF8E88" w14:textId="77777777" w:rsidR="00944C3D" w:rsidRDefault="00944C3D" w:rsidP="00944C3D">
      <w:pPr>
        <w:rPr>
          <w:rFonts w:ascii="Arial" w:hAnsi="Arial"/>
          <w:b/>
        </w:rPr>
      </w:pPr>
    </w:p>
    <w:p w14:paraId="1ACBDA8A" w14:textId="77777777" w:rsidR="00944C3D" w:rsidRDefault="00944C3D" w:rsidP="00944C3D">
      <w:pPr>
        <w:rPr>
          <w:rFonts w:ascii="Arial" w:hAnsi="Arial"/>
          <w:b/>
        </w:rPr>
      </w:pPr>
    </w:p>
    <w:p w14:paraId="198B9F86" w14:textId="77777777" w:rsidR="00944C3D" w:rsidRDefault="00944C3D" w:rsidP="00944C3D">
      <w:pPr>
        <w:rPr>
          <w:rFonts w:ascii="Arial" w:hAnsi="Arial"/>
          <w:b/>
        </w:rPr>
      </w:pPr>
    </w:p>
    <w:p w14:paraId="1C73A4C9" w14:textId="77777777" w:rsidR="00944C3D" w:rsidRDefault="00944C3D" w:rsidP="00944C3D">
      <w:pPr>
        <w:rPr>
          <w:rFonts w:ascii="Arial" w:hAnsi="Arial"/>
          <w:b/>
        </w:rPr>
      </w:pPr>
    </w:p>
    <w:p w14:paraId="1B8562FA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628"/>
        <w:gridCol w:w="1215"/>
        <w:gridCol w:w="1197"/>
        <w:gridCol w:w="1193"/>
        <w:gridCol w:w="1570"/>
      </w:tblGrid>
      <w:tr w:rsidR="00944C3D" w:rsidRPr="00050529" w14:paraId="3F382B0B" w14:textId="77777777" w:rsidTr="00503750">
        <w:tc>
          <w:tcPr>
            <w:tcW w:w="2622" w:type="dxa"/>
            <w:vAlign w:val="center"/>
          </w:tcPr>
          <w:p w14:paraId="6732CDE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231158B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6B85BA8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04528B0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6DACD3F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1A4CF36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1522079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5589F18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2804122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468B44C2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68D8218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23FDDD8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7D9A4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239A4D15" w14:textId="0A1C60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18BDEB1" w14:textId="124925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DEB11C2" w14:textId="7CCC97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E14F0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468CFEF" w14:textId="622E2D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1AD0BE" w14:textId="77777777" w:rsidTr="00503750">
        <w:tc>
          <w:tcPr>
            <w:tcW w:w="2622" w:type="dxa"/>
            <w:vAlign w:val="center"/>
          </w:tcPr>
          <w:p w14:paraId="5D27D4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5C1745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03D4BF85" w14:textId="0DA1A3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3C3FDC0" w14:textId="4DA6C7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0EA7D93" w14:textId="550139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EE04D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E0B7882" w14:textId="0F0319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412A4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4C6E7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6DB4E18C" w14:textId="497FA3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F3DB849" w14:textId="177F8D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DD3AF40" w14:textId="424F9E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CF6DE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5D0184D" w14:textId="181A4A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FA53D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DFF93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70C1C815" w14:textId="24446B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525BDCC" w14:textId="41F9FA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3EF11CE" w14:textId="4467C6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58AC5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7C30742" w14:textId="6A8F79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780B86" w14:textId="77777777" w:rsidTr="00503750">
        <w:tc>
          <w:tcPr>
            <w:tcW w:w="2622" w:type="dxa"/>
            <w:vAlign w:val="center"/>
          </w:tcPr>
          <w:p w14:paraId="716ED8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4477D3F9" w14:textId="472733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15667.00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40BDD6F" w14:textId="2A864C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13832.00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63ACD55" w14:textId="60D060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8798.00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8E3FF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DDA72F0" w14:textId="6E7CA6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20701.00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B1ECB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85EDF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1AA5D1B1" w14:textId="742FF3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66A3A2E" w14:textId="33D0CB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446F079" w14:textId="1D02B1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0840B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4C59A00" w14:textId="7FC745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359FEB" w14:textId="77777777" w:rsidTr="00503750">
        <w:tc>
          <w:tcPr>
            <w:tcW w:w="2622" w:type="dxa"/>
            <w:vAlign w:val="center"/>
          </w:tcPr>
          <w:p w14:paraId="43D3BB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2CCBB5E6" w14:textId="6FE555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E0E0116" w14:textId="25481C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A4C7C3D" w14:textId="716CE2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34702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63520BC" w14:textId="25A7D0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56F8BB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5744E01F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55DA843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B90CD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4D3760E5" w14:textId="7CF452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08D0C74" w14:textId="6AE811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E23A120" w14:textId="7BAD32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7E8FA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FCEA69C" w14:textId="5B73D4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4C9CB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B1002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7041DEF5" w14:textId="573F64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A13629A" w14:textId="3EFDDE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4BA82B0" w14:textId="19513E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23484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3CB6E1F" w14:textId="34A505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BD22D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C25D3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12378074" w14:textId="0449E8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647905E" w14:textId="057192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27A6920" w14:textId="3F077A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D1FB7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4D2A97E" w14:textId="6DA22D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3CF72D" w14:textId="77777777" w:rsidTr="00503750">
        <w:tc>
          <w:tcPr>
            <w:tcW w:w="2622" w:type="dxa"/>
            <w:vAlign w:val="center"/>
          </w:tcPr>
          <w:p w14:paraId="72EF34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5DCA79DD" w14:textId="0699FE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BB1F85D" w14:textId="4227CF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591E2E6" w14:textId="746E04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8BA66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1FEDBA3" w14:textId="67260A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90CCD1" w14:textId="77777777" w:rsidTr="00503750">
        <w:tc>
          <w:tcPr>
            <w:tcW w:w="2622" w:type="dxa"/>
            <w:vAlign w:val="center"/>
          </w:tcPr>
          <w:p w14:paraId="02E32F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60A5C7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2E4D3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F92A2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76664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E3A10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CCAF28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20E3C2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67266FEB" w14:textId="458EDD6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b/>
                <w:noProof/>
                <w:sz w:val="18"/>
                <w:szCs w:val="18"/>
              </w:rPr>
              <w:t>15667.00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8A07CB6" w14:textId="6463E3E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b/>
                <w:noProof/>
                <w:sz w:val="18"/>
                <w:szCs w:val="18"/>
              </w:rPr>
              <w:t>13832.00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FDD3300" w14:textId="61C32DE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b/>
                <w:noProof/>
                <w:sz w:val="18"/>
                <w:szCs w:val="18"/>
              </w:rPr>
              <w:t>8798.00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3FA5B8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695D2F5" w14:textId="00FF50C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b/>
                <w:noProof/>
                <w:sz w:val="18"/>
                <w:szCs w:val="18"/>
              </w:rPr>
              <w:t>20701.00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0C6B94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2BE8DEB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72E9C57B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735741E4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7587B9A4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739DE85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D49F819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69BF86A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7875DED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0BE767D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137C086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F2B172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2323122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3BE1BE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85A638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5EA825C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5ED19C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F42751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1392E87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7AF2CD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402235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1112576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797508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57C63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505CEA5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D52789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2F8BF4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3BCEF32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B0AAD1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FE8B11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0CDD90D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85A70B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39F70D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26B9FE3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47213C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0A2725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030A7D3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ADA70F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76E662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150FBD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0BB422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92CE2B0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2A0158E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2F1A446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AE65FA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25EED10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B37FA4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6D886DF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1DF605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5D6CE8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2CBE76C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524AD1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17F143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53364C9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F524F6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B12528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18F5F8B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42745F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3BC151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6182709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B19AFB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1B5375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019713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631DBA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377AE3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162610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51C39A4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801CFF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893DF1E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3BE3581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0EF2C176" w14:textId="77777777" w:rsidTr="00503750">
        <w:tc>
          <w:tcPr>
            <w:tcW w:w="2835" w:type="dxa"/>
            <w:vAlign w:val="center"/>
          </w:tcPr>
          <w:p w14:paraId="1BB659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3D9AD8A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7875545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483205E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4219E0B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75CE85D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6B18EFE4" w14:textId="77777777" w:rsidTr="00503750">
        <w:tc>
          <w:tcPr>
            <w:tcW w:w="2835" w:type="dxa"/>
            <w:vAlign w:val="center"/>
          </w:tcPr>
          <w:p w14:paraId="11F492A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6EABC346" w14:textId="3C933D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6F38C2" w14:textId="2BB368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E14CB6" w14:textId="007557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489A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560513A" w14:textId="79317B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D666A8" w14:textId="77777777" w:rsidTr="00503750">
        <w:tc>
          <w:tcPr>
            <w:tcW w:w="2835" w:type="dxa"/>
            <w:vAlign w:val="center"/>
          </w:tcPr>
          <w:p w14:paraId="36B7E52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47DEF597" w14:textId="699CDA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807553" w14:textId="484C62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21D855" w14:textId="544597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74EC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7B214D7" w14:textId="2224FD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DC0A6C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0D2CF9E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117BAF3E" w14:textId="6C49E03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FEAA53" w14:textId="16CB822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D912F5" w14:textId="21CD585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B934E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A2FF523" w14:textId="709CA20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25237CF5" w14:textId="77777777" w:rsidTr="00503750">
        <w:tc>
          <w:tcPr>
            <w:tcW w:w="2835" w:type="dxa"/>
            <w:vAlign w:val="center"/>
          </w:tcPr>
          <w:p w14:paraId="708888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40E4E574" w14:textId="6365DD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43627E" w14:textId="21257F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263CF6" w14:textId="33A9A4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FD84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C7981E" w14:textId="748491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DB0C37" w14:textId="77777777" w:rsidTr="00503750">
        <w:tc>
          <w:tcPr>
            <w:tcW w:w="2835" w:type="dxa"/>
            <w:vAlign w:val="center"/>
          </w:tcPr>
          <w:p w14:paraId="5D7D96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36028722" w14:textId="20E866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0701C4" w14:textId="3BFC54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DB6A96" w14:textId="6E835D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194C0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B091EE" w14:textId="517BF1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557EA9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607048A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4EA05B74" w14:textId="0FF11B81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8E145BB" w14:textId="1C1F0E5E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3D19E8" w14:textId="0B10772F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17C6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F2ADC62" w14:textId="76336A49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C59826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0CE8D1D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5AC61026" w14:textId="7077C2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6657BE" w14:textId="5C4B55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412157" w14:textId="3CD263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A8D0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04A6305" w14:textId="4CC2B8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76AC1C5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659885D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4"/>
        <w:gridCol w:w="1766"/>
        <w:gridCol w:w="1646"/>
        <w:gridCol w:w="1591"/>
        <w:gridCol w:w="1873"/>
      </w:tblGrid>
      <w:tr w:rsidR="00944C3D" w:rsidRPr="008D0433" w14:paraId="130D21BD" w14:textId="77777777" w:rsidTr="00503750">
        <w:tc>
          <w:tcPr>
            <w:tcW w:w="2552" w:type="dxa"/>
            <w:vAlign w:val="center"/>
          </w:tcPr>
          <w:p w14:paraId="2753A32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4EA720C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7CA0632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3009B81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7FE86F9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1458BC8F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79D4002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55162C8F" w14:textId="3FE0C606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4EB84EE1" w14:textId="4CADA6E5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0FB6DAEB" w14:textId="021043BF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74F9204A" w14:textId="0EC93F0F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C9794AA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2B466F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4825BD2A" w14:textId="182DFD0C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6AD6DDD4" w14:textId="39A40F51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50090B98" w14:textId="1F70535D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060EB08C" w14:textId="176CE5C0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5E2F4B98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5774009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0A394BE6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1846F8F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75CB103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7E41F8AA" w14:textId="77777777" w:rsidTr="00503750">
        <w:tc>
          <w:tcPr>
            <w:tcW w:w="4395" w:type="dxa"/>
            <w:vMerge/>
          </w:tcPr>
          <w:p w14:paraId="5321623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2C294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3DB5B08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374E81F3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43ED98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0D0DD038" w14:textId="49D27B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  <w:lang w:eastAsia="sk-SK"/>
              </w:rPr>
              <w:t>233.70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5F9B2D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122EF5D2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59DC28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6E11A082" w14:textId="3B2948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5477A63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2EA80ED7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2E99223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43C1DF1C" w14:textId="35CF192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b/>
                <w:noProof/>
                <w:sz w:val="18"/>
                <w:szCs w:val="18"/>
              </w:rPr>
              <w:t>233.70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F99142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62FB75EA" w14:textId="77777777" w:rsidTr="00503750">
        <w:tc>
          <w:tcPr>
            <w:tcW w:w="4395" w:type="dxa"/>
            <w:vAlign w:val="center"/>
          </w:tcPr>
          <w:p w14:paraId="004E17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4EF25C85" w14:textId="03CAE9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2D43B8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5D14C1B6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63E778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420F9F43" w14:textId="4B5D02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C5D947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123C3A5F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00585D5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59011CCE" w14:textId="1F01F3C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ABAFB0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76921E21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2B97FC4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00B6A26A" w14:textId="25F6A6DE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b/>
                <w:noProof/>
                <w:sz w:val="18"/>
                <w:szCs w:val="18"/>
              </w:rPr>
              <w:t>15907.00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98175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E9AD4BE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74E0677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1008E832" w14:textId="77777777" w:rsidTr="00503750">
        <w:tc>
          <w:tcPr>
            <w:tcW w:w="4395" w:type="dxa"/>
            <w:vAlign w:val="center"/>
          </w:tcPr>
          <w:p w14:paraId="5FEF513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7B0CBD1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32C022E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5C11D344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40C0709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31AB89E6" w14:textId="719433A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CD615DF" w14:textId="3630F63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2ADB082A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32E2CDF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420362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6D956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2407A4AB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2FD5070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1A7B74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D26C9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52FF40AF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5444EA3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72DA45BA" w14:textId="557251EF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AB1D32D" w14:textId="34DA963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17B40845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2561638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2433DF60" w14:textId="7ECB7D9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50D3B97" w14:textId="01E8AC7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0ADEEA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BA916E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0E018D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310A2094" w14:textId="77777777" w:rsidTr="00503750">
        <w:tc>
          <w:tcPr>
            <w:tcW w:w="1843" w:type="dxa"/>
            <w:vAlign w:val="center"/>
          </w:tcPr>
          <w:p w14:paraId="3026058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3DAE53C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63D0A87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56DB8AA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3F626BE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3DD24AD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478E16B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388EBE6E" w14:textId="77777777" w:rsidTr="00503750">
        <w:tc>
          <w:tcPr>
            <w:tcW w:w="1843" w:type="dxa"/>
            <w:vAlign w:val="center"/>
          </w:tcPr>
          <w:p w14:paraId="6C90AD2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054F6D6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325307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4C1C8A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93AC28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E464A9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9A7E1C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D8CB5C4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572C621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5CBC0E4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57CB8A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CC47FA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961670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8BB71E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A0E9C3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DEA9CAF" w14:textId="77777777" w:rsidTr="00503750">
        <w:tc>
          <w:tcPr>
            <w:tcW w:w="1843" w:type="dxa"/>
            <w:vAlign w:val="center"/>
          </w:tcPr>
          <w:p w14:paraId="6A25DF5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49F6F7B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289BD7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9352DA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8245F5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6697A8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78D2C5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33884C6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1C89BD5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6B309AC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2AF842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26E031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1788BC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8971AA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7E6257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B616FF9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1A4A766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35ACF20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6CEFC7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DB86B5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6FA1FE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4A7999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CBC359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411762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CEF8A9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3145F041" w14:textId="77777777" w:rsidTr="00503750">
        <w:trPr>
          <w:trHeight w:val="664"/>
        </w:trPr>
        <w:tc>
          <w:tcPr>
            <w:tcW w:w="3372" w:type="dxa"/>
          </w:tcPr>
          <w:p w14:paraId="1CA3BDE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50BA4AD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5D541B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25C0C1A0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31EB5F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2C38BCF2" w14:textId="5248B1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7B56A6E" w14:textId="1C7472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7C1D2B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ED0CB6C" w14:textId="583914F1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B18E631" w14:textId="4D9911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543DEA8" w14:textId="77865E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6EF6CFD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1BD575F" w14:textId="48F20BA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7CDCDD3" w14:textId="5FF011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D5DEA39" w14:textId="3D2E8A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0DE04EE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6A350F7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109FDF44" w14:textId="4F54A9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044F7A9" w14:textId="6056EC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E11420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07005EF" w14:textId="584D9F71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4A09C1C" w14:textId="75034F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091A26E" w14:textId="5D5595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FFCDF34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171E1DDF" w14:textId="6C8BC75B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96CB100" w14:textId="61095F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9CF47A8" w14:textId="7F5472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30BD2AA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179D9881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253DB1B0" w14:textId="77777777" w:rsidTr="00503750">
        <w:tc>
          <w:tcPr>
            <w:tcW w:w="2835" w:type="dxa"/>
            <w:vAlign w:val="center"/>
          </w:tcPr>
          <w:p w14:paraId="13F0510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05621E7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203689C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6751528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35D7720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7D74BAAC" w14:textId="77777777" w:rsidTr="00503750">
        <w:tc>
          <w:tcPr>
            <w:tcW w:w="2835" w:type="dxa"/>
          </w:tcPr>
          <w:p w14:paraId="4AD6632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1DA7EF66" w14:textId="6A96FD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E97D00E" w14:textId="31125D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115852D" w14:textId="2E2E00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1A2CBE4" w14:textId="60CB62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104AC95" w14:textId="77777777" w:rsidTr="00503750">
        <w:tc>
          <w:tcPr>
            <w:tcW w:w="2835" w:type="dxa"/>
          </w:tcPr>
          <w:p w14:paraId="022A585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2D8ACA68" w14:textId="644B84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083CD5A" w14:textId="71BEF0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B69D0D0" w14:textId="7129AC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57C6A3E" w14:textId="5F4411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E7E2439" w14:textId="77777777" w:rsidTr="00503750">
        <w:tc>
          <w:tcPr>
            <w:tcW w:w="2835" w:type="dxa"/>
          </w:tcPr>
          <w:p w14:paraId="3B5DA4B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128529D2" w14:textId="1FCEC4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9A22440" w14:textId="1D9799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C555F3F" w14:textId="2CFC9B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233F656" w14:textId="35B319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A57930D" w14:textId="77777777" w:rsidTr="00503750">
        <w:tc>
          <w:tcPr>
            <w:tcW w:w="2835" w:type="dxa"/>
            <w:vAlign w:val="center"/>
          </w:tcPr>
          <w:p w14:paraId="5840769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3C12A7E5" w14:textId="1791F2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2BFCDA4" w14:textId="66995D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340D111" w14:textId="52E227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8A12D66" w14:textId="639BD8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FB23D7B" w14:textId="77777777" w:rsidTr="00503750">
        <w:tc>
          <w:tcPr>
            <w:tcW w:w="2835" w:type="dxa"/>
            <w:vAlign w:val="center"/>
          </w:tcPr>
          <w:p w14:paraId="5CB120E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12482D31" w14:textId="522B37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5FA5A29" w14:textId="78080D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061BAED" w14:textId="1E4D23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04CDC74" w14:textId="747D89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295BD7F" w14:textId="77777777" w:rsidTr="00503750">
        <w:tc>
          <w:tcPr>
            <w:tcW w:w="2835" w:type="dxa"/>
          </w:tcPr>
          <w:p w14:paraId="73ED94B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7C6FF6A4" w14:textId="2BDC25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E55E5A4" w14:textId="4FC775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057AC5A" w14:textId="0B9543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E7BE890" w14:textId="404C26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D0C5419" w14:textId="77777777" w:rsidTr="00503750">
        <w:tc>
          <w:tcPr>
            <w:tcW w:w="2835" w:type="dxa"/>
          </w:tcPr>
          <w:p w14:paraId="65937B3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65EBC5A6" w14:textId="327310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10A6020" w14:textId="028BB6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61677E7" w14:textId="2FD173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702AF4F" w14:textId="53EA23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F1A4342" w14:textId="77777777" w:rsidTr="00503750">
        <w:tc>
          <w:tcPr>
            <w:tcW w:w="2835" w:type="dxa"/>
          </w:tcPr>
          <w:p w14:paraId="6D031A3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2B11E010" w14:textId="288538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7CD9A41" w14:textId="038AE2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5A3A4A6" w14:textId="01D426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1F069DF" w14:textId="5691DC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D934479" w14:textId="77777777" w:rsidR="00944C3D" w:rsidRDefault="00944C3D" w:rsidP="00944C3D">
      <w:pPr>
        <w:rPr>
          <w:rFonts w:ascii="Arial" w:hAnsi="Arial"/>
          <w:b/>
        </w:rPr>
      </w:pPr>
    </w:p>
    <w:p w14:paraId="05B6AC5A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70C16C0F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4BFEBCB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069B291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0983A14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19CE354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16DE7F2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6E6E5B90" w14:textId="77777777" w:rsidTr="00503750">
        <w:trPr>
          <w:trHeight w:val="443"/>
        </w:trPr>
        <w:tc>
          <w:tcPr>
            <w:tcW w:w="2560" w:type="dxa"/>
          </w:tcPr>
          <w:p w14:paraId="475B7AA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1B7E292C" w14:textId="30F925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1FE4D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3E2DF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19223A5" w14:textId="18C732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AACA71E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1ABB8F5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28779391" w14:textId="0FABE0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E64DE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EBF1A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4653B9D" w14:textId="62F7F1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2E10119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1C93DC6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6F7B1F3A" w14:textId="4823BB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169DC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5437B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8F2BA46" w14:textId="0C2A93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A5D93C0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5CF3E4B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13990E27" w14:textId="469161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1C0BC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A055A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A7089A7" w14:textId="4A0D09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2F9FC8D" w14:textId="77777777" w:rsidR="00944C3D" w:rsidRDefault="00944C3D" w:rsidP="00944C3D">
      <w:pPr>
        <w:rPr>
          <w:rFonts w:ascii="Arial" w:hAnsi="Arial"/>
          <w:b/>
        </w:rPr>
      </w:pPr>
    </w:p>
    <w:p w14:paraId="1B5A71DC" w14:textId="77777777" w:rsidR="00944C3D" w:rsidRDefault="00944C3D" w:rsidP="00944C3D">
      <w:pPr>
        <w:rPr>
          <w:rFonts w:ascii="Arial" w:hAnsi="Arial"/>
          <w:b/>
        </w:rPr>
      </w:pPr>
    </w:p>
    <w:p w14:paraId="77CEC715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52B85961" w14:textId="77777777" w:rsidR="00944C3D" w:rsidRDefault="00944C3D" w:rsidP="00944C3D">
      <w:pPr>
        <w:rPr>
          <w:rFonts w:ascii="Arial" w:hAnsi="Arial"/>
          <w:b/>
        </w:rPr>
      </w:pPr>
    </w:p>
    <w:p w14:paraId="0549B5A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32FB9717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77CBAD1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5BBB9C1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475F6D9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C7BB21F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8E01C6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48AE8D7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B75AD0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9FFB3C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06D1B5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4BDB3E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CABE86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64F48C3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1A1870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CC6034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3790F5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AA742DA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DBC48C9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6D138CE4" w14:textId="77777777" w:rsidTr="00503750">
        <w:trPr>
          <w:trHeight w:val="677"/>
        </w:trPr>
        <w:tc>
          <w:tcPr>
            <w:tcW w:w="3358" w:type="dxa"/>
          </w:tcPr>
          <w:p w14:paraId="4B412B9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1E31771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6AB2EBF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3BA2F64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210F41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7F705072" w14:textId="5CA2F8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2CB1390" w14:textId="6156AD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76E829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8B8CC0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1477BA9B" w14:textId="4078C6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03E772B" w14:textId="208178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ABDCFD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593B54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7E9DBB34" w14:textId="514558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423C15D" w14:textId="53DD27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228372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EDB811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15F501BD" w14:textId="546645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3507F15" w14:textId="47F0AC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AF1A69A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BD883A6" w14:textId="66EF536F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C3F3EDD" w14:textId="3BA0DD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15B69AB" w14:textId="3FE262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7AE2F73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039147ED" w14:textId="59B947FC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7810ABD" w14:textId="3DBD0D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C85E4FB" w14:textId="759BE7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05F2671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D52AAD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09E3A3FE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770181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125960C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3B80AD99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7D1702F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6DA9B3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47E425B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529097B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019AFE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A2177D8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3AC4663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B91241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0FF60E0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0344F2F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1CEA7CD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0082243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50E9D8CD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317466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1EF56E2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88FD4F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CC4C6B8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62F1ED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48BF0D4D" w14:textId="096D06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46E0BBA" w14:textId="74EE19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D0834CB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54086D1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624EDD81" w14:textId="532D98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6949441" w14:textId="79EEBC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D408A00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0EDE058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6878F5E" w14:textId="65BC7A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993FC3D" w14:textId="2FA74F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98AF8B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FFAF3AC" w14:textId="38678E55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962E6E0" w14:textId="7A2D75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23FED9B" w14:textId="721B09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0828ADC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373B703" w14:textId="67BE98BE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940993F" w14:textId="160CDF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E43F7B5" w14:textId="68898F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B15E4ED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1FC2B1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4224150F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320F01A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04BE4E4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13CD32D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B38BC80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D48A7B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67569AA0" w14:textId="05AA49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076DE3F" w14:textId="033444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FA64949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AA45B6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0E529EBD" w14:textId="728870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2A06DF0" w14:textId="3190BF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7AA0B2A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95638B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1BCB3527" w14:textId="76050A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DC2DD20" w14:textId="1D6378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E04152C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17B0B5E" w14:textId="559E3DF3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8700F6F" w14:textId="58CD9F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E0CD996" w14:textId="0FE9C7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2BF5BB9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2DAD3657" w14:textId="4F745569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90A7D19" w14:textId="661ABA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26E0B96" w14:textId="59F475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22EA711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2CC0F5E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24744CD9" w14:textId="77777777" w:rsidTr="00503750">
        <w:tc>
          <w:tcPr>
            <w:tcW w:w="3686" w:type="dxa"/>
            <w:vAlign w:val="center"/>
          </w:tcPr>
          <w:p w14:paraId="59765AF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2C8CC36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2F31CC3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5D251863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CB4E5C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2DF6E3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094F26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2113BEB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325712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E736B5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CE9D80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1B8CCF8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A3462C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6BDBC1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7E6863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45270D2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199C14C5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13D598C5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9BEE50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B662FD6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2131C1EF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A46183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6E1B7F9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2FF9E77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04FE5B2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CE9B16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7C47DCD6" w14:textId="78B7FC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BEFF9D2" w14:textId="5A9F93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91E2048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42BD9F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6155E61E" w14:textId="08CD5E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76A03BC" w14:textId="3DC2D0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3E682C5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13C953F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2DA6A3C3" w14:textId="57C6DC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CE54DCC" w14:textId="2699D9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345A325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D339C8E" w14:textId="554A3D59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009B706" w14:textId="5C6F3D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FBF26EF" w14:textId="5BBAEB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EADE59E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0190BA42" w14:textId="031A0CF5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8461419" w14:textId="2BAA56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37DDDAC" w14:textId="7810A1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04E9D3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2F28C74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E032025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565AD17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8F51BC3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3E36C61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5579F7F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522FCB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5A464961" w14:textId="72CCB3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28CCEF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32A7D8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501E3966" w14:textId="53EDF7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0DE12F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EED2D4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4BEDE7AF" w14:textId="09BF8C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A51E6B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28996B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5368E624" w14:textId="7F4B8C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A2059A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30BF88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6D4B3AEC" w14:textId="020C39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C1992B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61D626B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70558699" w14:textId="15986BE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C1E6F7E" w14:textId="77777777" w:rsidR="00944C3D" w:rsidRDefault="00944C3D" w:rsidP="00944C3D">
      <w:pPr>
        <w:rPr>
          <w:sz w:val="22"/>
          <w:szCs w:val="22"/>
        </w:rPr>
      </w:pPr>
    </w:p>
    <w:p w14:paraId="56A7F5A9" w14:textId="77777777" w:rsidR="00944C3D" w:rsidRDefault="00944C3D" w:rsidP="00944C3D">
      <w:pPr>
        <w:rPr>
          <w:sz w:val="22"/>
          <w:szCs w:val="22"/>
        </w:rPr>
      </w:pPr>
    </w:p>
    <w:p w14:paraId="048839C7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791D318D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7002D925" w14:textId="44E5BB28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3851421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060A075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35F85BE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3EA9DFD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2F092D9F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2ABBAA0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7C77CF4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1B588C4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3B6F287F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0E27F35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2DAF54DB" w14:textId="28EF83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A571FE3" w14:textId="6AB913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985A4CC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271729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4545FE9F" w14:textId="3714A7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945E597" w14:textId="3D53F2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88986D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710293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620AB7D7" w14:textId="742402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03B932A" w14:textId="7A657E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7A5BA27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F0735C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02A80D29" w14:textId="561639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40D91F9" w14:textId="0ED4BC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75366BA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4BE3399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6724E866" w14:textId="5F23EA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DF47C5B" w14:textId="0C9B3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568CFF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598EC33" w14:textId="04CE7E15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66AA3977" w14:textId="12BBF5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B6B7B60" w14:textId="7641A8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7BC1992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31000D01" w14:textId="537F15C0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69FFAF03" w14:textId="7FF81E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0E9E327" w14:textId="671534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62DDE0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8AC03F8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19DC09A0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6A210ED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1144495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03BD8D2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4F9B636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96A026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62EB5454" w14:textId="4FAE23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90F00B7" w14:textId="019A92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9B6710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740D75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2D92AAB5" w14:textId="21D041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EABA3C3" w14:textId="37250B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A6AE43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71A85F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4F930517" w14:textId="45BFBE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637169A" w14:textId="64B306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EA7B48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1C1FCC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5A0A4BBB" w14:textId="16A3C4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8083A0C" w14:textId="4A4CF5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574FC40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2C5748A" w14:textId="335FE25E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C148F46" w14:textId="5EF260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BC952A8" w14:textId="315958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AC2B2B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3FE21F5" w14:textId="26923A93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7696D79" w14:textId="234847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299A102" w14:textId="429DA2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6951F9E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4A4E6939" w14:textId="02B9C3B8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D2794A3" w14:textId="38B4AF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27DFE64" w14:textId="22C2AA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41E0" w:rsidRPr="00874F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1EAA95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26F709B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683FC9C4" w14:textId="559E7E5E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722C4DC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8B0A283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1B573F8D" w14:textId="3C62AF2B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7D2DD46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23A0E2A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683E5B9D" w14:textId="30E6E85A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3B4D87A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858ED0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68AE316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4936BB40" w14:textId="77777777" w:rsidR="00944C3D" w:rsidRPr="003607F0" w:rsidRDefault="00944C3D" w:rsidP="00944C3D"/>
    <w:p w14:paraId="53BA749E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15D887" w14:textId="77777777" w:rsidR="00C979CA" w:rsidRDefault="00C979CA">
      <w:r>
        <w:separator/>
      </w:r>
    </w:p>
  </w:endnote>
  <w:endnote w:type="continuationSeparator" w:id="0">
    <w:p w14:paraId="2A78B873" w14:textId="77777777" w:rsidR="00C979CA" w:rsidRDefault="00C979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AE84AF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6D24F175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F6F36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33BA4522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6366C1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</w:t>
    </w:r>
    <w:r w:rsidR="001D225C">
      <w:rPr>
        <w:rStyle w:val="slostrany"/>
        <w:sz w:val="16"/>
        <w:szCs w:val="16"/>
      </w:rPr>
      <w:t>2</w:t>
    </w:r>
    <w:r w:rsidRPr="00010D38">
      <w:rPr>
        <w:rStyle w:val="slostrany"/>
        <w:sz w:val="16"/>
        <w:szCs w:val="16"/>
      </w:rPr>
      <w:fldChar w:fldCharType="end"/>
    </w:r>
  </w:p>
  <w:p w14:paraId="6469CBB5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DE7EA9" w14:textId="77777777" w:rsidR="00C979CA" w:rsidRDefault="00C979CA">
      <w:r>
        <w:separator/>
      </w:r>
    </w:p>
  </w:footnote>
  <w:footnote w:type="continuationSeparator" w:id="0">
    <w:p w14:paraId="6D9EC167" w14:textId="77777777" w:rsidR="00C979CA" w:rsidRDefault="00C979C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53652383">
    <w:abstractNumId w:val="13"/>
  </w:num>
  <w:num w:numId="2" w16cid:durableId="253051290">
    <w:abstractNumId w:val="17"/>
  </w:num>
  <w:num w:numId="3" w16cid:durableId="1030106995">
    <w:abstractNumId w:val="8"/>
  </w:num>
  <w:num w:numId="4" w16cid:durableId="1465271644">
    <w:abstractNumId w:val="7"/>
  </w:num>
  <w:num w:numId="5" w16cid:durableId="2044203889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07285027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430787087">
    <w:abstractNumId w:val="20"/>
  </w:num>
  <w:num w:numId="8" w16cid:durableId="1026717959">
    <w:abstractNumId w:val="10"/>
  </w:num>
  <w:num w:numId="9" w16cid:durableId="565604891">
    <w:abstractNumId w:val="0"/>
  </w:num>
  <w:num w:numId="10" w16cid:durableId="1482623569">
    <w:abstractNumId w:val="19"/>
  </w:num>
  <w:num w:numId="11" w16cid:durableId="1770419748">
    <w:abstractNumId w:val="6"/>
  </w:num>
  <w:num w:numId="12" w16cid:durableId="1569807949">
    <w:abstractNumId w:val="9"/>
  </w:num>
  <w:num w:numId="13" w16cid:durableId="1929345972">
    <w:abstractNumId w:val="12"/>
  </w:num>
  <w:num w:numId="14" w16cid:durableId="626349302">
    <w:abstractNumId w:val="15"/>
  </w:num>
  <w:num w:numId="15" w16cid:durableId="1885022861">
    <w:abstractNumId w:val="14"/>
  </w:num>
  <w:num w:numId="16" w16cid:durableId="742797749">
    <w:abstractNumId w:val="2"/>
  </w:num>
  <w:num w:numId="17" w16cid:durableId="2017264744">
    <w:abstractNumId w:val="4"/>
  </w:num>
  <w:num w:numId="18" w16cid:durableId="528839599">
    <w:abstractNumId w:val="11"/>
  </w:num>
  <w:num w:numId="19" w16cid:durableId="635909610">
    <w:abstractNumId w:val="5"/>
  </w:num>
  <w:num w:numId="20" w16cid:durableId="480273413">
    <w:abstractNumId w:val="18"/>
  </w:num>
  <w:num w:numId="21" w16cid:durableId="49495955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52778"/>
    <w:docVar w:name="arg2" w:val="Driver=asa17;DBF=D:\anasoft\data\tebys.db;DBN=tebys;ENG=SQL17;commlinks=TCPIP{ip=192.168.1.241};uid=kostelna;con=finus(12.0);pwd=Marec2023"/>
    <w:docVar w:name="arg3" w:val="853364"/>
    <w:docVar w:name="arg4" w:val="C:\Users\kostelna\AppData\Local\Temp\4114328.doc"/>
    <w:docVar w:name="arg5" w:val="2"/>
  </w:docVars>
  <w:rsids>
    <w:rsidRoot w:val="006341E0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341E0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542BA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979CA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46A3874"/>
  <w15:docId w15:val="{536E7F12-C8A6-42CB-BAEE-DBBE4D8F85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16</Pages>
  <Words>5335</Words>
  <Characters>30412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35676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KOSTELNA Marcela</dc:creator>
  <cp:lastModifiedBy>Marcela KOSTELNA</cp:lastModifiedBy>
  <cp:revision>1</cp:revision>
  <cp:lastPrinted>2009-07-30T10:15:00Z</cp:lastPrinted>
  <dcterms:created xsi:type="dcterms:W3CDTF">2026-03-03T07:10:00Z</dcterms:created>
  <dcterms:modified xsi:type="dcterms:W3CDTF">2026-03-03T07:12:00Z</dcterms:modified>
</cp:coreProperties>
</file>