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6EE23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4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1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0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5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B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A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8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0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4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CA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F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B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D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A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D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B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5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D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A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5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3D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F0641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55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AA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456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B1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5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A5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75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559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6E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7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232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CA6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B9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3A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81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F5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40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0C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C3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C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38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504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6EA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F12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E51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689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0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39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543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CC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E4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6A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730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0A654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B6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87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29D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C7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1C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30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A6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81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B03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87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27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CE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88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26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14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B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BA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7BE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0CF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20A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52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05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88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F1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8B1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6C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8C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A0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CB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3B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E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6B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B8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F3BC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EF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C0D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286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2F3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3A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1B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AB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0B6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F24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A2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2C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D4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AE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41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8FF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AB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8BA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7C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C6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5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00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24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584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B6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7FC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86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3C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DE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79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5D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67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F77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DB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063D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6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1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E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3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5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A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9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5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1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3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2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D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6D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C2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C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00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4C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0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8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1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AE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77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59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C7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237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8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7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A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6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87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C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2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81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1A470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B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3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F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3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E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9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1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E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3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D9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4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0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7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C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D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F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3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A02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7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2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0B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7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F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3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B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6D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34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2F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59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63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24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C2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D0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EA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7C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AB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63C2C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C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2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2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F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31B9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5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A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4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D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4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5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F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3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6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7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C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8DFC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3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5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1F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3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4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9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6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B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3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9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4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F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C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0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2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018A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2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3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F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8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3A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1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B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4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2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2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F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FF8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B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D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7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4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C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E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A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A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E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E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2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3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A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50AA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C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D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F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4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D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C7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E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9D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00A34" w14:textId="1C78347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5D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DF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47F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92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C6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7A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FF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01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17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4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7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B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1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A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73CA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4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9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EA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D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C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4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6E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6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01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577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09A4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5C09A4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C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77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B0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46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81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2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0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2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7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7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0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2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7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07206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73A0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C1496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D6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CD8D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0FCD8D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1015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7F1015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C51F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4AC51F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774F1" w14:textId="301F9D70" w:rsidR="000B647F" w:rsidRDefault="000B647F" w:rsidP="00944C3D">
                                  <w:fldSimple w:instr=" MERGEFIELD  aDMOD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30774F1" w14:textId="301F9D70" w:rsidR="000B647F" w:rsidRDefault="000B647F" w:rsidP="00944C3D">
                            <w:fldSimple w:instr=" MERGEFIELD  aDMOD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564F6" w14:textId="44A4FB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3DEB" w:rsidRPr="004907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A9564F6" w14:textId="44A4FB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3DEB" w:rsidRPr="004907DE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915E6" w14:textId="05E85DCE" w:rsidR="000B647F" w:rsidRDefault="000B647F" w:rsidP="00944C3D">
                                  <w:fldSimple w:instr=" MERGEFIELD  aDRDO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47915E6" w14:textId="05E85DCE" w:rsidR="000B647F" w:rsidRDefault="000B647F" w:rsidP="00944C3D">
                            <w:fldSimple w:instr=" MERGEFIELD  aDRDO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1FE7D" w14:textId="020CE8AA" w:rsidR="000B647F" w:rsidRDefault="000B647F" w:rsidP="00944C3D">
                                  <w:fldSimple w:instr=" MERGEFIELD  aDMDO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3E1FE7D" w14:textId="020CE8AA" w:rsidR="000B647F" w:rsidRDefault="000B647F" w:rsidP="00944C3D">
                            <w:fldSimple w:instr=" MERGEFIELD  aDMDO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A27A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84AD6C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A1FA79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08F6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2F08F6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3459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113459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1061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DB1061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509D8" w14:textId="63BC696C" w:rsidR="000B647F" w:rsidRDefault="000B647F" w:rsidP="00944C3D">
                                  <w:fldSimple w:instr=" MERGEFIELD  aDRDOo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1E509D8" w14:textId="63BC696C" w:rsidR="000B647F" w:rsidRDefault="000B647F" w:rsidP="00944C3D">
                            <w:fldSimple w:instr=" MERGEFIELD  aDRDOo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71FCC" w14:textId="29F55F4D" w:rsidR="000B647F" w:rsidRDefault="000B647F" w:rsidP="00944C3D">
                                  <w:fldSimple w:instr=" MERGEFIELD  aDMDO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8471FCC" w14:textId="29F55F4D" w:rsidR="000B647F" w:rsidRDefault="000B647F" w:rsidP="00944C3D">
                            <w:fldSimple w:instr=" MERGEFIELD  aDMDO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365BA" w14:textId="6DCF78BD" w:rsidR="000B647F" w:rsidRDefault="000B647F" w:rsidP="00944C3D">
                                  <w:fldSimple w:instr=" MERGEFIELD  aDRODo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53365BA" w14:textId="6DCF78BD" w:rsidR="000B647F" w:rsidRDefault="000B647F" w:rsidP="00944C3D">
                            <w:fldSimple w:instr=" MERGEFIELD  aDRODo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5BFDE" w14:textId="19C7D353" w:rsidR="000B647F" w:rsidRDefault="000B647F" w:rsidP="00944C3D">
                                  <w:fldSimple w:instr=" MERGEFIELD  aDMOD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F55BFDE" w14:textId="19C7D353" w:rsidR="000B647F" w:rsidRDefault="000B647F" w:rsidP="00944C3D">
                            <w:fldSimple w:instr=" MERGEFIELD  aDMOD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6DA8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8D58E5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292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2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128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5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6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4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6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D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5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9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E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8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6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8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4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0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D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B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6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8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4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8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3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2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1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3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E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B91C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4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C3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31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5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D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B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A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C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81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F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D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3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6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F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F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9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3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F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1A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08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EFE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49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F5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0B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36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2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4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8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4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5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E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B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3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D182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9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8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A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C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9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A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9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8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6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7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D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0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F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1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4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2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2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5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4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48A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3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D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9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C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5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3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A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A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36DF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B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D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6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0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B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D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A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3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4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1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0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7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6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F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B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7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D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C55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E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9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1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C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2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C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0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F0A1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8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E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7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C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1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9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92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C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0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9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4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0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9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E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C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7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0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2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FD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A9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2C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F5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C5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1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58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A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4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B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7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C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9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6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E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70E0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C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C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0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CA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B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C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E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6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F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6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0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D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F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1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F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4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7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7D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95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8C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51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8A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CB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6B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5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1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281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9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6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06A2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F706A2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2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5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9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E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C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1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1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7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C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AAD1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66AAD1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D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7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B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A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B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B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9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6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D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B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C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8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A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0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5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E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67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6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E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6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8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B932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32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608F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5E1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4E9B6" w14:textId="2B7DF7E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3DEB" w:rsidRPr="004907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36126365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D34E9B6" w14:textId="2B7DF7E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3DEB" w:rsidRPr="004907DE">
                              <w:rPr>
                                <w:rFonts w:ascii="Arial" w:hAnsi="Arial" w:cs="Arial"/>
                                <w:noProof/>
                              </w:rPr>
                              <w:t>36126365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D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6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B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1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3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3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E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6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5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DD51F2" w14:textId="441D6AF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3DEB" w:rsidRPr="004907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2021463070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3DD51F2" w14:textId="441D6AF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3DEB" w:rsidRPr="004907DE">
                              <w:rPr>
                                <w:rFonts w:ascii="Arial" w:hAnsi="Arial" w:cs="Arial"/>
                                <w:noProof/>
                              </w:rPr>
                              <w:t>2021463070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3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B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C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D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3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8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2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7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B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2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1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3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F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59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C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382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C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C7D8F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ED0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8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B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4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2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7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9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4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4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3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9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7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F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3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1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C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7446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9B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195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3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B7D38" w14:textId="63AA327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3DEB" w:rsidRPr="004907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Hollého 885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D8B7D38" w14:textId="63AA327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3DEB" w:rsidRPr="004907DE">
                              <w:rPr>
                                <w:rFonts w:ascii="Arial" w:hAnsi="Arial" w:cs="Arial"/>
                                <w:noProof/>
                              </w:rPr>
                              <w:t>SVB Hollého 885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2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F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6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F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7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A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7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6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7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2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8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D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3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B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5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F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D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F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7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9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D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2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D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5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8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B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4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F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D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7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E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90D4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2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212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8153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8626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7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A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0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9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1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2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9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3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F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C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1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0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7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8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1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1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F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B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7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1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7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8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0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9B99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76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1E90F" w14:textId="0BA83D9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3DEB" w:rsidRPr="004907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421E90F" w14:textId="0BA83D9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3DEB" w:rsidRPr="004907DE">
                              <w:rPr>
                                <w:rFonts w:ascii="Arial" w:hAnsi="Arial" w:cs="Arial"/>
                                <w:noProof/>
                              </w:rPr>
                              <w:t>Hollého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F25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C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B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7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D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0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0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E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C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2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0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D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D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D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A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3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E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8B011F" w14:textId="6633416D" w:rsidR="000B647F" w:rsidRDefault="000B647F" w:rsidP="00944C3D">
                                  <w:fldSimple w:instr=" MERGEFIELD  aSUB_ULICA_CISLO  \* MERGEFORMAT ">
                                    <w:r w:rsidR="00B53DEB" w:rsidRPr="00B53D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78B011F" w14:textId="6633416D" w:rsidR="000B647F" w:rsidRDefault="000B647F" w:rsidP="00944C3D">
                            <w:fldSimple w:instr=" MERGEFIELD  aSUB_ULICA_CISLO  \* MERGEFORMAT ">
                              <w:r w:rsidR="00B53DEB" w:rsidRPr="00B53DEB">
                                <w:rPr>
                                  <w:rFonts w:ascii="Arial" w:hAnsi="Arial" w:cs="Arial"/>
                                  <w:noProof/>
                                </w:rPr>
                                <w:t>14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7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3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E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9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9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3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234A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E0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621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35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2079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8DF35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843C4" w14:textId="65ABA3F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3DEB" w:rsidRPr="004907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41843C4" w14:textId="65ABA3F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3DEB" w:rsidRPr="004907DE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44718" w14:textId="04EBAFB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3DEB" w:rsidRPr="004907D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8A44718" w14:textId="04EBAFB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3DEB" w:rsidRPr="004907D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2090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51A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8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9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F031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6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128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F5998C" w14:textId="72E226B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BF5998C" w14:textId="72E226B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F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A1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8C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71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FF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A1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AD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B358A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0007C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FEE8D3" w14:textId="68F3FDB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6FEE8D3" w14:textId="68F3FDB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C7B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D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A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A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A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6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A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9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ACE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2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AB4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BDF3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3371C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1CE8C" w14:textId="7358469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661CE8C" w14:textId="7358469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4A9E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BDB4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D44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7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0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5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1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1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3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B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6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5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7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0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7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8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2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7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8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C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2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1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9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A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A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6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7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2B5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3D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565516" w14:textId="2C025A1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53DEB">
              <w:rPr>
                <w:rFonts w:ascii="Arial" w:hAnsi="Arial"/>
                <w:lang w:eastAsia="sk-SK"/>
              </w:rPr>
              <w:t>18.3.2026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0AF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D62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AE8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8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7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16D4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6D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35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B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F9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EC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CDB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8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54D7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00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16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83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70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C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807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1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29F2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CFD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AE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2C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34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0E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334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D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58A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BF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EE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B4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BF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85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97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2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2C21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E7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EB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CD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9D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6A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4CE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2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E4CA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CA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39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33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F8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8C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F54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9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C6DA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A3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8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5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AB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5E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787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B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2864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9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E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C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6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F9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3142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C24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A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3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9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D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7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2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5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8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E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3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6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B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0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6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3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F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A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124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3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B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6B47C7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516B233" w14:textId="77777777" w:rsidR="00944C3D" w:rsidRDefault="00944C3D" w:rsidP="00944C3D">
      <w:pPr>
        <w:rPr>
          <w:rFonts w:ascii="Arial" w:hAnsi="Arial"/>
        </w:rPr>
      </w:pPr>
    </w:p>
    <w:p w14:paraId="42BF1C6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8B08483" w14:textId="0A559F3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6D8762C" w14:textId="11C9DD3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93A54FF" w14:textId="083877D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DDB7A6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7F38B0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53356EA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52840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44D2B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F7DAB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15E2E8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3E2F4EE" w14:textId="15FE03DA" w:rsidR="00944C3D" w:rsidRPr="008D0433" w:rsidRDefault="00B53DEB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Šaržík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František </w:t>
            </w:r>
          </w:p>
        </w:tc>
        <w:tc>
          <w:tcPr>
            <w:tcW w:w="3260" w:type="dxa"/>
            <w:vAlign w:val="center"/>
          </w:tcPr>
          <w:p w14:paraId="74DB1664" w14:textId="77F56FFF" w:rsidR="00944C3D" w:rsidRPr="008D0433" w:rsidRDefault="00B53DE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13F6E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4365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52C2C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AB489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02B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ED6947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0D51F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B1E2D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C47C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ECA55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E8F6DD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F76BC22" w14:textId="7959A24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91C401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D28C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75AE59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5278FC7" w14:textId="7EB2983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9C393A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04E0C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65422B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9314F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3BBF8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D2F30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BBF1DD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4C5A4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D4C1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B9059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52EDE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DE7A6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AFACC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28FA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D7832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47E1B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24EFFB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59A8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22AB67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ACEF1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00D7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02965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1677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E963D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A8BCB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05BE756" w14:textId="24855DF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0C68C9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0C0EC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9F46E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A6ED8C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97EA56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A9D38B7" w14:textId="1DD6904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B53DE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C959076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0D3B96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FF9653A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57BDF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C396D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231EA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ACD8B3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DAD41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ABD98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68AED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BC711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A61EC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9BDED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6583A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85F90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54B67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8D46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83B6B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AE992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36DF7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28823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E1886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DFDBB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A0619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705E4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8157B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B3589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FE0AA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8FEDF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4C178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2F3B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1C51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16486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8901AB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B5E37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87498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C10AE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6F9FC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F503B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1A069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221A00DD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57CAD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1B1C84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001B1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C1379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A6A92F8" w14:textId="77777777" w:rsidTr="00503750">
        <w:trPr>
          <w:trHeight w:val="302"/>
        </w:trPr>
        <w:tc>
          <w:tcPr>
            <w:tcW w:w="4510" w:type="dxa"/>
          </w:tcPr>
          <w:p w14:paraId="5A9FE2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2AEBB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459F8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A95A8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A4DC0D" w14:textId="77777777" w:rsidTr="00503750">
        <w:trPr>
          <w:trHeight w:val="302"/>
        </w:trPr>
        <w:tc>
          <w:tcPr>
            <w:tcW w:w="4510" w:type="dxa"/>
          </w:tcPr>
          <w:p w14:paraId="159511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2C2D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7912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61402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6556DE" w14:textId="77777777" w:rsidTr="00503750">
        <w:trPr>
          <w:trHeight w:val="302"/>
        </w:trPr>
        <w:tc>
          <w:tcPr>
            <w:tcW w:w="4510" w:type="dxa"/>
          </w:tcPr>
          <w:p w14:paraId="679ADF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B727B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1F215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F2B6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D5098F" w14:textId="77777777" w:rsidTr="00503750">
        <w:trPr>
          <w:trHeight w:val="302"/>
        </w:trPr>
        <w:tc>
          <w:tcPr>
            <w:tcW w:w="4510" w:type="dxa"/>
          </w:tcPr>
          <w:p w14:paraId="5DC245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0EDA0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7430D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27133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070040" w14:textId="77777777" w:rsidTr="00503750">
        <w:trPr>
          <w:trHeight w:val="327"/>
        </w:trPr>
        <w:tc>
          <w:tcPr>
            <w:tcW w:w="4510" w:type="dxa"/>
          </w:tcPr>
          <w:p w14:paraId="66DCA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B02BA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2AF19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2680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A15A1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09D8B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9CC5681" w14:textId="2B721E8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F1F464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D7696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F3984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B26431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5E8E55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2B3B4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25D69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DA61E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BD37ABC" w14:textId="77777777" w:rsidTr="00503750">
        <w:tc>
          <w:tcPr>
            <w:tcW w:w="2302" w:type="dxa"/>
            <w:vAlign w:val="center"/>
          </w:tcPr>
          <w:p w14:paraId="78F183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44888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DB060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27651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020A0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EB04C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C639F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4DCF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1027C7D" w14:textId="77777777" w:rsidTr="00503750">
        <w:tc>
          <w:tcPr>
            <w:tcW w:w="15593" w:type="dxa"/>
            <w:gridSpan w:val="8"/>
            <w:vAlign w:val="center"/>
          </w:tcPr>
          <w:p w14:paraId="5B185F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58786A1" w14:textId="77777777" w:rsidTr="00503750">
        <w:tc>
          <w:tcPr>
            <w:tcW w:w="2302" w:type="dxa"/>
            <w:vAlign w:val="center"/>
          </w:tcPr>
          <w:p w14:paraId="676EA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C81EF1" w14:textId="7E899C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57BE39" w14:textId="6DD2B1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94CCC" w14:textId="4C7C0B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7421E0" w14:textId="1FFBD1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445A33" w14:textId="146D05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54FD6" w14:textId="48D379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4A194" w14:textId="61416B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23B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449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23444A0" w14:textId="12980B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396019" w14:textId="4CF4A5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8A535" w14:textId="765BF7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69B1F" w14:textId="20EA5F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9EF4B" w14:textId="02BA3A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ADF3D3" w14:textId="4C4A46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FCEEC" w14:textId="0ECB20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1EEA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9D2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38F2D4" w14:textId="4CED8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C8A493" w14:textId="44FAE0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5E9B61" w14:textId="0867DD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BBB5F" w14:textId="6CB076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CFEAE6" w14:textId="714249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736D05" w14:textId="2BBC4E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2A2F36" w14:textId="163EA6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838D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0D53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E550F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0428E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7034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A7F3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3729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3044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C49B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FF38AC0" w14:textId="77777777" w:rsidTr="00503750">
        <w:tc>
          <w:tcPr>
            <w:tcW w:w="2302" w:type="dxa"/>
            <w:vAlign w:val="center"/>
          </w:tcPr>
          <w:p w14:paraId="3BF86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3717B17" w14:textId="120413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BE90F" w14:textId="350886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8DE22" w14:textId="7462D0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E9798" w14:textId="2E1F7A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A6282" w14:textId="354ABF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E1E939" w14:textId="0F51F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CFAF0" w14:textId="523C61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6B3CC" w14:textId="77777777" w:rsidTr="00503750">
        <w:tc>
          <w:tcPr>
            <w:tcW w:w="15593" w:type="dxa"/>
            <w:gridSpan w:val="8"/>
            <w:vAlign w:val="center"/>
          </w:tcPr>
          <w:p w14:paraId="2D1EB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5D91361" w14:textId="77777777" w:rsidTr="00503750">
        <w:tc>
          <w:tcPr>
            <w:tcW w:w="2302" w:type="dxa"/>
            <w:vAlign w:val="center"/>
          </w:tcPr>
          <w:p w14:paraId="237C61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5A3A4DB" w14:textId="3E080D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F858CD" w14:textId="46383C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37209" w14:textId="54F64C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A9AA3" w14:textId="0C2079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3B31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D7ED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BDD676" w14:textId="1B2014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A5DE5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3C95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425AF4" w14:textId="2756D2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A84A1C" w14:textId="034870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FFD99" w14:textId="065C4B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209FDC" w14:textId="7E356B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1AD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963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C7D0E6" w14:textId="2BF0F8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C1F82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4ED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28E20BD" w14:textId="04494A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8A9222" w14:textId="708404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4F7EA" w14:textId="313B5C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7AED7" w14:textId="2AEB7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B37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1F9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B5992C" w14:textId="01C805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1649A" w14:textId="77777777" w:rsidTr="00503750">
        <w:tc>
          <w:tcPr>
            <w:tcW w:w="2302" w:type="dxa"/>
            <w:vAlign w:val="center"/>
          </w:tcPr>
          <w:p w14:paraId="3B5937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B99CF8" w14:textId="7B14C3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C7CDFB" w14:textId="624509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35E1A4" w14:textId="65BEA3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E00AF" w14:textId="68F872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D04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7574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0E26C0" w14:textId="2D7C81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3708E" w14:textId="77777777" w:rsidTr="00503750">
        <w:tc>
          <w:tcPr>
            <w:tcW w:w="15593" w:type="dxa"/>
            <w:gridSpan w:val="8"/>
            <w:vAlign w:val="center"/>
          </w:tcPr>
          <w:p w14:paraId="0AAD1B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1DF1142" w14:textId="77777777" w:rsidTr="00503750">
        <w:tc>
          <w:tcPr>
            <w:tcW w:w="2302" w:type="dxa"/>
            <w:vAlign w:val="center"/>
          </w:tcPr>
          <w:p w14:paraId="6F31BF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28193B2" w14:textId="613A0D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0BF11A" w14:textId="7CB8C2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D3955" w14:textId="63CDE9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D1EE9" w14:textId="2E301C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97B0DB" w14:textId="4A2466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87DB9" w14:textId="4E7625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AC1CF1" w14:textId="1F0257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AB17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5A5E4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83410D9" w14:textId="4A643F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773B7C" w14:textId="3EE153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1D80A" w14:textId="2C9EE1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9E93A" w14:textId="5B8B9E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517A3" w14:textId="486410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87937" w14:textId="31CA5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2F2B3F" w14:textId="794D88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F0B5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0969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C39D507" w14:textId="2D4A14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AE4C40" w14:textId="267BC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B023DD" w14:textId="53778D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CD5B6" w14:textId="489164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7F8DD8" w14:textId="290AA1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71726E" w14:textId="589518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FD36E" w14:textId="193A28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5656C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482BD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9E817D" w14:textId="454409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DA84D5" w14:textId="6C26DF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6B2D9" w14:textId="080BCF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81602" w14:textId="47A9B9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612923" w14:textId="6ACC98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3F876" w14:textId="3E2464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F8B0E" w14:textId="03A389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13C8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94CD1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762352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74C3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16D209D" w14:textId="3AA18E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88DD49" w14:textId="0DA163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9E0079" w14:textId="0A7600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522B0" w14:textId="333007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06FD0" w14:textId="1FA28C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E490B" w14:textId="230A35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4F399" w14:textId="0EC8A3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71E1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D9E3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3F7539" w14:textId="0BE866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80BC69" w14:textId="3FF1C1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8E487" w14:textId="564366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40DD2" w14:textId="2ECF5E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31805" w14:textId="23D368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D2C6A" w14:textId="694C3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1DCBFB" w14:textId="039327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BB5F1B" w14:textId="77777777" w:rsidR="00944C3D" w:rsidRDefault="00944C3D" w:rsidP="00944C3D">
      <w:pPr>
        <w:rPr>
          <w:rFonts w:ascii="Arial" w:hAnsi="Arial"/>
          <w:b/>
        </w:rPr>
      </w:pPr>
    </w:p>
    <w:p w14:paraId="253C727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05A02E9" w14:textId="77777777" w:rsidTr="00503750">
        <w:tc>
          <w:tcPr>
            <w:tcW w:w="1944" w:type="dxa"/>
            <w:vAlign w:val="center"/>
          </w:tcPr>
          <w:p w14:paraId="1B0009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B6D34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788D5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7675E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38F8A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4AF64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7AB4A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1546D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EFBA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862AD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CB3A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3117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53F4BB3" w14:textId="77777777" w:rsidTr="00503750">
        <w:tc>
          <w:tcPr>
            <w:tcW w:w="15685" w:type="dxa"/>
            <w:gridSpan w:val="12"/>
            <w:vAlign w:val="center"/>
          </w:tcPr>
          <w:p w14:paraId="382E59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820E032" w14:textId="77777777" w:rsidTr="00503750">
        <w:tc>
          <w:tcPr>
            <w:tcW w:w="1944" w:type="dxa"/>
            <w:vAlign w:val="center"/>
          </w:tcPr>
          <w:p w14:paraId="4847F7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EE0147" w14:textId="355D2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B3C13B" w14:textId="7A4E2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08D65E" w14:textId="5743F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149722" w14:textId="252E1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F6DC07" w14:textId="7836A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63C8DE" w14:textId="4CFED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1DBBB2" w14:textId="7E222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B68DB5" w14:textId="4CAF8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671DC3" w14:textId="10301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EDA6D8" w14:textId="20332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26809C" w14:textId="582D6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3D6D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045E4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456838D" w14:textId="447A1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0181CD" w14:textId="43BC3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DD7D8D" w14:textId="2E3B9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26493C" w14:textId="7A744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D479C9" w14:textId="06D06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50D894" w14:textId="31B1B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918753" w14:textId="7C404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0141A9" w14:textId="4F7E8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40C750" w14:textId="4EBE8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2B1684" w14:textId="3A6CD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0B8040" w14:textId="46E33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44B4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D96BE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B0F0D33" w14:textId="12DB7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7A4229" w14:textId="783E1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48D033" w14:textId="127B2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67FBEF" w14:textId="1BF98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38DDA2" w14:textId="733E4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9B7993" w14:textId="445FA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93E18E" w14:textId="5C7FB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40E6AC" w14:textId="00BDB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DDFF0B" w14:textId="0E056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8E296E" w14:textId="19F83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D83209" w14:textId="64C49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C411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6C8A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B6CE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225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525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BC8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5283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374B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EB74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9645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8B52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F4E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2C7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2C9F151" w14:textId="77777777" w:rsidTr="00503750">
        <w:tc>
          <w:tcPr>
            <w:tcW w:w="1944" w:type="dxa"/>
            <w:vAlign w:val="center"/>
          </w:tcPr>
          <w:p w14:paraId="2EF999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78DED4" w14:textId="53A68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0935CC" w14:textId="54C5F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619139" w14:textId="327C5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0D27CC" w14:textId="06503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BCB31F" w14:textId="114CF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308952" w14:textId="248E1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10FF8F" w14:textId="1E16E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28D296" w14:textId="2AB33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23A2D4" w14:textId="43452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2A6CDE" w14:textId="66ECD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9F4FEC" w14:textId="62C97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A7B74" w14:textId="77777777" w:rsidTr="00503750">
        <w:tc>
          <w:tcPr>
            <w:tcW w:w="15685" w:type="dxa"/>
            <w:gridSpan w:val="12"/>
            <w:vAlign w:val="center"/>
          </w:tcPr>
          <w:p w14:paraId="283B8F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63DB82C" w14:textId="77777777" w:rsidTr="00503750">
        <w:tc>
          <w:tcPr>
            <w:tcW w:w="1944" w:type="dxa"/>
            <w:vAlign w:val="center"/>
          </w:tcPr>
          <w:p w14:paraId="175EDA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F9A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6B9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CCEE81" w14:textId="3E297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E6938C" w14:textId="43043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B7282E" w14:textId="1E9DA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8D4563" w14:textId="16297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ABD2DD" w14:textId="000C3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C53157" w14:textId="619DA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02B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CA7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4A58CD" w14:textId="57673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A00E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8CF21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D4B3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159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07980A" w14:textId="15A7B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608B2E" w14:textId="41CF2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C82B7D" w14:textId="6FA56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395B10" w14:textId="26912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6749EF" w14:textId="0AABF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8C167E" w14:textId="458D8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47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3818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1BB5CB" w14:textId="4FCB4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9438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4A103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0230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CEB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3CF8FD" w14:textId="335E1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28C2DF" w14:textId="6BBC5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C8D15C" w14:textId="67ED8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1482EC" w14:textId="43F6B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EF8307" w14:textId="74C99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82A7F2" w14:textId="1C7A6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71A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4362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D0C9B93" w14:textId="64A44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6E858" w14:textId="77777777" w:rsidTr="00503750">
        <w:tc>
          <w:tcPr>
            <w:tcW w:w="1944" w:type="dxa"/>
            <w:vAlign w:val="center"/>
          </w:tcPr>
          <w:p w14:paraId="395F4A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CB8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322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5D926" w14:textId="5D37C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08515D" w14:textId="3E88C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605FE" w14:textId="69228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C0DDBA" w14:textId="48AF5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071D88" w14:textId="1B8EB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04D900" w14:textId="3DFD5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05B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A6B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1610FF" w14:textId="0C2B2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EC4D2F" w14:textId="77777777" w:rsidTr="00503750">
        <w:tc>
          <w:tcPr>
            <w:tcW w:w="15685" w:type="dxa"/>
            <w:gridSpan w:val="12"/>
            <w:vAlign w:val="center"/>
          </w:tcPr>
          <w:p w14:paraId="555C4C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15FBB3" w14:textId="77777777" w:rsidTr="00503750">
        <w:tc>
          <w:tcPr>
            <w:tcW w:w="1944" w:type="dxa"/>
            <w:vAlign w:val="center"/>
          </w:tcPr>
          <w:p w14:paraId="1459D3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0AF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C0C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D6E460" w14:textId="1AD6A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042A57" w14:textId="36A0E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D921FF" w14:textId="1CF5F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FA1E09" w14:textId="282BC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F1668" w14:textId="19054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EB9D81" w14:textId="4E698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060BF2" w14:textId="32369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051197" w14:textId="01109D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809D0E" w14:textId="34311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D45A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665E5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151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E13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2739F9" w14:textId="0A479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E7C2E6" w14:textId="36AC8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2CC94C" w14:textId="69E7E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334273" w14:textId="1F2E9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890772" w14:textId="33AAC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EFA02B" w14:textId="1F1D0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E05FEC" w14:textId="6F140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CCB375" w14:textId="714A1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0D575D" w14:textId="23783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11596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DC6F5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4B9D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DFC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1461EE" w14:textId="3E04B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FDACC5" w14:textId="0EFBA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D9DC14" w14:textId="6D36D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DCD54A" w14:textId="0F31B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EF528B" w14:textId="73D4F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3E9675" w14:textId="6A629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1ED8EC" w14:textId="1CA5F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74CE71" w14:textId="5C99C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20B6CA" w14:textId="0E671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AF704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9F54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833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68C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58BFA" w14:textId="132C6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37C398" w14:textId="6848B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578CE4" w14:textId="3CB26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C4C52C" w14:textId="63B5E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CCE142" w14:textId="13113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EA6444" w14:textId="471BA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3C86" w14:textId="34B18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BFC6E3" w14:textId="4434A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3D9CA6" w14:textId="07FA5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B1E82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A7279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F9B60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246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89128B9" w14:textId="5EB08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D3F9A2" w14:textId="68638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1C66B6" w14:textId="44EFA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9D2A0F" w14:textId="5CC74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636867" w14:textId="59186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A900ED" w14:textId="0E7B4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953ED7" w14:textId="15741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98A788" w14:textId="3E31E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5FD5B0" w14:textId="19149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958D24" w14:textId="13A3B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546D80" w14:textId="49C13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4A45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5C8B4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C77EE1" w14:textId="45005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5B3C27" w14:textId="182C6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1F89C6" w14:textId="332AF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F53018" w14:textId="62779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42E747" w14:textId="01272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AF717A" w14:textId="6B4A7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A11156" w14:textId="09DE5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22FD09" w14:textId="16263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2440C" w14:textId="63FC2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094AE9" w14:textId="07636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8BC295" w14:textId="516D3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12AC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82AB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0739B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B57605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23DD6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95921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763883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2180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FB2B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D7BDD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06E2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3C5632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2690F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C9B55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E355C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AE737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29535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1286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917CC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86C684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1583ED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1E9CD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18A46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0BDED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77000A3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16EA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D562D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E0F2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2165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ED53D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5AC65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1CEF8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6C4A7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840C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9270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4FBD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728D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BC9CB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A7260E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DD5C2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CA67D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A2152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B708C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9DC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03B35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6BF2F1F" w14:textId="77777777" w:rsidTr="00503750">
        <w:trPr>
          <w:trHeight w:val="1073"/>
        </w:trPr>
        <w:tc>
          <w:tcPr>
            <w:tcW w:w="3614" w:type="dxa"/>
            <w:vMerge/>
          </w:tcPr>
          <w:p w14:paraId="40FC21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A13C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BA09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C09FF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6A6C2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B96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E3AF4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538B34C" w14:textId="77777777" w:rsidTr="00503750">
        <w:trPr>
          <w:trHeight w:val="283"/>
        </w:trPr>
        <w:tc>
          <w:tcPr>
            <w:tcW w:w="3614" w:type="dxa"/>
          </w:tcPr>
          <w:p w14:paraId="6F7F7C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EA2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B0D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2D0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55C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C79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A3C1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2854719" w14:textId="77777777" w:rsidTr="00503750">
        <w:trPr>
          <w:trHeight w:val="283"/>
        </w:trPr>
        <w:tc>
          <w:tcPr>
            <w:tcW w:w="3614" w:type="dxa"/>
          </w:tcPr>
          <w:p w14:paraId="4B4353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ED4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D129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8440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343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27D5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3586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52146A" w14:textId="77777777" w:rsidTr="00503750">
        <w:trPr>
          <w:trHeight w:val="283"/>
        </w:trPr>
        <w:tc>
          <w:tcPr>
            <w:tcW w:w="3614" w:type="dxa"/>
          </w:tcPr>
          <w:p w14:paraId="7E057B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637D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D6D2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E58D9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8B69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4A84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CCB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E6213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F960F6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A387E3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AD8DD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CB622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24859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CA80E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6306A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A74B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A603F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9669C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083C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D14B2F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45006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9361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2255E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645F374" w14:textId="7F59A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98B00" w14:textId="0B6AB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763B05" w14:textId="668CD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2F53F" w14:textId="39463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476832" w14:textId="0B3FC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53F2C" w14:textId="5BEB1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05624F" w14:textId="6A868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995D0C" w14:textId="0B13C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CD8A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1E20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C6E262" w14:textId="3C0AC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77B81" w14:textId="234C8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9EB0B" w14:textId="6F671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ABD0A" w14:textId="65240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323BE" w14:textId="68DAB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EF436" w14:textId="71E0E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B7A56" w14:textId="3F0B2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70E9FF" w14:textId="7A38C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024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4025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EEADAA5" w14:textId="1EFF4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2A231" w14:textId="064D5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4F8C2" w14:textId="5F4A7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804D7" w14:textId="39E19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E8831" w14:textId="15DAF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BA2B4" w14:textId="2810C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DCA9B" w14:textId="53043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824F7D" w14:textId="0B6A4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AA2B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E9EF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C879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EDF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9C6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7D0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CA5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538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F460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BAFD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0870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5114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B9A76CC" w14:textId="230E7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CC240A" w14:textId="3290F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8F4264" w14:textId="71B84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2B6FF" w14:textId="3D0CF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62FEC0" w14:textId="7616E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D3C260" w14:textId="7FBB6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4A04F" w14:textId="5B8A7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16E2D1" w14:textId="5BE70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B4F8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6C718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4A174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F62F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27CC256" w14:textId="04552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85A25" w14:textId="21483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735C6" w14:textId="6BA3A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6E230" w14:textId="4DB5D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055FB" w14:textId="28735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8F527B" w14:textId="38A00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5BF96C" w14:textId="3F0C1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7C7BAD" w14:textId="1E906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771A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075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139837C" w14:textId="36AF8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5F567" w14:textId="76F83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44396" w14:textId="6F15F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B1C328" w14:textId="35F32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8C46D" w14:textId="1EDF9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B45CD8" w14:textId="18692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A9CBD" w14:textId="09D98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3BE970" w14:textId="2F030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320F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518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E5B43ED" w14:textId="6442B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9B097" w14:textId="584FB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8745B" w14:textId="48357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4CFA7" w14:textId="6AC37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7F189B" w14:textId="0D3D9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DFAB2E" w14:textId="05EC6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6D861" w14:textId="1C0D8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97E4D2" w14:textId="64237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76A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7B195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88DD6D" w14:textId="7EDDC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A373DE" w14:textId="03933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0DA3F" w14:textId="25F5E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1917B" w14:textId="3CFEB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6F96B" w14:textId="5DCCD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EB60A1" w14:textId="02A78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E6C365" w14:textId="67B50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E301C4" w14:textId="4EB8A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2EA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4541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1A1EE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45CB7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9BCB22" w14:textId="59F97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C9997" w14:textId="26DF6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2CFF35" w14:textId="13E66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478DC9" w14:textId="1ADAD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749AF" w14:textId="0793B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72AD77" w14:textId="3C9C0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75A7D8" w14:textId="41DE3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B4B573" w14:textId="6CA3C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922F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C4833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F8A80C" w14:textId="73C54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3CD5F" w14:textId="6064A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A7666" w14:textId="67307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D0C6E" w14:textId="0D55A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2CF06" w14:textId="081B2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CE4B6" w14:textId="552AA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DED131" w14:textId="67DE6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0C0BB0" w14:textId="48BF4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2F81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8BADF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99CA47B" w14:textId="1871D10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95EE9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3B9B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C7D6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85AE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7AEA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787B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956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2A2C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02C4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29B5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2673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33A0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98DC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6114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270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B99B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8010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1293C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3BCB97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A2431E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99BF1D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1E243FD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E99AD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89E42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A6ED7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958DD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134CE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BDA30B5" w14:textId="77777777" w:rsidTr="00503750">
        <w:trPr>
          <w:trHeight w:val="437"/>
        </w:trPr>
        <w:tc>
          <w:tcPr>
            <w:tcW w:w="2594" w:type="dxa"/>
          </w:tcPr>
          <w:p w14:paraId="20570B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668436B" w14:textId="747A6F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8EF299A" w14:textId="57F575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1BC897" w14:textId="6B1D87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6EB4C48" w14:textId="4D98D6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1458A3" w14:textId="77777777" w:rsidTr="00503750">
        <w:trPr>
          <w:trHeight w:val="420"/>
        </w:trPr>
        <w:tc>
          <w:tcPr>
            <w:tcW w:w="2594" w:type="dxa"/>
          </w:tcPr>
          <w:p w14:paraId="5C8B8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F94AD64" w14:textId="69C964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5CCCA38" w14:textId="2BCDA0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C76879C" w14:textId="15F8698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A3D272A" w14:textId="152C2B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1DBC4D" w14:textId="77777777" w:rsidTr="00503750">
        <w:trPr>
          <w:trHeight w:val="630"/>
        </w:trPr>
        <w:tc>
          <w:tcPr>
            <w:tcW w:w="2594" w:type="dxa"/>
          </w:tcPr>
          <w:p w14:paraId="429952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EEC0D0B" w14:textId="123FFA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0BD0B35" w14:textId="4B0B00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F63AA2D" w14:textId="6F297A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D84437B" w14:textId="3EC393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78FA8C" w14:textId="77777777" w:rsidTr="00503750">
        <w:trPr>
          <w:trHeight w:val="420"/>
        </w:trPr>
        <w:tc>
          <w:tcPr>
            <w:tcW w:w="2594" w:type="dxa"/>
          </w:tcPr>
          <w:p w14:paraId="3DCD77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E7870F9" w14:textId="069F73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D92C0F9" w14:textId="463E7E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201D2FE" w14:textId="528A09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B083F80" w14:textId="4D2DDD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85D2EA" w14:textId="77777777" w:rsidTr="00503750">
        <w:trPr>
          <w:trHeight w:val="437"/>
        </w:trPr>
        <w:tc>
          <w:tcPr>
            <w:tcW w:w="2594" w:type="dxa"/>
          </w:tcPr>
          <w:p w14:paraId="4A30C0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B4386FD" w14:textId="7CBAD4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89E6575" w14:textId="2A88BB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FA739A1" w14:textId="396F5D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D5AC6B4" w14:textId="4F5A45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113E5D" w14:textId="77777777" w:rsidTr="00503750">
        <w:trPr>
          <w:trHeight w:val="420"/>
        </w:trPr>
        <w:tc>
          <w:tcPr>
            <w:tcW w:w="2594" w:type="dxa"/>
          </w:tcPr>
          <w:p w14:paraId="0EF927A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7735145" w14:textId="1E480C5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E01737E" w14:textId="49C4CF9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8B8A827" w14:textId="62349F2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17B1EA" w14:textId="4FDC281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F926667" w14:textId="77777777" w:rsidR="00944C3D" w:rsidRDefault="00944C3D" w:rsidP="00944C3D">
      <w:pPr>
        <w:rPr>
          <w:rFonts w:ascii="Arial" w:hAnsi="Arial"/>
          <w:b/>
        </w:rPr>
      </w:pPr>
    </w:p>
    <w:p w14:paraId="0E6F578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5352E4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607ED0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C0371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B1CC0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91977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0F940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EF27B2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43E6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915E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91051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21F1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0FB83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76BA0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6FAED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37EF4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87F5C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D135C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B1BDC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6E7A4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F9B8F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DD7AB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0DEA0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609CFD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1783B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C995F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2F7BC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D6E1D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BA28E6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A1BEB43" w14:textId="77777777" w:rsidTr="00503750">
        <w:tc>
          <w:tcPr>
            <w:tcW w:w="2835" w:type="dxa"/>
            <w:vAlign w:val="center"/>
          </w:tcPr>
          <w:p w14:paraId="563EFA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92D8F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3D777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C14B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E88C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47150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9F331D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C1D4B0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AD4DFCE" w14:textId="184AE92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AB082" w14:textId="2C78987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7260C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7FF1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013FA3" w14:textId="057C953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B329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1CC1F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ED9EC7E" w14:textId="1C524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292F6" w14:textId="31C6A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DCC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B5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7193AE" w14:textId="16B20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68B2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20F6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3373EF5" w14:textId="3B361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76FD37" w14:textId="785E8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1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499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E3A0A4" w14:textId="404B1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7887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365D7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5062C2A" w14:textId="2CDE1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D9309B" w14:textId="67D70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2A9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559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964310" w14:textId="07327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0AA8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55C0E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7AFF3BB" w14:textId="3D22C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64E69" w14:textId="1D032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AE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A3F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1A68BB" w14:textId="089B8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808C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50B83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5CCC34B" w14:textId="64C36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CC9F9" w14:textId="506B8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8D1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F85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C2104D" w14:textId="53007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A4D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768E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7445DF2" w14:textId="3F0401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4EA46" w14:textId="156ABB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2C65B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6A8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B51EC5" w14:textId="0FC98B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2BEA7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DCF7FB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C63AC87" w14:textId="7E034D42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6DEAC75" w14:textId="77777777" w:rsidR="00944C3D" w:rsidRDefault="00944C3D" w:rsidP="00944C3D">
      <w:pPr>
        <w:rPr>
          <w:rFonts w:ascii="Arial" w:hAnsi="Arial"/>
          <w:b/>
        </w:rPr>
      </w:pPr>
    </w:p>
    <w:p w14:paraId="778AD04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83B1AE5" w14:textId="77777777" w:rsidTr="00503750">
        <w:tc>
          <w:tcPr>
            <w:tcW w:w="2835" w:type="dxa"/>
            <w:vAlign w:val="center"/>
          </w:tcPr>
          <w:p w14:paraId="23643F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7F65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01B2C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D97E6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783EA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AC6D0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63BD42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E839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97415DB" w14:textId="5A744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74727" w14:textId="40D1A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F17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BFE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657B66" w14:textId="2A3C1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A783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464B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3DDD365" w14:textId="3D456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03A33C" w14:textId="4FF57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9E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C9B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E87A45" w14:textId="74BD4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5D6F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36CC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04AEC4E" w14:textId="5A015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584B7E" w14:textId="4D165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551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0D3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FB00E1" w14:textId="070EA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CCC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908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E98BD9B" w14:textId="69E52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AEC7A4" w14:textId="756E1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2D9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880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6A79BA" w14:textId="5E757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EC3B9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C990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6AC5673" w14:textId="4D26543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D66A6" w14:textId="21EA27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D7C5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B8CA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2B4B15" w14:textId="2EC4DF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B8182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684793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C59BB6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32C4C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5759E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C2AAAE8" w14:textId="77777777" w:rsidTr="00503750">
        <w:trPr>
          <w:trHeight w:val="699"/>
        </w:trPr>
        <w:tc>
          <w:tcPr>
            <w:tcW w:w="3502" w:type="dxa"/>
            <w:vMerge/>
          </w:tcPr>
          <w:p w14:paraId="4976EF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2DD4A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E85C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C05452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EB6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1A7E1DB" w14:textId="40DB0CB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-108.50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9054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0C9FE6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39CC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1559FA7" w14:textId="55F62AE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2256.51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DACBD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50F97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03151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EFFD410" w14:textId="02211733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2148.01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7750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7FDD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61F82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4726B1D" w14:textId="77777777" w:rsidTr="00503750">
        <w:trPr>
          <w:trHeight w:val="593"/>
        </w:trPr>
        <w:tc>
          <w:tcPr>
            <w:tcW w:w="3497" w:type="dxa"/>
          </w:tcPr>
          <w:p w14:paraId="4578E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A7865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7E62D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BE57E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83E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40C8190" w14:textId="19B19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D3515F" w14:textId="7C41F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2DD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23AE6B" w14:textId="57D738A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E72C31" w14:textId="3F052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972E2A" w14:textId="54395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97A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825BE1" w14:textId="733C6DB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0B7139" w14:textId="0E5F8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03712D" w14:textId="0DA3A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A74F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70FE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4DA4252" w14:textId="41EA9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2F213B" w14:textId="3634B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72A9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058809" w14:textId="6E770B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40A17A" w14:textId="3B51E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7FA7DA" w14:textId="1F78A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F250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08C462" w14:textId="3F031E5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62B6FF" w14:textId="2FBCB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1334D9" w14:textId="67C32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FCB0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9B45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7C11538" w14:textId="411F2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57D8AA" w14:textId="78CD2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03A8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BB7F49" w14:textId="1EE0E6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0F0DE1" w14:textId="63519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943C0B" w14:textId="0D391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C966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62204A" w14:textId="39D5513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7D893B" w14:textId="660FF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0667D0" w14:textId="26F10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E6AD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F5D4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7DDC3D6" w14:textId="7AB1C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AEA9A2" w14:textId="28C23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4C94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469746" w14:textId="30644B1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261CFD" w14:textId="0D284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32F777" w14:textId="2B2A8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1C1B6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0DA9DA9" w14:textId="501A020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DF2BAC" w14:textId="51923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9B1FB5" w14:textId="287AC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53FE30" w14:textId="77777777" w:rsidR="00944C3D" w:rsidRDefault="00944C3D" w:rsidP="00944C3D">
      <w:pPr>
        <w:rPr>
          <w:rFonts w:ascii="Arial" w:hAnsi="Arial"/>
          <w:b/>
        </w:rPr>
      </w:pPr>
    </w:p>
    <w:p w14:paraId="314B1ABB" w14:textId="77777777" w:rsidR="00944C3D" w:rsidRDefault="00944C3D" w:rsidP="00944C3D">
      <w:pPr>
        <w:rPr>
          <w:rFonts w:ascii="Arial" w:hAnsi="Arial"/>
          <w:b/>
        </w:rPr>
      </w:pPr>
    </w:p>
    <w:p w14:paraId="294D409E" w14:textId="77777777" w:rsidR="00944C3D" w:rsidRDefault="00944C3D" w:rsidP="00944C3D">
      <w:pPr>
        <w:rPr>
          <w:rFonts w:ascii="Arial" w:hAnsi="Arial"/>
          <w:b/>
        </w:rPr>
      </w:pPr>
    </w:p>
    <w:p w14:paraId="13B4B69B" w14:textId="77777777" w:rsidR="00944C3D" w:rsidRDefault="00944C3D" w:rsidP="00944C3D">
      <w:pPr>
        <w:rPr>
          <w:rFonts w:ascii="Arial" w:hAnsi="Arial"/>
          <w:b/>
        </w:rPr>
      </w:pPr>
    </w:p>
    <w:p w14:paraId="16CE1D8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72C408C2" w14:textId="77777777" w:rsidTr="00503750">
        <w:tc>
          <w:tcPr>
            <w:tcW w:w="2622" w:type="dxa"/>
            <w:vAlign w:val="center"/>
          </w:tcPr>
          <w:p w14:paraId="7C5031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B763A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1B9BE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DD6EE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99B3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3C6C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B4EA5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31F14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A5039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5BFB90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590F9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DC3D5C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2A1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4C577A6" w14:textId="2495E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8BD30C" w14:textId="0336F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2C78F4" w14:textId="64ACF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292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4D4102" w14:textId="492D8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E19557" w14:textId="77777777" w:rsidTr="00503750">
        <w:tc>
          <w:tcPr>
            <w:tcW w:w="2622" w:type="dxa"/>
            <w:vAlign w:val="center"/>
          </w:tcPr>
          <w:p w14:paraId="2CECE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6F66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6494A7D" w14:textId="5EDB0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BB5E26" w14:textId="0B334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17AF3F" w14:textId="21F7E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AAD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E39BED" w14:textId="03F27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7A6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2AC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71E39C1" w14:textId="7A39B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9A6C6A" w14:textId="7549F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3E0D67" w14:textId="0D0D3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94F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877B08" w14:textId="241C1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1EAEF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0A04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B667FE4" w14:textId="50BB3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4524C0" w14:textId="0CD32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9F81D7" w14:textId="7DB76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44C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D56209" w14:textId="13746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E55C4" w14:textId="77777777" w:rsidTr="00503750">
        <w:tc>
          <w:tcPr>
            <w:tcW w:w="2622" w:type="dxa"/>
            <w:vAlign w:val="center"/>
          </w:tcPr>
          <w:p w14:paraId="4E2BF0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6C2FBD1" w14:textId="23C82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20990.00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432BA4" w14:textId="18F0A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14352.00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EDD43A" w14:textId="12262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7233.00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F35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721D63" w14:textId="5A9B2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28109.00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29B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8D0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D3EAB6C" w14:textId="104A7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43290C" w14:textId="6E73F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8A90E5" w14:textId="70330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56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4EE9C" w14:textId="56A00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E385F" w14:textId="77777777" w:rsidTr="00503750">
        <w:tc>
          <w:tcPr>
            <w:tcW w:w="2622" w:type="dxa"/>
            <w:vAlign w:val="center"/>
          </w:tcPr>
          <w:p w14:paraId="221168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0DE241D" w14:textId="3D2D4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1C1BF7" w14:textId="4E282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69ABC0" w14:textId="0AF98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EE9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1C48B6" w14:textId="45295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4FE3F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F656E9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CB2DCD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0E9E1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77483D5" w14:textId="7FC63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F28C2C" w14:textId="2B5E4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F84F53" w14:textId="4FFB1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07E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2BB45A" w14:textId="7E1DB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1630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CF70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513793B" w14:textId="24999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1ECF0A" w14:textId="1654F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F956D3" w14:textId="18C55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84A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D0032A" w14:textId="212A6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8FD3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5A50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3C6BC03" w14:textId="5F324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27A179" w14:textId="269C3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6A6564" w14:textId="6FE85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C07D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92DF5E" w14:textId="31C80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BE0E52" w14:textId="77777777" w:rsidTr="00503750">
        <w:tc>
          <w:tcPr>
            <w:tcW w:w="2622" w:type="dxa"/>
            <w:vAlign w:val="center"/>
          </w:tcPr>
          <w:p w14:paraId="65A11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0D5E918" w14:textId="43481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5C2C29" w14:textId="3445B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171735" w14:textId="1FEE1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E21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C564F0" w14:textId="3426B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8B447" w14:textId="77777777" w:rsidTr="00503750">
        <w:tc>
          <w:tcPr>
            <w:tcW w:w="2622" w:type="dxa"/>
            <w:vAlign w:val="center"/>
          </w:tcPr>
          <w:p w14:paraId="5E3856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2577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437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777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4E2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DE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05DA1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58F9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3588D0C" w14:textId="51F6B8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20990.00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27C6D8" w14:textId="608247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14352.00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04433A" w14:textId="51158C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7233.00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9404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7B9DB3" w14:textId="75B781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28109.00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061A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38520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B85E1F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7AFB19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A3C6F4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22B3D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39AAA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15482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D77DE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FE727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70CBB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04A8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4AE1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609D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8481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C5754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806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896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33206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433B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865B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85F68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64A5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3F90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E950E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BFCA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3F94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1368C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E1B3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907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164CB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CBBC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B774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3FC4A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BDD0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1223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9E79E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EB0C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F746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56D3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32EB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5DFE2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3ED14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79952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1857F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D066A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5B43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03FDC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88AD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349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E8800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421D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7FA5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C05A2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0EDD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5FAD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F8EA2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3EA8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5F2B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D1E6C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9A7B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E0F9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2C069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0503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7841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79F0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76823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1E50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F20D4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AF3BE0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F3F207F" w14:textId="77777777" w:rsidTr="00503750">
        <w:tc>
          <w:tcPr>
            <w:tcW w:w="2835" w:type="dxa"/>
            <w:vAlign w:val="center"/>
          </w:tcPr>
          <w:p w14:paraId="43CCC6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1F118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93676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9659E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A8CB9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3B98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446AB9" w14:textId="77777777" w:rsidTr="00503750">
        <w:tc>
          <w:tcPr>
            <w:tcW w:w="2835" w:type="dxa"/>
            <w:vAlign w:val="center"/>
          </w:tcPr>
          <w:p w14:paraId="43CE9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7EF3C5D" w14:textId="34B12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BB564" w14:textId="002D4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AB5F6" w14:textId="3D5B9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438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F0FDC7" w14:textId="42C29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63520" w14:textId="77777777" w:rsidTr="00503750">
        <w:tc>
          <w:tcPr>
            <w:tcW w:w="2835" w:type="dxa"/>
            <w:vAlign w:val="center"/>
          </w:tcPr>
          <w:p w14:paraId="56BF1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B77A073" w14:textId="29E79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536280" w14:textId="2F1EC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692C2" w14:textId="7790D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68D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0734ED" w14:textId="5291B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0747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4B0DB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FF3C701" w14:textId="17FCA4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6729D" w14:textId="45000D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07D79D" w14:textId="63AF01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76F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9C8829" w14:textId="2B6A2B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E813BC2" w14:textId="77777777" w:rsidTr="00503750">
        <w:tc>
          <w:tcPr>
            <w:tcW w:w="2835" w:type="dxa"/>
            <w:vAlign w:val="center"/>
          </w:tcPr>
          <w:p w14:paraId="08201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1B7B479" w14:textId="11AAA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37262" w14:textId="42B37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7C6B6" w14:textId="0FEB5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EF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F72CDE" w14:textId="49373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801D5" w14:textId="77777777" w:rsidTr="00503750">
        <w:tc>
          <w:tcPr>
            <w:tcW w:w="2835" w:type="dxa"/>
            <w:vAlign w:val="center"/>
          </w:tcPr>
          <w:p w14:paraId="0EDE4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0262959" w14:textId="5D00B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CEBF6" w14:textId="1D1C4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C511CA" w14:textId="4052A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483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709D1C" w14:textId="6B7A1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8E75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97B06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FC35F38" w14:textId="70FAB25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8C8C0" w14:textId="21DC68F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A4CAF" w14:textId="38F5CE2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4CB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E5DFF" w14:textId="3CF06C1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BAA13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F3FB7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A5EE570" w14:textId="52B9C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4C07E" w14:textId="6BE45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A99490" w14:textId="7C4D1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B53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E441BC" w14:textId="33ACC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C68AC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DC5B9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D0E3D6F" w14:textId="77777777" w:rsidTr="00503750">
        <w:tc>
          <w:tcPr>
            <w:tcW w:w="2552" w:type="dxa"/>
            <w:vAlign w:val="center"/>
          </w:tcPr>
          <w:p w14:paraId="555E9E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9E0B3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C5FA4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C39B6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D186C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C3076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65786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6C7C336" w14:textId="116F9D8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468.00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898D1E6" w14:textId="1135B1B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9B931E2" w14:textId="01E505D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0BB6FF7" w14:textId="6889F5C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468.00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B351B4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2010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CDE6388" w14:textId="4349559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A9D3F22" w14:textId="74FE4E9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D8BD651" w14:textId="3C5DF83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8A9A889" w14:textId="492131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D52609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C50B13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12ABF0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EAC3B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064AC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1673A80" w14:textId="77777777" w:rsidTr="00503750">
        <w:tc>
          <w:tcPr>
            <w:tcW w:w="4395" w:type="dxa"/>
            <w:vMerge/>
          </w:tcPr>
          <w:p w14:paraId="1FF047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FF82F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F41FB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DF958B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03C2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DBFA248" w14:textId="2B8FD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  <w:lang w:eastAsia="sk-SK"/>
              </w:rPr>
              <w:t>2791.36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C19EE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EF548B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1CC12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CFB465F" w14:textId="24644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  <w:lang w:eastAsia="sk-SK"/>
              </w:rPr>
              <w:t>-43.30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C7B84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D42C99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2F48F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B3C3DDF" w14:textId="39723E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2748.06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1E94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50107BC" w14:textId="77777777" w:rsidTr="00503750">
        <w:tc>
          <w:tcPr>
            <w:tcW w:w="4395" w:type="dxa"/>
            <w:vAlign w:val="center"/>
          </w:tcPr>
          <w:p w14:paraId="263B98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74C50D3" w14:textId="119FE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C5816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29058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39272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43392CD" w14:textId="7F8AC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93838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3F8C8F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FC66D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A72160B" w14:textId="7AFE8E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C4A4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546E0A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A4322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C96D483" w14:textId="719D452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28594.00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639B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2545A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FEEE3F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8270DC5" w14:textId="77777777" w:rsidTr="00503750">
        <w:tc>
          <w:tcPr>
            <w:tcW w:w="4395" w:type="dxa"/>
            <w:vAlign w:val="center"/>
          </w:tcPr>
          <w:p w14:paraId="7AACB76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F04AC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14C53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16BAD2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D4829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46C8D6F" w14:textId="0383C3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7A99D1" w14:textId="30A80A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5BF202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ADDD2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AEB3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D530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BC9BF4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042A0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71C46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D12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58727F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5BB7F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5182021" w14:textId="296ABFE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9573C6" w14:textId="53B1B84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055EC1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D1592B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FAB2C3C" w14:textId="2A28F4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CCD00B" w14:textId="150C12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4F34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8EAC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6B4A0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8DE48CC" w14:textId="77777777" w:rsidTr="00503750">
        <w:tc>
          <w:tcPr>
            <w:tcW w:w="1843" w:type="dxa"/>
            <w:vAlign w:val="center"/>
          </w:tcPr>
          <w:p w14:paraId="03050B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3931B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D9C6A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4AD66B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B4A74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26B67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71FC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3EBB813" w14:textId="77777777" w:rsidTr="00503750">
        <w:tc>
          <w:tcPr>
            <w:tcW w:w="1843" w:type="dxa"/>
            <w:vAlign w:val="center"/>
          </w:tcPr>
          <w:p w14:paraId="729B93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56524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3627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87F4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C198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01DE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C197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EF5B3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50192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8709E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7C42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FDD7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4590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C76E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E165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B1875FB" w14:textId="77777777" w:rsidTr="00503750">
        <w:tc>
          <w:tcPr>
            <w:tcW w:w="1843" w:type="dxa"/>
            <w:vAlign w:val="center"/>
          </w:tcPr>
          <w:p w14:paraId="338A90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5D3FB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64FE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78BF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4605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3AC2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4243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180501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4730D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CD7EA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5CE4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AAC7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B821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E391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450F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F2C71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28C37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83255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01F3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E86F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1C1C2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7245E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EFF7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CD93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9417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92994CD" w14:textId="77777777" w:rsidTr="00503750">
        <w:trPr>
          <w:trHeight w:val="664"/>
        </w:trPr>
        <w:tc>
          <w:tcPr>
            <w:tcW w:w="3372" w:type="dxa"/>
          </w:tcPr>
          <w:p w14:paraId="5B663B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C02D9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5E1A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EAD7D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B3E73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5DA7AD6" w14:textId="2D65F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A7351E" w14:textId="19701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8BDB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0B12A38" w14:textId="1658B4F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AD7099" w14:textId="5CD57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C577A5" w14:textId="2D6CC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7C7C9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714A57" w14:textId="68CAF39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63DE152" w14:textId="4D0FE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F9C80D" w14:textId="07453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0F6CB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5C41C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F78A43C" w14:textId="45AF3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41881C" w14:textId="32F8E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8D9F5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5CB954E" w14:textId="44E83FF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2BBAD6" w14:textId="41ACA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AB73FD" w14:textId="7F650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C399D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E2735DC" w14:textId="1670456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49FDA3" w14:textId="7BD1B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93F8FC" w14:textId="7C9B0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F0A3B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1C612F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267D9C8" w14:textId="77777777" w:rsidTr="00503750">
        <w:tc>
          <w:tcPr>
            <w:tcW w:w="2835" w:type="dxa"/>
            <w:vAlign w:val="center"/>
          </w:tcPr>
          <w:p w14:paraId="16D1E2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CDF83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5D463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FEBA8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EAD1E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91CD8DF" w14:textId="77777777" w:rsidTr="00503750">
        <w:tc>
          <w:tcPr>
            <w:tcW w:w="2835" w:type="dxa"/>
          </w:tcPr>
          <w:p w14:paraId="351A92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770C926" w14:textId="0D8EE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E19751" w14:textId="1FD58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76B01B" w14:textId="75184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4EBFB3" w14:textId="00299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65038E" w14:textId="77777777" w:rsidTr="00503750">
        <w:tc>
          <w:tcPr>
            <w:tcW w:w="2835" w:type="dxa"/>
          </w:tcPr>
          <w:p w14:paraId="22B8A8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11B4C6F" w14:textId="12B61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50061B" w14:textId="6885A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071419" w14:textId="136C0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9AD834" w14:textId="5541E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F5929D" w14:textId="77777777" w:rsidTr="00503750">
        <w:tc>
          <w:tcPr>
            <w:tcW w:w="2835" w:type="dxa"/>
          </w:tcPr>
          <w:p w14:paraId="47462F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A882F6F" w14:textId="2F7A3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909F20" w14:textId="4B6CB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355463" w14:textId="3F20A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F31190" w14:textId="1C59C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E72D50" w14:textId="77777777" w:rsidTr="00503750">
        <w:tc>
          <w:tcPr>
            <w:tcW w:w="2835" w:type="dxa"/>
            <w:vAlign w:val="center"/>
          </w:tcPr>
          <w:p w14:paraId="4306479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2F501F5" w14:textId="18BC3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59043E" w14:textId="33D41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04C279" w14:textId="3BCDE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A570DB" w14:textId="6024B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C51D87" w14:textId="77777777" w:rsidTr="00503750">
        <w:tc>
          <w:tcPr>
            <w:tcW w:w="2835" w:type="dxa"/>
            <w:vAlign w:val="center"/>
          </w:tcPr>
          <w:p w14:paraId="6FC259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DE73B48" w14:textId="664F4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D9E7D5" w14:textId="66548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FDCCE" w14:textId="00C16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E67937" w14:textId="57748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A94B32" w14:textId="77777777" w:rsidTr="00503750">
        <w:tc>
          <w:tcPr>
            <w:tcW w:w="2835" w:type="dxa"/>
          </w:tcPr>
          <w:p w14:paraId="640AA9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806E561" w14:textId="55CE6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9A68EC" w14:textId="3070D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B7DF6E" w14:textId="0B13A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03538E" w14:textId="0C307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1ADA7F" w14:textId="77777777" w:rsidTr="00503750">
        <w:tc>
          <w:tcPr>
            <w:tcW w:w="2835" w:type="dxa"/>
          </w:tcPr>
          <w:p w14:paraId="4DB6AA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3B73168" w14:textId="6B8A9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EF653B" w14:textId="7FC8C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0B6B6A" w14:textId="7864B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249953" w14:textId="13465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BA3CCA" w14:textId="77777777" w:rsidTr="00503750">
        <w:tc>
          <w:tcPr>
            <w:tcW w:w="2835" w:type="dxa"/>
          </w:tcPr>
          <w:p w14:paraId="613D0F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E9056DC" w14:textId="5B22B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613A66" w14:textId="30D3C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0A13EC" w14:textId="5A2DE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AB3FC6" w14:textId="594DF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ACB26" w14:textId="77777777" w:rsidR="00944C3D" w:rsidRDefault="00944C3D" w:rsidP="00944C3D">
      <w:pPr>
        <w:rPr>
          <w:rFonts w:ascii="Arial" w:hAnsi="Arial"/>
          <w:b/>
        </w:rPr>
      </w:pPr>
    </w:p>
    <w:p w14:paraId="3C1072B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2F37AC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E0E48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50304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FD709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78459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B5FBD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5083FC8" w14:textId="77777777" w:rsidTr="00503750">
        <w:trPr>
          <w:trHeight w:val="443"/>
        </w:trPr>
        <w:tc>
          <w:tcPr>
            <w:tcW w:w="2560" w:type="dxa"/>
          </w:tcPr>
          <w:p w14:paraId="61BB1A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1EB459E" w14:textId="72647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9DAB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C3C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2229DAF" w14:textId="4F807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6E7A6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883A3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D193A5E" w14:textId="2FB51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E0E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7B8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F44E59" w14:textId="13D2D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C40A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35ACB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D4F7097" w14:textId="09871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9F0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677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67736E" w14:textId="2F44E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DC021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1CBB6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F1557D7" w14:textId="786D7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D79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F680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BC9CE6" w14:textId="095EE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49F536" w14:textId="77777777" w:rsidR="00944C3D" w:rsidRDefault="00944C3D" w:rsidP="00944C3D">
      <w:pPr>
        <w:rPr>
          <w:rFonts w:ascii="Arial" w:hAnsi="Arial"/>
          <w:b/>
        </w:rPr>
      </w:pPr>
    </w:p>
    <w:p w14:paraId="54512149" w14:textId="77777777" w:rsidR="00944C3D" w:rsidRDefault="00944C3D" w:rsidP="00944C3D">
      <w:pPr>
        <w:rPr>
          <w:rFonts w:ascii="Arial" w:hAnsi="Arial"/>
          <w:b/>
        </w:rPr>
      </w:pPr>
    </w:p>
    <w:p w14:paraId="4776D35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496D167" w14:textId="77777777" w:rsidR="00944C3D" w:rsidRDefault="00944C3D" w:rsidP="00944C3D">
      <w:pPr>
        <w:rPr>
          <w:rFonts w:ascii="Arial" w:hAnsi="Arial"/>
          <w:b/>
        </w:rPr>
      </w:pPr>
    </w:p>
    <w:p w14:paraId="18EC2E9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82B58F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7C520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089AF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D2BE6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4F048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FFFF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4FF64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4D018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1840E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6E8A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3C0BB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DD8A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9EC6A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7F7C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BD5EB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BED9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37C1B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0E990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8BDCA39" w14:textId="77777777" w:rsidTr="00503750">
        <w:trPr>
          <w:trHeight w:val="677"/>
        </w:trPr>
        <w:tc>
          <w:tcPr>
            <w:tcW w:w="3358" w:type="dxa"/>
          </w:tcPr>
          <w:p w14:paraId="6B10EF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3C641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7CA58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A607C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03E2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4120A6D" w14:textId="06FE5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26AC1F" w14:textId="77FFA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4BF2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84B0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E6ACDD0" w14:textId="4F7B2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666560" w14:textId="09EC3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A9539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9AAF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A4287E4" w14:textId="7BCCE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63F48C" w14:textId="6DDF4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1F6E2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F95C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166B889" w14:textId="10746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C25ABA" w14:textId="775A6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115F1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D2C808" w14:textId="0ADAE0C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50B545" w14:textId="42825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46F427" w14:textId="7A725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5C1FF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9792CC0" w14:textId="4E46497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B69B37" w14:textId="20276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6D622E" w14:textId="35FA1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43AC8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3EEC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D54B89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80D21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AC046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9710BA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63AEF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0679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8E41A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0D9F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41916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979B0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9785E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C6C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2365E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0A6E7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3CD9F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82D9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4FA829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EE78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E9DB4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31342E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2D861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971B4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A152998" w14:textId="76B4E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E98202" w14:textId="4C57A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9FF7F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A7E8B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3BCA6F2" w14:textId="5D5A5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5D5C05" w14:textId="2B90C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8BFA5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AF7C7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A853DC" w14:textId="6281E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A622A5" w14:textId="219C1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CA3CF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10CD9A" w14:textId="35AA3E1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AC648A" w14:textId="305B57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99C293" w14:textId="228A0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2ADD3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491DF71" w14:textId="603D28D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B35DABA" w14:textId="70D9E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14E1E5" w14:textId="64C3C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765F3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2F12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698D4E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7F4E6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940B0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1AE4B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D07A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02B90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25E28B7" w14:textId="659C4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4CC93B" w14:textId="77971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2F86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EEF4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32E1107" w14:textId="2D1A6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501481" w14:textId="19AC2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A01A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A4153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723BF6E" w14:textId="30DD7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739823" w14:textId="12400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78CCB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26A680" w14:textId="4C1561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CE72AA" w14:textId="622F7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11A877" w14:textId="406E7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A66DC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C52B9D5" w14:textId="7BA58AD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CB01E7D" w14:textId="215A2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8E497F" w14:textId="00963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CEEAB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80F9D4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AA15C3D" w14:textId="77777777" w:rsidTr="00503750">
        <w:tc>
          <w:tcPr>
            <w:tcW w:w="3686" w:type="dxa"/>
            <w:vAlign w:val="center"/>
          </w:tcPr>
          <w:p w14:paraId="0A11F0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D4FEF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E9AFB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FF4ED5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5C40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25BB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B8B09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C497D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24207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A27DF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6C724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51096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101C8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7110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9A66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B380A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DE1923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1B27E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5B68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C5BF0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5EDBC5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23F8F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B6733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13C6B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5260A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C5F65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2C48857" w14:textId="128CC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AF40B7" w14:textId="38786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F7CB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51EA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E9E7E41" w14:textId="4634A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5E5536" w14:textId="29B8A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46A9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F3510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1D9388F" w14:textId="77E00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5BBBF6" w14:textId="6B1E3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057FD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DEAB5E" w14:textId="08E16C2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960F6C9" w14:textId="29D61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E85B5B" w14:textId="48F70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D9D2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605FD0C" w14:textId="398F51A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C99A0F" w14:textId="5EEF8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283672" w14:textId="76C5E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422C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C022E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006F09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65073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48F5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B097E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64053C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5B8C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E203FE6" w14:textId="143B4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836E8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DB42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286915D" w14:textId="7C570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19B6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3437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E4C244E" w14:textId="00C68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6A8D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87AB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ACA0D3B" w14:textId="1A7F4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2A675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B754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2414CC2" w14:textId="0B0AD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1A540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CB95F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C466194" w14:textId="65C0BE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16E556" w14:textId="77777777" w:rsidR="00944C3D" w:rsidRDefault="00944C3D" w:rsidP="00944C3D">
      <w:pPr>
        <w:rPr>
          <w:sz w:val="22"/>
          <w:szCs w:val="22"/>
        </w:rPr>
      </w:pPr>
    </w:p>
    <w:p w14:paraId="5D690F0C" w14:textId="77777777" w:rsidR="00944C3D" w:rsidRDefault="00944C3D" w:rsidP="00944C3D">
      <w:pPr>
        <w:rPr>
          <w:sz w:val="22"/>
          <w:szCs w:val="22"/>
        </w:rPr>
      </w:pPr>
    </w:p>
    <w:p w14:paraId="2273346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8ADFC4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5B3233B" w14:textId="7B514E9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45B4B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60C9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5169C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75665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67C165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5E50E8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F6BE80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9B02B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0225E2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17261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C1EA68D" w14:textId="3B913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E84816" w14:textId="6422A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0A433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18359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71DF626" w14:textId="5642A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78DEDA" w14:textId="72754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60D68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C240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22A5672" w14:textId="4D5A1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D42FFEC" w14:textId="56BBD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150F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12E9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483D391" w14:textId="57676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5849D4" w14:textId="69E08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C3E95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110BC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A215BE8" w14:textId="4FAC4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CFB0F0" w14:textId="6ED41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7FA32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DB75B6" w14:textId="1847C4D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23FAF6B" w14:textId="4AB85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396FB7" w14:textId="01836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574E7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9A23FAB" w14:textId="1EE89D2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07167AC" w14:textId="24B94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A3288C" w14:textId="63E60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69E9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26E53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E44E86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0335C9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D7329B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614927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C2EFD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93AD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07B8B90" w14:textId="743EC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A5DD7E" w14:textId="0BA33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2686A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CE18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A88DAFC" w14:textId="31EEF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45C86A" w14:textId="56892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B9A99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0900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C725D8C" w14:textId="554B5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7BA01A" w14:textId="0EB35B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0EC4B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AAC1E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5DE2E95" w14:textId="420D9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ADFEA5" w14:textId="1B2D1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872C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9DE3AC" w14:textId="1382455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233F7A1" w14:textId="4A930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AFB387" w14:textId="0C853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B23E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BB0273" w14:textId="6D8DFE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A59E161" w14:textId="0A09A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27F36C" w14:textId="54C28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94935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901F9BE" w14:textId="58F0899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D6C324" w14:textId="1F171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09231B" w14:textId="606A8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3DEB" w:rsidRPr="004907D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E5EE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E8CEC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55121B4" w14:textId="410EF34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486AA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467A4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3CE214E" w14:textId="7597967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5E07E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6409E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8DC56C7" w14:textId="53749C3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7FA00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E506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24176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8A379F3" w14:textId="77777777" w:rsidR="00944C3D" w:rsidRPr="003607F0" w:rsidRDefault="00944C3D" w:rsidP="00944C3D"/>
    <w:p w14:paraId="328A58E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1119" w14:textId="77777777" w:rsidR="005F074F" w:rsidRDefault="005F074F">
      <w:r>
        <w:separator/>
      </w:r>
    </w:p>
  </w:endnote>
  <w:endnote w:type="continuationSeparator" w:id="0">
    <w:p w14:paraId="0CAFDD6F" w14:textId="77777777" w:rsidR="005F074F" w:rsidRDefault="005F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C81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A20E74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BF8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366213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E583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1CB2D4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9D483" w14:textId="77777777" w:rsidR="005F074F" w:rsidRDefault="005F074F">
      <w:r>
        <w:separator/>
      </w:r>
    </w:p>
  </w:footnote>
  <w:footnote w:type="continuationSeparator" w:id="0">
    <w:p w14:paraId="56C46727" w14:textId="77777777" w:rsidR="005F074F" w:rsidRDefault="005F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899">
    <w:abstractNumId w:val="13"/>
  </w:num>
  <w:num w:numId="2" w16cid:durableId="620302857">
    <w:abstractNumId w:val="17"/>
  </w:num>
  <w:num w:numId="3" w16cid:durableId="2088115854">
    <w:abstractNumId w:val="8"/>
  </w:num>
  <w:num w:numId="4" w16cid:durableId="1121849582">
    <w:abstractNumId w:val="7"/>
  </w:num>
  <w:num w:numId="5" w16cid:durableId="52732915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932196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3294404">
    <w:abstractNumId w:val="20"/>
  </w:num>
  <w:num w:numId="8" w16cid:durableId="805317435">
    <w:abstractNumId w:val="10"/>
  </w:num>
  <w:num w:numId="9" w16cid:durableId="496532022">
    <w:abstractNumId w:val="0"/>
  </w:num>
  <w:num w:numId="10" w16cid:durableId="2054649446">
    <w:abstractNumId w:val="19"/>
  </w:num>
  <w:num w:numId="11" w16cid:durableId="39522668">
    <w:abstractNumId w:val="6"/>
  </w:num>
  <w:num w:numId="12" w16cid:durableId="332267937">
    <w:abstractNumId w:val="9"/>
  </w:num>
  <w:num w:numId="13" w16cid:durableId="1592351538">
    <w:abstractNumId w:val="12"/>
  </w:num>
  <w:num w:numId="14" w16cid:durableId="981083818">
    <w:abstractNumId w:val="15"/>
  </w:num>
  <w:num w:numId="15" w16cid:durableId="1456874919">
    <w:abstractNumId w:val="14"/>
  </w:num>
  <w:num w:numId="16" w16cid:durableId="1592351975">
    <w:abstractNumId w:val="2"/>
  </w:num>
  <w:num w:numId="17" w16cid:durableId="1788237580">
    <w:abstractNumId w:val="4"/>
  </w:num>
  <w:num w:numId="18" w16cid:durableId="977341084">
    <w:abstractNumId w:val="11"/>
  </w:num>
  <w:num w:numId="19" w16cid:durableId="685979372">
    <w:abstractNumId w:val="5"/>
  </w:num>
  <w:num w:numId="20" w16cid:durableId="768085157">
    <w:abstractNumId w:val="18"/>
  </w:num>
  <w:num w:numId="21" w16cid:durableId="621963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70"/>
    <w:docVar w:name="arg2" w:val="Driver=asa17;DBF=D:\anasoft\data\tebys.db;DBN=tebys;ENG=SQL17;commlinks=TCPIP{ip=192.168.1.241};uid=kostelna;con=finus(12.0);pwd=Marec2023"/>
    <w:docVar w:name="arg3" w:val="853652"/>
    <w:docVar w:name="arg4" w:val="C:\Users\kostelna\AppData\Local\Temp\25259766.doc"/>
    <w:docVar w:name="arg5" w:val="6"/>
  </w:docVars>
  <w:rsids>
    <w:rsidRoot w:val="00B53DE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1A2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5F074F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53DEB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F4169"/>
  <w15:docId w15:val="{5CB74D40-73CF-467C-9EB7-D82BBCBB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2026-03-18T13:15:00Z</dcterms:created>
  <dcterms:modified xsi:type="dcterms:W3CDTF">2026-03-18T13:16:00Z</dcterms:modified>
</cp:coreProperties>
</file>