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F2EC47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F6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E3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31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7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46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2B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3C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53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AB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E8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51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9C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2D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60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D7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D5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DF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E1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7F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0F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2FE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8921E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454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C36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8D9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8EF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BAF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FA6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1BF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17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1A2F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AF7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5FC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6AD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F60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BF2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DD6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C39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B9DD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763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91E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339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02C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B95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886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CFD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7E0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3B1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5D0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716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214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C15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F86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56D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4A4D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D4724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ACA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4BE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077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60E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610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8B5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94E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05D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A25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B3F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8CA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BE8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078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B91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9F1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256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C2B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A4E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4CF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50A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E66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F86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254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F65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577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BA0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8AE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013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06EA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8C7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D4E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A5D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B06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D4FFB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EA2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D94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800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941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EBA4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0C5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271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785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C1AB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4D3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A68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877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67B6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026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68E2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78F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EFF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B25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29A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87E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5C6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FC9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457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E9BE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AEA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49B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0EA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EA7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C5C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156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DFB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3DC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804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C8EC2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F5D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82E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623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B4A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482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247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D1E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93D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4EC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7E6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879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F6D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21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F35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47D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A68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338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37B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3BB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643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C28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7F3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DCE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B82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E84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FD8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2F3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5A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586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421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753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18E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BEC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A3B3E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F2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48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46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3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E2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A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2E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AC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0F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46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EA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91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02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A1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2F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A6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B3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BC03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CB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02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F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57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A3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3E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AB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C3C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5AB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75A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9FF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639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3F1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88F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2AA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090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5F8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19E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82A245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80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B0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8E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83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80E3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56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2DB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2F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F3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E7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F8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0D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F7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44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C3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02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177C4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8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3F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07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6F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73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77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45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CC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E5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E2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FC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05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6B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A9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7A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D2F8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FF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71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E6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64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5A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67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D1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81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61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69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47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8656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72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F0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61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00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18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52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6A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73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65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F7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B7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8B8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54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FD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3C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CC16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4B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4E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B1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50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FF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75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3D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21D4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94EE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503A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592050" w14:textId="4DC3E89A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97B5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CE5F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EDAC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C821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6F50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4185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69DE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511D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96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BA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FD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C3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B9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86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4D29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C1A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D5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70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F3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4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BD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544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DE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7C6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D55A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D8B46A1" wp14:editId="13218CE5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64866A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8B46A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2E64866A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AE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967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931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2A9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6C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84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03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06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ED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06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76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E9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04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C2574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24E8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18352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A705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926F128" wp14:editId="35FE3558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5CB76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26F128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525CB765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4513214" wp14:editId="69FB238C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96E02B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513214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4696E02B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28F9C7B" wp14:editId="3A7306B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41093D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8F9C7B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3D41093D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9D60AEC" wp14:editId="536DFB84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B545B3" w14:textId="46BDC90E" w:rsidR="000B647F" w:rsidRDefault="000B647F" w:rsidP="00944C3D">
                                  <w:fldSimple w:instr=" MERGEFIELD  aDMOD  \* MERGEFORMAT ">
                                    <w:r w:rsidR="007D30B6" w:rsidRPr="007D30B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D60AEC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8B545B3" w14:textId="46BDC90E" w:rsidR="000B647F" w:rsidRDefault="000B647F" w:rsidP="00944C3D">
                            <w:fldSimple w:instr=" MERGEFIELD  aDMOD  \* MERGEFORMAT ">
                              <w:r w:rsidR="007D30B6" w:rsidRPr="007D30B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D56D37D" wp14:editId="46FC48C3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9DD641" w14:textId="1C27CB6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D30B6" w:rsidRPr="00C8543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56D37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7E9DD641" w14:textId="1C27CB6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D30B6" w:rsidRPr="00C8543D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7803F53" wp14:editId="6E0A2EDD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C28A12" w14:textId="3BCDF6D9" w:rsidR="000B647F" w:rsidRDefault="000B647F" w:rsidP="00944C3D">
                                  <w:fldSimple w:instr=" MERGEFIELD  aDRDO  \* MERGEFORMAT ">
                                    <w:r w:rsidR="007D30B6" w:rsidRPr="007D30B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803F53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CC28A12" w14:textId="3BCDF6D9" w:rsidR="000B647F" w:rsidRDefault="000B647F" w:rsidP="00944C3D">
                            <w:fldSimple w:instr=" MERGEFIELD  aDRDO  \* MERGEFORMAT ">
                              <w:r w:rsidR="007D30B6" w:rsidRPr="007D30B6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7B4BAB7" wp14:editId="0B6BBDA6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A2201E" w14:textId="25BC28DC" w:rsidR="000B647F" w:rsidRDefault="000B647F" w:rsidP="00944C3D">
                                  <w:fldSimple w:instr=" MERGEFIELD  aDMDO  \* MERGEFORMAT ">
                                    <w:r w:rsidR="007D30B6" w:rsidRPr="007D30B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B4BAB7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3AA2201E" w14:textId="25BC28DC" w:rsidR="000B647F" w:rsidRDefault="000B647F" w:rsidP="00944C3D">
                            <w:fldSimple w:instr=" MERGEFIELD  aDMDO  \* MERGEFORMAT ">
                              <w:r w:rsidR="007D30B6" w:rsidRPr="007D30B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D4B2F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FE377A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4719F5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F574180" wp14:editId="1178AE2F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0F29B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574180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200F29B6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DBEFD04" wp14:editId="02FD6849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CD9C3B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BEFD04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5ECD9C3B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96663A" wp14:editId="7ADC9144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FF566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96663A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4AFF5660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ABDD882" wp14:editId="6027E856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E7FBED" w14:textId="4B018695" w:rsidR="000B647F" w:rsidRDefault="000B647F" w:rsidP="00944C3D">
                                  <w:fldSimple w:instr=" MERGEFIELD  aDRDOo  \* MERGEFORMAT ">
                                    <w:r w:rsidR="007D30B6" w:rsidRPr="007D30B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BDD88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CE7FBED" w14:textId="4B018695" w:rsidR="000B647F" w:rsidRDefault="000B647F" w:rsidP="00944C3D">
                            <w:fldSimple w:instr=" MERGEFIELD  aDRDOo  \* MERGEFORMAT ">
                              <w:r w:rsidR="007D30B6" w:rsidRPr="007D30B6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60927D8" wp14:editId="584A8C4B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E816B9" w14:textId="762C0EC7" w:rsidR="000B647F" w:rsidRDefault="000B647F" w:rsidP="00944C3D">
                                  <w:fldSimple w:instr=" MERGEFIELD  aDMDO  \* MERGEFORMAT ">
                                    <w:r w:rsidR="007D30B6" w:rsidRPr="007D30B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0927D8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4DE816B9" w14:textId="762C0EC7" w:rsidR="000B647F" w:rsidRDefault="000B647F" w:rsidP="00944C3D">
                            <w:fldSimple w:instr=" MERGEFIELD  aDMDO  \* MERGEFORMAT ">
                              <w:r w:rsidR="007D30B6" w:rsidRPr="007D30B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EF4F8C8" wp14:editId="56F8DAD6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012BEF" w14:textId="04C7D622" w:rsidR="000B647F" w:rsidRDefault="000B647F" w:rsidP="00944C3D">
                                  <w:fldSimple w:instr=" MERGEFIELD  aDRODo  \* MERGEFORMAT ">
                                    <w:r w:rsidR="007D30B6" w:rsidRPr="007D30B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F4F8C8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C012BEF" w14:textId="04C7D622" w:rsidR="000B647F" w:rsidRDefault="000B647F" w:rsidP="00944C3D">
                            <w:fldSimple w:instr=" MERGEFIELD  aDRODo  \* MERGEFORMAT ">
                              <w:r w:rsidR="007D30B6" w:rsidRPr="007D30B6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3F016D7" wp14:editId="4CA8FA71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FB3F90" w14:textId="6B1ECB3F" w:rsidR="000B647F" w:rsidRDefault="000B647F" w:rsidP="00944C3D">
                                  <w:fldSimple w:instr=" MERGEFIELD  aDMOD  \* MERGEFORMAT ">
                                    <w:r w:rsidR="007D30B6" w:rsidRPr="007D30B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F016D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77FB3F90" w14:textId="6B1ECB3F" w:rsidR="000B647F" w:rsidRDefault="000B647F" w:rsidP="00944C3D">
                            <w:fldSimple w:instr=" MERGEFIELD  aDMOD  \* MERGEFORMAT ">
                              <w:r w:rsidR="007D30B6" w:rsidRPr="007D30B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FB123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BF5BB1E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9AEB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C0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DA7D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B9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34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5A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27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1D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DB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29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D5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A9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C4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4D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BD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7A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34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835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5F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8D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A2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C9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4A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9C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C1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A4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94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953B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25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893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113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CF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777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4E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29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10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0D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91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EF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70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7D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196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FB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05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93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18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9154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1BEA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BC43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2562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F110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CCF4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894E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57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7C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15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66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DB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C2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0B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86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8F67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6D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63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3F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38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E6E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71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E1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24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0D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7A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34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95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C4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2D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39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A3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4E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65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CE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D8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3F1D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57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CF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3A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B3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A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61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B6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39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3C61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F6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02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62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B0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BC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19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42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81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07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6F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BB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2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8F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6A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34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C1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C6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D3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2B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77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544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95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68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90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63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C5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0C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C1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5EFEB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5C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68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37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6E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D0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D49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5C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0F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09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35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1B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69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37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DF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57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F8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CE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DC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E2A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BFF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92A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AC8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A41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752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D8C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A4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26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E5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37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0A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32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51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D5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96D0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DE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90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9C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75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38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F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25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FA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1F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35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E3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71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14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66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B9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2F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19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52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ED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CF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B74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A2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FB9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413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010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75F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BF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7B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F6AF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A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77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99C8DB5" wp14:editId="55F50543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5C0CB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9C8DB5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495C0CB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B0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67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D7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96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09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AD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41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B0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71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D7B122" wp14:editId="74B33E5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8E6F5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7B122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5F8E6F5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9D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AC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A0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16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A2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26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2E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6E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24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59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67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A9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0B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1D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3E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FB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D1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28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48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1A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EE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CB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115E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2E72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45B28A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8343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55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B6C6DE6" wp14:editId="29C0CAA0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8EEF33" w14:textId="3172552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D30B6" w:rsidRPr="00C8543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36120774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C6DE6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2B8EEF33" w14:textId="3172552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D30B6" w:rsidRPr="00C8543D">
                              <w:rPr>
                                <w:rFonts w:ascii="Arial" w:hAnsi="Arial" w:cs="Arial"/>
                                <w:noProof/>
                              </w:rPr>
                              <w:t>36120774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9D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D5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65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B6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97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92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DE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C7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7B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42A2D32" wp14:editId="4114C589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9FE3D3" w14:textId="35161C2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D30B6" w:rsidRPr="00C8543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2021542798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2A2D32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059FE3D3" w14:textId="35161C2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D30B6" w:rsidRPr="00C8543D">
                              <w:rPr>
                                <w:rFonts w:ascii="Arial" w:hAnsi="Arial" w:cs="Arial"/>
                                <w:noProof/>
                              </w:rPr>
                              <w:t>2021542798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E0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B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FC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0C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2F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C49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5D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E5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A7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48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B2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60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E3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66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DA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95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2833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99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922DD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A42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DB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7A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32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3F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80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67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45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EE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57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C9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35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B1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C6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EA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73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97B3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833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C97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1C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4EAE199" wp14:editId="51DD99B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0CEAEA" w14:textId="7834C3B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D30B6" w:rsidRPr="00C8543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č.2635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EAE199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630CEAEA" w14:textId="7834C3B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D30B6" w:rsidRPr="00C8543D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č.2635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98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64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B8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67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BC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3A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7D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F3D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58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2D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05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75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524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B8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0C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D3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BA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78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CF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FB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B5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56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D7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85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85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56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33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2B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DB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57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F3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5AAD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41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685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C6F48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99F4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FD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0B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0E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53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50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5C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B6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02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DD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CD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7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DD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DA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DD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9C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A8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B2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1C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E5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73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E8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2C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0B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B8FD3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ECC6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D5E502E" wp14:editId="6636BA9E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D4FFE1" w14:textId="4A084EA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D30B6" w:rsidRPr="00C8543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J.Halašu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5E502E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7DD4FFE1" w14:textId="4A084EA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D30B6" w:rsidRPr="00C8543D">
                              <w:rPr>
                                <w:rFonts w:ascii="Arial" w:hAnsi="Arial" w:cs="Arial"/>
                                <w:noProof/>
                              </w:rPr>
                              <w:t>J.Halašu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E47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C8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EC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3D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26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2D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93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1A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1A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EC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0D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C1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6F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4B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DF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40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6B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CA22B4B" wp14:editId="5463CBA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0F8CA7" w14:textId="3A0BB487" w:rsidR="000B647F" w:rsidRDefault="000B647F" w:rsidP="00944C3D">
                                  <w:fldSimple w:instr=" MERGEFIELD  aSUB_ULICA_CISLO  \* MERGEFORMAT ">
                                    <w:r w:rsidR="007D30B6" w:rsidRPr="007D30B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14/2635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A22B4B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350F8CA7" w14:textId="3A0BB487" w:rsidR="000B647F" w:rsidRDefault="000B647F" w:rsidP="00944C3D">
                            <w:fldSimple w:instr=" MERGEFIELD  aSUB_ULICA_CISLO  \* MERGEFORMAT ">
                              <w:r w:rsidR="007D30B6" w:rsidRPr="007D30B6">
                                <w:rPr>
                                  <w:rFonts w:ascii="Arial" w:hAnsi="Arial" w:cs="Arial"/>
                                  <w:noProof/>
                                </w:rPr>
                                <w:t>14/2635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13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5B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5E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22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C1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02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0D19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72B0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99A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81C3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EEB1D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6D2A1CE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389166C" wp14:editId="0D2DE2A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3B355A" w14:textId="333BC97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D30B6" w:rsidRPr="00C8543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89166C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2C3B355A" w14:textId="333BC97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D30B6" w:rsidRPr="00C8543D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45D346D" wp14:editId="76B11AED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E68D88" w14:textId="5862236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D30B6" w:rsidRPr="00C8543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5D346D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5E68D88" w14:textId="5862236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D30B6" w:rsidRPr="00C8543D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A313E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23F1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0B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1E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F042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41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46AD7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362F46E" wp14:editId="0647DD08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0B71F1" w14:textId="37C1485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D30B6" w:rsidRPr="00C8543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62F46E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0B71F1" w14:textId="37C1485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D30B6" w:rsidRPr="00C8543D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BC6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5A7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C06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517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A54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F69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790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0C5906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640D73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DF730CF" wp14:editId="5F1831D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C226FC" w14:textId="7230F88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F730CF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7EC226FC" w14:textId="7230F88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8C5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4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35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90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66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D6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EE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68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9A15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11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40DFB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D25D2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04C381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E3BF6BE" wp14:editId="1D75AC5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60D7A3" w14:textId="1700FB3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D30B6" w:rsidRPr="00C8543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3BF6BE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3A60D7A3" w14:textId="1700FB3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D30B6" w:rsidRPr="00C8543D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10E0E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D903B1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1376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34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3E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46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DA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23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D5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72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B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0E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63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FA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F3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53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70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7F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07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5A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59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18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D1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11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D0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B0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79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D4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EB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C5C5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393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61910C9" w14:textId="113C1F89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7D30B6">
              <w:rPr>
                <w:rFonts w:ascii="Arial" w:hAnsi="Arial"/>
                <w:lang w:eastAsia="sk-SK"/>
              </w:rPr>
              <w:t>19.3.2026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AA59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F5F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D3FD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6F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27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6E0F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437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D2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DE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EC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3A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2D51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78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CCE3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67D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58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0A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4A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3E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E48E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7C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DD1A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31E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9C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06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A0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A6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E7B6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29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45642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4B2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05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79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96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7E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48EC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530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66319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200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E2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7A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54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AB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0BDF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40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9796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889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75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34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67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B5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1477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AA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2755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7BD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BC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E8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59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68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CADA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31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1F9F2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1D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6E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F1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75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44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EC949B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1E4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99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DF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C9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07A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C2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FD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40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96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A7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87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EE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24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DA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37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00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10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5E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8D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8E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C2E4B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8D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72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19295AB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6289ACCA" w14:textId="77777777" w:rsidR="00944C3D" w:rsidRDefault="00944C3D" w:rsidP="00944C3D">
      <w:pPr>
        <w:rPr>
          <w:rFonts w:ascii="Arial" w:hAnsi="Arial"/>
        </w:rPr>
      </w:pPr>
    </w:p>
    <w:p w14:paraId="56B6B5D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A6A1D78" w14:textId="15C70E7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13F958D1" w14:textId="10828409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FD103B2" w14:textId="7A10057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0879F39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DF44C90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75BDD47A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029F7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25112B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1EC48F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63B4A6A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0E8D54C5" w14:textId="3795FF04" w:rsidR="00944C3D" w:rsidRPr="008D0433" w:rsidRDefault="007D30B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Ľubica Cibáková</w:t>
            </w:r>
          </w:p>
        </w:tc>
        <w:tc>
          <w:tcPr>
            <w:tcW w:w="3260" w:type="dxa"/>
            <w:vAlign w:val="center"/>
          </w:tcPr>
          <w:p w14:paraId="5EF9B433" w14:textId="56807777" w:rsidR="00944C3D" w:rsidRPr="008D0433" w:rsidRDefault="007D30B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2C82EF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F5DC1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BA28C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603CC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ABB35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603E9F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65095F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39D04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B6EA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C4F4B81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910635C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4C0B5EA" w14:textId="53AE88E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00F7E4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D6CC42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0AD31E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F5F634C" w14:textId="1113AED1" w:rsidR="00944C3D" w:rsidRDefault="007D30B6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49713D71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84EE1E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6C7543E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253E45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0EBB2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4D1F59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2C211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7F7AA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34206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70480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50E8C58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A34AF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4246DF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3E78C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F3BCC7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A2ADE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49A554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6A946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DFB5FF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4F9DC3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2631C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F551A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755DB4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3CA960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DEB475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61CAD8B" w14:textId="1A4A13F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53A9EA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4E4B7B1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567F16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FA47F57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4B609AB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69DAF87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3A638FAE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88BE48C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F7DEE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49CB9C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344E1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248C90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0588079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D319B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32482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ABA18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01EA2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E455F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66F63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4A6B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C1A122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8804A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CA8D9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49EE4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54F55F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FA0C80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627A231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9861B3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48CF495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33DCDE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510BFF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EA1C85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4F8F885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06F8B8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248FD9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536004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3B6270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E04BD1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6D805D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8659A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CDA334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9ED277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A0F0A4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E0ABCD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7CFB0C3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60FCBA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409FC3BC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6705B3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60BA33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6268F1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6F08D3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6679409" w14:textId="77777777" w:rsidTr="00503750">
        <w:trPr>
          <w:trHeight w:val="302"/>
        </w:trPr>
        <w:tc>
          <w:tcPr>
            <w:tcW w:w="4510" w:type="dxa"/>
          </w:tcPr>
          <w:p w14:paraId="4C24E0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DB754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D268F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B6E6D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CA73AC" w14:textId="77777777" w:rsidTr="00503750">
        <w:trPr>
          <w:trHeight w:val="302"/>
        </w:trPr>
        <w:tc>
          <w:tcPr>
            <w:tcW w:w="4510" w:type="dxa"/>
          </w:tcPr>
          <w:p w14:paraId="6EA6D6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18616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02723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88127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7510D3" w14:textId="77777777" w:rsidTr="00503750">
        <w:trPr>
          <w:trHeight w:val="302"/>
        </w:trPr>
        <w:tc>
          <w:tcPr>
            <w:tcW w:w="4510" w:type="dxa"/>
          </w:tcPr>
          <w:p w14:paraId="0AC46F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CFBBE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CC9D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4C8B2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368492" w14:textId="77777777" w:rsidTr="00503750">
        <w:trPr>
          <w:trHeight w:val="302"/>
        </w:trPr>
        <w:tc>
          <w:tcPr>
            <w:tcW w:w="4510" w:type="dxa"/>
          </w:tcPr>
          <w:p w14:paraId="501342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DDF66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E64BE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9FFC5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5E7245" w14:textId="77777777" w:rsidTr="00503750">
        <w:trPr>
          <w:trHeight w:val="327"/>
        </w:trPr>
        <w:tc>
          <w:tcPr>
            <w:tcW w:w="4510" w:type="dxa"/>
          </w:tcPr>
          <w:p w14:paraId="2A88A5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7426F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ABF44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6A844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2526C0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F0618E9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7F693DC" w14:textId="26ED2DC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9934A72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29BC3F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CBAB32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21789F44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B82A5FB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E26637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C227BE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07B6C4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535BA78" w14:textId="77777777" w:rsidTr="00503750">
        <w:tc>
          <w:tcPr>
            <w:tcW w:w="2302" w:type="dxa"/>
            <w:vAlign w:val="center"/>
          </w:tcPr>
          <w:p w14:paraId="19F4D75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0F654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504C4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2FD83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2AE49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34FCA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71C58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58974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8A218E2" w14:textId="77777777" w:rsidTr="00503750">
        <w:tc>
          <w:tcPr>
            <w:tcW w:w="15593" w:type="dxa"/>
            <w:gridSpan w:val="8"/>
            <w:vAlign w:val="center"/>
          </w:tcPr>
          <w:p w14:paraId="793F33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5B156E5" w14:textId="77777777" w:rsidTr="00503750">
        <w:tc>
          <w:tcPr>
            <w:tcW w:w="2302" w:type="dxa"/>
            <w:vAlign w:val="center"/>
          </w:tcPr>
          <w:p w14:paraId="4DA13C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D8B1BB7" w14:textId="053CFF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CB321C3" w14:textId="7AEAE3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22E6FF" w14:textId="554829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047E1C" w14:textId="294850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66B7DC" w14:textId="71577A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A85BE5" w14:textId="7A2ECD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DA4C64" w14:textId="7000C1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339EC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F5F5C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8675F6F" w14:textId="2A7D01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C504B5" w14:textId="33C688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2765C" w14:textId="41C158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9382C2" w14:textId="34E408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0C366D" w14:textId="5A2BBD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90C74B" w14:textId="64BBC3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3A5DF6" w14:textId="5E6638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617E9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65F0E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7B1FABF" w14:textId="3D01EC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ED6141" w14:textId="2E19E4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B8DBB8" w14:textId="3E847D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D20B45" w14:textId="4217E3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071F6C" w14:textId="4FF706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4D4567" w14:textId="064CA4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6C7216" w14:textId="65ECE6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DBBC3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E428D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A4699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17264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C77EF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346C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63B80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BE58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5B5B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D531BE7" w14:textId="77777777" w:rsidTr="00503750">
        <w:tc>
          <w:tcPr>
            <w:tcW w:w="2302" w:type="dxa"/>
            <w:vAlign w:val="center"/>
          </w:tcPr>
          <w:p w14:paraId="4FD0D0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8EE6489" w14:textId="2BA047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C93A175" w14:textId="4E4F36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A5B623" w14:textId="7221CB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490BC4" w14:textId="2A43E0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55611B" w14:textId="404BF3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7B08DE" w14:textId="3A7C68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103877" w14:textId="772A51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25417C" w14:textId="77777777" w:rsidTr="00503750">
        <w:tc>
          <w:tcPr>
            <w:tcW w:w="15593" w:type="dxa"/>
            <w:gridSpan w:val="8"/>
            <w:vAlign w:val="center"/>
          </w:tcPr>
          <w:p w14:paraId="68622B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BE33629" w14:textId="77777777" w:rsidTr="00503750">
        <w:tc>
          <w:tcPr>
            <w:tcW w:w="2302" w:type="dxa"/>
            <w:vAlign w:val="center"/>
          </w:tcPr>
          <w:p w14:paraId="454DF13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A2B832D" w14:textId="478F43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543807" w14:textId="6F0562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F646DA" w14:textId="54E00F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08D8AA" w14:textId="4178EE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6C9F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2E6A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9B5BB68" w14:textId="556D04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24AFF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6A191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F4EDDC2" w14:textId="187C6C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9E1F48" w14:textId="06E9F2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231C1E" w14:textId="3EF92E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FA9A9F" w14:textId="33E89C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0A72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DCF6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DE6064" w14:textId="6BA234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0A843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87ECC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365FEB6" w14:textId="0FDE21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AE9619D" w14:textId="273BDA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52812D" w14:textId="1AA09F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327D95" w14:textId="7E5935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0875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9553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8AA1C3F" w14:textId="3E4162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48E92E" w14:textId="77777777" w:rsidTr="00503750">
        <w:tc>
          <w:tcPr>
            <w:tcW w:w="2302" w:type="dxa"/>
            <w:vAlign w:val="center"/>
          </w:tcPr>
          <w:p w14:paraId="7B7EF8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0FE6B1A" w14:textId="263A47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B5FABC5" w14:textId="2411D5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4D90EA" w14:textId="402CCE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BD2D83" w14:textId="382398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87BF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CB55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3A425BF" w14:textId="35DE98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6D7BF3" w14:textId="77777777" w:rsidTr="00503750">
        <w:tc>
          <w:tcPr>
            <w:tcW w:w="15593" w:type="dxa"/>
            <w:gridSpan w:val="8"/>
            <w:vAlign w:val="center"/>
          </w:tcPr>
          <w:p w14:paraId="272646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3AA5B3C" w14:textId="77777777" w:rsidTr="00503750">
        <w:tc>
          <w:tcPr>
            <w:tcW w:w="2302" w:type="dxa"/>
            <w:vAlign w:val="center"/>
          </w:tcPr>
          <w:p w14:paraId="3D38BB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48D16E3" w14:textId="4A5A46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B3D303" w14:textId="3BC725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B2FE0B" w14:textId="2F53F7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C8D1D2" w14:textId="035B44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265FB9" w14:textId="7005A8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330E8E" w14:textId="746F77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C228F8" w14:textId="19D730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30CD66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97AB5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3940199" w14:textId="44CA50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0E0B78" w14:textId="6193CC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DADFF9" w14:textId="01BE81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CF2414" w14:textId="353A72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A7FE30" w14:textId="24FB83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CF5911" w14:textId="623A9D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98D503" w14:textId="7A1EA2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16A9F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A449E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58D8CD2" w14:textId="673904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602669" w14:textId="1010D2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AE66FA" w14:textId="410145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B1870C" w14:textId="5FF5B7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96A583" w14:textId="42A147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585760" w14:textId="682DB1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1CCDF9" w14:textId="4655B3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D226F7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D8340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F58AFD1" w14:textId="7AC91A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5DAE22" w14:textId="438ED4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EE1396" w14:textId="48C049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72350A" w14:textId="30CD52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698869" w14:textId="38E53E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A324CC" w14:textId="71D410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C77B4E" w14:textId="771B3E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D626C6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42DC47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081ADC2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49A60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169A8C6" w14:textId="59191B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D7C6D67" w14:textId="4D7098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7DC81B" w14:textId="5B757D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729CC8" w14:textId="68C425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F590DA" w14:textId="75AE84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2E020" w14:textId="281BAA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1CF8CD" w14:textId="6DF2AE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4AB7E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9F3CA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8B75CA9" w14:textId="35EA61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6A7890" w14:textId="556C2D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A01CDC" w14:textId="62CF5A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7FD0A9" w14:textId="291954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74815E" w14:textId="4C62FF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93BFCD" w14:textId="7CAD00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31F9D8" w14:textId="4AE263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7CCF23" w14:textId="77777777" w:rsidR="00944C3D" w:rsidRDefault="00944C3D" w:rsidP="00944C3D">
      <w:pPr>
        <w:rPr>
          <w:rFonts w:ascii="Arial" w:hAnsi="Arial"/>
          <w:b/>
        </w:rPr>
      </w:pPr>
    </w:p>
    <w:p w14:paraId="1E23457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F1C3EE7" w14:textId="77777777" w:rsidTr="00503750">
        <w:tc>
          <w:tcPr>
            <w:tcW w:w="1944" w:type="dxa"/>
            <w:vAlign w:val="center"/>
          </w:tcPr>
          <w:p w14:paraId="4A2D82B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EFD34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2C944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E66FA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FAE04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1DDFC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C307B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AF663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944D6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0EBA8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BA821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C2694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2FBAB02" w14:textId="77777777" w:rsidTr="00503750">
        <w:tc>
          <w:tcPr>
            <w:tcW w:w="15685" w:type="dxa"/>
            <w:gridSpan w:val="12"/>
            <w:vAlign w:val="center"/>
          </w:tcPr>
          <w:p w14:paraId="09A611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2CA7263" w14:textId="77777777" w:rsidTr="00503750">
        <w:tc>
          <w:tcPr>
            <w:tcW w:w="1944" w:type="dxa"/>
            <w:vAlign w:val="center"/>
          </w:tcPr>
          <w:p w14:paraId="4BDC37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A4375EB" w14:textId="77CF28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90FA17E" w14:textId="125098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7B358E9" w14:textId="00B800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6698F7" w14:textId="60E20D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073005" w14:textId="62D512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CA060F" w14:textId="539699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5749E9" w14:textId="6531F0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7BB4F08" w14:textId="67A846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D3A226" w14:textId="017BD1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D006724" w14:textId="18EC28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381BA07" w14:textId="259C62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5E521F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B9323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6CA5491" w14:textId="7F747F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B1B154B" w14:textId="5FD034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90CB730" w14:textId="2E5E5B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7DC7738" w14:textId="0112EE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D65D75" w14:textId="4F2E88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DCC4198" w14:textId="0B65E4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FD5A3A" w14:textId="033A83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57B667F" w14:textId="176CAA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17E0B0" w14:textId="577E4B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113B5DF" w14:textId="6F35D7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C352878" w14:textId="35B3B6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EB7A8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38130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E2F6689" w14:textId="4006D2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B7D784D" w14:textId="2D3682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7CF657" w14:textId="0DB54B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0355AC" w14:textId="2A8603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FAA12B" w14:textId="0759DC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05C7DD" w14:textId="1D5BAD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4D12993" w14:textId="76AF3D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34C065" w14:textId="011105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DC5D448" w14:textId="58E596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6DB614" w14:textId="20E87B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0EF1AFF" w14:textId="059716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74F99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7C8A1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16F038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8AAE2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EBFBD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CC9A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EA055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807ED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3319C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1568F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0CF96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6BAA8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1E919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DBF0D9A" w14:textId="77777777" w:rsidTr="00503750">
        <w:tc>
          <w:tcPr>
            <w:tcW w:w="1944" w:type="dxa"/>
            <w:vAlign w:val="center"/>
          </w:tcPr>
          <w:p w14:paraId="709845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CBA1CBE" w14:textId="5DB534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AED6E15" w14:textId="6C6EB2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1A4D2EC" w14:textId="4F41A6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3CA9E2" w14:textId="17E8A3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14E3092" w14:textId="531DA6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FAA3956" w14:textId="1EE651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0669273" w14:textId="23E66F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0D2982" w14:textId="22725D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5FE3113" w14:textId="1E3DEB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3AD7F5F" w14:textId="23C47C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FC0E59" w14:textId="29838C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FAECFA" w14:textId="77777777" w:rsidTr="00503750">
        <w:tc>
          <w:tcPr>
            <w:tcW w:w="15685" w:type="dxa"/>
            <w:gridSpan w:val="12"/>
            <w:vAlign w:val="center"/>
          </w:tcPr>
          <w:p w14:paraId="657999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ADED490" w14:textId="77777777" w:rsidTr="00503750">
        <w:tc>
          <w:tcPr>
            <w:tcW w:w="1944" w:type="dxa"/>
            <w:vAlign w:val="center"/>
          </w:tcPr>
          <w:p w14:paraId="2961E9A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C4E1D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BCD17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6103436" w14:textId="4F6619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AFC25A" w14:textId="03F858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BFBC28" w14:textId="79DCE0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A20C9F" w14:textId="75229F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CAEB2D" w14:textId="6797FC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AD1F20" w14:textId="12C7AC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B8FD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88B89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1E8B9C" w14:textId="03A77F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4261E2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18D59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6B23E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F0B4C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F82EB99" w14:textId="04736F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C95144A" w14:textId="6E3611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382E35" w14:textId="0B23AC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C515A21" w14:textId="7DBBCE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FB8AA5" w14:textId="3FD966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80289B9" w14:textId="0ED808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6A57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EA6B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CCED15B" w14:textId="29FFB8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599D22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EB1DC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8543E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2E177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EAE48FD" w14:textId="5DFDD4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32EFF3" w14:textId="396C71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02BEF2E" w14:textId="553B67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839081" w14:textId="255D62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4B61B4" w14:textId="5BA7FE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F0231C" w14:textId="52C8A8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7FD8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EA4F6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99201BD" w14:textId="687A3C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79EAF9" w14:textId="77777777" w:rsidTr="00503750">
        <w:tc>
          <w:tcPr>
            <w:tcW w:w="1944" w:type="dxa"/>
            <w:vAlign w:val="center"/>
          </w:tcPr>
          <w:p w14:paraId="65EDE3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23561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F30B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B144729" w14:textId="73A659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FAE322" w14:textId="17BA8E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AE87747" w14:textId="50062B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34B629" w14:textId="306A5E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83D14CB" w14:textId="742641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5377AE" w14:textId="0DE4CC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1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F2C75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7AF3B11" w14:textId="3119D7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53F2FB" w14:textId="77777777" w:rsidTr="00503750">
        <w:tc>
          <w:tcPr>
            <w:tcW w:w="15685" w:type="dxa"/>
            <w:gridSpan w:val="12"/>
            <w:vAlign w:val="center"/>
          </w:tcPr>
          <w:p w14:paraId="183806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0B9FA9F" w14:textId="77777777" w:rsidTr="00503750">
        <w:tc>
          <w:tcPr>
            <w:tcW w:w="1944" w:type="dxa"/>
            <w:vAlign w:val="center"/>
          </w:tcPr>
          <w:p w14:paraId="079D50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91652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857AD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6A002E4" w14:textId="5BEBAA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9BCD35" w14:textId="0CAA12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1C1EB5" w14:textId="4CB3A8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D2BEEC" w14:textId="5B879D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F35447" w14:textId="02B85A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F4FAE3" w14:textId="021557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49C129" w14:textId="571B61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98434E9" w14:textId="72D05E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FEEA197" w14:textId="3D7386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6253C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9D054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83E93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A859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C90F469" w14:textId="7E5DD1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FFD2E4B" w14:textId="5AB04F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E5DE65" w14:textId="31E99F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9198F1" w14:textId="69D973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A51DA2" w14:textId="5B6A15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6E9FA7" w14:textId="78AE58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EEF8E4E" w14:textId="1FDF07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733087F" w14:textId="0A4634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BD9D8E3" w14:textId="50DF85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B123F4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A3404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899D5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0AD34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FB98BD4" w14:textId="13B7B1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C364066" w14:textId="2CC6F5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51509D" w14:textId="454B71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8E5C6B" w14:textId="486CBA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A7C565B" w14:textId="247BBC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09A099" w14:textId="4226FC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F62E89F" w14:textId="4D7C7F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082E9D7" w14:textId="165E00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9519AEC" w14:textId="28FB91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8C0D5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8BD27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BABB2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4EB64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5724C09" w14:textId="56E98C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DBCC1D" w14:textId="636E5D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323C05" w14:textId="4E17D8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354A3C" w14:textId="0AA126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06D9F09" w14:textId="680B5B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7B01CC" w14:textId="650347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00CDBE" w14:textId="78A97F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3E1DBAC" w14:textId="0029E1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B533AC" w14:textId="130C5B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632BFC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E7F9B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145A4F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09B22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A74A129" w14:textId="5B8ACB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7577416" w14:textId="52792A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10D7A28" w14:textId="6F88ED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D144EA3" w14:textId="07178A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1991A9" w14:textId="62D14B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F6076B" w14:textId="6E1E9C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8753A4" w14:textId="2735BF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A05DCB" w14:textId="4A8C6D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3B1CD3" w14:textId="44EDA3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ECD89AB" w14:textId="6CD364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E2735BF" w14:textId="39FEA1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808839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7D5B9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D391D76" w14:textId="31B209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32C3526" w14:textId="321EA8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1FFC142" w14:textId="642DF7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BA5BB46" w14:textId="68B65A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0E2C0B" w14:textId="079A0D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BC8400" w14:textId="525F2A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20E452" w14:textId="4B1749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E3DC0D" w14:textId="19A8C4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7DDCC0" w14:textId="463155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8A9F85" w14:textId="0E7864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168F34" w14:textId="7EFB9D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F6AD6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C661E5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4A6706D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BEB53B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03405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56CF5B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6C19708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DF6EA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448ED6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9CE6A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BCBD6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15DFFA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DE16E9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490A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F23CF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93D342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221B5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723AB7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F1C64D1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F54779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A033062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167D01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54C17BC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1DB594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00A766E3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476400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281C8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805C6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669E3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122B4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B72BE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BFD8F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F494F5D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0D058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3E763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ECDFC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7661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8A267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4561808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0F333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D1D91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264B9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D1E7B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5843C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D02ED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441D70C" w14:textId="77777777" w:rsidTr="00503750">
        <w:trPr>
          <w:trHeight w:val="1073"/>
        </w:trPr>
        <w:tc>
          <w:tcPr>
            <w:tcW w:w="3614" w:type="dxa"/>
            <w:vMerge/>
          </w:tcPr>
          <w:p w14:paraId="05E4D7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71FC5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8DECA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61C5D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930BC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DB8A8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033F4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85F3920" w14:textId="77777777" w:rsidTr="00503750">
        <w:trPr>
          <w:trHeight w:val="283"/>
        </w:trPr>
        <w:tc>
          <w:tcPr>
            <w:tcW w:w="3614" w:type="dxa"/>
          </w:tcPr>
          <w:p w14:paraId="1CE3CB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9F022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C64D4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332B7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BC764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5730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AF447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2745228" w14:textId="77777777" w:rsidTr="00503750">
        <w:trPr>
          <w:trHeight w:val="283"/>
        </w:trPr>
        <w:tc>
          <w:tcPr>
            <w:tcW w:w="3614" w:type="dxa"/>
          </w:tcPr>
          <w:p w14:paraId="681F3B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1328E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B995C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89A3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C5511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68760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27E4D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68BD533" w14:textId="77777777" w:rsidTr="00503750">
        <w:trPr>
          <w:trHeight w:val="283"/>
        </w:trPr>
        <w:tc>
          <w:tcPr>
            <w:tcW w:w="3614" w:type="dxa"/>
          </w:tcPr>
          <w:p w14:paraId="2380A5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954E3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5B8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2C427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A2EBE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3C7F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1E919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D7ED20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54C41D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64374586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986B3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6F9344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FB1BC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0A341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21E7C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6A98F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1F580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25430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2D659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6984B3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7731FD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FED62C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B8BA42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62898" w14:textId="304E50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F00550" w14:textId="27DB36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08D3CE" w14:textId="7B7AA0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B28EE0" w14:textId="1EF3C1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20301E" w14:textId="7E7BEA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E2DBC5" w14:textId="5E8D24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15EB7C" w14:textId="1A5437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4F7C280" w14:textId="777189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435FD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F3EB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8A6FA36" w14:textId="61A169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9D9EF" w14:textId="4A4529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8A8A62" w14:textId="6D879B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EB7BF0" w14:textId="7AB717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FE71B6" w14:textId="518AC0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5D56EB" w14:textId="10ADC1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DC3C54" w14:textId="17FBAC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C033CE1" w14:textId="18F6D2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C8F63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C004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37BB2CD" w14:textId="3607B4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872C93" w14:textId="0783BA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C5F5E5" w14:textId="5EA8AC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771AA6" w14:textId="544809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461E95" w14:textId="73E183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01086" w14:textId="44E951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56A8B6" w14:textId="42E764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B934B9F" w14:textId="5CE2B1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BF04C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49991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25EF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0844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83B1D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EED8B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A1157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64592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0667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EB988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B079CC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1277C3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2D54B14" w14:textId="0FE87C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AE3D31" w14:textId="1A7909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6E759D" w14:textId="75036A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A2E8C5" w14:textId="1AC79F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C89427" w14:textId="6117EE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E853B2" w14:textId="702AEF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DF77A2" w14:textId="4E4DFC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1FD3C85" w14:textId="35CAFC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15720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E163C5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E242A1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FC3643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5E828E8" w14:textId="1D7DE1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763C74" w14:textId="236985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F9DE65" w14:textId="27D3C8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D5A1A2" w14:textId="39C564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A68EA1" w14:textId="68C0B1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BA9AF7" w14:textId="76B2CD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D7E5D2" w14:textId="49A131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4989F4E" w14:textId="67CE9B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A1F26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C7045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A28C961" w14:textId="1E6303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C24696" w14:textId="51AC06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1AB2C0" w14:textId="647E38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482374" w14:textId="78660A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84D95A" w14:textId="0BE2CD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934516" w14:textId="71D1B5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CE2C58" w14:textId="34EEAD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D87ED28" w14:textId="5D8F63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6355E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9DDD9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EE8FDEE" w14:textId="178E12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628D4C" w14:textId="1EE132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D35D6B" w14:textId="1FA614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B3D6A6" w14:textId="630676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3E4CAF" w14:textId="01FF72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10C01F" w14:textId="7B3C18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A74A56" w14:textId="4A5750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1DBC6B8" w14:textId="15633D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6CB2E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8E2C58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EC07A6C" w14:textId="1BF4DC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256BC8" w14:textId="2B41A7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A4BCE2" w14:textId="4C79B2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EF1326" w14:textId="70153D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BE8BF8" w14:textId="29D4D1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0C89E8" w14:textId="7D2735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133077" w14:textId="6A45B1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37455D" w14:textId="4632DD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4D1A7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B18825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EE48C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6FC754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E2B49C0" w14:textId="7AA23F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B956B7" w14:textId="61A5CF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409003" w14:textId="19EB09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E17B4A" w14:textId="109291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438234" w14:textId="682CD8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6C0D4" w14:textId="0F18CD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809136" w14:textId="5679F1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C4F7266" w14:textId="5B1D0F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A58773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0E42B7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C6550DF" w14:textId="1474AD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DC5B86" w14:textId="0B00D3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AFD55B" w14:textId="1A57C6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98EE4F" w14:textId="7230B2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FB15E8" w14:textId="532308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842A83" w14:textId="35927F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5FDD80" w14:textId="67E1F1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AC13F47" w14:textId="13E086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49F58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5D496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0D6F7DF" w14:textId="755FDB4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1F00A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BE0E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36A2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F826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E74FD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EF751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6C39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E864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7129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4B4F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2AA0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55D54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E44D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879E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E16B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E18DA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0528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ED8E42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477429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E422857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B12861E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1367A046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20B018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1E9A34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1CD656E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65D0B4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12A3079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F35B545" w14:textId="77777777" w:rsidTr="00503750">
        <w:trPr>
          <w:trHeight w:val="437"/>
        </w:trPr>
        <w:tc>
          <w:tcPr>
            <w:tcW w:w="2594" w:type="dxa"/>
          </w:tcPr>
          <w:p w14:paraId="097C64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0429C413" w14:textId="7155691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153BA62" w14:textId="4212613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4222542" w14:textId="3A35B46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CFC1EC7" w14:textId="19A476C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7AE6758" w14:textId="77777777" w:rsidTr="00503750">
        <w:trPr>
          <w:trHeight w:val="420"/>
        </w:trPr>
        <w:tc>
          <w:tcPr>
            <w:tcW w:w="2594" w:type="dxa"/>
          </w:tcPr>
          <w:p w14:paraId="7A7817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6C25625D" w14:textId="1388C09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13B754E" w14:textId="3CDB9C8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110245B" w14:textId="2F76D06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34F63A4" w14:textId="7A017B2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B78769C" w14:textId="77777777" w:rsidTr="00503750">
        <w:trPr>
          <w:trHeight w:val="630"/>
        </w:trPr>
        <w:tc>
          <w:tcPr>
            <w:tcW w:w="2594" w:type="dxa"/>
          </w:tcPr>
          <w:p w14:paraId="48BF49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6D73859E" w14:textId="16DA4D7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3DA019A" w14:textId="62925E7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D7C2684" w14:textId="178303D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EDE9148" w14:textId="7567ED4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B66A9E4" w14:textId="77777777" w:rsidTr="00503750">
        <w:trPr>
          <w:trHeight w:val="420"/>
        </w:trPr>
        <w:tc>
          <w:tcPr>
            <w:tcW w:w="2594" w:type="dxa"/>
          </w:tcPr>
          <w:p w14:paraId="176B17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026FED14" w14:textId="0D50F89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AE6B843" w14:textId="49110A8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037AB53" w14:textId="72DBFC8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2B4567D" w14:textId="1C72133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003543C" w14:textId="77777777" w:rsidTr="00503750">
        <w:trPr>
          <w:trHeight w:val="437"/>
        </w:trPr>
        <w:tc>
          <w:tcPr>
            <w:tcW w:w="2594" w:type="dxa"/>
          </w:tcPr>
          <w:p w14:paraId="1C9057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6872567A" w14:textId="1D8AB24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56C6BED" w14:textId="0C96C3D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B752244" w14:textId="26DC4F7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7B042E6" w14:textId="7363810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C710757" w14:textId="77777777" w:rsidTr="00503750">
        <w:trPr>
          <w:trHeight w:val="420"/>
        </w:trPr>
        <w:tc>
          <w:tcPr>
            <w:tcW w:w="2594" w:type="dxa"/>
          </w:tcPr>
          <w:p w14:paraId="2AC3641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24E41F46" w14:textId="3BA21A6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E90947F" w14:textId="5300354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B9DC4B2" w14:textId="4C35AEB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E8FC479" w14:textId="692BF39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7333C9D" w14:textId="77777777" w:rsidR="00944C3D" w:rsidRDefault="00944C3D" w:rsidP="00944C3D">
      <w:pPr>
        <w:rPr>
          <w:rFonts w:ascii="Arial" w:hAnsi="Arial"/>
          <w:b/>
        </w:rPr>
      </w:pPr>
    </w:p>
    <w:p w14:paraId="33A95317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6DF63553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01E55D1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57311C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231E3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1EED36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0D5AC2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6EB51F20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1968A8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5F2110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284B4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8137D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7C1DEA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357806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5895FB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CDE6D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C21D8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2349CB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39946B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0DE56C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5768F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0744F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695AF70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49D2C59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35F216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362A3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A3962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7782724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782668C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0630D2A" w14:textId="77777777" w:rsidTr="00503750">
        <w:tc>
          <w:tcPr>
            <w:tcW w:w="2835" w:type="dxa"/>
            <w:vAlign w:val="center"/>
          </w:tcPr>
          <w:p w14:paraId="20A4D3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E6098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ABFCC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B0479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5A3B4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55F3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1449427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2FCCF56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7AAF03A" w14:textId="752637FC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CEE70A" w14:textId="157BA678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82622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FBF47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BDF5174" w14:textId="4BE2B0D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D01685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EF45A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F4C8B57" w14:textId="69250D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8A8822" w14:textId="368EC4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956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97D1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73EA1C0" w14:textId="542290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EC3BF4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71FCC9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9B7F94B" w14:textId="65A08D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E3621F" w14:textId="61105A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3842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4C25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C487639" w14:textId="41660F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7765A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BC4D1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8B5C26B" w14:textId="7FC857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F0567D" w14:textId="66CE81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32EE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F560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913A53" w14:textId="2EF033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48CCEF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383C0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2073A934" w14:textId="74025F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2EE1DF" w14:textId="2F3B8F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9BE1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2331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3CD874" w14:textId="77BF5C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99E3FF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5EAAA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6A6E98A" w14:textId="351C54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5A2B2D" w14:textId="383017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3721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02C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261FAB" w14:textId="1FF7CF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05334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4CC97A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7E3090E" w14:textId="6CAADC8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DF5633" w14:textId="35E6D9D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FA9C8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538AC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000D25" w14:textId="589AB9B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98C5D9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8F04CCA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5BECBC9" w14:textId="4F8C1E9A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39C8ECC" w14:textId="77777777" w:rsidR="00944C3D" w:rsidRDefault="00944C3D" w:rsidP="00944C3D">
      <w:pPr>
        <w:rPr>
          <w:rFonts w:ascii="Arial" w:hAnsi="Arial"/>
          <w:b/>
        </w:rPr>
      </w:pPr>
    </w:p>
    <w:p w14:paraId="381F0B77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75C1C93" w14:textId="77777777" w:rsidTr="00503750">
        <w:tc>
          <w:tcPr>
            <w:tcW w:w="2835" w:type="dxa"/>
            <w:vAlign w:val="center"/>
          </w:tcPr>
          <w:p w14:paraId="1A07A8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32D903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4A72E7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351882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086468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0EF9FC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736EE58D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3C106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6F2600B4" w14:textId="20D79C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F5E849" w14:textId="113F26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DD0B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1930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F657CBA" w14:textId="373F30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58F7D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06947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1E2847C" w14:textId="541CED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016582" w14:textId="40B0C5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A01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1229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ACCE424" w14:textId="5CCD69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C6B6A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D29E1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AC593DB" w14:textId="723B06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618FE" w14:textId="4D1CAA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B999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3F93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FF4354" w14:textId="62DBDC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9BFB0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359BC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14A404B5" w14:textId="0C0937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555B28" w14:textId="6C8712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9711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8F10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6A0DB1" w14:textId="617509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E2CE4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2F9BFB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223D9618" w14:textId="3FF11DB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3E7CB" w14:textId="1756D44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D01EC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389AF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9CFEAB" w14:textId="28DE435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5103057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91B5C7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77A28528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9B5FE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5F3DE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108DAC6C" w14:textId="77777777" w:rsidTr="00503750">
        <w:trPr>
          <w:trHeight w:val="699"/>
        </w:trPr>
        <w:tc>
          <w:tcPr>
            <w:tcW w:w="3502" w:type="dxa"/>
            <w:vMerge/>
          </w:tcPr>
          <w:p w14:paraId="30DB41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65B4A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741C0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69D170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61C77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D1073C2" w14:textId="7F62D87D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B35B63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AB0F4A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38A46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AB71BF5" w14:textId="7AA17195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DB8841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C36A60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1A5586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7F3DE6D8" w14:textId="3398319A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4CDF4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78D72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5B613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2FCBFADF" w14:textId="77777777" w:rsidTr="00503750">
        <w:trPr>
          <w:trHeight w:val="593"/>
        </w:trPr>
        <w:tc>
          <w:tcPr>
            <w:tcW w:w="3497" w:type="dxa"/>
          </w:tcPr>
          <w:p w14:paraId="44AD2E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2CDB0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80556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DACB76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641A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E5494C9" w14:textId="0E0835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DCE0E7" w14:textId="44F55A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A0E67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6043705" w14:textId="2BCB682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ABF7D94" w14:textId="3F55A8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416A89" w14:textId="3684E9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A1DD1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6B5E46F" w14:textId="5CC873F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B092634" w14:textId="12D3E8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0B755B" w14:textId="789E9E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4BA5D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7AB2A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C98885A" w14:textId="2E976F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B3A848" w14:textId="4DCFB5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E222D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E2671EA" w14:textId="4CA5D6F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3ECF00E" w14:textId="72B34B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C22A6B" w14:textId="5294E0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0AF15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05F4F07" w14:textId="3D4A30F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3676694" w14:textId="1B0383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D72DF6" w14:textId="7918EA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274C7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0D948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AB3FC89" w14:textId="4E6CE3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5EBE118" w14:textId="14525A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AF244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FAC70CD" w14:textId="2375D58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5705BEF" w14:textId="0CDF83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83DC81" w14:textId="1A7F52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3F872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5102C96" w14:textId="1856468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88B3A13" w14:textId="663975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3FE4F7" w14:textId="328173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69DA0B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63108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22FA465" w14:textId="149E60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C270AF" w14:textId="1381D2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CEBDE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5DEBB21" w14:textId="53DE1AD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CBDA061" w14:textId="40AB4B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BE7657" w14:textId="5E7052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AD906E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058EA2B" w14:textId="6CE20C9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E1C2886" w14:textId="11D3AB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4B594B" w14:textId="277B87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8A7AF1" w14:textId="77777777" w:rsidR="00944C3D" w:rsidRDefault="00944C3D" w:rsidP="00944C3D">
      <w:pPr>
        <w:rPr>
          <w:rFonts w:ascii="Arial" w:hAnsi="Arial"/>
          <w:b/>
        </w:rPr>
      </w:pPr>
    </w:p>
    <w:p w14:paraId="3E9B451F" w14:textId="77777777" w:rsidR="00944C3D" w:rsidRDefault="00944C3D" w:rsidP="00944C3D">
      <w:pPr>
        <w:rPr>
          <w:rFonts w:ascii="Arial" w:hAnsi="Arial"/>
          <w:b/>
        </w:rPr>
      </w:pPr>
    </w:p>
    <w:p w14:paraId="65B77A5F" w14:textId="77777777" w:rsidR="00944C3D" w:rsidRDefault="00944C3D" w:rsidP="00944C3D">
      <w:pPr>
        <w:rPr>
          <w:rFonts w:ascii="Arial" w:hAnsi="Arial"/>
          <w:b/>
        </w:rPr>
      </w:pPr>
    </w:p>
    <w:p w14:paraId="4ADE6C9F" w14:textId="77777777" w:rsidR="00944C3D" w:rsidRDefault="00944C3D" w:rsidP="00944C3D">
      <w:pPr>
        <w:rPr>
          <w:rFonts w:ascii="Arial" w:hAnsi="Arial"/>
          <w:b/>
        </w:rPr>
      </w:pPr>
    </w:p>
    <w:p w14:paraId="51F9EEF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44B108AA" w14:textId="77777777" w:rsidTr="00503750">
        <w:tc>
          <w:tcPr>
            <w:tcW w:w="2622" w:type="dxa"/>
            <w:vAlign w:val="center"/>
          </w:tcPr>
          <w:p w14:paraId="7C52814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043770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DF3AA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7D86D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4FB8B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712C53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C9057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86742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C6CCA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F60AFC0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6A628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4EB4B18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B432B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5AE1C912" w14:textId="4F2A85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2EBA11D" w14:textId="483865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90ACC0" w14:textId="30F157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402C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E7A514" w14:textId="4BD9F0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30ED5F" w14:textId="77777777" w:rsidTr="00503750">
        <w:tc>
          <w:tcPr>
            <w:tcW w:w="2622" w:type="dxa"/>
            <w:vAlign w:val="center"/>
          </w:tcPr>
          <w:p w14:paraId="050B69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1EA7E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3C14839F" w14:textId="1ECFFD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0A3AB5" w14:textId="6AB1B6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7B2AAF" w14:textId="5A1F09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218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9347A9" w14:textId="55314B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AE1C7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E0F1A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646DC5D6" w14:textId="3C99D1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24B875E" w14:textId="08EE6E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951F2F" w14:textId="670841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D9EF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B72FB5" w14:textId="7B9139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1B115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88759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B80590A" w14:textId="7F33D0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5E4A58F" w14:textId="675D10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B01904" w14:textId="01227C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BCA5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34E3FC" w14:textId="36A9A3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036EC6" w14:textId="77777777" w:rsidTr="00503750">
        <w:tc>
          <w:tcPr>
            <w:tcW w:w="2622" w:type="dxa"/>
            <w:vAlign w:val="center"/>
          </w:tcPr>
          <w:p w14:paraId="167410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DBAB015" w14:textId="77F329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44380.00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E022138" w14:textId="284298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24763.00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C14A78" w14:textId="530BDB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13792.00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52B1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6DF957" w14:textId="171966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55351.00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61BF3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FBD78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2C66BCD" w14:textId="411F45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1226254" w14:textId="488421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22F59A" w14:textId="52886C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34DA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B1499C" w14:textId="4725AD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555C34" w14:textId="77777777" w:rsidTr="00503750">
        <w:tc>
          <w:tcPr>
            <w:tcW w:w="2622" w:type="dxa"/>
            <w:vAlign w:val="center"/>
          </w:tcPr>
          <w:p w14:paraId="69F156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A9AFA2A" w14:textId="6ABBD5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67C1059" w14:textId="20417A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8C002B" w14:textId="2FEB92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EF69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B52B93" w14:textId="04925C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990E2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EBEFA66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677DE27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DC07B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C464AD3" w14:textId="0AADDC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FB18068" w14:textId="583DDB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97E415" w14:textId="4FCB36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15CC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4D608D" w14:textId="3017AD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ECF51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36659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88B4F9C" w14:textId="19DECC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37A06FD" w14:textId="7875E1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6AE04B" w14:textId="20BF2E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2B62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70BC1A" w14:textId="1325F7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841A0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983E7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453DE8F" w14:textId="0ADF41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08DC001" w14:textId="0D8C42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0BDF14" w14:textId="0C1436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79A7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162488" w14:textId="7764FD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6383DC" w14:textId="77777777" w:rsidTr="00503750">
        <w:tc>
          <w:tcPr>
            <w:tcW w:w="2622" w:type="dxa"/>
            <w:vAlign w:val="center"/>
          </w:tcPr>
          <w:p w14:paraId="6BE811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40EFA56F" w14:textId="204D79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AA5C14" w14:textId="7DEC08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9B536A" w14:textId="2DDFBD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DBF5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70BF30" w14:textId="38D8E4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E38374" w14:textId="77777777" w:rsidTr="00503750">
        <w:tc>
          <w:tcPr>
            <w:tcW w:w="2622" w:type="dxa"/>
            <w:vAlign w:val="center"/>
          </w:tcPr>
          <w:p w14:paraId="78C646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6980AE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8A515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03511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EF8DF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A9F9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D1CEC8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636CFC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FCD1E6A" w14:textId="58C4F41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b/>
                <w:noProof/>
                <w:sz w:val="18"/>
                <w:szCs w:val="18"/>
              </w:rPr>
              <w:t>44380.00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B14B9A7" w14:textId="794ABD5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b/>
                <w:noProof/>
                <w:sz w:val="18"/>
                <w:szCs w:val="18"/>
              </w:rPr>
              <w:t>24763.00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22F9EF" w14:textId="4A9BDA2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b/>
                <w:noProof/>
                <w:sz w:val="18"/>
                <w:szCs w:val="18"/>
              </w:rPr>
              <w:t>13792.00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DB1D7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07322F" w14:textId="2363271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b/>
                <w:noProof/>
                <w:sz w:val="18"/>
                <w:szCs w:val="18"/>
              </w:rPr>
              <w:t>55351.00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9AA940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FFE28D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493AB58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47268F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431E56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0106FF4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52C15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DD0743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1C571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47C217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148EFA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465E5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099EEF2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1000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1F912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1410155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90B1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F104E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156AF5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68972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FA78D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5FA179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8E63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7BD16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A1DC1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5E75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9095C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4CE534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5A877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C7245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6CA639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A42A4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0BDF9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638E356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85B01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F7C36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9105B2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DAC2D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C098A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AC162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6FBE6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708DF0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1020B1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FE48A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7E861D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53D855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E35F67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73C741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4B0A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32553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9FC18A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723BB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F1BF4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9444E0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AF07A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696E6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68BE96E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26F3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C4C02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A0C33A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6D111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6B659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9241CA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FEAB5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36271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086F8A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900D03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3FFDF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FE7A2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1A0A49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51BB8CA9" w14:textId="77777777" w:rsidTr="00503750">
        <w:tc>
          <w:tcPr>
            <w:tcW w:w="2835" w:type="dxa"/>
            <w:vAlign w:val="center"/>
          </w:tcPr>
          <w:p w14:paraId="1AD857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88F9D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89F0D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8D66D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53A4E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8EEF1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0D0D6A5" w14:textId="77777777" w:rsidTr="00503750">
        <w:tc>
          <w:tcPr>
            <w:tcW w:w="2835" w:type="dxa"/>
            <w:vAlign w:val="center"/>
          </w:tcPr>
          <w:p w14:paraId="23101C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C1EF35D" w14:textId="6965B7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AFCFF" w14:textId="6E7324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787DAE" w14:textId="69DEA3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7A5B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07799B" w14:textId="4D44EC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874C5D" w14:textId="77777777" w:rsidTr="00503750">
        <w:tc>
          <w:tcPr>
            <w:tcW w:w="2835" w:type="dxa"/>
            <w:vAlign w:val="center"/>
          </w:tcPr>
          <w:p w14:paraId="76C75F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9AD1668" w14:textId="63CBA8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41691F" w14:textId="3CB7DB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6AC631" w14:textId="3C0F09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4230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42CB8A" w14:textId="74AABB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7950AB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F8986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A05E382" w14:textId="3012F7C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F5B524" w14:textId="7C71B7C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32E16C" w14:textId="584CDCE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FEC0A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32A1E4" w14:textId="170120D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D39BB83" w14:textId="77777777" w:rsidTr="00503750">
        <w:tc>
          <w:tcPr>
            <w:tcW w:w="2835" w:type="dxa"/>
            <w:vAlign w:val="center"/>
          </w:tcPr>
          <w:p w14:paraId="031863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9A916A5" w14:textId="61DC6C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D68E54" w14:textId="4E6895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1F0F46" w14:textId="38204F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99B3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81F250" w14:textId="4C0B69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EC7E43" w14:textId="77777777" w:rsidTr="00503750">
        <w:tc>
          <w:tcPr>
            <w:tcW w:w="2835" w:type="dxa"/>
            <w:vAlign w:val="center"/>
          </w:tcPr>
          <w:p w14:paraId="7ADB38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722C51E" w14:textId="4ABB08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F0E997" w14:textId="1055DB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3E0998" w14:textId="4B1B57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02C7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ABD3E4" w14:textId="2C04A8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598766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1B49F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94AEB65" w14:textId="488D805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355324" w14:textId="125819E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C35090" w14:textId="38FEC60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F67E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6F2E8D" w14:textId="24F87C5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B09849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1AC4C6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9FB6761" w14:textId="1BBCC4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B9BFEA" w14:textId="21559B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045F61" w14:textId="2DB9D6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CBF1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F2ABAB" w14:textId="6B2C24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CF083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37A8B0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776C7307" w14:textId="77777777" w:rsidTr="00503750">
        <w:tc>
          <w:tcPr>
            <w:tcW w:w="2552" w:type="dxa"/>
            <w:vAlign w:val="center"/>
          </w:tcPr>
          <w:p w14:paraId="1F3396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192497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BC9DE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7A6D16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46138F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CF15BB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685C4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4CBD2B9" w14:textId="421A97B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3A5FC4FF" w14:textId="3B4D873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0715308C" w14:textId="4A541B5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52F43064" w14:textId="494F3D7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556ADA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2598C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05E844C" w14:textId="6099331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55062C94" w14:textId="5839F1F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68E902DA" w14:textId="28F1320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4E1F6446" w14:textId="79B0B29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951439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D9B338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F0D8CE5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61582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239D0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07517C96" w14:textId="77777777" w:rsidTr="00503750">
        <w:tc>
          <w:tcPr>
            <w:tcW w:w="4395" w:type="dxa"/>
            <w:vMerge/>
          </w:tcPr>
          <w:p w14:paraId="15E2D6E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A5C22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BA86C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A0430D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C2529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8B54D38" w14:textId="2DC0A5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  <w:lang w:eastAsia="sk-SK"/>
              </w:rPr>
              <w:t>523.89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E6028A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868DBAB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DD254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913402F" w14:textId="7E8623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  <w:lang w:eastAsia="sk-SK"/>
              </w:rPr>
              <w:t>2603.12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2920F7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0913A66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9BFFDE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57B2A2E" w14:textId="3E16674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b/>
                <w:noProof/>
                <w:sz w:val="18"/>
                <w:szCs w:val="18"/>
              </w:rPr>
              <w:t>3127.01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0DFC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49D5930" w14:textId="77777777" w:rsidTr="00503750">
        <w:tc>
          <w:tcPr>
            <w:tcW w:w="4395" w:type="dxa"/>
            <w:vAlign w:val="center"/>
          </w:tcPr>
          <w:p w14:paraId="2E7A16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CCE4619" w14:textId="58873E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063ED8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43C35AA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37334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5A5B193" w14:textId="442AE7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09A22F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213F71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4E3610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20D6C4B" w14:textId="7E6EAE4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80064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33F467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2FB44D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C8D9067" w14:textId="10C78086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b/>
                <w:noProof/>
                <w:sz w:val="18"/>
                <w:szCs w:val="18"/>
              </w:rPr>
              <w:t>53565.00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DE989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D7EAD47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FCA4E2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2A255483" w14:textId="77777777" w:rsidTr="00503750">
        <w:tc>
          <w:tcPr>
            <w:tcW w:w="4395" w:type="dxa"/>
            <w:vAlign w:val="center"/>
          </w:tcPr>
          <w:p w14:paraId="3F259C2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0E3E6B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6217124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483C06A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7527DED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59C88E4" w14:textId="4FE014F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3C61E1" w14:textId="46351A9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4E17CA8C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D798DE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B44D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ACB8E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F9601C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1C238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1309BF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7F43B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C6BD151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8CF02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68A13A7A" w14:textId="054C4C43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C4D4C11" w14:textId="3F4C4996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76EBA1F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F49B93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A523915" w14:textId="7721FA8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F64C1E1" w14:textId="207C7B7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DE6E19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69761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1E4ED9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DEA8E9B" w14:textId="77777777" w:rsidTr="00503750">
        <w:tc>
          <w:tcPr>
            <w:tcW w:w="1843" w:type="dxa"/>
            <w:vAlign w:val="center"/>
          </w:tcPr>
          <w:p w14:paraId="367C408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7C55AF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9402F6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E66F1D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0E59594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4C359F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55EB8F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8EC3E3F" w14:textId="77777777" w:rsidTr="00503750">
        <w:tc>
          <w:tcPr>
            <w:tcW w:w="1843" w:type="dxa"/>
            <w:vAlign w:val="center"/>
          </w:tcPr>
          <w:p w14:paraId="6A6DB6F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E10CF5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5EFEE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08AD1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8815DD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F913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61E0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E31ACA2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A1CBF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BF0DE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9D71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D25310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6D5BC6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AA49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FD3DF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16D26D2" w14:textId="77777777" w:rsidTr="00503750">
        <w:tc>
          <w:tcPr>
            <w:tcW w:w="1843" w:type="dxa"/>
            <w:vAlign w:val="center"/>
          </w:tcPr>
          <w:p w14:paraId="42B87D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ABFB9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32D5E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447F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BDCD6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11536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B9F15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B036BE9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3771C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B85CA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AD0B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799A9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D17E8D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4B9B5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492B3A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834D25A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D4F736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0C0A30C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DFCE76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472AD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743903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FF549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F5DAFF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D7699F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9FC84D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050A3026" w14:textId="77777777" w:rsidTr="00503750">
        <w:trPr>
          <w:trHeight w:val="664"/>
        </w:trPr>
        <w:tc>
          <w:tcPr>
            <w:tcW w:w="3372" w:type="dxa"/>
          </w:tcPr>
          <w:p w14:paraId="5780571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198D46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F1A751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1147D0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E5D7E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7698984C" w14:textId="504206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17A4A7" w14:textId="4A3EC2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1C7A2E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A0E2228" w14:textId="5555EC2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B41287B" w14:textId="32953C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BAC942" w14:textId="717D7F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C60F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2C114B2" w14:textId="26D4AE76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4439A8D" w14:textId="188A67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8CDB4F" w14:textId="282D6B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348542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73F765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8AC2853" w14:textId="468022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93B285" w14:textId="571ADE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908A5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9E9393A" w14:textId="65CCF46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3453079" w14:textId="0FF5D1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6179F5" w14:textId="487E08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36AC9F6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217F962" w14:textId="49E6A90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CC6ED10" w14:textId="10CBBF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8124BA" w14:textId="7DA538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2D2CCC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C065258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515640E9" w14:textId="77777777" w:rsidTr="00503750">
        <w:tc>
          <w:tcPr>
            <w:tcW w:w="2835" w:type="dxa"/>
            <w:vAlign w:val="center"/>
          </w:tcPr>
          <w:p w14:paraId="5991DD5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BE48D7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A13358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DF8E06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7FC55B8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E0B582F" w14:textId="77777777" w:rsidTr="00503750">
        <w:tc>
          <w:tcPr>
            <w:tcW w:w="2835" w:type="dxa"/>
          </w:tcPr>
          <w:p w14:paraId="7504FAE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B19EB45" w14:textId="017B82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63AC62" w14:textId="097CA7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D8D7CF" w14:textId="32CD5D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7DC007C" w14:textId="41E377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768DD9D" w14:textId="77777777" w:rsidTr="00503750">
        <w:tc>
          <w:tcPr>
            <w:tcW w:w="2835" w:type="dxa"/>
          </w:tcPr>
          <w:p w14:paraId="5442D35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2B1DF3C" w14:textId="637116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CDD099" w14:textId="2F7E73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C84238" w14:textId="26769D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A12082" w14:textId="2A9FE0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DA6D68F" w14:textId="77777777" w:rsidTr="00503750">
        <w:tc>
          <w:tcPr>
            <w:tcW w:w="2835" w:type="dxa"/>
          </w:tcPr>
          <w:p w14:paraId="6D0AA75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CC20C72" w14:textId="5AD1C3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643D77" w14:textId="1BDAAD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96E614" w14:textId="22E93C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B058407" w14:textId="0FC173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89EFDB3" w14:textId="77777777" w:rsidTr="00503750">
        <w:tc>
          <w:tcPr>
            <w:tcW w:w="2835" w:type="dxa"/>
            <w:vAlign w:val="center"/>
          </w:tcPr>
          <w:p w14:paraId="648219D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E274565" w14:textId="2EE1E9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9E152C" w14:textId="5992A0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9F1EF7" w14:textId="167B8F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D73A572" w14:textId="05921F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2BBB4C" w14:textId="77777777" w:rsidTr="00503750">
        <w:tc>
          <w:tcPr>
            <w:tcW w:w="2835" w:type="dxa"/>
            <w:vAlign w:val="center"/>
          </w:tcPr>
          <w:p w14:paraId="66779C7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5BA2BF1" w14:textId="114AC7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34848F" w14:textId="6446E2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CE2AC7" w14:textId="10486F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74C036A" w14:textId="7A1E47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51743F" w14:textId="77777777" w:rsidTr="00503750">
        <w:tc>
          <w:tcPr>
            <w:tcW w:w="2835" w:type="dxa"/>
          </w:tcPr>
          <w:p w14:paraId="6ABD188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3626BD9" w14:textId="326C19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D05341" w14:textId="1346EA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169BFC" w14:textId="01640F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E6AF54E" w14:textId="1CB98F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8718060" w14:textId="77777777" w:rsidTr="00503750">
        <w:tc>
          <w:tcPr>
            <w:tcW w:w="2835" w:type="dxa"/>
          </w:tcPr>
          <w:p w14:paraId="27E5769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90379AA" w14:textId="7F8A7C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5F3D70" w14:textId="079142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C49A86" w14:textId="3E3245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E68E04B" w14:textId="60BCC8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664B49" w14:textId="77777777" w:rsidTr="00503750">
        <w:tc>
          <w:tcPr>
            <w:tcW w:w="2835" w:type="dxa"/>
          </w:tcPr>
          <w:p w14:paraId="3556C8A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D5B95BD" w14:textId="0D220A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8C57EB" w14:textId="5620E3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158732" w14:textId="38C29E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0F0652D" w14:textId="63D988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C63047D" w14:textId="77777777" w:rsidR="00944C3D" w:rsidRDefault="00944C3D" w:rsidP="00944C3D">
      <w:pPr>
        <w:rPr>
          <w:rFonts w:ascii="Arial" w:hAnsi="Arial"/>
          <w:b/>
        </w:rPr>
      </w:pPr>
    </w:p>
    <w:p w14:paraId="3DB00880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38F86DF4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542EF3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13DFED3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09C47D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67C324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5A0E83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8E15426" w14:textId="77777777" w:rsidTr="00503750">
        <w:trPr>
          <w:trHeight w:val="443"/>
        </w:trPr>
        <w:tc>
          <w:tcPr>
            <w:tcW w:w="2560" w:type="dxa"/>
          </w:tcPr>
          <w:p w14:paraId="2D9EEE8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45307B91" w14:textId="37CD74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0014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BE9AC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8113CC" w14:textId="271CB2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C49472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76603E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FAFB2EA" w14:textId="17F60E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26FB5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29641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96E6278" w14:textId="3E46A0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18E3696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27FC71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B065404" w14:textId="5E7C88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CD1E5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B4B69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71A2870" w14:textId="73A705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35FDFDE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7D119E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BDB3458" w14:textId="7A2E7E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373D8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E5214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DD94605" w14:textId="07EABD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01C2E5F" w14:textId="77777777" w:rsidR="00944C3D" w:rsidRDefault="00944C3D" w:rsidP="00944C3D">
      <w:pPr>
        <w:rPr>
          <w:rFonts w:ascii="Arial" w:hAnsi="Arial"/>
          <w:b/>
        </w:rPr>
      </w:pPr>
    </w:p>
    <w:p w14:paraId="042BF3D8" w14:textId="77777777" w:rsidR="00944C3D" w:rsidRDefault="00944C3D" w:rsidP="00944C3D">
      <w:pPr>
        <w:rPr>
          <w:rFonts w:ascii="Arial" w:hAnsi="Arial"/>
          <w:b/>
        </w:rPr>
      </w:pPr>
    </w:p>
    <w:p w14:paraId="2536465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E362DA9" w14:textId="77777777" w:rsidR="00944C3D" w:rsidRDefault="00944C3D" w:rsidP="00944C3D">
      <w:pPr>
        <w:rPr>
          <w:rFonts w:ascii="Arial" w:hAnsi="Arial"/>
          <w:b/>
        </w:rPr>
      </w:pPr>
    </w:p>
    <w:p w14:paraId="6F8277F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48091172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B42560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AEBA6C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D69345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94C25E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EEF0C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3BA56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E9D08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DCA5A0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9562C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9F771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4B779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914548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ED14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02B63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B99DF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BFCD228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D172B1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334D2E10" w14:textId="77777777" w:rsidTr="00503750">
        <w:trPr>
          <w:trHeight w:val="677"/>
        </w:trPr>
        <w:tc>
          <w:tcPr>
            <w:tcW w:w="3358" w:type="dxa"/>
          </w:tcPr>
          <w:p w14:paraId="3CDBD9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927A7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15C76F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CB6AAB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2ECDC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3C4A571" w14:textId="320E5F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A0BAB47" w14:textId="629373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CD865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C02C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56CE583" w14:textId="32C7F3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DADC0E2" w14:textId="44F7F0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E3089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0A711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455F0F9" w14:textId="504646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00A6C22" w14:textId="187CF4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9C7F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2CCE0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8C9593D" w14:textId="2045CB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F7124C6" w14:textId="2186C2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3BB03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8D29DA8" w14:textId="0DFBF2F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2F718AC" w14:textId="510C54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C7A7087" w14:textId="0174CA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2EC75D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CE38778" w14:textId="6C65BE5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FD0D27F" w14:textId="795E25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9282C0C" w14:textId="5187F3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A3100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0ABB7B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07133D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6B2A32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E2A865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0DF20A3A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1DD9B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DB042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1DE6B1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97EFB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7EAD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C66E38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CBF0E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88DA1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23494E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641455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10E429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B1DA43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6E9921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B31105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44CD54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2A033A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93C22E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99728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6EEC356" w14:textId="2DB48E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0C88FAA" w14:textId="703F60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810CF7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314EA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4810C0B" w14:textId="496AAF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5B80413" w14:textId="3B60E8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F9FAE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4DB45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AF9F3AB" w14:textId="25E2BC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05A790" w14:textId="7D16AE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2DA77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A1A7317" w14:textId="0D4775D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3BDFBAC" w14:textId="663D8E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6C9F72" w14:textId="42C84F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81D7A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67E4BE9" w14:textId="2885F83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632EEA8" w14:textId="419D4E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AFA61AC" w14:textId="29FCBB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3A14A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1372A5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602D5D3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C6096D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08674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12CFD6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9246B1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5D1E5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057B404" w14:textId="5C0A19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FA1B187" w14:textId="56A9E3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F1A09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52D7C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D1C21E0" w14:textId="2BC48D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B4C3DF4" w14:textId="6EE99C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B76CB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EAAB0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54A8A51" w14:textId="5972DC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A9087D" w14:textId="29816A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AC637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9D18E80" w14:textId="2F3EFB7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754BA49" w14:textId="59EDC5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87B710B" w14:textId="263433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3F7806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A7106CE" w14:textId="0EA789C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D1ECB41" w14:textId="1224B5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16852DB" w14:textId="0DAD00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EC3733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40E822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53CA49D" w14:textId="77777777" w:rsidTr="00503750">
        <w:tc>
          <w:tcPr>
            <w:tcW w:w="3686" w:type="dxa"/>
            <w:vAlign w:val="center"/>
          </w:tcPr>
          <w:p w14:paraId="1BA32DB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E1CA2E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BA1B22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7AF6EE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283ED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A2B14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1BE2C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8F623C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03DDB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0EFA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99DE2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228CEB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5C76A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E46D4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E5732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D497C79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728FAEE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D34CA8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738FDF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0745FB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7C293E8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B89185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578B82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33E4AA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90C215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EB0D7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141F6F5" w14:textId="74BB3F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AABBA04" w14:textId="544979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BC60F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166FB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6B89315" w14:textId="60EC1E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1EF632D" w14:textId="1989CC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AE4E98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0E065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BB24A06" w14:textId="595016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1CEB2CE" w14:textId="44920E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27E1E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709FB2D" w14:textId="7D2E9F7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4F5E502" w14:textId="5B2D1B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85F5AB6" w14:textId="312A0A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8CC612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E12BA20" w14:textId="3458A3E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F7B6206" w14:textId="691D46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B6C5886" w14:textId="0FA9CA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97A5F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1C7A1B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293DC45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5F4E80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D76276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8D246D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96DF4F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F75E4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8DD3603" w14:textId="27BC22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F8BD6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A5BAC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A012517" w14:textId="270396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F2EE3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8798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1F040CE" w14:textId="561E1B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0E629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AA868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9C29D04" w14:textId="122B7C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21CB8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4E927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F94A243" w14:textId="6FA437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63A6A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F89655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5027587" w14:textId="7B9997B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BFDB3CE" w14:textId="77777777" w:rsidR="00944C3D" w:rsidRDefault="00944C3D" w:rsidP="00944C3D">
      <w:pPr>
        <w:rPr>
          <w:sz w:val="22"/>
          <w:szCs w:val="22"/>
        </w:rPr>
      </w:pPr>
    </w:p>
    <w:p w14:paraId="0EE7BCD5" w14:textId="77777777" w:rsidR="00944C3D" w:rsidRDefault="00944C3D" w:rsidP="00944C3D">
      <w:pPr>
        <w:rPr>
          <w:sz w:val="22"/>
          <w:szCs w:val="22"/>
        </w:rPr>
      </w:pPr>
    </w:p>
    <w:p w14:paraId="6B43E66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6EC0CDD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8B63A59" w14:textId="6FF97D9B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1E94D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59EF9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B4A1A7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E675E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61FBE218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8456ED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3AB90A3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7CA967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6B6E3E4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71DA4C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674691D9" w14:textId="7391BA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95616D7" w14:textId="142368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040F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15154A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828842C" w14:textId="6288EE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563641A" w14:textId="5CA14F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B7975B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3DEFF3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2CF2CA36" w14:textId="60B09C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944478A" w14:textId="0C5C69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935E66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DA6B03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EC25484" w14:textId="5DC0B3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0312A71" w14:textId="64197D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65B3A23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3D4BD7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375FD24" w14:textId="7B528F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7CFF4E" w14:textId="321584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EC2D65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D232A5" w14:textId="332B762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EEDCD4A" w14:textId="201DBA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E9788F" w14:textId="6DD984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08D4845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3A5EA5A" w14:textId="515C033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F1C4640" w14:textId="78B33F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ABFF0FE" w14:textId="7DFDA1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71A4C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FA232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2E37C722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523CCF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97AD6E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892439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9EE7FF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CDF1D9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067E490D" w14:textId="5A2709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5C5377D" w14:textId="40AC15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1CB43E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DB0F4F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8B34CDB" w14:textId="48CC9E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19810D9" w14:textId="295409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4AB2A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DF7C98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75FC3CFA" w14:textId="3F92E3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8BC2E57" w14:textId="17BA87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1531EC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AB350A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C292CA5" w14:textId="50027F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2A28EF5" w14:textId="19D1C7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4FD113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CCF8C1C" w14:textId="2A65EEC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13ED847" w14:textId="0C5AC0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2FBE7EC" w14:textId="68D665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E065FF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B895113" w14:textId="4622AEF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DF842A8" w14:textId="1E9EBD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8221182" w14:textId="1BD578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B00F694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59CB2B2" w14:textId="1020456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780050B" w14:textId="601C1B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54E618C" w14:textId="52A66A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D30B6" w:rsidRPr="00C854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0040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B7DD0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3A602B3" w14:textId="33FF2154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2C23B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682F9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7F67ACF" w14:textId="5DAE67E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5D257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83FB56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2F4DDCB9" w14:textId="06D4372D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9196DD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969E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560672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F420833" w14:textId="77777777" w:rsidR="00944C3D" w:rsidRPr="003607F0" w:rsidRDefault="00944C3D" w:rsidP="00944C3D"/>
    <w:p w14:paraId="33415CA0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ECACB" w14:textId="77777777" w:rsidR="00022F03" w:rsidRDefault="00022F03">
      <w:r>
        <w:separator/>
      </w:r>
    </w:p>
  </w:endnote>
  <w:endnote w:type="continuationSeparator" w:id="0">
    <w:p w14:paraId="731CFE9C" w14:textId="77777777" w:rsidR="00022F03" w:rsidRDefault="00022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61050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CECC2C6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9E284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6C3CB4D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C7DB4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09BF3869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F8673" w14:textId="77777777" w:rsidR="00022F03" w:rsidRDefault="00022F03">
      <w:r>
        <w:separator/>
      </w:r>
    </w:p>
  </w:footnote>
  <w:footnote w:type="continuationSeparator" w:id="0">
    <w:p w14:paraId="71D33802" w14:textId="77777777" w:rsidR="00022F03" w:rsidRDefault="00022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2986341">
    <w:abstractNumId w:val="13"/>
  </w:num>
  <w:num w:numId="2" w16cid:durableId="1112087147">
    <w:abstractNumId w:val="17"/>
  </w:num>
  <w:num w:numId="3" w16cid:durableId="1264341327">
    <w:abstractNumId w:val="8"/>
  </w:num>
  <w:num w:numId="4" w16cid:durableId="1339235755">
    <w:abstractNumId w:val="7"/>
  </w:num>
  <w:num w:numId="5" w16cid:durableId="44285028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436044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2907616">
    <w:abstractNumId w:val="20"/>
  </w:num>
  <w:num w:numId="8" w16cid:durableId="488255694">
    <w:abstractNumId w:val="10"/>
  </w:num>
  <w:num w:numId="9" w16cid:durableId="1613634899">
    <w:abstractNumId w:val="0"/>
  </w:num>
  <w:num w:numId="10" w16cid:durableId="2095055644">
    <w:abstractNumId w:val="19"/>
  </w:num>
  <w:num w:numId="11" w16cid:durableId="1707488062">
    <w:abstractNumId w:val="6"/>
  </w:num>
  <w:num w:numId="12" w16cid:durableId="845172534">
    <w:abstractNumId w:val="9"/>
  </w:num>
  <w:num w:numId="13" w16cid:durableId="41366396">
    <w:abstractNumId w:val="12"/>
  </w:num>
  <w:num w:numId="14" w16cid:durableId="610750187">
    <w:abstractNumId w:val="15"/>
  </w:num>
  <w:num w:numId="15" w16cid:durableId="1677079150">
    <w:abstractNumId w:val="14"/>
  </w:num>
  <w:num w:numId="16" w16cid:durableId="693384139">
    <w:abstractNumId w:val="2"/>
  </w:num>
  <w:num w:numId="17" w16cid:durableId="2090417500">
    <w:abstractNumId w:val="4"/>
  </w:num>
  <w:num w:numId="18" w16cid:durableId="1790932084">
    <w:abstractNumId w:val="11"/>
  </w:num>
  <w:num w:numId="19" w16cid:durableId="1009722706">
    <w:abstractNumId w:val="5"/>
  </w:num>
  <w:num w:numId="20" w16cid:durableId="1878010583">
    <w:abstractNumId w:val="18"/>
  </w:num>
  <w:num w:numId="21" w16cid:durableId="2045666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45"/>
    <w:docVar w:name="arg2" w:val="Driver=asa17;DBF=D:\anasoft\data\tebys.db;DBN=tebys;ENG=SQL17;commlinks=TCPIP{ip=192.168.1.241};uid=hromnikova;con=finus(12.0);pwd=488300282956Vaveto1"/>
    <w:docVar w:name="arg3" w:val="591418"/>
    <w:docVar w:name="arg4" w:val="C:\Users\HROMNI~1.TEB\AppData\Local\Temp\10681360.doc"/>
    <w:docVar w:name="arg5" w:val="3"/>
  </w:docVars>
  <w:rsids>
    <w:rsidRoot w:val="007D30B6"/>
    <w:rsid w:val="00011EDC"/>
    <w:rsid w:val="00022F03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D30B6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728F5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405D2D"/>
  <w15:docId w15:val="{BF1EB04E-9EFE-428D-96BD-DDFA9032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5340</Words>
  <Characters>30443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2026-03-19T10:14:00Z</dcterms:created>
  <dcterms:modified xsi:type="dcterms:W3CDTF">2026-03-19T10:16:00Z</dcterms:modified>
</cp:coreProperties>
</file>