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4C2F754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A6A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2B7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764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B4F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115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2F2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702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09E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4A7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5F9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32D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258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DD5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CDB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E0D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948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70C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03A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5AC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EA9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ABF6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0E4CF33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B3A43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B000B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18366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ED24E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AC9C7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FA403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7E5B6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85DEC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BF658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A60C6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37E0D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BA05E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82432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57AA6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310CD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C611E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AACD6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96982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57B85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47562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084F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B8A73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F362B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1DC9E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D6DC0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C425B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E73B7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E10C3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9F48F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C0010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F451B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EEDF9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03CFE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13013D9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1C6F2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E239D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D29A5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76F6C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E5487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18FA5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485C3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06221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57899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46B55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A7564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A661F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09686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F7BE5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4DF7F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2F32F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C4402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DEA22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FFF85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E77F6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0F125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3F8CD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0AE9E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BBF59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C8B3C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A6066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4F815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21D91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925C8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F4E67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3B006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8B7C0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2322F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1355BE1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A3A35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BF0FC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CC71A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31B86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7C87A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6E21D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15D43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7BB71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2B0CF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9E7C3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0FFAE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1987A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75BE5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1359E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6C03F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E05AB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06003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432BF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FAE22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C38F5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5F094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F28D6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27884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A2E56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4683D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3BD12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D3920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9697E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4F102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2C673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806CC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DA69F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20B1E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02C20CE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A43A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272E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FC15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91F3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051F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4117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E112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54E6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E811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B32D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B042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B2B0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E83B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0951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5873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1820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71F9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3A8C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F2B6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1802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D978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A131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A5FE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DC38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3357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6CFC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DCBF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60E2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8F49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AF35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6C8F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9976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34B0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3BDCB58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4FC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9FE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82B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EA0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A0E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50A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2E0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9AB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305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934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7BF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DF3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061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5FB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E7A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FC3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1DFF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0168DE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C56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6CD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23E9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26F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424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4D9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B44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571F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34F05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968A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F4011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7EB5E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930F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3BA5A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38B8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150D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8B1AA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2F532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3A91F15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Úč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A43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E44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D9A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C8C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8C52A6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F42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859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503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408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0C2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317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A16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AFA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B0E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D5D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070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E1E0E5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D79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242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396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0F2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BA5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67A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781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3B0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81D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798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426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A77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41A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F44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26C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1DFEE4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865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5F5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3AC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348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D39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B83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737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3FA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AE2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10B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604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604042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E23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62A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3AD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CEF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BD4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672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1B0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450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363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4BD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C20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466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FA4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0AF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303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0FDCA7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455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230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7C2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79E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ED2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076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C62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C02D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60EC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1E13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C5A4E5A" w14:textId="29BA8D37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lang w:eastAsia="sk-SK"/>
              </w:rPr>
              <w:t>31. 12. 2025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CBC3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C9A6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C9C9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01CA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81DA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6EB4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D11E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4C8B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53A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1AE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864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CB0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067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709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C48493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DD1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1C5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237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A50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DDA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756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FFCD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7903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9864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52894F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60F7E3D6" wp14:editId="20EC71F2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1478812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0F7E3D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61478812" w14:textId="77777777"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A8D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BE17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A221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E561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0A1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011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796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EF5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A40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68E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3DA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04A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B27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AF484A0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3C2D25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3906FA3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0BA7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29DC054A" wp14:editId="78C3C072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8D2CB1F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DC054A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68D2CB1F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08BACA15" wp14:editId="00E73411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ED3B884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BACA15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6ED3B884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0C518A3" wp14:editId="644F025A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634B6F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C518A3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6C634B6F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461A1388" wp14:editId="716C2444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B63BB1" w14:textId="15EF4D01" w:rsidR="000B647F" w:rsidRDefault="000B647F" w:rsidP="00944C3D">
                                  <w:fldSimple w:instr=" MERGEFIELD  aDMOD  \* MERGEFORMAT ">
                                    <w:r w:rsidR="00B930B4" w:rsidRPr="00B930B4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1A1388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36B63BB1" w14:textId="15EF4D01" w:rsidR="000B647F" w:rsidRDefault="000B647F" w:rsidP="00944C3D">
                            <w:fldSimple w:instr=" MERGEFIELD  aDMOD  \* MERGEFORMAT ">
                              <w:r w:rsidR="00B930B4" w:rsidRPr="00B930B4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5CB83911" wp14:editId="22721E77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3CD8F0D" w14:textId="6B54FB1B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B930B4" w:rsidRPr="004044BC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2025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B83911"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53CD8F0D" w14:textId="6B54FB1B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B930B4" w:rsidRPr="004044BC">
                              <w:rPr>
                                <w:rFonts w:ascii="Arial" w:hAnsi="Arial" w:cs="Arial"/>
                                <w:noProof/>
                              </w:rPr>
                              <w:t>2025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0F07742E" wp14:editId="2C00BDFD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4048EFD" w14:textId="21BC41AD" w:rsidR="000B647F" w:rsidRDefault="000B647F" w:rsidP="00944C3D">
                                  <w:fldSimple w:instr=" MERGEFIELD  aDRDO  \* MERGEFORMAT ">
                                    <w:r w:rsidR="00B930B4" w:rsidRPr="00B930B4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2025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07742E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64048EFD" w14:textId="21BC41AD" w:rsidR="000B647F" w:rsidRDefault="000B647F" w:rsidP="00944C3D">
                            <w:fldSimple w:instr=" MERGEFIELD  aDRDO  \* MERGEFORMAT ">
                              <w:r w:rsidR="00B930B4" w:rsidRPr="00B930B4">
                                <w:rPr>
                                  <w:rFonts w:ascii="Arial" w:hAnsi="Arial" w:cs="Arial"/>
                                  <w:noProof/>
                                </w:rPr>
                                <w:t>2025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33854C02" wp14:editId="1BC1ABF1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E3D722B" w14:textId="589DD33C" w:rsidR="000B647F" w:rsidRDefault="000B647F" w:rsidP="00944C3D">
                                  <w:fldSimple w:instr=" MERGEFIELD  aDMDO  \* MERGEFORMAT ">
                                    <w:r w:rsidR="00B930B4" w:rsidRPr="00B930B4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854C02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5E3D722B" w14:textId="589DD33C" w:rsidR="000B647F" w:rsidRDefault="000B647F" w:rsidP="00944C3D">
                            <w:fldSimple w:instr=" MERGEFIELD  aDMDO  \* MERGEFORMAT ">
                              <w:r w:rsidR="00B930B4" w:rsidRPr="00B930B4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84EB7AF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6EE9747D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0D26C26E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6FEDED67" wp14:editId="15B972BE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B69583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EDED67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38B69583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0673B347" wp14:editId="1FB14C83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687F9A2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73B347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4687F9A2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FD10D63" wp14:editId="41FB79F6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EA39C1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D10D63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04EA39C1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6782BAE4" wp14:editId="1D48A595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3BB8ED6" w14:textId="32E9C725" w:rsidR="000B647F" w:rsidRDefault="000B647F" w:rsidP="00944C3D">
                                  <w:fldSimple w:instr=" MERGEFIELD  aDRDOo  \* MERGEFORMAT ">
                                    <w:r w:rsidR="00B930B4" w:rsidRPr="00B930B4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82BAE4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73BB8ED6" w14:textId="32E9C725" w:rsidR="000B647F" w:rsidRDefault="000B647F" w:rsidP="00944C3D">
                            <w:fldSimple w:instr=" MERGEFIELD  aDRDOo  \* MERGEFORMAT ">
                              <w:r w:rsidR="00B930B4" w:rsidRPr="00B930B4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0704F610" wp14:editId="64606860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43CF480" w14:textId="1B05ADC8" w:rsidR="000B647F" w:rsidRDefault="000B647F" w:rsidP="00944C3D">
                                  <w:fldSimple w:instr=" MERGEFIELD  aDMDO  \* MERGEFORMAT ">
                                    <w:r w:rsidR="00B930B4" w:rsidRPr="00B930B4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04F610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743CF480" w14:textId="1B05ADC8" w:rsidR="000B647F" w:rsidRDefault="000B647F" w:rsidP="00944C3D">
                            <w:fldSimple w:instr=" MERGEFIELD  aDMDO  \* MERGEFORMAT ">
                              <w:r w:rsidR="00B930B4" w:rsidRPr="00B930B4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61911D4A" wp14:editId="171D87BC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19503A" w14:textId="3ECC758F" w:rsidR="000B647F" w:rsidRDefault="000B647F" w:rsidP="00944C3D">
                                  <w:fldSimple w:instr=" MERGEFIELD  aDRODo  \* MERGEFORMAT ">
                                    <w:r w:rsidR="00B930B4" w:rsidRPr="00B930B4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911D4A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0D19503A" w14:textId="3ECC758F" w:rsidR="000B647F" w:rsidRDefault="000B647F" w:rsidP="00944C3D">
                            <w:fldSimple w:instr=" MERGEFIELD  aDRODo  \* MERGEFORMAT ">
                              <w:r w:rsidR="00B930B4" w:rsidRPr="00B930B4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62ED07B1" wp14:editId="3A4D0DAF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8304AB6" w14:textId="4C5814BE" w:rsidR="000B647F" w:rsidRDefault="000B647F" w:rsidP="00944C3D">
                                  <w:fldSimple w:instr=" MERGEFIELD  aDMOD  \* MERGEFORMAT ">
                                    <w:r w:rsidR="00B930B4" w:rsidRPr="00B930B4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ED07B1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48304AB6" w14:textId="4C5814BE" w:rsidR="000B647F" w:rsidRDefault="000B647F" w:rsidP="00944C3D">
                            <w:fldSimple w:instr=" MERGEFIELD  aDMOD  \* MERGEFORMAT ">
                              <w:r w:rsidR="00B930B4" w:rsidRPr="00B930B4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2FDBE1E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7B735BA9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E30D50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782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C02C4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69D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F0F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FE9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6D6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1C3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EBC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111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3AC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B4C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120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46F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ACD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39B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FDF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C41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4F0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66B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FFE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1F2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5CB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666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B2A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74E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A74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329FB6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97B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B4F2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BED6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5FD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660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98A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0BB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4EE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79C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1A4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75F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6F8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FDA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0C2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42E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7F2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7A1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8E5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8D32A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9E2F4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46550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F6A28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84DEE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295A6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3FA9E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235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987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E6A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3C2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99E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C02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0E6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AE8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B29769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EF6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10A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ABA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FB6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3F2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026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466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92E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AB9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290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17E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C22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F2B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455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614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AD3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E1A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AE1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C253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D46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737FD6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CE7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A20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CB6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9A4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2FA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C1F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C99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1D4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C6317E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868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F21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745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3A6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F84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3FA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881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007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A72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4CC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4B7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865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514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E8D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43C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42D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D54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510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9AB0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34F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DBC1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9F1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2A0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D66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50C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ECB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401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0AB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E7C049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973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A39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9AC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A4B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F4C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39F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187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8B7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D49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CCA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27C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A86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ABB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169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F66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233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D8B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FD1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5C8F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095C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2F3E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88E1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4FA4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6B67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5DC2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971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6E2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AC8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C4D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920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D92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376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710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681A38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A28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1F7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B9D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D75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7E4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9C5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607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9F3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D16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BD2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66A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AB7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C6C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9AC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571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00D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4A6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B35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F3D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F06B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657A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1E71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005A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29DC8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A22DB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3887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DFC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76D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50DBEC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BDA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ED8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3912BA22" wp14:editId="1E7B6FBD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8CDFB75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12BA22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78CDFB75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0F5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7F9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E40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B5E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9CE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432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CF2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2D4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32B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007A60C8" wp14:editId="71DF9831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B9E4D5A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7A60C8" id="_x0000_s1042" type="#_x0000_t202" style="position:absolute;margin-left:4.6pt;margin-top:6.2pt;width:194.2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14:paraId="2B9E4D5A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69A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0CD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B57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650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314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A6A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332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7B1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AD3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A7A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B65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93E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4B3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BCD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0DF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86B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3DF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EA6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256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CC1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E0C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999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026CB9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BEBD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074AA3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6B308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84D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9DE9134" wp14:editId="5A755194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A781085" w14:textId="4E0640E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B930B4" w:rsidRPr="004044BC">
                                    <w:rPr>
                                      <w:rFonts w:ascii="Arial" w:hAnsi="Arial" w:cs="Arial"/>
                                      <w:noProof/>
                                    </w:rPr>
                                    <w:t>37920324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DE9134" id="_x0000_s1043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6A781085" w14:textId="4E0640E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B930B4" w:rsidRPr="004044BC">
                              <w:rPr>
                                <w:rFonts w:ascii="Arial" w:hAnsi="Arial" w:cs="Arial"/>
                                <w:noProof/>
                              </w:rPr>
                              <w:t>37920324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B60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24C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BF4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DF5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64E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80D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4C1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173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84C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1C784DD" wp14:editId="3E40F3EB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464894" w14:textId="158E3376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B930B4" w:rsidRPr="004044BC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2021926093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C784DD" id="_x0000_s1044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14:paraId="05464894" w14:textId="158E3376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B930B4" w:rsidRPr="004044BC">
                              <w:rPr>
                                <w:rFonts w:ascii="Arial" w:hAnsi="Arial" w:cs="Arial"/>
                                <w:noProof/>
                              </w:rPr>
                              <w:t>2021926093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26E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A55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BE1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C7B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78D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3AE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8C7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0C5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AC1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CA0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48E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CA4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77D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C0B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DFA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4C6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B8EB44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E2E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7718ED9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26021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211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435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430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4A2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343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3FD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33B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E77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F7F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BE3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B79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9F9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6A2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367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F05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7B6A3F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819E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7F7BA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A57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CDA4BD8" wp14:editId="3D9C96A1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4479824" w14:textId="3A8995C9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B930B4" w:rsidRPr="004044BC">
                                    <w:rPr>
                                      <w:rFonts w:ascii="Arial" w:hAnsi="Arial" w:cs="Arial"/>
                                      <w:noProof/>
                                    </w:rPr>
                                    <w:t>Šafárikova 2733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DA4BD8" id="_x0000_s1045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64479824" w14:textId="3A8995C9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B930B4" w:rsidRPr="004044BC">
                              <w:rPr>
                                <w:rFonts w:ascii="Arial" w:hAnsi="Arial" w:cs="Arial"/>
                                <w:noProof/>
                              </w:rPr>
                              <w:t>Šafárikova 2733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BC0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9FF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3C2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6E3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59B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840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128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D89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FE1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B0C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9CF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A66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D61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9E6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E1E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E13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207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9D9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DDC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3BC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64F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9D9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6B4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25A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556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B55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A5A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311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78D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0DA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E49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8F1304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C0A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FCE12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C57271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068413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27C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AB8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1C6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A56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7BA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B8E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BC9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F34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6F8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199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DE2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53D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197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362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9B3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2E7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F97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130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D58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4C4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AAA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971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4E9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5E4F481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6BE8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B4B6D50" wp14:editId="57AD7332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824C802" w14:textId="41F8DE8A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B930B4" w:rsidRPr="004044BC">
                                    <w:rPr>
                                      <w:rFonts w:ascii="Arial" w:hAnsi="Arial" w:cs="Arial"/>
                                      <w:noProof/>
                                    </w:rPr>
                                    <w:t>Šafárikova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4B6D50" id="_x0000_s1046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2824C802" w14:textId="41F8DE8A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B930B4" w:rsidRPr="004044BC">
                              <w:rPr>
                                <w:rFonts w:ascii="Arial" w:hAnsi="Arial" w:cs="Arial"/>
                                <w:noProof/>
                              </w:rPr>
                              <w:t>Šafárikova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45849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6D2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74E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D4E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96A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7CE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DA7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3F8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A23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C4A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AB2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D8D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41C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CB2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04A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8AA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A55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4293CE7" wp14:editId="2D122770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28756DB" w14:textId="36D4F4C3" w:rsidR="000B647F" w:rsidRDefault="000B647F" w:rsidP="00944C3D">
                                  <w:fldSimple w:instr=" MERGEFIELD  aSUB_ULICA_CISLO  \* MERGEFORMAT ">
                                    <w:r w:rsidR="00B930B4" w:rsidRPr="00B930B4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5/2733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293CE7" id="_x0000_s1047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428756DB" w14:textId="36D4F4C3" w:rsidR="000B647F" w:rsidRDefault="000B647F" w:rsidP="00944C3D">
                            <w:fldSimple w:instr=" MERGEFIELD  aSUB_ULICA_CISLO  \* MERGEFORMAT ">
                              <w:r w:rsidR="00B930B4" w:rsidRPr="00B930B4">
                                <w:rPr>
                                  <w:rFonts w:ascii="Arial" w:hAnsi="Arial" w:cs="Arial"/>
                                  <w:noProof/>
                                </w:rPr>
                                <w:t>5/2733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91B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F87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2FA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E60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F72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B18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DD7FD8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4D12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157B7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2309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97E44B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5C1F7EC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C7FAC09" wp14:editId="38F79F86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08B5A1D" w14:textId="6230D6F3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B930B4" w:rsidRPr="004044BC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91108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7FAC09" id="_x0000_s1048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108B5A1D" w14:textId="6230D6F3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B930B4" w:rsidRPr="004044BC">
                              <w:rPr>
                                <w:rFonts w:ascii="Arial" w:hAnsi="Arial" w:cs="Arial"/>
                                <w:noProof/>
                              </w:rPr>
                              <w:t>91108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0EAFB1BF" wp14:editId="0542AC9B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52913A" w14:textId="4ACB51D6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B930B4" w:rsidRPr="004044BC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AFB1BF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7C52913A" w14:textId="4ACB51D6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B930B4" w:rsidRPr="004044BC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F5008D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C6EEF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815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50E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95180A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52B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26FC44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69E45CF8" wp14:editId="78CF8BCE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7709F98" w14:textId="6995147D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E45CF8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67709F98" w14:textId="6995147D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06C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E167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427F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1B90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7821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9D0E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520B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19A0C35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4773A41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4D334563" wp14:editId="42F9C201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1096A5A" w14:textId="173FE324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334563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41096A5A" w14:textId="173FE324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A6A25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AD1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2C8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184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D2E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A3E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ECC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B13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D3B2D7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20A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D23071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3D3148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63C77AD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02946E71" wp14:editId="135DA2DF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4AFC1DD" w14:textId="08F9ACDB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946E71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74AFC1DD" w14:textId="08F9ACDB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6BFCD3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72F90C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6D274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9A7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C6E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CFC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6E2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982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E1E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789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192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251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0F1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9F6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8DC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D20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1C1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803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D61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AD6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F60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020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BC0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537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4C3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B42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DC9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3F8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E1F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4ADDAA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24CEB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BF283DC" w14:textId="448F050B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B930B4">
              <w:rPr>
                <w:rFonts w:ascii="Arial" w:hAnsi="Arial"/>
                <w:lang w:eastAsia="sk-SK"/>
              </w:rPr>
              <w:t>19.3.2026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1B94E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D151F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E5810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589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70C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DE948C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CAB27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2638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4456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AAF6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CD08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7D480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182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BAD552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99972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D036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BF11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1B58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1DA9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9FB2B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040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BA6F20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3A9B1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1DD6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AAAC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AF93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B040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3AA81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7D3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8A2669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EA0E6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B271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BAFA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1A77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6BA1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B2508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429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6825EE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94677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75E3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990D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951A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13AA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67FC5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63F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4D204B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27F45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9126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6CE3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4FCB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46B2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D277C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74D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3AC9F3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80C22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8D79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8C81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50C8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2E1D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D3A6D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990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0371A9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5AB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E13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EF5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7C6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E754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E86C6D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38704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64F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4E2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448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DFE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C22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EF1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91C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810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D81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546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EAF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2D6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D96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448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EFA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9EB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9FF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18C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913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1E62B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7D6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3FA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5D031367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5A0C3162" w14:textId="77777777" w:rsidR="00944C3D" w:rsidRDefault="00944C3D" w:rsidP="00944C3D">
      <w:pPr>
        <w:rPr>
          <w:rFonts w:ascii="Arial" w:hAnsi="Arial"/>
        </w:rPr>
      </w:pPr>
    </w:p>
    <w:p w14:paraId="20CF5219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4C8D4639" w14:textId="43C2FA9C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62CBDAF0" w14:textId="2A14FA61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419B080C" w14:textId="01D62E90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73908C8C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0B6CCF0C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3260"/>
        <w:gridCol w:w="2835"/>
      </w:tblGrid>
      <w:tr w:rsidR="00944C3D" w:rsidRPr="008D0433" w14:paraId="637D4E47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684FC05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vAlign w:val="center"/>
          </w:tcPr>
          <w:p w14:paraId="5691F62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vAlign w:val="center"/>
          </w:tcPr>
          <w:p w14:paraId="389C693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78AF791E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5930D7D4" w14:textId="05AD3901" w:rsidR="00944C3D" w:rsidRPr="008D0433" w:rsidRDefault="00B930B4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Ing. Jozef Poláček</w:t>
            </w:r>
          </w:p>
        </w:tc>
        <w:tc>
          <w:tcPr>
            <w:tcW w:w="3260" w:type="dxa"/>
            <w:vAlign w:val="center"/>
          </w:tcPr>
          <w:p w14:paraId="41D4B848" w14:textId="02E3E7A9" w:rsidR="00944C3D" w:rsidRPr="008D0433" w:rsidRDefault="00B930B4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 SVB</w:t>
            </w:r>
          </w:p>
        </w:tc>
        <w:tc>
          <w:tcPr>
            <w:tcW w:w="2835" w:type="dxa"/>
            <w:vAlign w:val="center"/>
          </w:tcPr>
          <w:p w14:paraId="18AE7AF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8F7A526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7EC6609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1B757CD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05423BA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C9B1CAB" w14:textId="77777777" w:rsidTr="00503750">
        <w:trPr>
          <w:trHeight w:val="334"/>
        </w:trPr>
        <w:tc>
          <w:tcPr>
            <w:tcW w:w="4253" w:type="dxa"/>
            <w:vAlign w:val="center"/>
          </w:tcPr>
          <w:p w14:paraId="2F878C1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7E15BCF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22FF70E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5A7A24A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2B09C661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310C3462" w14:textId="10C4FD31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3C424F78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56EF8D74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3F127355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41DF55B3" w14:textId="3D160357" w:rsidR="00944C3D" w:rsidRDefault="00B930B4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Správa bytového domu</w:t>
      </w:r>
      <w:r w:rsidR="00944C3D">
        <w:rPr>
          <w:rFonts w:ascii="Arial" w:hAnsi="Arial"/>
          <w:sz w:val="22"/>
          <w:szCs w:val="22"/>
        </w:rPr>
        <w:fldChar w:fldCharType="begin"/>
      </w:r>
      <w:r w:rsidR="00944C3D">
        <w:rPr>
          <w:rFonts w:ascii="Arial" w:hAnsi="Arial"/>
          <w:sz w:val="22"/>
          <w:szCs w:val="22"/>
        </w:rPr>
        <w:instrText xml:space="preserve"> MERGEFIELD p05 </w:instrText>
      </w:r>
      <w:r w:rsidR="00944C3D">
        <w:rPr>
          <w:rFonts w:ascii="Arial" w:hAnsi="Arial"/>
          <w:sz w:val="22"/>
          <w:szCs w:val="22"/>
        </w:rPr>
        <w:fldChar w:fldCharType="end"/>
      </w:r>
    </w:p>
    <w:p w14:paraId="2FE79B5B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633FB80A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75B45EAF" w14:textId="77777777" w:rsidTr="00503750">
        <w:trPr>
          <w:trHeight w:val="471"/>
        </w:trPr>
        <w:tc>
          <w:tcPr>
            <w:tcW w:w="4725" w:type="dxa"/>
            <w:vAlign w:val="center"/>
          </w:tcPr>
          <w:p w14:paraId="1E844A8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vAlign w:val="center"/>
          </w:tcPr>
          <w:p w14:paraId="542AD56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vAlign w:val="center"/>
          </w:tcPr>
          <w:p w14:paraId="0A4AE15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2046998B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23A15EB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vAlign w:val="center"/>
          </w:tcPr>
          <w:p w14:paraId="00BBE8D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43E0C08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E10ABFC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4F7D25A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vAlign w:val="center"/>
          </w:tcPr>
          <w:p w14:paraId="0F1ABF2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10231CB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BBEBFE9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50A2BBC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vAlign w:val="center"/>
          </w:tcPr>
          <w:p w14:paraId="0E0AF4A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55593E7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36EC737" w14:textId="77777777" w:rsidTr="00503750">
        <w:trPr>
          <w:trHeight w:val="490"/>
        </w:trPr>
        <w:tc>
          <w:tcPr>
            <w:tcW w:w="4725" w:type="dxa"/>
            <w:vAlign w:val="center"/>
          </w:tcPr>
          <w:p w14:paraId="3FD5359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vAlign w:val="center"/>
          </w:tcPr>
          <w:p w14:paraId="7174F96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2F90DCA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BDD782D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A581F1A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1AE1098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1DBF837E" w14:textId="4960BA5A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57243E4E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47725C2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9F03AC7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600B99B7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3814EEE0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161CE8B6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nie</w:t>
      </w:r>
    </w:p>
    <w:p w14:paraId="6E183FB8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33515920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389C1644" w14:textId="77777777" w:rsidTr="00503750">
        <w:trPr>
          <w:trHeight w:val="634"/>
        </w:trPr>
        <w:tc>
          <w:tcPr>
            <w:tcW w:w="4712" w:type="dxa"/>
            <w:vAlign w:val="center"/>
          </w:tcPr>
          <w:p w14:paraId="52D4EE0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vAlign w:val="center"/>
          </w:tcPr>
          <w:p w14:paraId="4DBC4E5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vAlign w:val="center"/>
          </w:tcPr>
          <w:p w14:paraId="4C17657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7D095101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570F039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7609D6B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727E943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877C258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69758EC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5DF2FBB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4DAEDD9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1C88C61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356797A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62322B9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39BF7A6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5BE247B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A8A41D9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50D1762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7246FB4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28234D4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6D587F5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7719678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24A5478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73B6341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2FF9A16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16B21C9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49FF0EA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58E272B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0258947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1B44E1A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3C920C5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49EFCDA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0FB06E8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7E8D377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0A95A4D4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29E10F5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3A164A88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0"/>
        <w:gridCol w:w="1973"/>
        <w:gridCol w:w="1974"/>
        <w:gridCol w:w="1775"/>
      </w:tblGrid>
      <w:tr w:rsidR="00944C3D" w:rsidRPr="008D0433" w14:paraId="477E266B" w14:textId="77777777" w:rsidTr="00503750">
        <w:trPr>
          <w:trHeight w:val="276"/>
        </w:trPr>
        <w:tc>
          <w:tcPr>
            <w:tcW w:w="4510" w:type="dxa"/>
            <w:vAlign w:val="center"/>
          </w:tcPr>
          <w:p w14:paraId="043619A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vAlign w:val="center"/>
          </w:tcPr>
          <w:p w14:paraId="2A82D1C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vAlign w:val="center"/>
          </w:tcPr>
          <w:p w14:paraId="77B62B9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vAlign w:val="center"/>
          </w:tcPr>
          <w:p w14:paraId="22B2FC1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5CA6AD9E" w14:textId="77777777" w:rsidTr="00503750">
        <w:trPr>
          <w:trHeight w:val="302"/>
        </w:trPr>
        <w:tc>
          <w:tcPr>
            <w:tcW w:w="4510" w:type="dxa"/>
          </w:tcPr>
          <w:p w14:paraId="4D94C0D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5EB60BF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08F6984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773C3AB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B88E2B6" w14:textId="77777777" w:rsidTr="00503750">
        <w:trPr>
          <w:trHeight w:val="302"/>
        </w:trPr>
        <w:tc>
          <w:tcPr>
            <w:tcW w:w="4510" w:type="dxa"/>
          </w:tcPr>
          <w:p w14:paraId="015F668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43ED4AF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0161E49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238B214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607684B" w14:textId="77777777" w:rsidTr="00503750">
        <w:trPr>
          <w:trHeight w:val="302"/>
        </w:trPr>
        <w:tc>
          <w:tcPr>
            <w:tcW w:w="4510" w:type="dxa"/>
          </w:tcPr>
          <w:p w14:paraId="3D6E226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452A365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7F73D89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1A48CDA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6F8D23C" w14:textId="77777777" w:rsidTr="00503750">
        <w:trPr>
          <w:trHeight w:val="302"/>
        </w:trPr>
        <w:tc>
          <w:tcPr>
            <w:tcW w:w="4510" w:type="dxa"/>
          </w:tcPr>
          <w:p w14:paraId="15390E8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48EEAEC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07B4C7F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3D67176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9B963A6" w14:textId="77777777" w:rsidTr="00503750">
        <w:trPr>
          <w:trHeight w:val="327"/>
        </w:trPr>
        <w:tc>
          <w:tcPr>
            <w:tcW w:w="4510" w:type="dxa"/>
          </w:tcPr>
          <w:p w14:paraId="02A6142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385FD32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4F34D88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3963EE4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830BE2E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0FCD39D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6E4EECE6" w14:textId="1ED9F739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64E31C9A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7CD3342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163459B9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7162D3AA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775F0934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13F1183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339AC80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769B73C7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781F4E08" w14:textId="77777777" w:rsidTr="00503750">
        <w:tc>
          <w:tcPr>
            <w:tcW w:w="2302" w:type="dxa"/>
            <w:vAlign w:val="center"/>
          </w:tcPr>
          <w:p w14:paraId="44B58BD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03C3466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75716C5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1B56D81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6DABEB8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777679D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172D467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3EF5D5F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29381175" w14:textId="77777777" w:rsidTr="00503750">
        <w:tc>
          <w:tcPr>
            <w:tcW w:w="15593" w:type="dxa"/>
            <w:gridSpan w:val="8"/>
            <w:vAlign w:val="center"/>
          </w:tcPr>
          <w:p w14:paraId="6401842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402D23A4" w14:textId="77777777" w:rsidTr="00503750">
        <w:tc>
          <w:tcPr>
            <w:tcW w:w="2302" w:type="dxa"/>
            <w:vAlign w:val="center"/>
          </w:tcPr>
          <w:p w14:paraId="670272F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640085A7" w14:textId="731A2BE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3144C69" w14:textId="5F65DB3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C40B79" w14:textId="0859EDD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F8E4B2" w14:textId="36CCDAD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6A52F0" w14:textId="630AC48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3FC8599" w14:textId="4FC82AF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9E1233" w14:textId="03F9372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680DD6B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EBD20D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58A0F4C0" w14:textId="168A4D8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1DA4923" w14:textId="44B72A2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E347FF6" w14:textId="40CC747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1DB557" w14:textId="6460E63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1C2B48F" w14:textId="2104708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5957F47" w14:textId="5B9B980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340C2E1" w14:textId="1A0876B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745367B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8BB4E1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44B0326E" w14:textId="2E5B02D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68B90E2" w14:textId="01FD975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3420FA9" w14:textId="3C463C7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5F8CE7" w14:textId="4B97926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4AD50D6" w14:textId="74F988C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02F031" w14:textId="3A123FF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3C56876" w14:textId="69E39DA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748B705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547EEB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639CC64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106E903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CA0723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249893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A21942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53CF36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E52BDD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566B3AD8" w14:textId="77777777" w:rsidTr="00503750">
        <w:tc>
          <w:tcPr>
            <w:tcW w:w="2302" w:type="dxa"/>
            <w:vAlign w:val="center"/>
          </w:tcPr>
          <w:p w14:paraId="5BA2083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222182B" w14:textId="4C3D477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10622EF" w14:textId="75043F5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376E14D" w14:textId="25D368F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2ADFC7A" w14:textId="0901B99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7BB7BF5" w14:textId="2F28CC1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E8F4338" w14:textId="247276B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128452" w14:textId="0274233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BC43FC3" w14:textId="77777777" w:rsidTr="00503750">
        <w:tc>
          <w:tcPr>
            <w:tcW w:w="15593" w:type="dxa"/>
            <w:gridSpan w:val="8"/>
            <w:vAlign w:val="center"/>
          </w:tcPr>
          <w:p w14:paraId="6ABD507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4339F1AA" w14:textId="77777777" w:rsidTr="00503750">
        <w:tc>
          <w:tcPr>
            <w:tcW w:w="2302" w:type="dxa"/>
            <w:vAlign w:val="center"/>
          </w:tcPr>
          <w:p w14:paraId="32CF22F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F7C17D8" w14:textId="4930D1E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6AB9E52" w14:textId="395BEED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0E59C5C" w14:textId="628C1DF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3AC56D4" w14:textId="02A2387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8BE1F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268067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BCBC464" w14:textId="351D1B2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CD5A436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20F8EF9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090C0564" w14:textId="5B5BC8A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D379423" w14:textId="17C302D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3ACF24" w14:textId="7D64E7A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297C69" w14:textId="0B96384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99683F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E50661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D68E994" w14:textId="65D86B8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2AF2F1D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B09967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79DE2DD1" w14:textId="2D7F59A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B909BEB" w14:textId="25EE526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5BA5CEA" w14:textId="7880486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98B4EFA" w14:textId="15F3D57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061C21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15F83B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84D908D" w14:textId="5FBC72B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8B68E29" w14:textId="77777777" w:rsidTr="00503750">
        <w:tc>
          <w:tcPr>
            <w:tcW w:w="2302" w:type="dxa"/>
            <w:vAlign w:val="center"/>
          </w:tcPr>
          <w:p w14:paraId="55AF46B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40390338" w14:textId="105A6D1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63D5747" w14:textId="3AFBE48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A4A3A20" w14:textId="74FEE21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A4B6B6" w14:textId="432F44B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602633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4A4516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ED3A6E5" w14:textId="24CDBD1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2FD2152" w14:textId="77777777" w:rsidTr="00503750">
        <w:tc>
          <w:tcPr>
            <w:tcW w:w="15593" w:type="dxa"/>
            <w:gridSpan w:val="8"/>
            <w:vAlign w:val="center"/>
          </w:tcPr>
          <w:p w14:paraId="7E78951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3E157CA6" w14:textId="77777777" w:rsidTr="00503750">
        <w:tc>
          <w:tcPr>
            <w:tcW w:w="2302" w:type="dxa"/>
            <w:vAlign w:val="center"/>
          </w:tcPr>
          <w:p w14:paraId="73F4320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7A2F743A" w14:textId="621BC92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98ADEDE" w14:textId="234F54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F949FA0" w14:textId="316FAC2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3BC80B5" w14:textId="1C37A33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1A299D0" w14:textId="7542F87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5F3965A" w14:textId="6884C32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CDBFA13" w14:textId="355D377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BF95283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595BCCA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31C75FDD" w14:textId="227F4AA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8B56D69" w14:textId="4368329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33343F6" w14:textId="50B489F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0C32703" w14:textId="5E5F95F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9BC4E45" w14:textId="54FDBD0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137F0A" w14:textId="3D2B41A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FD7188" w14:textId="037FFC9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E9DC0C5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66DF38D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1C94745D" w14:textId="45AC86C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640C89D" w14:textId="1EE526B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E5CE4AE" w14:textId="13EDEE7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CBDE983" w14:textId="01BF245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CB41BA3" w14:textId="2257365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94F5EA" w14:textId="4DF5E2D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1AAC03D" w14:textId="5948707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DC85530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04F932E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672208E7" w14:textId="0B9A6FD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FBC68FA" w14:textId="3E8E86A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A13F73E" w14:textId="72AA10C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B00D6C0" w14:textId="484B751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A3B3355" w14:textId="0ECC444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C2D0478" w14:textId="5D1EBA6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6113919" w14:textId="134DD3A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1631690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1978FBD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7C63EA3B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616584E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EA77B2A" w14:textId="38ED0DA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A2CC26A" w14:textId="74B22EE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2B3347" w14:textId="4194145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E5AEB4F" w14:textId="2806A0B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101F83C" w14:textId="115B7CA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39CFB07" w14:textId="3D8C7A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56FE3B" w14:textId="64C5CF5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0152564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201DE09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353E67DC" w14:textId="44466A7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6233CB0" w14:textId="0AC4A66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0DBF6A5" w14:textId="70C4382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191CF17" w14:textId="612C9B4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1C27336" w14:textId="5C69B2D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BCA9308" w14:textId="218AE24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7762C6" w14:textId="3C23C01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648308A" w14:textId="77777777" w:rsidR="00944C3D" w:rsidRDefault="00944C3D" w:rsidP="00944C3D">
      <w:pPr>
        <w:rPr>
          <w:rFonts w:ascii="Arial" w:hAnsi="Arial"/>
          <w:b/>
        </w:rPr>
      </w:pPr>
    </w:p>
    <w:p w14:paraId="0A7AF55A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1AB4B970" w14:textId="77777777" w:rsidTr="00503750">
        <w:tc>
          <w:tcPr>
            <w:tcW w:w="1944" w:type="dxa"/>
            <w:vAlign w:val="center"/>
          </w:tcPr>
          <w:p w14:paraId="2A2341A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259A9A3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371AA45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14207E1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3D913CC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07D64A2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42E7B78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4E78651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7BCB4C9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41472FC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62FFB76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072B144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4285B497" w14:textId="77777777" w:rsidTr="00503750">
        <w:tc>
          <w:tcPr>
            <w:tcW w:w="15685" w:type="dxa"/>
            <w:gridSpan w:val="12"/>
            <w:vAlign w:val="center"/>
          </w:tcPr>
          <w:p w14:paraId="223ABD8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1D7645ED" w14:textId="77777777" w:rsidTr="00503750">
        <w:tc>
          <w:tcPr>
            <w:tcW w:w="1944" w:type="dxa"/>
            <w:vAlign w:val="center"/>
          </w:tcPr>
          <w:p w14:paraId="1E6DE8D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798932E0" w14:textId="42807A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F71A7E0" w14:textId="14A269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641F073" w14:textId="27313F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AB24ED6" w14:textId="7D82DE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5872029" w14:textId="1DC230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BE9BC7B" w14:textId="3EBEEA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0F090A1" w14:textId="0AD0F8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7E93114" w14:textId="48D04E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80C95C5" w14:textId="303030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5DA87AC" w14:textId="571EB3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B93BAE8" w14:textId="5368B3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40C9C4E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5D65617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15585624" w14:textId="118202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8ED62FD" w14:textId="0735B5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5FB81CA" w14:textId="405716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CAF0237" w14:textId="7AEC43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0F4DE08" w14:textId="0C648B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CF6C1E2" w14:textId="78732F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178C0EF" w14:textId="3463A1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08E75C1" w14:textId="640779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4483A5E" w14:textId="4830C6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1F3E60A" w14:textId="1769DC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4CCE8D3" w14:textId="3657F6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7978696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42D511E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031CEC9E" w14:textId="6A2662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7AE1C21" w14:textId="4099B2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D79D058" w14:textId="502E2A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53A8CD7" w14:textId="636F66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239C63C" w14:textId="15491B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D76B320" w14:textId="2D0378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DC2CFD4" w14:textId="02C2E9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5ABE5F0" w14:textId="72139A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EA0EDA6" w14:textId="01F72E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EC9BB65" w14:textId="034DE2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C26CD1C" w14:textId="08F8ED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5A19D2D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4B12F30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3102E2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6C8C0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E9DC5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35BDC9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4CF438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503612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458036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62C925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59A9D6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39944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9E01C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2F5828CC" w14:textId="77777777" w:rsidTr="00503750">
        <w:tc>
          <w:tcPr>
            <w:tcW w:w="1944" w:type="dxa"/>
            <w:vAlign w:val="center"/>
          </w:tcPr>
          <w:p w14:paraId="5417C1D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2E74C7CD" w14:textId="6C9800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121C3C3" w14:textId="524E90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175FE3D6" w14:textId="7943A0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4B453F8" w14:textId="78C81A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5063905" w14:textId="6B99A5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AC64C2E" w14:textId="5E80DD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46578F9" w14:textId="622E7C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3DEB076" w14:textId="52A9C5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1248E0F" w14:textId="1A6FCE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26AC492" w14:textId="36847E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503D6E6" w14:textId="785CB3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1F52CDB" w14:textId="77777777" w:rsidTr="00503750">
        <w:tc>
          <w:tcPr>
            <w:tcW w:w="15685" w:type="dxa"/>
            <w:gridSpan w:val="12"/>
            <w:vAlign w:val="center"/>
          </w:tcPr>
          <w:p w14:paraId="6421DBA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72878A13" w14:textId="77777777" w:rsidTr="00503750">
        <w:tc>
          <w:tcPr>
            <w:tcW w:w="1944" w:type="dxa"/>
            <w:vAlign w:val="center"/>
          </w:tcPr>
          <w:p w14:paraId="35C6791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1A2055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582C0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4210B94" w14:textId="27276E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2C6155D" w14:textId="581D32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42E8080" w14:textId="1209DF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704A808" w14:textId="3F9425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8AF2C93" w14:textId="3C94A6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34DCBEF" w14:textId="2BB14B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A9563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0067B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3C89EF8" w14:textId="182935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7F30EF7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54C8F00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3BAC9F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8774C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3B04702" w14:textId="5BB34C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CA0FA55" w14:textId="1C924E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6B06A38" w14:textId="62F74E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8E7A9EE" w14:textId="352BEB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A6EE328" w14:textId="624EDE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B0D4B40" w14:textId="145154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80CA8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48A141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6D59C54D" w14:textId="3E30F6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9FE055D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3291D41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1F82B0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3A7DA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973784B" w14:textId="3A0731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DDA8FEB" w14:textId="32A052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4CFE677" w14:textId="402FD7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6C930A2" w14:textId="748DF7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F5B82AF" w14:textId="26BEE0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4B12028" w14:textId="67A7B5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A2B7B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5125C1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06F5433" w14:textId="49A21A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EF486F0" w14:textId="77777777" w:rsidTr="00503750">
        <w:tc>
          <w:tcPr>
            <w:tcW w:w="1944" w:type="dxa"/>
            <w:vAlign w:val="center"/>
          </w:tcPr>
          <w:p w14:paraId="61209CA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3B265A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9633F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F89B632" w14:textId="01A87B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11FA249" w14:textId="545619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5A1A9C2" w14:textId="439F45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5FA25C7" w14:textId="166EE1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8884D3D" w14:textId="6CE934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007E012" w14:textId="477DDF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92BF4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645E9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315308D" w14:textId="0636C8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60C2BA1" w14:textId="77777777" w:rsidTr="00503750">
        <w:tc>
          <w:tcPr>
            <w:tcW w:w="15685" w:type="dxa"/>
            <w:gridSpan w:val="12"/>
            <w:vAlign w:val="center"/>
          </w:tcPr>
          <w:p w14:paraId="55E9667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2DEDBB0E" w14:textId="77777777" w:rsidTr="00503750">
        <w:tc>
          <w:tcPr>
            <w:tcW w:w="1944" w:type="dxa"/>
            <w:vAlign w:val="center"/>
          </w:tcPr>
          <w:p w14:paraId="4BF2C83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3BF86C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45FC3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8D26311" w14:textId="789A19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A2F3D79" w14:textId="5E727B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1560A92" w14:textId="28E41A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CE0650C" w14:textId="69C9F8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7914751" w14:textId="4C22ED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B69AC9E" w14:textId="53DADB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00FFA18" w14:textId="077DD6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FFA5C9C" w14:textId="456959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2BFAA1C" w14:textId="374D56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26ACBAF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142DDB7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3E49DD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2D256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A47DBCA" w14:textId="7791A9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1C7C274" w14:textId="6A5870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77BAF76" w14:textId="587117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F071B1B" w14:textId="7D4E5E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EA7C175" w14:textId="1F1208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4B59FDC" w14:textId="21F4C1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6C2AC84" w14:textId="02926C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5610585" w14:textId="55F1D3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61D7052" w14:textId="1B98C0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6298E70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0614E6D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6AE9BA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3B2F0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2B7AF2D" w14:textId="7F6580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BC828B6" w14:textId="5D533A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8CEC660" w14:textId="078814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F9D3F3F" w14:textId="34EEE0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E901CB8" w14:textId="2E027A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9AA8799" w14:textId="5127A0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E20E0BC" w14:textId="466978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E5A5235" w14:textId="29BB14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A1080CA" w14:textId="4A8FF5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3A98BF6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134A3C5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21F9FE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E96B2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642C894" w14:textId="64706C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B15ADBC" w14:textId="4BCA51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9B6C236" w14:textId="773965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345854E" w14:textId="33503B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D17EC8F" w14:textId="79258B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9DB0105" w14:textId="0B12CE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1C2D2D7" w14:textId="1389F4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A1F5A86" w14:textId="467DBA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FE0870B" w14:textId="327C29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B3CC142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3A6B237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01A005B0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24CED4D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DC75FF2" w14:textId="15A61E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4B890B8" w14:textId="64EA10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794B976" w14:textId="58DD2E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F9BBCCF" w14:textId="76E22D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4A71BFB" w14:textId="6F5CE3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9E92A4D" w14:textId="57F025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10895B4" w14:textId="05F763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163EA0A" w14:textId="25020E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1165EB1" w14:textId="0CA793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23B9D11" w14:textId="555610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4057D2E" w14:textId="504CB5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ED457DD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7306D85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68A6BD00" w14:textId="72EED7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FAD9951" w14:textId="5E5DD3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1DF9CFB" w14:textId="4008DB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A9619E2" w14:textId="09A328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B6BBEA2" w14:textId="3B2F12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F7D03ED" w14:textId="5120FA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A0C61FB" w14:textId="43EBB2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817AD95" w14:textId="359009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F6AE6FA" w14:textId="72BBC7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32BC0FE" w14:textId="49447E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0977E48" w14:textId="7685E1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33B8C9B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E8DEF8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62BB484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308DECC5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25B8D99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vAlign w:val="center"/>
          </w:tcPr>
          <w:p w14:paraId="3F801AB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49333323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4FC118E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3DE65AB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6C41460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4C3DADF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pri ktorom má účt. jednotka obmedzené právo s ním nakladať</w:t>
            </w:r>
          </w:p>
        </w:tc>
        <w:tc>
          <w:tcPr>
            <w:tcW w:w="3261" w:type="dxa"/>
            <w:vAlign w:val="center"/>
          </w:tcPr>
          <w:p w14:paraId="7546C36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F118B64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1B4E706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2B3A1A5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7E24890" w14:textId="77777777" w:rsidTr="00503750">
        <w:trPr>
          <w:trHeight w:val="318"/>
        </w:trPr>
        <w:tc>
          <w:tcPr>
            <w:tcW w:w="7796" w:type="dxa"/>
            <w:vAlign w:val="center"/>
          </w:tcPr>
          <w:p w14:paraId="0F1D6AF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pri ktorom má účt. jednotka obmedzené právo s ním nakladať</w:t>
            </w:r>
          </w:p>
        </w:tc>
        <w:tc>
          <w:tcPr>
            <w:tcW w:w="3261" w:type="dxa"/>
            <w:vAlign w:val="center"/>
          </w:tcPr>
          <w:p w14:paraId="769D9EC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F067C60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16DE5455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58D1B35E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6A55F21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vAlign w:val="center"/>
          </w:tcPr>
          <w:p w14:paraId="7E35DC9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vAlign w:val="center"/>
          </w:tcPr>
          <w:p w14:paraId="735D2E9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1801F17E" w14:textId="77777777" w:rsidTr="00503750">
        <w:trPr>
          <w:trHeight w:val="274"/>
        </w:trPr>
        <w:tc>
          <w:tcPr>
            <w:tcW w:w="5245" w:type="dxa"/>
            <w:vAlign w:val="center"/>
          </w:tcPr>
          <w:p w14:paraId="7FDB0CD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118973D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612D0AB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B4C4685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1D9A39C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40A75A5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6F4092C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FF976EA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583A2EF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4B287A9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6AF4E4C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053D9E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BDC6105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5160D6CD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7082C35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638C1E1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116A66F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39FDD89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5A6A18A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3340A0A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2E1E32E8" w14:textId="77777777" w:rsidTr="00503750">
        <w:trPr>
          <w:trHeight w:val="1073"/>
        </w:trPr>
        <w:tc>
          <w:tcPr>
            <w:tcW w:w="3614" w:type="dxa"/>
            <w:vMerge/>
          </w:tcPr>
          <w:p w14:paraId="0B1D5B0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0039EC3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4928D20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3E0F1A2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646B6C2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082155D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01E7A12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09232197" w14:textId="77777777" w:rsidTr="00503750">
        <w:trPr>
          <w:trHeight w:val="283"/>
        </w:trPr>
        <w:tc>
          <w:tcPr>
            <w:tcW w:w="3614" w:type="dxa"/>
          </w:tcPr>
          <w:p w14:paraId="5793AAA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70788C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716797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43F38F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878B73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A1A8DC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7BD02D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0B8A11E9" w14:textId="77777777" w:rsidTr="00503750">
        <w:trPr>
          <w:trHeight w:val="283"/>
        </w:trPr>
        <w:tc>
          <w:tcPr>
            <w:tcW w:w="3614" w:type="dxa"/>
          </w:tcPr>
          <w:p w14:paraId="23CC60C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2A920E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D605F1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552CC41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16C15F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A93ED5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803F99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1B6AA9CD" w14:textId="77777777" w:rsidTr="00503750">
        <w:trPr>
          <w:trHeight w:val="283"/>
        </w:trPr>
        <w:tc>
          <w:tcPr>
            <w:tcW w:w="3614" w:type="dxa"/>
          </w:tcPr>
          <w:p w14:paraId="4ADDD02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A86CD4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07DA1E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4EB868C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398F9B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EB1476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220E58A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600CF5F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48206EAA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01"/>
        <w:gridCol w:w="1519"/>
        <w:gridCol w:w="1519"/>
        <w:gridCol w:w="1519"/>
        <w:gridCol w:w="1519"/>
        <w:gridCol w:w="1519"/>
        <w:gridCol w:w="1519"/>
        <w:gridCol w:w="1519"/>
        <w:gridCol w:w="1350"/>
      </w:tblGrid>
      <w:tr w:rsidR="00944C3D" w:rsidRPr="00050529" w14:paraId="3CD4F3CF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1F4252F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4E75941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0FBEFF5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2D565CF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65381CB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34B31EF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56B75B7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533DDD5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07615A6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457E361F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509A2B5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79CA18F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5EF2AF7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13500832" w14:textId="6AA3EB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0571E11" w14:textId="41E1C0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929129F" w14:textId="2B8E46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7BC2A31" w14:textId="5A836F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8AB6626" w14:textId="46C662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27AC387" w14:textId="181B9F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AABF879" w14:textId="68CEC5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267F90C" w14:textId="339473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EE9BDC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92C091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09652633" w14:textId="631C48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8773584" w14:textId="157294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4CCB43" w14:textId="578A44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D1EC006" w14:textId="55FB97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B99B98" w14:textId="09C9AD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92E1F9" w14:textId="10F636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3F3D96F" w14:textId="0C8D58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CE95835" w14:textId="61BC7A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DB6683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8222A9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31C8147B" w14:textId="6A5A49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3C68CAC" w14:textId="6B37A6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30F8218" w14:textId="5D5E9F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4FEA3DE" w14:textId="3B58FD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7E14AA0" w14:textId="4A3A1D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F8A0D5" w14:textId="06335E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53EFAE0" w14:textId="1D7490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C2B21A3" w14:textId="46EE7B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B4FA91B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9CA007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557FDA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4F9A5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85837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B55FC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CBCBE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FE285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026D1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4C38D4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1234AEF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A173750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67B1F557" w14:textId="3F88B4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11DFF6B" w14:textId="358EE2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DC8C87" w14:textId="35ACED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07FD05" w14:textId="18EECB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B828AD2" w14:textId="5A66A1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A148A9C" w14:textId="366F38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1640F0" w14:textId="287971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DC60EDA" w14:textId="745EA0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578F2DB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0A29178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45B0C099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C09A0B6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48674833" w14:textId="188D9B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499D86" w14:textId="451C72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2D0515" w14:textId="1433A7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628C394" w14:textId="1BF481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4E3F383" w14:textId="6F837B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801AE0D" w14:textId="2EAB01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37EEACF" w14:textId="27F527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702E8FA" w14:textId="7F6712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AD343D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8D9782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39E2A64A" w14:textId="5460B0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7123AFA" w14:textId="22262A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16D5759" w14:textId="2BE0C1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BCB297" w14:textId="61B899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1C5313" w14:textId="596A09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ABE26F" w14:textId="561AF8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61A90B3" w14:textId="74D5F6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42DC45F" w14:textId="34A6A6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C7598A0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5DE1B9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34D6630D" w14:textId="1C77C9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A2BDB8" w14:textId="35EDFC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1550712" w14:textId="582165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5FD2576" w14:textId="1394C5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B931D9A" w14:textId="1D682B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5E348A1" w14:textId="65102E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B661E5C" w14:textId="135856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7A7690B" w14:textId="49DEC4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7B95C9C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66CEC7F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0BB98AB9" w14:textId="2CC908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0B92BA" w14:textId="3C4655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08DA44" w14:textId="5DED81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1AA1D60" w14:textId="6F7957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35A7F7" w14:textId="043C11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379A27F" w14:textId="1E56CB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C5BADF6" w14:textId="5CAE1B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42DAFAD" w14:textId="11EE67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49D09CD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0D22A19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571EC28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78DB3F3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323D26C7" w14:textId="68F7FE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F056E4A" w14:textId="4739E2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651075" w14:textId="6C0FCE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3530D8" w14:textId="208606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19FAE3B" w14:textId="378FBF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5EBC627" w14:textId="0AC1E4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11DB344" w14:textId="56FE18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B7308A1" w14:textId="59868D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B8B2AC7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521AB905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6638E32F" w14:textId="5D2521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F707145" w14:textId="7D0623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7B62CD3" w14:textId="59A9D1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2E25C70" w14:textId="6883C0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10120F5" w14:textId="5B7205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35A42FA" w14:textId="59FA56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8C840EB" w14:textId="7C282E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56F57E1" w14:textId="56937A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4F4FE8C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5D5E3B3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398D35A0" w14:textId="52A252CC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794F0EA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8F2A44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F949F2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3AA0B2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D79F62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AE46DE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85A662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F0CE70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D0754E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D51E51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9CE406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88A81B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49F4DC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E78A92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5FD5A4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37C9F2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EF324D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0DA0FDF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389FB2D5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619C6088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4730225D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4"/>
        <w:gridCol w:w="1963"/>
        <w:gridCol w:w="1341"/>
        <w:gridCol w:w="1319"/>
        <w:gridCol w:w="1963"/>
      </w:tblGrid>
      <w:tr w:rsidR="00944C3D" w:rsidRPr="008D0433" w14:paraId="3E1CEFE3" w14:textId="77777777" w:rsidTr="00503750">
        <w:trPr>
          <w:trHeight w:val="630"/>
        </w:trPr>
        <w:tc>
          <w:tcPr>
            <w:tcW w:w="2594" w:type="dxa"/>
            <w:vAlign w:val="center"/>
          </w:tcPr>
          <w:p w14:paraId="1CA3254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vAlign w:val="center"/>
          </w:tcPr>
          <w:p w14:paraId="39D9BFF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vAlign w:val="center"/>
          </w:tcPr>
          <w:p w14:paraId="71A5BF1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vAlign w:val="center"/>
          </w:tcPr>
          <w:p w14:paraId="7EA0D22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vAlign w:val="center"/>
          </w:tcPr>
          <w:p w14:paraId="7AAC469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6CFD1382" w14:textId="77777777" w:rsidTr="00503750">
        <w:trPr>
          <w:trHeight w:val="437"/>
        </w:trPr>
        <w:tc>
          <w:tcPr>
            <w:tcW w:w="2594" w:type="dxa"/>
          </w:tcPr>
          <w:p w14:paraId="772BB9F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vAlign w:val="center"/>
          </w:tcPr>
          <w:p w14:paraId="638B4001" w14:textId="41661582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70235495" w14:textId="6D582F13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1670B964" w14:textId="77207D9A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7D84DC1C" w14:textId="704299D0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21C58669" w14:textId="77777777" w:rsidTr="00503750">
        <w:trPr>
          <w:trHeight w:val="420"/>
        </w:trPr>
        <w:tc>
          <w:tcPr>
            <w:tcW w:w="2594" w:type="dxa"/>
          </w:tcPr>
          <w:p w14:paraId="43E24D7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vAlign w:val="center"/>
          </w:tcPr>
          <w:p w14:paraId="5BC20BEB" w14:textId="76619D0D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3E5019BA" w14:textId="0BEE104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21F7C8DE" w14:textId="7E813F7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39E1AD63" w14:textId="425DF43C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FB2BF6B" w14:textId="77777777" w:rsidTr="00503750">
        <w:trPr>
          <w:trHeight w:val="630"/>
        </w:trPr>
        <w:tc>
          <w:tcPr>
            <w:tcW w:w="2594" w:type="dxa"/>
          </w:tcPr>
          <w:p w14:paraId="31C21CA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vAlign w:val="center"/>
          </w:tcPr>
          <w:p w14:paraId="7ED1D01C" w14:textId="4F182D9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5229D122" w14:textId="1C5C8BA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2948F512" w14:textId="7749D3F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6EEE86B5" w14:textId="767A9E12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A95DA1C" w14:textId="77777777" w:rsidTr="00503750">
        <w:trPr>
          <w:trHeight w:val="420"/>
        </w:trPr>
        <w:tc>
          <w:tcPr>
            <w:tcW w:w="2594" w:type="dxa"/>
          </w:tcPr>
          <w:p w14:paraId="17665AD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vAlign w:val="center"/>
          </w:tcPr>
          <w:p w14:paraId="4CB7C452" w14:textId="11D01643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40F34BF1" w14:textId="52D79C65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50B52156" w14:textId="1B625D02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4FCCB057" w14:textId="2DEB59CD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352F37E" w14:textId="77777777" w:rsidTr="00503750">
        <w:trPr>
          <w:trHeight w:val="437"/>
        </w:trPr>
        <w:tc>
          <w:tcPr>
            <w:tcW w:w="2594" w:type="dxa"/>
          </w:tcPr>
          <w:p w14:paraId="61DD629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vAlign w:val="center"/>
          </w:tcPr>
          <w:p w14:paraId="051B8BBB" w14:textId="309F0AAC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0CCC2EBF" w14:textId="4F473D1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102A1681" w14:textId="2332666F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39AE006C" w14:textId="3EF3349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EA4999F" w14:textId="77777777" w:rsidTr="00503750">
        <w:trPr>
          <w:trHeight w:val="420"/>
        </w:trPr>
        <w:tc>
          <w:tcPr>
            <w:tcW w:w="2594" w:type="dxa"/>
          </w:tcPr>
          <w:p w14:paraId="005414D3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vAlign w:val="center"/>
          </w:tcPr>
          <w:p w14:paraId="34AF9348" w14:textId="0C77DF12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4EB20693" w14:textId="790AB10B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1EB32054" w14:textId="58A2B560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58EBF1B5" w14:textId="4AA378B1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3BA6660B" w14:textId="77777777" w:rsidR="00944C3D" w:rsidRDefault="00944C3D" w:rsidP="00944C3D">
      <w:pPr>
        <w:rPr>
          <w:rFonts w:ascii="Arial" w:hAnsi="Arial"/>
          <w:b/>
        </w:rPr>
      </w:pPr>
    </w:p>
    <w:p w14:paraId="79A58271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1"/>
        <w:gridCol w:w="1790"/>
        <w:gridCol w:w="2556"/>
        <w:gridCol w:w="1913"/>
      </w:tblGrid>
      <w:tr w:rsidR="00944C3D" w:rsidRPr="008D0433" w14:paraId="41595968" w14:textId="77777777" w:rsidTr="00503750">
        <w:trPr>
          <w:trHeight w:val="718"/>
        </w:trPr>
        <w:tc>
          <w:tcPr>
            <w:tcW w:w="2921" w:type="dxa"/>
            <w:vAlign w:val="center"/>
          </w:tcPr>
          <w:p w14:paraId="5D8A301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vAlign w:val="center"/>
          </w:tcPr>
          <w:p w14:paraId="196308A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075051B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vAlign w:val="center"/>
          </w:tcPr>
          <w:p w14:paraId="2F5B281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vAlign w:val="center"/>
          </w:tcPr>
          <w:p w14:paraId="571E52B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0C072603" w14:textId="77777777" w:rsidTr="00503750">
        <w:trPr>
          <w:trHeight w:val="466"/>
        </w:trPr>
        <w:tc>
          <w:tcPr>
            <w:tcW w:w="2921" w:type="dxa"/>
            <w:vAlign w:val="center"/>
          </w:tcPr>
          <w:p w14:paraId="1BC7B37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</w:tcPr>
          <w:p w14:paraId="573C970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4A7B97C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02798C4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CFCB599" w14:textId="77777777" w:rsidTr="00503750">
        <w:trPr>
          <w:trHeight w:val="466"/>
        </w:trPr>
        <w:tc>
          <w:tcPr>
            <w:tcW w:w="2921" w:type="dxa"/>
            <w:vAlign w:val="center"/>
          </w:tcPr>
          <w:p w14:paraId="0949E6A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</w:tcPr>
          <w:p w14:paraId="73219F6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6BECCC5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766933F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893B0B4" w14:textId="77777777" w:rsidTr="00503750">
        <w:trPr>
          <w:trHeight w:val="233"/>
        </w:trPr>
        <w:tc>
          <w:tcPr>
            <w:tcW w:w="2921" w:type="dxa"/>
            <w:vAlign w:val="center"/>
          </w:tcPr>
          <w:p w14:paraId="45CF811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</w:tcPr>
          <w:p w14:paraId="4497B59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0B1DDC6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139C91D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CF98A8F" w14:textId="77777777" w:rsidTr="00503750">
        <w:trPr>
          <w:trHeight w:val="485"/>
        </w:trPr>
        <w:tc>
          <w:tcPr>
            <w:tcW w:w="2921" w:type="dxa"/>
            <w:vAlign w:val="center"/>
          </w:tcPr>
          <w:p w14:paraId="54EEF428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</w:tcPr>
          <w:p w14:paraId="6E198BA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650F7FC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1EA6B85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C458451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61F1CE59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764CCE38" w14:textId="77777777" w:rsidTr="00503750">
        <w:tc>
          <w:tcPr>
            <w:tcW w:w="2835" w:type="dxa"/>
            <w:vAlign w:val="center"/>
          </w:tcPr>
          <w:p w14:paraId="14860BA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75796E3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4E86137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08A4996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2D9E364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2995E3B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055FA7CA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7B904123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681FD339" w14:textId="1D54DA18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7F7271F" w14:textId="2FDAB404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FA49BF0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8FF318E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11D1FF3" w14:textId="405B0CE5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43FDE7F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41B4A34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49E801A1" w14:textId="51EE25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493517B" w14:textId="3ADC38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2A9CD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734DE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243206D" w14:textId="6A7EA4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3E4CA0A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5147935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41ED3FE9" w14:textId="22DB85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5B9A16A" w14:textId="717487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D723C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27C18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DB5009A" w14:textId="6CBB60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2C9C47C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2B27E76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34E456EB" w14:textId="5230E9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6E757AE" w14:textId="787C3D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41B6D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B4B59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4C55E91" w14:textId="5DBC65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D181308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11837A6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7BFC75F9" w14:textId="33C168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F46C227" w14:textId="198628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8930C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C6050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5F18214" w14:textId="1A965C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03F66B3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0F9EE49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5DB5122E" w14:textId="04DDF0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8762EE" w14:textId="486B72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2EAED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9A136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8A515BB" w14:textId="11E734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E377DA5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6B53AA9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03C4E463" w14:textId="63425AB5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37A68FB" w14:textId="2E9399B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A1A35C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A8F0AC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C9C961C" w14:textId="280ED2E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1DC1C1B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442EE045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555E9434" w14:textId="22A95A77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28686044" w14:textId="77777777" w:rsidR="00944C3D" w:rsidRDefault="00944C3D" w:rsidP="00944C3D">
      <w:pPr>
        <w:rPr>
          <w:rFonts w:ascii="Arial" w:hAnsi="Arial"/>
          <w:b/>
        </w:rPr>
      </w:pPr>
    </w:p>
    <w:p w14:paraId="4741CE38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3D13FAE0" w14:textId="77777777" w:rsidTr="00503750">
        <w:tc>
          <w:tcPr>
            <w:tcW w:w="2835" w:type="dxa"/>
            <w:vAlign w:val="center"/>
          </w:tcPr>
          <w:p w14:paraId="4291190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537AF85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14:paraId="2F95FBA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14:paraId="27E4B5B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14:paraId="0C1B610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14:paraId="1167257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14:paraId="79F734C7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428C3E4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14:paraId="193D76D8" w14:textId="375087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6050286" w14:textId="26700A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93EC8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89F30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E1EAD9C" w14:textId="1C54F4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9652112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BB0A0E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621A1D21" w14:textId="06CEDD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EDC58F3" w14:textId="16490E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4D33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AC06B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2E1BEE5" w14:textId="79FB66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153CA70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7B28D2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27DCD972" w14:textId="11512A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E8EB591" w14:textId="2B91F1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3D85C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E668E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F6F7120" w14:textId="48685F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20C5506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368A279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6D1DC443" w14:textId="2D8FFF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9FF3A93" w14:textId="42F843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76D3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C901A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F574559" w14:textId="0262B8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26B93BC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E26C46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0048D173" w14:textId="74D31E9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497E732" w14:textId="11B5450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28D286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C53EB5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A776BB4" w14:textId="11EEF45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40F67BE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2E0BB2B3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2"/>
        <w:gridCol w:w="2740"/>
        <w:gridCol w:w="2938"/>
      </w:tblGrid>
      <w:tr w:rsidR="00944C3D" w:rsidRPr="00050529" w14:paraId="5678EAB4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11D34C3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722026A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67305DEF" w14:textId="77777777" w:rsidTr="00503750">
        <w:trPr>
          <w:trHeight w:val="699"/>
        </w:trPr>
        <w:tc>
          <w:tcPr>
            <w:tcW w:w="3502" w:type="dxa"/>
            <w:vMerge/>
          </w:tcPr>
          <w:p w14:paraId="77D0E13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235CF56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403FB5D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2AF779C2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45908FB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55E52210" w14:textId="26FAFC71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52589275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5A61C197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7306C67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65F9A065" w14:textId="798E6066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348B2D9D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129CD595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734CAAB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5F3E787C" w14:textId="4604C162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7AA121D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25BA74E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D233EC5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7"/>
        <w:gridCol w:w="2743"/>
        <w:gridCol w:w="2940"/>
      </w:tblGrid>
      <w:tr w:rsidR="00944C3D" w:rsidRPr="00050529" w14:paraId="73E3E70B" w14:textId="77777777" w:rsidTr="00503750">
        <w:trPr>
          <w:trHeight w:val="593"/>
        </w:trPr>
        <w:tc>
          <w:tcPr>
            <w:tcW w:w="3497" w:type="dxa"/>
          </w:tcPr>
          <w:p w14:paraId="4C2BF3A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4D2EBFF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1586EAA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0E99024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92398E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35AE3608" w14:textId="3E6D4C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75B8F65" w14:textId="1979E0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4EE372F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EF8A5D3" w14:textId="2834CB51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3FE4F31" w14:textId="6979CA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E30E5D8" w14:textId="16AD8C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A643F55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1C7C3E4" w14:textId="353FD93B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7B2D60D" w14:textId="641342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2CA6A7F" w14:textId="70862C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1D16A2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2DE9EB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617C59B4" w14:textId="0D2984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A8A2C46" w14:textId="45571E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D80645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9E1084A" w14:textId="76208512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90807B4" w14:textId="15AEFE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41C51F1" w14:textId="1E1E6D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669A90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1954222" w14:textId="29EEB510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616C97F" w14:textId="48DB56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33D0159" w14:textId="73CCB8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18638E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E86F28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6A13BFBF" w14:textId="55CDA5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2AFE8E4" w14:textId="660345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68CD60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5412FF0" w14:textId="12BD045A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0D8CB01" w14:textId="3BBBC6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7F0A8EA" w14:textId="7BB0FC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46A7E9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3FC0DBB" w14:textId="063112F6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7A79F71" w14:textId="461680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49C8A17" w14:textId="7DEE70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866A167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5487C98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784A922F" w14:textId="6C1E42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FD70EFB" w14:textId="0E1B16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D728EE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44ACDAC" w14:textId="35D706CA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4C136D8" w14:textId="71A8A1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361E3F2" w14:textId="4BE233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057C87D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3EE14BDF" w14:textId="4BE65972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42891EF" w14:textId="66319E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3737B8F" w14:textId="0F5ACA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2B304FA" w14:textId="77777777" w:rsidR="00944C3D" w:rsidRDefault="00944C3D" w:rsidP="00944C3D">
      <w:pPr>
        <w:rPr>
          <w:rFonts w:ascii="Arial" w:hAnsi="Arial"/>
          <w:b/>
        </w:rPr>
      </w:pPr>
    </w:p>
    <w:p w14:paraId="68D2D30B" w14:textId="77777777" w:rsidR="00944C3D" w:rsidRDefault="00944C3D" w:rsidP="00944C3D">
      <w:pPr>
        <w:rPr>
          <w:rFonts w:ascii="Arial" w:hAnsi="Arial"/>
          <w:b/>
        </w:rPr>
      </w:pPr>
    </w:p>
    <w:p w14:paraId="7AF74E9E" w14:textId="77777777" w:rsidR="00944C3D" w:rsidRDefault="00944C3D" w:rsidP="00944C3D">
      <w:pPr>
        <w:rPr>
          <w:rFonts w:ascii="Arial" w:hAnsi="Arial"/>
          <w:b/>
        </w:rPr>
      </w:pPr>
    </w:p>
    <w:p w14:paraId="7C900CBD" w14:textId="77777777" w:rsidR="00944C3D" w:rsidRDefault="00944C3D" w:rsidP="00944C3D">
      <w:pPr>
        <w:rPr>
          <w:rFonts w:ascii="Arial" w:hAnsi="Arial"/>
          <w:b/>
        </w:rPr>
      </w:pPr>
    </w:p>
    <w:p w14:paraId="3D45ACEA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1"/>
        <w:gridCol w:w="1624"/>
        <w:gridCol w:w="1214"/>
        <w:gridCol w:w="1214"/>
        <w:gridCol w:w="1191"/>
        <w:gridCol w:w="1566"/>
      </w:tblGrid>
      <w:tr w:rsidR="00944C3D" w:rsidRPr="00050529" w14:paraId="15254CF4" w14:textId="77777777" w:rsidTr="00503750">
        <w:tc>
          <w:tcPr>
            <w:tcW w:w="2622" w:type="dxa"/>
            <w:vAlign w:val="center"/>
          </w:tcPr>
          <w:p w14:paraId="3507696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7863201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0DD3928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08A96CD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66C00F4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7116D49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13E738E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287E62F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13A752E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266D6E4D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5305F3F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14:paraId="5E73A775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F2D477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14:paraId="171B11EC" w14:textId="4218C3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48B49FA" w14:textId="5EBF56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EA1BAFB" w14:textId="3596B9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D8F34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9CED2A5" w14:textId="6F6FA4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9C19DAB" w14:textId="77777777" w:rsidTr="00503750">
        <w:tc>
          <w:tcPr>
            <w:tcW w:w="2622" w:type="dxa"/>
            <w:vAlign w:val="center"/>
          </w:tcPr>
          <w:p w14:paraId="15EC111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1C58742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086DAD81" w14:textId="64328E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2A5E874" w14:textId="561D67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1D3ABFD" w14:textId="59F555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07A00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3803D6F" w14:textId="7539B8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C4BFAE8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3CA9AD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3EA3DFC9" w14:textId="7DA895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FCCF138" w14:textId="0474DB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44ECAF5" w14:textId="7727A9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DCCFC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BF18A1A" w14:textId="15DB34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4E1A00C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9E5930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4746AABE" w14:textId="2C8134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D111921" w14:textId="20137B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3FE0C97" w14:textId="56ABD7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435AB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9F70758" w14:textId="45121F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70C95EE" w14:textId="77777777" w:rsidTr="00503750">
        <w:tc>
          <w:tcPr>
            <w:tcW w:w="2622" w:type="dxa"/>
            <w:vAlign w:val="center"/>
          </w:tcPr>
          <w:p w14:paraId="1EC5C77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24824201" w14:textId="2D22C0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33888.00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42ADA0F" w14:textId="41DAA6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26087.00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AFC460A" w14:textId="44C228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14918.00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B17F0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07657A2" w14:textId="44555C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45057.00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690806C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8E0882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48D41EF4" w14:textId="030093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CB447DE" w14:textId="18215F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B35BF3A" w14:textId="7CD158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7F5FB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2ABDED6" w14:textId="0AF763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67FBA71" w14:textId="77777777" w:rsidTr="00503750">
        <w:tc>
          <w:tcPr>
            <w:tcW w:w="2622" w:type="dxa"/>
            <w:vAlign w:val="center"/>
          </w:tcPr>
          <w:p w14:paraId="509B906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7B0022E6" w14:textId="5F25C6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F47BD14" w14:textId="78E087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E2D74EC" w14:textId="36E3D8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0EB2E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959D651" w14:textId="2CFE16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DCD08AE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4D205E43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14:paraId="2DA6E3D5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DD2DAF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4D273B54" w14:textId="699FDB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51BDA42" w14:textId="57AEE2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8910086" w14:textId="28FDC5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DCDF9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1F92254" w14:textId="74B76C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9035D19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67F2AC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07984027" w14:textId="6FB647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6E1CC64" w14:textId="4AFDF9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F6B0952" w14:textId="5C7C93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85165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5A93FDA" w14:textId="472BBC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92B2822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11745D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54DE7CE7" w14:textId="311ABC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66A8E2B" w14:textId="230B1C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0DD092B" w14:textId="70755A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AB5B9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889CA85" w14:textId="7E252A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DD5BDC3" w14:textId="77777777" w:rsidTr="00503750">
        <w:tc>
          <w:tcPr>
            <w:tcW w:w="2622" w:type="dxa"/>
            <w:vAlign w:val="center"/>
          </w:tcPr>
          <w:p w14:paraId="47AF75B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1773" w:type="dxa"/>
            <w:vAlign w:val="center"/>
          </w:tcPr>
          <w:p w14:paraId="3143033C" w14:textId="0BF525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2DFD8E7" w14:textId="0293C3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0911A65" w14:textId="5A781D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9AE4D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EE261FC" w14:textId="7623CC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5FB9BE6" w14:textId="77777777" w:rsidTr="00503750">
        <w:tc>
          <w:tcPr>
            <w:tcW w:w="2622" w:type="dxa"/>
            <w:vAlign w:val="center"/>
          </w:tcPr>
          <w:p w14:paraId="3BDDCB0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46C319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5B12A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8A80F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26A00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79E10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7AAA0E77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098BDE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7EBAA168" w14:textId="582AAD3F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b/>
                <w:noProof/>
                <w:sz w:val="18"/>
                <w:szCs w:val="18"/>
              </w:rPr>
              <w:t>33888.00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8CF0619" w14:textId="258491FF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b/>
                <w:noProof/>
                <w:sz w:val="18"/>
                <w:szCs w:val="18"/>
              </w:rPr>
              <w:t>26087.00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929C114" w14:textId="62DF53F5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b/>
                <w:noProof/>
                <w:sz w:val="18"/>
                <w:szCs w:val="18"/>
              </w:rPr>
              <w:t>14918.00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1E0E77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C1DB4B3" w14:textId="03DE1146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b/>
                <w:noProof/>
                <w:sz w:val="18"/>
                <w:szCs w:val="18"/>
              </w:rPr>
              <w:t>45057.00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8F9EA75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6A474D3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3"/>
        <w:gridCol w:w="4067"/>
      </w:tblGrid>
      <w:tr w:rsidR="00944C3D" w:rsidRPr="00050529" w14:paraId="1FE4DE01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7E22B92F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15274DEB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3E41C70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A259798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7F3563C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2F19DF0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7C7D033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182EA63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A44E05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6F5E855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6CD4F8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0AA46D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2F6CAA4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7A4347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D70601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1B23CE0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B2CAE8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17E9DF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717EDE8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25B627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C3128D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34F7D2B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3DD611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6DD3A9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101E422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108419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EE341D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3F60D64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2B68CA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4C9571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2B1EABE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21B5ED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03E09C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Prevod  do n</w:t>
            </w:r>
            <w:r w:rsidRPr="00050529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27097D5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403105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F11E97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4D3777F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08FD50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4975F07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1E2585E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39637C6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48EB3D2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08E5EDA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4E64D4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0230101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13C670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7DB6C2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37D0D30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1F626B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548FC7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3C0B20C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00627B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B376CC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085500A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3BE9A1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72F2BD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77B0C69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D1C6BD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22B4B0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Prevod do n</w:t>
            </w:r>
            <w:r w:rsidRPr="00050529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61EA85D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561FD9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6619A1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2961BB7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3B4AE552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34C559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27CD47A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69F03CDC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2"/>
        <w:gridCol w:w="1349"/>
        <w:gridCol w:w="1301"/>
        <w:gridCol w:w="1315"/>
        <w:gridCol w:w="1324"/>
        <w:gridCol w:w="1349"/>
      </w:tblGrid>
      <w:tr w:rsidR="00944C3D" w:rsidRPr="00050529" w14:paraId="2377A179" w14:textId="77777777" w:rsidTr="00503750">
        <w:tc>
          <w:tcPr>
            <w:tcW w:w="2835" w:type="dxa"/>
            <w:vAlign w:val="center"/>
          </w:tcPr>
          <w:p w14:paraId="405BBD6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1A7D1CF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4CCBEFD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46BCDDF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569C959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5024810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5D779286" w14:textId="77777777" w:rsidTr="00503750">
        <w:tc>
          <w:tcPr>
            <w:tcW w:w="2835" w:type="dxa"/>
            <w:vAlign w:val="center"/>
          </w:tcPr>
          <w:p w14:paraId="3F7A58F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53B352BE" w14:textId="2B10B6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17A3584" w14:textId="110049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863D168" w14:textId="257729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86575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75686A0" w14:textId="0A7775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02DA7E0" w14:textId="77777777" w:rsidTr="00503750">
        <w:tc>
          <w:tcPr>
            <w:tcW w:w="2835" w:type="dxa"/>
            <w:vAlign w:val="center"/>
          </w:tcPr>
          <w:p w14:paraId="4F3CF5D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70AF5CA4" w14:textId="635F7C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281FA3D" w14:textId="0B3D62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F69B6FA" w14:textId="28BB27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59D4C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E9AB564" w14:textId="22AD18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0A4FB19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328E219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11ABF9FF" w14:textId="73C0DAE2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DA27871" w14:textId="63C712C6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CF3417F" w14:textId="7B3D837F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B2472B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050A3B4" w14:textId="441F48D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2530CE71" w14:textId="77777777" w:rsidTr="00503750">
        <w:tc>
          <w:tcPr>
            <w:tcW w:w="2835" w:type="dxa"/>
            <w:vAlign w:val="center"/>
          </w:tcPr>
          <w:p w14:paraId="5441A53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756C9648" w14:textId="5F9376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1CE4942" w14:textId="4315BD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1DD419E" w14:textId="1D9664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02B1F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16AB1B8" w14:textId="6756F7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6B28577" w14:textId="77777777" w:rsidTr="00503750">
        <w:tc>
          <w:tcPr>
            <w:tcW w:w="2835" w:type="dxa"/>
            <w:vAlign w:val="center"/>
          </w:tcPr>
          <w:p w14:paraId="5C6C7C6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48EE1DFD" w14:textId="4E2B1D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2015C2F" w14:textId="2FBC44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93A58C8" w14:textId="45A5A4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E6CC5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DD2451E" w14:textId="467501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070DA9E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09B6D98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46C506AF" w14:textId="21151590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F9E4936" w14:textId="30E4EBD3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6B43BB" w14:textId="1E01284A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C122F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0BDE7C3" w14:textId="3ADF9A46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A77187D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547F8A6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3BEDA72A" w14:textId="035881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732BD4B" w14:textId="3BF830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094A137" w14:textId="5E28F6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0F992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1873132" w14:textId="4F53C5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5F35EA2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248243FF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4"/>
        <w:gridCol w:w="1766"/>
        <w:gridCol w:w="1646"/>
        <w:gridCol w:w="1591"/>
        <w:gridCol w:w="1873"/>
      </w:tblGrid>
      <w:tr w:rsidR="00944C3D" w:rsidRPr="008D0433" w14:paraId="0D0899D8" w14:textId="77777777" w:rsidTr="00503750">
        <w:tc>
          <w:tcPr>
            <w:tcW w:w="2552" w:type="dxa"/>
            <w:vAlign w:val="center"/>
          </w:tcPr>
          <w:p w14:paraId="34774AA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vAlign w:val="center"/>
          </w:tcPr>
          <w:p w14:paraId="5F76D6C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vAlign w:val="center"/>
          </w:tcPr>
          <w:p w14:paraId="6D1A9DC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vAlign w:val="center"/>
          </w:tcPr>
          <w:p w14:paraId="3122F2E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vAlign w:val="center"/>
          </w:tcPr>
          <w:p w14:paraId="24CDFA5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2B9F57C3" w14:textId="77777777" w:rsidTr="00503750">
        <w:trPr>
          <w:trHeight w:val="525"/>
        </w:trPr>
        <w:tc>
          <w:tcPr>
            <w:tcW w:w="2552" w:type="dxa"/>
            <w:vAlign w:val="center"/>
          </w:tcPr>
          <w:p w14:paraId="1E02B19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vAlign w:val="center"/>
          </w:tcPr>
          <w:p w14:paraId="68639138" w14:textId="7FC58164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4EC7075B" w14:textId="3E975CA4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vAlign w:val="center"/>
          </w:tcPr>
          <w:p w14:paraId="44720B1F" w14:textId="14AE16C4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vAlign w:val="center"/>
          </w:tcPr>
          <w:p w14:paraId="66216EAA" w14:textId="1278F785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F42CF45" w14:textId="77777777" w:rsidTr="00503750">
        <w:trPr>
          <w:trHeight w:val="473"/>
        </w:trPr>
        <w:tc>
          <w:tcPr>
            <w:tcW w:w="2552" w:type="dxa"/>
            <w:vAlign w:val="center"/>
          </w:tcPr>
          <w:p w14:paraId="1AF68BD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vAlign w:val="center"/>
          </w:tcPr>
          <w:p w14:paraId="7F5E7856" w14:textId="7924E5F5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663B69E9" w14:textId="4174DA95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vAlign w:val="center"/>
          </w:tcPr>
          <w:p w14:paraId="105AF46D" w14:textId="4AC7D785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vAlign w:val="center"/>
          </w:tcPr>
          <w:p w14:paraId="0C5FB8D7" w14:textId="35A4440C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511668A0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63B8A4CE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2863375A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3D97552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71AA2BE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2A889277" w14:textId="77777777" w:rsidTr="00503750">
        <w:tc>
          <w:tcPr>
            <w:tcW w:w="4395" w:type="dxa"/>
            <w:vMerge/>
          </w:tcPr>
          <w:p w14:paraId="014F4A0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59D8535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5B03596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491C4FCA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5467A9D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27EC3377" w14:textId="7C272D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  <w:lang w:eastAsia="sk-SK"/>
              </w:rPr>
              <w:t>1277.83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B7F2E34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2E20CA7E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5E2DDC7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207074AA" w14:textId="7BC0E7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5385BA7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20758D8D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3B051FC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4EA13DF5" w14:textId="7B94041B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b/>
                <w:noProof/>
                <w:sz w:val="18"/>
                <w:szCs w:val="18"/>
              </w:rPr>
              <w:t>1277.83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AD2B4F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39C5A535" w14:textId="77777777" w:rsidTr="00503750">
        <w:tc>
          <w:tcPr>
            <w:tcW w:w="4395" w:type="dxa"/>
            <w:vAlign w:val="center"/>
          </w:tcPr>
          <w:p w14:paraId="58C40C9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74233FA3" w14:textId="4BCA6B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74D4110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4E18F6DA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6E5FA40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6624FFE7" w14:textId="03854E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47A2CE4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009471F8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2EC2E2B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05812276" w14:textId="2C2E7BC2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613CC6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1EF5ACAB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59E4EA9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3E07B4B6" w14:textId="55BB551B"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b/>
                <w:noProof/>
                <w:sz w:val="18"/>
                <w:szCs w:val="18"/>
              </w:rPr>
              <w:t>66415.00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8AC8EF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1EDD72A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2C644532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2"/>
        <w:gridCol w:w="2477"/>
        <w:gridCol w:w="2671"/>
      </w:tblGrid>
      <w:tr w:rsidR="00944C3D" w:rsidRPr="00E05001" w14:paraId="5E4FE733" w14:textId="77777777" w:rsidTr="00503750">
        <w:tc>
          <w:tcPr>
            <w:tcW w:w="4395" w:type="dxa"/>
            <w:vAlign w:val="center"/>
          </w:tcPr>
          <w:p w14:paraId="1DBF47F6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4E387611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671651E0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378A3666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3A656DCA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6031A530" w14:textId="2FCA067D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B9B153A" w14:textId="3B32472B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7CAEFEC7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4C55C94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1217D4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373B65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7821BC9E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607125F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6FCAFA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58FCDF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6C2F39A7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414DE5B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14:paraId="64739D09" w14:textId="4F9187A1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25C5B81" w14:textId="2B35E2C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7F4BACDF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6AC3BB0B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71EB8D1A" w14:textId="38C5B0A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491252A" w14:textId="32BE160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533E784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3457A37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B6E397E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10003839" w14:textId="77777777" w:rsidTr="00503750">
        <w:tc>
          <w:tcPr>
            <w:tcW w:w="1843" w:type="dxa"/>
            <w:vAlign w:val="center"/>
          </w:tcPr>
          <w:p w14:paraId="6EA06260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19EAF849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6643C24A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50816C72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102A29E8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3C96709D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726B0DE0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617D8923" w14:textId="77777777" w:rsidTr="00503750">
        <w:tc>
          <w:tcPr>
            <w:tcW w:w="1843" w:type="dxa"/>
            <w:vAlign w:val="center"/>
          </w:tcPr>
          <w:p w14:paraId="7379A14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1C2CC79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CF262B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9C3004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8EE2A9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3E590E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8F45C1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250412D6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2802F90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151952C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78A253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9C379C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B24120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1D5442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DA383C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3876F464" w14:textId="77777777" w:rsidTr="00503750">
        <w:tc>
          <w:tcPr>
            <w:tcW w:w="1843" w:type="dxa"/>
            <w:vAlign w:val="center"/>
          </w:tcPr>
          <w:p w14:paraId="28535A8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20C4F57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F0A8D5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2DCD65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D168C2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50AE2B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DA89C0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15648E65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468A621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45E2DEC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B8A70B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913A55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1BB4B5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946BE0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9F3B49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5184DA8D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4DB77934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12B1A8CB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4A5329C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09373B9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3CB4D03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9562689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9112351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70C14449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165A865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2"/>
        <w:gridCol w:w="2868"/>
        <w:gridCol w:w="2940"/>
      </w:tblGrid>
      <w:tr w:rsidR="00944C3D" w:rsidRPr="00863342" w14:paraId="7A05318D" w14:textId="77777777" w:rsidTr="00503750">
        <w:trPr>
          <w:trHeight w:val="664"/>
        </w:trPr>
        <w:tc>
          <w:tcPr>
            <w:tcW w:w="3372" w:type="dxa"/>
          </w:tcPr>
          <w:p w14:paraId="73F9F88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57C0BBC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17F0554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261F6092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344AF27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3A44D65D" w14:textId="524DA6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DE06F6B" w14:textId="4700A5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2D8E98D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CC88EE4" w14:textId="326D9A90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51E901A" w14:textId="29B990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08B1608" w14:textId="2F4E47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DE43D3E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684AC5A" w14:textId="5274F861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7AD4C246" w14:textId="0E56D7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F2DDF81" w14:textId="33B101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4E1DD7A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280E442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46592A5D" w14:textId="078D11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5BB1357" w14:textId="3E03FE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FF7035E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77FA683C" w14:textId="36F59BD5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C7DBA9C" w14:textId="38D03B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E6CD367" w14:textId="3E6614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70F89AC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1248E4AC" w14:textId="534C3EFA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117964D1" w14:textId="589012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91D6097" w14:textId="3028EE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A217F66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622145E4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5"/>
        <w:gridCol w:w="1922"/>
        <w:gridCol w:w="1445"/>
        <w:gridCol w:w="1419"/>
        <w:gridCol w:w="1819"/>
      </w:tblGrid>
      <w:tr w:rsidR="00944C3D" w:rsidRPr="00863342" w14:paraId="15D5EB9D" w14:textId="77777777" w:rsidTr="00503750">
        <w:tc>
          <w:tcPr>
            <w:tcW w:w="2835" w:type="dxa"/>
            <w:vAlign w:val="center"/>
          </w:tcPr>
          <w:p w14:paraId="318333D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11697EA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172D811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47BD81A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4C23D60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145FB8ED" w14:textId="77777777" w:rsidTr="00503750">
        <w:tc>
          <w:tcPr>
            <w:tcW w:w="2835" w:type="dxa"/>
          </w:tcPr>
          <w:p w14:paraId="4ABC943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3F8DF172" w14:textId="103F60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3746D7E" w14:textId="54E52D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49954C3" w14:textId="214D05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9559C72" w14:textId="1B6D25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02C3EC2" w14:textId="77777777" w:rsidTr="00503750">
        <w:tc>
          <w:tcPr>
            <w:tcW w:w="2835" w:type="dxa"/>
          </w:tcPr>
          <w:p w14:paraId="37462B1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19EF3C9D" w14:textId="16D067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9F51C2B" w14:textId="74B0AF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B465BE4" w14:textId="27B06A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53FEB21" w14:textId="6DD334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D4FCCD6" w14:textId="77777777" w:rsidTr="00503750">
        <w:tc>
          <w:tcPr>
            <w:tcW w:w="2835" w:type="dxa"/>
          </w:tcPr>
          <w:p w14:paraId="2C70765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7179981D" w14:textId="7C81C7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0CD7191" w14:textId="2499DF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48AAA35" w14:textId="6A9248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6B087A0" w14:textId="7BED09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E7DD8FD" w14:textId="77777777" w:rsidTr="00503750">
        <w:tc>
          <w:tcPr>
            <w:tcW w:w="2835" w:type="dxa"/>
            <w:vAlign w:val="center"/>
          </w:tcPr>
          <w:p w14:paraId="4971DAB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2FDFDE45" w14:textId="4051AA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A5EBD5B" w14:textId="23C9A1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F93200D" w14:textId="44052C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A418451" w14:textId="2E5C14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C37B158" w14:textId="77777777" w:rsidTr="00503750">
        <w:tc>
          <w:tcPr>
            <w:tcW w:w="2835" w:type="dxa"/>
            <w:vAlign w:val="center"/>
          </w:tcPr>
          <w:p w14:paraId="2CFA394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16742AB1" w14:textId="3776EC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196903C" w14:textId="4EE188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8280FAA" w14:textId="091E8A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3ED9347" w14:textId="7804A4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AEF8679" w14:textId="77777777" w:rsidTr="00503750">
        <w:tc>
          <w:tcPr>
            <w:tcW w:w="2835" w:type="dxa"/>
          </w:tcPr>
          <w:p w14:paraId="0F9B550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551A87DF" w14:textId="629C7C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5DB6008" w14:textId="3887F8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C0013EE" w14:textId="272CE9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A098993" w14:textId="49E9AF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02742C2" w14:textId="77777777" w:rsidTr="00503750">
        <w:tc>
          <w:tcPr>
            <w:tcW w:w="2835" w:type="dxa"/>
          </w:tcPr>
          <w:p w14:paraId="6206A10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335C77EA" w14:textId="3C93F4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D7114D6" w14:textId="59443F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63944DC" w14:textId="15EB7C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E139427" w14:textId="0F44AD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B27C4F1" w14:textId="77777777" w:rsidTr="00503750">
        <w:tc>
          <w:tcPr>
            <w:tcW w:w="2835" w:type="dxa"/>
          </w:tcPr>
          <w:p w14:paraId="1D38D4D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284AC13B" w14:textId="67F9F7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6E3CEF2" w14:textId="773A36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C8703EF" w14:textId="021C80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2AEE8D9" w14:textId="6F2F94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FBB31E8" w14:textId="77777777" w:rsidR="00944C3D" w:rsidRDefault="00944C3D" w:rsidP="00944C3D">
      <w:pPr>
        <w:rPr>
          <w:rFonts w:ascii="Arial" w:hAnsi="Arial"/>
          <w:b/>
        </w:rPr>
      </w:pPr>
    </w:p>
    <w:p w14:paraId="7B7681E5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0"/>
        <w:gridCol w:w="1926"/>
        <w:gridCol w:w="1409"/>
        <w:gridCol w:w="1455"/>
        <w:gridCol w:w="1830"/>
      </w:tblGrid>
      <w:tr w:rsidR="00944C3D" w:rsidRPr="00863342" w14:paraId="4432F781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0C622EB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2DA629E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5AA3129B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3D0DB646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52167FD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0E66A581" w14:textId="77777777" w:rsidTr="00503750">
        <w:trPr>
          <w:trHeight w:val="443"/>
        </w:trPr>
        <w:tc>
          <w:tcPr>
            <w:tcW w:w="2560" w:type="dxa"/>
          </w:tcPr>
          <w:p w14:paraId="724DE3A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14:paraId="31229A8A" w14:textId="69CBF0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78F6E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7480EB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10D9CBA8" w14:textId="4C912A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278484C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12E8058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6A29DB32" w14:textId="5A45FF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62CAF9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1FCD23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1BD200E0" w14:textId="27E8E9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C7F68A4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3B7A6AE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62649502" w14:textId="124D5F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47B54D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115EED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1CFD086" w14:textId="4869DD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1628C6A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5EDE2BC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0C41633C" w14:textId="12C722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438899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A6D70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3939FB5" w14:textId="7D964F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CB1980C" w14:textId="77777777" w:rsidR="00944C3D" w:rsidRDefault="00944C3D" w:rsidP="00944C3D">
      <w:pPr>
        <w:rPr>
          <w:rFonts w:ascii="Arial" w:hAnsi="Arial"/>
          <w:b/>
        </w:rPr>
      </w:pPr>
    </w:p>
    <w:p w14:paraId="5422E085" w14:textId="77777777" w:rsidR="00944C3D" w:rsidRDefault="00944C3D" w:rsidP="00944C3D">
      <w:pPr>
        <w:rPr>
          <w:rFonts w:ascii="Arial" w:hAnsi="Arial"/>
          <w:b/>
        </w:rPr>
      </w:pPr>
    </w:p>
    <w:p w14:paraId="590C3830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44D47C87" w14:textId="77777777" w:rsidR="00944C3D" w:rsidRDefault="00944C3D" w:rsidP="00944C3D">
      <w:pPr>
        <w:rPr>
          <w:rFonts w:ascii="Arial" w:hAnsi="Arial"/>
          <w:b/>
        </w:rPr>
      </w:pPr>
    </w:p>
    <w:p w14:paraId="26BA20E2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6"/>
        <w:gridCol w:w="2872"/>
        <w:gridCol w:w="2942"/>
      </w:tblGrid>
      <w:tr w:rsidR="00944C3D" w:rsidRPr="008A6A75" w14:paraId="5EC41534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4D8C4FC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1ADD385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33C6700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216A228F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236E5E3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5C21DE5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1A5A9DF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B095C78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7FBC930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00614D8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2FE83A1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62F8ADB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312D673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35DCCFE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732038C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8EEB592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58B87CDA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2393E830" w14:textId="77777777" w:rsidTr="00503750">
        <w:trPr>
          <w:trHeight w:val="677"/>
        </w:trPr>
        <w:tc>
          <w:tcPr>
            <w:tcW w:w="3358" w:type="dxa"/>
          </w:tcPr>
          <w:p w14:paraId="389A96B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1D954E1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03E281A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6F8CF00A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C3F461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2270B33A" w14:textId="6AA69F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8988E03" w14:textId="45A8E8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CA0F877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CE19F8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46B0D2AF" w14:textId="797932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88F4D9B" w14:textId="4D519D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AFEF6A9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668E02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406CC409" w14:textId="3BB2F1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7A9751F" w14:textId="375CBF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0A3D96F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249876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29DCB511" w14:textId="20BA55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31B1290" w14:textId="6F84F9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1D38A1F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8D936DC" w14:textId="76FB7348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401A9753" w14:textId="596FBC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72C194D" w14:textId="1ACB97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0B7F6C1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3B66975C" w14:textId="7CBF48B4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69C984ED" w14:textId="24140E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2FD7680" w14:textId="19FEEF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C81ED1B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0F71F7FC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56DB8103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22432EF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066E771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0032A6EB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3DF1358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699E7D1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C959216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323A2FA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7D421E6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829A6FD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41123E3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73E9B74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0F823BC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6A7FA562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3DF88262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01AEC505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1DE87800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28C8F50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406C1D4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0EAD001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6567FC77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7A505A1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779CDFC5" w14:textId="3F047D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8418A6A" w14:textId="2D75D8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CC8D6D7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614D5A0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6F831DCC" w14:textId="7A8801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41B0CDB" w14:textId="382198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79BEF84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6FE6F98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0AFFA0F7" w14:textId="1633F2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BCECD05" w14:textId="310150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69691CB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5440655B" w14:textId="464568F0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457D3C0F" w14:textId="2966E3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075E9C8" w14:textId="20B726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E064B33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09640792" w14:textId="298C99CB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5D831207" w14:textId="0FB386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85773E8" w14:textId="01EB98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27F94AD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2377B70C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32F7B309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42B6072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5C3C203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09AC52F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4250926D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639C29E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790131C6" w14:textId="751EAE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DDF807A" w14:textId="5BB607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71685AE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280E2BB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42B04707" w14:textId="3F8DFE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FA1A3D1" w14:textId="41303F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83290C1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36134EA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1DBE6DC3" w14:textId="4B3581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D8591AE" w14:textId="4BA0D0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463D056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46E8466E" w14:textId="71B5A9C4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57E2CFCA" w14:textId="1CC46C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34A4C74" w14:textId="7A4370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287CFFB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443C570C" w14:textId="3267BD7C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59E43F19" w14:textId="5BAF09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45596D3" w14:textId="196268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F4293EC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28318002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2FB0D97C" w14:textId="77777777" w:rsidTr="00503750">
        <w:tc>
          <w:tcPr>
            <w:tcW w:w="3686" w:type="dxa"/>
            <w:vAlign w:val="center"/>
          </w:tcPr>
          <w:p w14:paraId="0E088AD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78C34A3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7702562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3AD1D053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2E943B7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07BB3BA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34EB1D5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2B124B6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1E31D6B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9063CA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7F51081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687E033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40DA54C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12F3170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12C7655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1B22EED3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25B0C857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0A0273D8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2630E7D3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D3A54F5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13E41BFC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01DA038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23C6720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0F10D5B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08FFC82C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31125D1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288A7E05" w14:textId="3FD677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4115BE8" w14:textId="7A0915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BE7D24A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57AF013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6FCFAFBE" w14:textId="14BE6E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D95EE68" w14:textId="6B7125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350B175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177B37C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6D1881EC" w14:textId="3D5CE0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03D1B64" w14:textId="695BAA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9896C51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69B49F15" w14:textId="1C8D4ECA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5147D0B4" w14:textId="19A66F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B1E6EB1" w14:textId="588252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B95234F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580D4E78" w14:textId="5458E08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118832C7" w14:textId="190DFC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110C653" w14:textId="4DB1B7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37880A3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0EBDFA1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03EF0B58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44BC6428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492D902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109BD16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30CA6255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A5B3E4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69710B46" w14:textId="0CE698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7644398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F2B31E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1726D273" w14:textId="0A5FB5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B935DE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C81F27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503E92D2" w14:textId="4ED458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A62551C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F872C8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6FC52D28" w14:textId="5132DB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B2BBB0C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967FD7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1574C163" w14:textId="3EDAA4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E2CEB92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7B38B29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5DEE6887" w14:textId="06873B7D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C56026D" w14:textId="77777777" w:rsidR="00944C3D" w:rsidRDefault="00944C3D" w:rsidP="00944C3D">
      <w:pPr>
        <w:rPr>
          <w:sz w:val="22"/>
          <w:szCs w:val="22"/>
        </w:rPr>
      </w:pPr>
    </w:p>
    <w:p w14:paraId="4AA7E6E4" w14:textId="77777777" w:rsidR="00944C3D" w:rsidRDefault="00944C3D" w:rsidP="00944C3D">
      <w:pPr>
        <w:rPr>
          <w:sz w:val="22"/>
          <w:szCs w:val="22"/>
        </w:rPr>
      </w:pPr>
    </w:p>
    <w:p w14:paraId="265183C2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20387588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3101A3E5" w14:textId="1E4DA0BF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26F9589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6C86EE0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12524EE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AAAEC34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5"/>
        <w:gridCol w:w="2843"/>
        <w:gridCol w:w="2922"/>
      </w:tblGrid>
      <w:tr w:rsidR="00944C3D" w:rsidRPr="002F74F8" w14:paraId="4A34FDA4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0A348EBD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1D54A847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53C8676F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2D46308F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6DF36121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2CE2260D" w14:textId="0AA67D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ADA8C52" w14:textId="2DA0CA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53EE3D7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78C1A0B5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373F39E3" w14:textId="49F9A5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F9C964E" w14:textId="6E409D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A7C107A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58B756BE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0C87943D" w14:textId="264F16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84E9A23" w14:textId="6DFB9F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C3A84C8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5490D10A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52B059BA" w14:textId="54C7A2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26F2064" w14:textId="4BA39A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0FE21C3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3C04A813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19B0BC51" w14:textId="311DDB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C3539FB" w14:textId="207FFD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B39766E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0061E593" w14:textId="462E36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46B0E090" w14:textId="00CFEB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AA3DBF2" w14:textId="1DB502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A0A10BF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7681378B" w14:textId="6786DB26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563CCAAD" w14:textId="2E6F36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538405C" w14:textId="598A28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F3124A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B5846DA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9"/>
        <w:gridCol w:w="2864"/>
        <w:gridCol w:w="2937"/>
      </w:tblGrid>
      <w:tr w:rsidR="00944C3D" w:rsidRPr="002F74F8" w14:paraId="0C3FCD5C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64A302C4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5CAE16C8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1DACE0FB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6CA9BDFE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06B6038A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0FB272B1" w14:textId="6E7431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BE6B48F" w14:textId="0BC24D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22AAD2C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6EAB6A1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356D13FC" w14:textId="404AFE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4A467B0" w14:textId="52C0B9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82F1F7E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A42297B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373E2BE0" w14:textId="17BE35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7260232" w14:textId="1C8447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0B7EDEF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02D7EAC3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3055E0FB" w14:textId="7FEFC3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9A4C21E" w14:textId="4B351A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EA932D5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B2FDF63" w14:textId="4D18828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5699B2A7" w14:textId="0C0216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1679AC4" w14:textId="7905A4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8F95E0E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C100938" w14:textId="7A6CD953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2E3E7C24" w14:textId="69C11B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E2D3FE7" w14:textId="0DC188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4507951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319A1076" w14:textId="276980C9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7E763C61" w14:textId="7C239E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8F75A50" w14:textId="3881AB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930B4" w:rsidRPr="004044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E4AF27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C458BFD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33183603" w14:textId="6B3240F1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42DCE76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FA66436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1D5F46E2" w14:textId="01F2610E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6B2F08B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66E52AA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14:paraId="5165F2BD" w14:textId="4A82012B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4F1E123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FAE258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6E3239B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32D9D08B" w14:textId="77777777" w:rsidR="00944C3D" w:rsidRPr="003607F0" w:rsidRDefault="00944C3D" w:rsidP="00944C3D"/>
    <w:p w14:paraId="6922392A" w14:textId="77777777"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D83865" w14:textId="77777777" w:rsidR="00BB2D87" w:rsidRDefault="00BB2D87">
      <w:r>
        <w:separator/>
      </w:r>
    </w:p>
  </w:endnote>
  <w:endnote w:type="continuationSeparator" w:id="0">
    <w:p w14:paraId="4AB708D0" w14:textId="77777777" w:rsidR="00BB2D87" w:rsidRDefault="00BB2D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7E8244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14:paraId="2E584478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B931F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32B7DA1D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7D3AC8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</w:t>
    </w:r>
    <w:r w:rsidR="001D225C">
      <w:rPr>
        <w:rStyle w:val="slostrany"/>
        <w:sz w:val="16"/>
        <w:szCs w:val="16"/>
      </w:rPr>
      <w:t>2</w:t>
    </w:r>
    <w:r w:rsidRPr="00010D38">
      <w:rPr>
        <w:rStyle w:val="slostrany"/>
        <w:sz w:val="16"/>
        <w:szCs w:val="16"/>
      </w:rPr>
      <w:fldChar w:fldCharType="end"/>
    </w:r>
  </w:p>
  <w:p w14:paraId="4F44E9AA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E4A7AF" w14:textId="77777777" w:rsidR="00BB2D87" w:rsidRDefault="00BB2D87">
      <w:r>
        <w:separator/>
      </w:r>
    </w:p>
  </w:footnote>
  <w:footnote w:type="continuationSeparator" w:id="0">
    <w:p w14:paraId="46DE188E" w14:textId="77777777" w:rsidR="00BB2D87" w:rsidRDefault="00BB2D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0301109">
    <w:abstractNumId w:val="13"/>
  </w:num>
  <w:num w:numId="2" w16cid:durableId="1726484713">
    <w:abstractNumId w:val="17"/>
  </w:num>
  <w:num w:numId="3" w16cid:durableId="590352057">
    <w:abstractNumId w:val="8"/>
  </w:num>
  <w:num w:numId="4" w16cid:durableId="1521159062">
    <w:abstractNumId w:val="7"/>
  </w:num>
  <w:num w:numId="5" w16cid:durableId="2123113005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63005998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93049349">
    <w:abstractNumId w:val="20"/>
  </w:num>
  <w:num w:numId="8" w16cid:durableId="317928434">
    <w:abstractNumId w:val="10"/>
  </w:num>
  <w:num w:numId="9" w16cid:durableId="1281379184">
    <w:abstractNumId w:val="0"/>
  </w:num>
  <w:num w:numId="10" w16cid:durableId="435715095">
    <w:abstractNumId w:val="19"/>
  </w:num>
  <w:num w:numId="11" w16cid:durableId="604265543">
    <w:abstractNumId w:val="6"/>
  </w:num>
  <w:num w:numId="12" w16cid:durableId="1140227464">
    <w:abstractNumId w:val="9"/>
  </w:num>
  <w:num w:numId="13" w16cid:durableId="303433437">
    <w:abstractNumId w:val="12"/>
  </w:num>
  <w:num w:numId="14" w16cid:durableId="828597657">
    <w:abstractNumId w:val="15"/>
  </w:num>
  <w:num w:numId="15" w16cid:durableId="153186976">
    <w:abstractNumId w:val="14"/>
  </w:num>
  <w:num w:numId="16" w16cid:durableId="339936246">
    <w:abstractNumId w:val="2"/>
  </w:num>
  <w:num w:numId="17" w16cid:durableId="1303080047">
    <w:abstractNumId w:val="4"/>
  </w:num>
  <w:num w:numId="18" w16cid:durableId="1481846108">
    <w:abstractNumId w:val="11"/>
  </w:num>
  <w:num w:numId="19" w16cid:durableId="1310674005">
    <w:abstractNumId w:val="5"/>
  </w:num>
  <w:num w:numId="20" w16cid:durableId="1811361843">
    <w:abstractNumId w:val="18"/>
  </w:num>
  <w:num w:numId="21" w16cid:durableId="8578914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arg1" w:val="20252733"/>
    <w:docVar w:name="arg2" w:val="Driver=asa17;DBF=D:\anasoft\data\tebys.db;DBN=tebys;ENG=SQL17;commlinks=TCPIP{ip=192.168.1.241};uid=hromnikova;con=finus(12.0);pwd=488300282956Vaveto1"/>
    <w:docVar w:name="arg3" w:val="591418"/>
    <w:docVar w:name="arg4" w:val="C:\Users\HROMNI~1.TEB\AppData\Local\Temp\15385844.doc"/>
    <w:docVar w:name="arg5" w:val="6"/>
  </w:docVars>
  <w:rsids>
    <w:rsidRoot w:val="00B930B4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11A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30B4"/>
    <w:rsid w:val="00B943F2"/>
    <w:rsid w:val="00BB2432"/>
    <w:rsid w:val="00BB2D87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241D25"/>
  <w15:docId w15:val="{E08FCE03-BB05-434F-AB52-055DFFC18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Body Text Indent" w:uiPriority="99"/>
    <w:lsdException w:name="Subtitle" w:uiPriority="99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99" w:qFormat="1"/>
    <w:lsdException w:name="Document Map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1</TotalTime>
  <Pages>16</Pages>
  <Words>5340</Words>
  <Characters>30439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Hromníková</dc:creator>
  <cp:lastModifiedBy>Janka Hromníková</cp:lastModifiedBy>
  <cp:revision>1</cp:revision>
  <cp:lastPrinted>2009-07-30T10:15:00Z</cp:lastPrinted>
  <dcterms:created xsi:type="dcterms:W3CDTF">2026-03-19T11:32:00Z</dcterms:created>
  <dcterms:modified xsi:type="dcterms:W3CDTF">2026-03-19T11:33:00Z</dcterms:modified>
</cp:coreProperties>
</file>