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C2F75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A6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B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76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B4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1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F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0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9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4A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5F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2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25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DD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CD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94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70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0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A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EA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BF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E4CF3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3A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00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83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D24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C9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A4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E5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5DE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F6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60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7E0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A0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24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7A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10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61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C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69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7B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75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8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8A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36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DC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6D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42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73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10C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F4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00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45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ED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3C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013D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C6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23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29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6F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548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A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85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62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78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6B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75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66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968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7B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DF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F3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44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EA2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FF8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77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F1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F8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AE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BF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8B3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606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F8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1D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25C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4E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B0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B7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32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55BE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3A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F0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C7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1B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C8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E2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5D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BB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B0C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7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FF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98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5B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35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C0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05A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60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32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AE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38F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F09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28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78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2E5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68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BD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39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69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F10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C6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06C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A6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0B1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2C20C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4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72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FC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91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5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41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E1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4E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E8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B32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B0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B2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E8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095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58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8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1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A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F2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80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9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A1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5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DC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33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6CF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DC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0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F4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AF3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C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997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4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BDCB5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4F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9F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82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A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A0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50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2E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9A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30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3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B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DF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06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F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E7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FC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DF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168D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C5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6C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3E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26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42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D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B4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571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4F0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68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401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EB5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3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A5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8B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50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1A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F53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A91F1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4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E4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9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C8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C52A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F4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85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0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0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0C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1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A1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F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0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D5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7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E1E0E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D7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4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39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F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A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67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8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3B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81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79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42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A7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41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F4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26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DFEE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86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5F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3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34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D3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B8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73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F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E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10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60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6040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E2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62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A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CE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D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7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B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5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36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B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2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46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FA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0A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30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FDCA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5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3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7C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79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D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07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6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C02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60E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E1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5A4E5A" w14:textId="29BA8D3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CBC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C9A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C9C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01C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81D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EB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D11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4C8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3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A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86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CB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06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70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4849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DD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1C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23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A5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DD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5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FFC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790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986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5289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0F7E3D6" wp14:editId="20EC71F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47881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F7E3D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147881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8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BE1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A22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E56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0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01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79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F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4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68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3D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4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2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F484A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C2D2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906FA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0BA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9DC054A" wp14:editId="78C3C07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D2CB1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C054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8D2CB1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8BACA15" wp14:editId="00E7341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D3B88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BACA15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ED3B88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0C518A3" wp14:editId="644F025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34B6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C518A3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C634B6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61A1388" wp14:editId="716C244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B63BB1" w14:textId="15EF4D01" w:rsidR="000B647F" w:rsidRDefault="000B647F" w:rsidP="00944C3D">
                                  <w:fldSimple w:instr=" MERGEFIELD  aDMOD  \* MERGEFORMAT ">
                                    <w:r w:rsidR="00B930B4" w:rsidRPr="00B930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A1388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6B63BB1" w14:textId="15EF4D01" w:rsidR="000B647F" w:rsidRDefault="000B647F" w:rsidP="00944C3D">
                            <w:fldSimple w:instr=" MERGEFIELD  aDMOD  \* MERGEFORMAT ">
                              <w:r w:rsidR="00B930B4" w:rsidRPr="00B930B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CB83911" wp14:editId="22721E7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CD8F0D" w14:textId="6B54FB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930B4" w:rsidRPr="004044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8391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3CD8F0D" w14:textId="6B54FB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930B4" w:rsidRPr="004044BC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F07742E" wp14:editId="2C00BDF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048EFD" w14:textId="21BC41AD" w:rsidR="000B647F" w:rsidRDefault="000B647F" w:rsidP="00944C3D">
                                  <w:fldSimple w:instr=" MERGEFIELD  aDRDO  \* MERGEFORMAT ">
                                    <w:r w:rsidR="00B930B4" w:rsidRPr="00B930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7742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4048EFD" w14:textId="21BC41AD" w:rsidR="000B647F" w:rsidRDefault="000B647F" w:rsidP="00944C3D">
                            <w:fldSimple w:instr=" MERGEFIELD  aDRDO  \* MERGEFORMAT ">
                              <w:r w:rsidR="00B930B4" w:rsidRPr="00B930B4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3854C02" wp14:editId="1BC1ABF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3D722B" w14:textId="589DD33C" w:rsidR="000B647F" w:rsidRDefault="000B647F" w:rsidP="00944C3D">
                                  <w:fldSimple w:instr=" MERGEFIELD  aDMDO  \* MERGEFORMAT ">
                                    <w:r w:rsidR="00B930B4" w:rsidRPr="00B930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854C0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E3D722B" w14:textId="589DD33C" w:rsidR="000B647F" w:rsidRDefault="000B647F" w:rsidP="00944C3D">
                            <w:fldSimple w:instr=" MERGEFIELD  aDMDO  \* MERGEFORMAT ">
                              <w:r w:rsidR="00B930B4" w:rsidRPr="00B930B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4EB7A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E9747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26C26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FEDED67" wp14:editId="15B972B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B6958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EDED67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8B6958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673B347" wp14:editId="1FB14C8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87F9A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73B34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687F9A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FD10D63" wp14:editId="41FB79F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A39C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D10D6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4EA39C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782BAE4" wp14:editId="1D48A59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BB8ED6" w14:textId="32E9C725" w:rsidR="000B647F" w:rsidRDefault="000B647F" w:rsidP="00944C3D">
                                  <w:fldSimple w:instr=" MERGEFIELD  aDRDOo  \* MERGEFORMAT ">
                                    <w:r w:rsidR="00B930B4" w:rsidRPr="00B930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82BAE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3BB8ED6" w14:textId="32E9C725" w:rsidR="000B647F" w:rsidRDefault="000B647F" w:rsidP="00944C3D">
                            <w:fldSimple w:instr=" MERGEFIELD  aDRDOo  \* MERGEFORMAT ">
                              <w:r w:rsidR="00B930B4" w:rsidRPr="00B930B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704F610" wp14:editId="6460686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3CF480" w14:textId="1B05ADC8" w:rsidR="000B647F" w:rsidRDefault="000B647F" w:rsidP="00944C3D">
                                  <w:fldSimple w:instr=" MERGEFIELD  aDMDO  \* MERGEFORMAT ">
                                    <w:r w:rsidR="00B930B4" w:rsidRPr="00B930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04F610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43CF480" w14:textId="1B05ADC8" w:rsidR="000B647F" w:rsidRDefault="000B647F" w:rsidP="00944C3D">
                            <w:fldSimple w:instr=" MERGEFIELD  aDMDO  \* MERGEFORMAT ">
                              <w:r w:rsidR="00B930B4" w:rsidRPr="00B930B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1911D4A" wp14:editId="171D87B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19503A" w14:textId="3ECC758F" w:rsidR="000B647F" w:rsidRDefault="000B647F" w:rsidP="00944C3D">
                                  <w:fldSimple w:instr=" MERGEFIELD  aDRODo  \* MERGEFORMAT ">
                                    <w:r w:rsidR="00B930B4" w:rsidRPr="00B930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911D4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D19503A" w14:textId="3ECC758F" w:rsidR="000B647F" w:rsidRDefault="000B647F" w:rsidP="00944C3D">
                            <w:fldSimple w:instr=" MERGEFIELD  aDRODo  \* MERGEFORMAT ">
                              <w:r w:rsidR="00B930B4" w:rsidRPr="00B930B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2ED07B1" wp14:editId="3A4D0DA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304AB6" w14:textId="4C5814BE" w:rsidR="000B647F" w:rsidRDefault="000B647F" w:rsidP="00944C3D">
                                  <w:fldSimple w:instr=" MERGEFIELD  aDMOD  \* MERGEFORMAT ">
                                    <w:r w:rsidR="00B930B4" w:rsidRPr="00B930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ED07B1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8304AB6" w14:textId="4C5814BE" w:rsidR="000B647F" w:rsidRDefault="000B647F" w:rsidP="00944C3D">
                            <w:fldSimple w:instr=" MERGEFIELD  aDMOD  \* MERGEFORMAT ">
                              <w:r w:rsidR="00B930B4" w:rsidRPr="00B930B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FDBE1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B735BA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30D5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78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C02C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69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0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E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6D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C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EB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1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A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B4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12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46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AC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39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FD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C4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4F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66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FF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F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5C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6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2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4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A7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29FB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97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B4F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ED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5F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66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8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0B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4E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9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A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5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F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FD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0C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42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F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7A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E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D3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9E2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65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6A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4DE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95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FA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23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98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E6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3C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9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0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0E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AE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2976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EF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10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AB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FB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3F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02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46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92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B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29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7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C2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2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4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61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D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E1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AE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25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D4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7FD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E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A2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CB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9A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2F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C1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C9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D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6317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6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F2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74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A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F8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3F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8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00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A7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C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4B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6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51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E8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3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42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D5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51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AB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34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DBC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9F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A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D6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0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C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40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0A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7C04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97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A3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9A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4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4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39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8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B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4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C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27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A8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AB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16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6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23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D8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D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5C8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095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2F3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88E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4FA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6B6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DC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97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6E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AC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4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2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9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37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1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81A3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2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1F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B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7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E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C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0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F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1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D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66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B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6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A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57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00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4A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3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3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F06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657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E7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005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DC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22D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388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F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6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DBE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D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ED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912BA22" wp14:editId="1E7B6FB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CDFB7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12BA2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8CDFB7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F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F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4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B5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9C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43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CF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D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2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07A60C8" wp14:editId="71DF983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9E4D5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7A60C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B9E4D5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9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0C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B5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65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31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6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3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7B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AD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7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6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93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4B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C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D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86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3D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EA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5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C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E0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99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26CB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EB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74AA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B30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4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9DE9134" wp14:editId="5A75519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781085" w14:textId="4E0640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930B4" w:rsidRPr="004044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37920324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E913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A781085" w14:textId="4E0640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930B4" w:rsidRPr="004044BC">
                              <w:rPr>
                                <w:rFonts w:ascii="Arial" w:hAnsi="Arial" w:cs="Arial"/>
                                <w:noProof/>
                              </w:rPr>
                              <w:t>37920324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B6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4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BF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DF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4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80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4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7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84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1C784DD" wp14:editId="3E40F3E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464894" w14:textId="158E337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930B4" w:rsidRPr="004044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2021926093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C784DD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5464894" w14:textId="158E337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930B4" w:rsidRPr="004044BC">
                              <w:rPr>
                                <w:rFonts w:ascii="Arial" w:hAnsi="Arial" w:cs="Arial"/>
                                <w:noProof/>
                              </w:rPr>
                              <w:t>2021926093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6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A5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E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C7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8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A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C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0C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C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CA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48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CA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0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4C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EB4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2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718ED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602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1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43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3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4A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34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F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33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E7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F7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BE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B7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9F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6A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36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F0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B6A3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819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F7B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5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CDA4BD8" wp14:editId="3D9C96A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479824" w14:textId="3A8995C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930B4" w:rsidRPr="004044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 2733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DA4BD8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4479824" w14:textId="3A8995C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930B4" w:rsidRPr="004044BC">
                              <w:rPr>
                                <w:rFonts w:ascii="Arial" w:hAnsi="Arial" w:cs="Arial"/>
                                <w:noProof/>
                              </w:rPr>
                              <w:t>Šafárikova 2733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BC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9F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C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6E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59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84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2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8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E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B0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9C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A6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6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9E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1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1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20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D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D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B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4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D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B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25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5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5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5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1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78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0D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4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F130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0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FCE1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5727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6841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7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AB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C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A5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7B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B8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BC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F3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6F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9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DE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53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9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36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9B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2E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F9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3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D5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C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A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97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4E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E4F48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BE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B4B6D50" wp14:editId="57AD733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24C802" w14:textId="41F8DE8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930B4" w:rsidRPr="004044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4B6D5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824C802" w14:textId="41F8DE8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930B4" w:rsidRPr="004044BC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584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6D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74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D4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6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7C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DA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3F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A2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C4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AB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D8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1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CB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04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A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5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4293CE7" wp14:editId="2D12277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8756DB" w14:textId="36D4F4C3" w:rsidR="000B647F" w:rsidRDefault="000B647F" w:rsidP="00944C3D">
                                  <w:fldSimple w:instr=" MERGEFIELD  aSUB_ULICA_CISLO  \* MERGEFORMAT ">
                                    <w:r w:rsidR="00B930B4" w:rsidRPr="00B930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5/2733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293CE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28756DB" w14:textId="36D4F4C3" w:rsidR="000B647F" w:rsidRDefault="000B647F" w:rsidP="00944C3D">
                            <w:fldSimple w:instr=" MERGEFIELD  aSUB_ULICA_CISLO  \* MERGEFORMAT ">
                              <w:r w:rsidR="00B930B4" w:rsidRPr="00B930B4">
                                <w:rPr>
                                  <w:rFonts w:ascii="Arial" w:hAnsi="Arial" w:cs="Arial"/>
                                  <w:noProof/>
                                </w:rPr>
                                <w:t>5/2733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91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F8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F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6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F7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1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D7FD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D1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57B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30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7E44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C1F7E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C7FAC09" wp14:editId="38F79F8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B5A1D" w14:textId="6230D6F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930B4" w:rsidRPr="004044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7FAC0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08B5A1D" w14:textId="6230D6F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930B4" w:rsidRPr="004044BC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EAFB1BF" wp14:editId="0542AC9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52913A" w14:textId="4ACB51D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930B4" w:rsidRPr="004044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AFB1BF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C52913A" w14:textId="4ACB51D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930B4" w:rsidRPr="004044B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5008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6EE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1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0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5180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52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6FC4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9E45CF8" wp14:editId="78CF8BC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709F98" w14:textId="6995147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45CF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7709F98" w14:textId="6995147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6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16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27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1B9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82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9D0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520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9A0C3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773A4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D334563" wp14:editId="42F9C20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096A5A" w14:textId="173FE32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334563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1096A5A" w14:textId="173FE32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6A2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D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2C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18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2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A3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C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B1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3B2D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0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2307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D314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3C77A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2946E71" wp14:editId="135DA2D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AFC1DD" w14:textId="08F9ACD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946E7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4AFC1DD" w14:textId="08F9ACD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BFCD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2F90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D27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9A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6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F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6E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98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E1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78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19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5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0F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9F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8D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D2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1C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80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D6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AD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6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2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BC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3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4C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B4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DC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3F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E1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ADDA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4CE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F283DC" w14:textId="448F050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930B4">
              <w:rPr>
                <w:rFonts w:ascii="Arial" w:hAnsi="Arial"/>
                <w:lang w:eastAsia="sk-SK"/>
              </w:rPr>
              <w:t>19.3.2026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B94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151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58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58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70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E948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AB2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263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45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AAF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CD0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D48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18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AD55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97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03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BF1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B5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1DA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FB2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04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6F2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A9B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1DD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AAA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AF9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B04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AA8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D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A266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A0E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27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BAF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1A7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6BA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250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2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825E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467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5E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990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951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13A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7FC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63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D20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7F4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12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6CE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FC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6B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277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4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AC9F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0C2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8D7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8C8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50C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2E1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3A6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99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71A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5A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E1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EF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7C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E75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86C6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870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64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4E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4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F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2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F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91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1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8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54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D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D9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44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EF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E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F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18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1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E62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7D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3F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D03136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A0C3162" w14:textId="77777777" w:rsidR="00944C3D" w:rsidRDefault="00944C3D" w:rsidP="00944C3D">
      <w:pPr>
        <w:rPr>
          <w:rFonts w:ascii="Arial" w:hAnsi="Arial"/>
        </w:rPr>
      </w:pPr>
    </w:p>
    <w:p w14:paraId="20CF521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C8D4639" w14:textId="43C2FA9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2CBDAF0" w14:textId="2A14FA6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19B080C" w14:textId="01D62E9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3908C8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B6CCF0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37D4E4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84FC0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691F6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89C69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8AF791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930D7D4" w14:textId="05AD3901" w:rsidR="00944C3D" w:rsidRPr="008D0433" w:rsidRDefault="00B930B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Jozef Poláček</w:t>
            </w:r>
          </w:p>
        </w:tc>
        <w:tc>
          <w:tcPr>
            <w:tcW w:w="3260" w:type="dxa"/>
            <w:vAlign w:val="center"/>
          </w:tcPr>
          <w:p w14:paraId="41D4B848" w14:textId="02E3E7A9" w:rsidR="00944C3D" w:rsidRPr="008D0433" w:rsidRDefault="00B930B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18AE7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F7A52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EC660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B757C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5423B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9B1CA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F878C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E15BC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2FF7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7A24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B09C66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10C3462" w14:textId="10C4FD3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C424F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EF8D7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F1273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DF55B3" w14:textId="3D160357" w:rsidR="00944C3D" w:rsidRDefault="00B930B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FE79B5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3FB80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5B45EAF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E844A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42AD5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A4AE1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046998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3A15E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0BBE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3E0C0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10ABF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F7D25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F1AB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0231C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BEBFE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0A2BB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E0AF4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5593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6EC737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FD535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174F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F90DC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DD78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581F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AE109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DBF837E" w14:textId="4960BA5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243E4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7725C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F03AC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0B99B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814EEE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61CE8B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E183FB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351592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89C164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2D4EE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DBC4E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C1765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D09510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70F03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609D6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27E94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77C25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9758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DF2F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DAEDD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C88C6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56797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2322B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9BF7A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BE24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8A41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0D176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246FB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8234D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D587F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71967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4A547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3B634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FF9A1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6B21C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9FF0E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8E272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25894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B44E1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C920C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9EFCD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FB06E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8D37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A95A4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9E10F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164A8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77E266B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43619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A82D1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B62B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2B2FC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A6AD9E" w14:textId="77777777" w:rsidTr="00503750">
        <w:trPr>
          <w:trHeight w:val="302"/>
        </w:trPr>
        <w:tc>
          <w:tcPr>
            <w:tcW w:w="4510" w:type="dxa"/>
          </w:tcPr>
          <w:p w14:paraId="4D94C0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EB60B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8F69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73C3A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88E2B6" w14:textId="77777777" w:rsidTr="00503750">
        <w:trPr>
          <w:trHeight w:val="302"/>
        </w:trPr>
        <w:tc>
          <w:tcPr>
            <w:tcW w:w="4510" w:type="dxa"/>
          </w:tcPr>
          <w:p w14:paraId="015F66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3ED4A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161E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38B21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07684B" w14:textId="77777777" w:rsidTr="00503750">
        <w:trPr>
          <w:trHeight w:val="302"/>
        </w:trPr>
        <w:tc>
          <w:tcPr>
            <w:tcW w:w="4510" w:type="dxa"/>
          </w:tcPr>
          <w:p w14:paraId="3D6E22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2A36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F73D8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A48CD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F8D23C" w14:textId="77777777" w:rsidTr="00503750">
        <w:trPr>
          <w:trHeight w:val="302"/>
        </w:trPr>
        <w:tc>
          <w:tcPr>
            <w:tcW w:w="4510" w:type="dxa"/>
          </w:tcPr>
          <w:p w14:paraId="15390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8EEA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B4C7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D6717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B963A6" w14:textId="77777777" w:rsidTr="00503750">
        <w:trPr>
          <w:trHeight w:val="327"/>
        </w:trPr>
        <w:tc>
          <w:tcPr>
            <w:tcW w:w="4510" w:type="dxa"/>
          </w:tcPr>
          <w:p w14:paraId="02A614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85FD3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F34D8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963E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30BE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FCD39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E4EECE6" w14:textId="1ED9F73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4E31C9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CD334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63459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162D3A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75F093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3F118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39AC8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69B73C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81F4E08" w14:textId="77777777" w:rsidTr="00503750">
        <w:tc>
          <w:tcPr>
            <w:tcW w:w="2302" w:type="dxa"/>
            <w:vAlign w:val="center"/>
          </w:tcPr>
          <w:p w14:paraId="44B58B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3C346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5716C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B56D8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DABEB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77679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72D4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EF5D5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9381175" w14:textId="77777777" w:rsidTr="00503750">
        <w:tc>
          <w:tcPr>
            <w:tcW w:w="15593" w:type="dxa"/>
            <w:gridSpan w:val="8"/>
            <w:vAlign w:val="center"/>
          </w:tcPr>
          <w:p w14:paraId="640184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02D23A4" w14:textId="77777777" w:rsidTr="00503750">
        <w:tc>
          <w:tcPr>
            <w:tcW w:w="2302" w:type="dxa"/>
            <w:vAlign w:val="center"/>
          </w:tcPr>
          <w:p w14:paraId="67027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0085A7" w14:textId="731A2B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144C69" w14:textId="5F65D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C40B79" w14:textId="0859ED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8E4B2" w14:textId="36CCDA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A52F0" w14:textId="630AC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C8599" w14:textId="4FC82A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E1233" w14:textId="03F937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0DD6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BD20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8A0F4C0" w14:textId="168A4D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DA4923" w14:textId="44B72A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347FF6" w14:textId="40CC74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DB557" w14:textId="6460E6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C2B48F" w14:textId="210470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957F47" w14:textId="5B9B98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0C2E1" w14:textId="1A0876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5367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8BB4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4B0326E" w14:textId="2E5B02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8B90E2" w14:textId="01FD97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20FA9" w14:textId="3C463C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5F8CE7" w14:textId="4B9792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AD50D6" w14:textId="74F988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02F031" w14:textId="3A123F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56876" w14:textId="69E39D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8B70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47E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39CC6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6E90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A072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4989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2194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3CF3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52BD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66B3AD8" w14:textId="77777777" w:rsidTr="00503750">
        <w:tc>
          <w:tcPr>
            <w:tcW w:w="2302" w:type="dxa"/>
            <w:vAlign w:val="center"/>
          </w:tcPr>
          <w:p w14:paraId="5BA208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22182B" w14:textId="4C3D47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0622EF" w14:textId="75043F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6E14D" w14:textId="25D368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ADFC7A" w14:textId="0901B9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BB7BF5" w14:textId="2F28CC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F4338" w14:textId="247276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28452" w14:textId="027423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C43FC3" w14:textId="77777777" w:rsidTr="00503750">
        <w:tc>
          <w:tcPr>
            <w:tcW w:w="15593" w:type="dxa"/>
            <w:gridSpan w:val="8"/>
            <w:vAlign w:val="center"/>
          </w:tcPr>
          <w:p w14:paraId="6ABD50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339F1AA" w14:textId="77777777" w:rsidTr="00503750">
        <w:tc>
          <w:tcPr>
            <w:tcW w:w="2302" w:type="dxa"/>
            <w:vAlign w:val="center"/>
          </w:tcPr>
          <w:p w14:paraId="32CF22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7C17D8" w14:textId="4930D1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AB9E52" w14:textId="395BEE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59C5C" w14:textId="628C1D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AC56D4" w14:textId="02A238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BE1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6806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CBC464" w14:textId="351D1B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5A43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F8E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0C0564" w14:textId="5B5BC8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379423" w14:textId="17C302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ACF24" w14:textId="7D64E7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97C69" w14:textId="0B9638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683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5066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8E994" w14:textId="65D86B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F2F1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099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DE2DD1" w14:textId="2D7F59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909BEB" w14:textId="25EE52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A5CEA" w14:textId="788048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8B4EFA" w14:textId="15F3D5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1C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5F83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4D908D" w14:textId="5FBC72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68E29" w14:textId="77777777" w:rsidTr="00503750">
        <w:tc>
          <w:tcPr>
            <w:tcW w:w="2302" w:type="dxa"/>
            <w:vAlign w:val="center"/>
          </w:tcPr>
          <w:p w14:paraId="55AF46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390338" w14:textId="105A6D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3D5747" w14:textId="3AFBE4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4A3A20" w14:textId="74FEE2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4B6B6" w14:textId="432F44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263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A451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D3A6E5" w14:textId="24CDBD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FD2152" w14:textId="77777777" w:rsidTr="00503750">
        <w:tc>
          <w:tcPr>
            <w:tcW w:w="15593" w:type="dxa"/>
            <w:gridSpan w:val="8"/>
            <w:vAlign w:val="center"/>
          </w:tcPr>
          <w:p w14:paraId="7E7895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157CA6" w14:textId="77777777" w:rsidTr="00503750">
        <w:tc>
          <w:tcPr>
            <w:tcW w:w="2302" w:type="dxa"/>
            <w:vAlign w:val="center"/>
          </w:tcPr>
          <w:p w14:paraId="73F432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2F743A" w14:textId="621BC9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8ADEDE" w14:textId="234F5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949FA0" w14:textId="316FAC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C80B5" w14:textId="1C37A3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299D0" w14:textId="7542F8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3965A" w14:textId="6884C3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BFA13" w14:textId="355D37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F9528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95BC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1C75FDD" w14:textId="227F4A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B56D69" w14:textId="436832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343F6" w14:textId="50B489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32703" w14:textId="5E5F95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C4E45" w14:textId="54FDBD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137F0A" w14:textId="3D2B41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7188" w14:textId="037FFC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DC0C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6DF38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C94745D" w14:textId="45AC86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40C89D" w14:textId="1EE526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CE4AE" w14:textId="13EDEE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DE983" w14:textId="01BF24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B41BA3" w14:textId="225736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4F5EA" w14:textId="4DF5E2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AAC03D" w14:textId="594870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8553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4F932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2208E7" w14:textId="0B9A6F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BC68FA" w14:textId="3E8E86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13F73E" w14:textId="72AA10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0D6C0" w14:textId="484B7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B3355" w14:textId="0ECC44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D0478" w14:textId="5D1EBA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113919" w14:textId="134DD3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3169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978FB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C63EA3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16584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A77B2A" w14:textId="38ED0D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2CC26A" w14:textId="74B22E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B3347" w14:textId="419414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5AEB4F" w14:textId="2806A0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01F83C" w14:textId="115B7C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CFB07" w14:textId="3D8C7A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56FE3B" w14:textId="64C5CF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15256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01DE0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53E67DC" w14:textId="44466A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233CB0" w14:textId="0AC4A6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BF6A5" w14:textId="70C438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91CF17" w14:textId="612C9B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27336" w14:textId="5C69B2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A9308" w14:textId="218AE2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762C6" w14:textId="3C23C0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48308A" w14:textId="77777777" w:rsidR="00944C3D" w:rsidRDefault="00944C3D" w:rsidP="00944C3D">
      <w:pPr>
        <w:rPr>
          <w:rFonts w:ascii="Arial" w:hAnsi="Arial"/>
          <w:b/>
        </w:rPr>
      </w:pPr>
    </w:p>
    <w:p w14:paraId="0A7AF55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AB4B970" w14:textId="77777777" w:rsidTr="00503750">
        <w:tc>
          <w:tcPr>
            <w:tcW w:w="1944" w:type="dxa"/>
            <w:vAlign w:val="center"/>
          </w:tcPr>
          <w:p w14:paraId="2A2341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59A9A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71AA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4207E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D913C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7D64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2E7B7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E7865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BCB4C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1472F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2FFB7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72B14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285B497" w14:textId="77777777" w:rsidTr="00503750">
        <w:tc>
          <w:tcPr>
            <w:tcW w:w="15685" w:type="dxa"/>
            <w:gridSpan w:val="12"/>
            <w:vAlign w:val="center"/>
          </w:tcPr>
          <w:p w14:paraId="223AB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7645ED" w14:textId="77777777" w:rsidTr="00503750">
        <w:tc>
          <w:tcPr>
            <w:tcW w:w="1944" w:type="dxa"/>
            <w:vAlign w:val="center"/>
          </w:tcPr>
          <w:p w14:paraId="1E6DE8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8932E0" w14:textId="42807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71A7E0" w14:textId="14A26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41F073" w14:textId="27313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B24ED6" w14:textId="7D82D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872029" w14:textId="1DC23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E9BC7B" w14:textId="3EBEE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F090A1" w14:textId="0AD0F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93114" w14:textId="48D04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0C95C5" w14:textId="30303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DA87AC" w14:textId="571EB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93BAE8" w14:textId="5368B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0C9C4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D6561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5585624" w14:textId="11820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ED62FD" w14:textId="0735B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FB81CA" w14:textId="40571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AF0237" w14:textId="7AEC4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F4DE08" w14:textId="0C648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F6C1E2" w14:textId="78732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78C0EF" w14:textId="3463A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8E75C1" w14:textId="64077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483A5E" w14:textId="4830C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F3E60A" w14:textId="1769D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CCE8D3" w14:textId="3657F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7869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2D511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31CEC9E" w14:textId="6A266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AE1C21" w14:textId="4099B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79D058" w14:textId="502E2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3A8CD7" w14:textId="636F6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39C63C" w14:textId="15491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76B320" w14:textId="2D037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C2CFD4" w14:textId="02C2E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ABE5F0" w14:textId="72139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A0EDA6" w14:textId="01F72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C9BB65" w14:textId="034DE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26CD1C" w14:textId="08F8E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19D2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B12F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102E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C8C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9DC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5BDC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CF43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0361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5803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2C92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9A9D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994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E01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5828CC" w14:textId="77777777" w:rsidTr="00503750">
        <w:tc>
          <w:tcPr>
            <w:tcW w:w="1944" w:type="dxa"/>
            <w:vAlign w:val="center"/>
          </w:tcPr>
          <w:p w14:paraId="5417C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74C7CD" w14:textId="6C980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21C3C3" w14:textId="524E9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5FE3D6" w14:textId="7943A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B453F8" w14:textId="78C81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063905" w14:textId="6B99A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C64C2E" w14:textId="5E80D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6578F9" w14:textId="622E7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DEB076" w14:textId="52A9C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248E0F" w14:textId="1A6FC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6AC492" w14:textId="36847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03D6E6" w14:textId="785CB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F52CDB" w14:textId="77777777" w:rsidTr="00503750">
        <w:tc>
          <w:tcPr>
            <w:tcW w:w="15685" w:type="dxa"/>
            <w:gridSpan w:val="12"/>
            <w:vAlign w:val="center"/>
          </w:tcPr>
          <w:p w14:paraId="6421D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2878A13" w14:textId="77777777" w:rsidTr="00503750">
        <w:tc>
          <w:tcPr>
            <w:tcW w:w="1944" w:type="dxa"/>
            <w:vAlign w:val="center"/>
          </w:tcPr>
          <w:p w14:paraId="35C679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205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82C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210B94" w14:textId="27276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C6155D" w14:textId="581D3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2E8080" w14:textId="1209D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04A808" w14:textId="3F942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AF2C93" w14:textId="3C94A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4DCBEF" w14:textId="2BB14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956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067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C89EF8" w14:textId="18293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30EF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4C8F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AC9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74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04702" w14:textId="5BB34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A0FA55" w14:textId="1C924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B06A38" w14:textId="62F74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E7A9EE" w14:textId="352BE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6EE328" w14:textId="624ED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0D4B40" w14:textId="14515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0CA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A14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59C54D" w14:textId="3E30F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E055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291D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F82B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A7D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73784B" w14:textId="3A073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DA8FEB" w14:textId="32A05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CFE677" w14:textId="402FD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C930A2" w14:textId="748DF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5B82AF" w14:textId="26BEE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B12028" w14:textId="67A7B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2B7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25C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6F5433" w14:textId="49A21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F486F0" w14:textId="77777777" w:rsidTr="00503750">
        <w:tc>
          <w:tcPr>
            <w:tcW w:w="1944" w:type="dxa"/>
            <w:vAlign w:val="center"/>
          </w:tcPr>
          <w:p w14:paraId="61209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265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633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89B632" w14:textId="01A87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1FA249" w14:textId="54561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A1A9C2" w14:textId="439F4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FA25C7" w14:textId="166EE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884D3D" w14:textId="6CE93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07E012" w14:textId="477DD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2BF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45E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15308D" w14:textId="0636C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C2BA1" w14:textId="77777777" w:rsidTr="00503750">
        <w:tc>
          <w:tcPr>
            <w:tcW w:w="15685" w:type="dxa"/>
            <w:gridSpan w:val="12"/>
            <w:vAlign w:val="center"/>
          </w:tcPr>
          <w:p w14:paraId="55E966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DEDBB0E" w14:textId="77777777" w:rsidTr="00503750">
        <w:tc>
          <w:tcPr>
            <w:tcW w:w="1944" w:type="dxa"/>
            <w:vAlign w:val="center"/>
          </w:tcPr>
          <w:p w14:paraId="4BF2C8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F86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FC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D26311" w14:textId="789A1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2F3D79" w14:textId="5E727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560A92" w14:textId="28E41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E0650C" w14:textId="69C9F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914751" w14:textId="4C22E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69AC9E" w14:textId="53DAD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0FFA18" w14:textId="077DD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FA5C9C" w14:textId="45695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BFAA1C" w14:textId="374D5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6ACBA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42DDB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49D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D25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47DBCA" w14:textId="7791A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C7C274" w14:textId="6A587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7BAF76" w14:textId="58711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071B1B" w14:textId="7D4E5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A7C175" w14:textId="1F120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B59FDC" w14:textId="21F4C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C2AC84" w14:textId="02926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610585" w14:textId="55F1D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1D7052" w14:textId="1B98C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98E7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614E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AE9B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B2F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B7AF2D" w14:textId="7F658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C828B6" w14:textId="5D533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CEC660" w14:textId="07881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9D3F3F" w14:textId="34EEE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901CB8" w14:textId="2E027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AA8799" w14:textId="5127A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20E0BC" w14:textId="46697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5A5235" w14:textId="29BB1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1080CA" w14:textId="4A8FF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A98B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34A3C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F9F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96B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42C894" w14:textId="64706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15ADBC" w14:textId="4BCA5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B6C236" w14:textId="77396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45854E" w14:textId="33503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17EC8F" w14:textId="79258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DB0105" w14:textId="0B12C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C2D2D7" w14:textId="1389F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1F5A86" w14:textId="467DB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E0870B" w14:textId="327C2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CC14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A6B23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1A005B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4CED4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C75FF2" w14:textId="15A61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B890B8" w14:textId="64EA1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94B976" w14:textId="58DD2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9BBCCF" w14:textId="76E22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A71BFB" w14:textId="6F5CE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E92A4D" w14:textId="57F02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0895B4" w14:textId="05F76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63EA0A" w14:textId="25020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165EB1" w14:textId="0CA79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3B9D11" w14:textId="55561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057D2E" w14:textId="504CB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457D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306D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A6BD00" w14:textId="72EED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AD9951" w14:textId="5E5DD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DF9CFB" w14:textId="4008D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9619E2" w14:textId="09A32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6BBEA2" w14:textId="3B2F1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7D03ED" w14:textId="5120F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0C61FB" w14:textId="43EBB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17AD95" w14:textId="35900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6AE6FA" w14:textId="72BBC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2BC0FE" w14:textId="49447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977E48" w14:textId="7685E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3B8C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8DEF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2BB48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08DECC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5B8D9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F801A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933332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FC11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DE65A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C4146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DAD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546C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118B6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4E70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B3A1A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E2489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F1D6A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69D9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067C6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DE54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8D1B35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A55F2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E35DC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35D2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801F17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FDB0C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18973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12D0A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4C468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D9A3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0A75A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4092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F976E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83A2E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B287A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AF4E4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53D9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DC610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160D6C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082C3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38C1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16A66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9FDD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A6A1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340A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E1E32E8" w14:textId="77777777" w:rsidTr="00503750">
        <w:trPr>
          <w:trHeight w:val="1073"/>
        </w:trPr>
        <w:tc>
          <w:tcPr>
            <w:tcW w:w="3614" w:type="dxa"/>
            <w:vMerge/>
          </w:tcPr>
          <w:p w14:paraId="0B1D5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039E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928D2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E0F1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6B6C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82155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1E7A1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9232197" w14:textId="77777777" w:rsidTr="00503750">
        <w:trPr>
          <w:trHeight w:val="283"/>
        </w:trPr>
        <w:tc>
          <w:tcPr>
            <w:tcW w:w="3614" w:type="dxa"/>
          </w:tcPr>
          <w:p w14:paraId="5793AA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078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1679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43F3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78B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1A8D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BD02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B8A11E9" w14:textId="77777777" w:rsidTr="00503750">
        <w:trPr>
          <w:trHeight w:val="283"/>
        </w:trPr>
        <w:tc>
          <w:tcPr>
            <w:tcW w:w="3614" w:type="dxa"/>
          </w:tcPr>
          <w:p w14:paraId="23CC6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A920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D605F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52CC4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6C15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93E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3F9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6AA9CD" w14:textId="77777777" w:rsidTr="00503750">
        <w:trPr>
          <w:trHeight w:val="283"/>
        </w:trPr>
        <w:tc>
          <w:tcPr>
            <w:tcW w:w="3614" w:type="dxa"/>
          </w:tcPr>
          <w:p w14:paraId="4ADDD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86CD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07DA1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EB86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398F9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B147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0E5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00CF5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8206EA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3CD4F3C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F4252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E7594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FBEF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D565C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5381C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4B31E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6B75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33DDD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7615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57E361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09A2B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9CA18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EF2AF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3500832" w14:textId="6AA3E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571E11" w14:textId="41E1C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9129F" w14:textId="2B8E4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C2A31" w14:textId="5A836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AB6626" w14:textId="46C66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AC387" w14:textId="181B9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BF879" w14:textId="68CEC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67F90C" w14:textId="33947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E9BD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2C09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9652633" w14:textId="631C4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73584" w14:textId="15729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CCB43" w14:textId="578A4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EC006" w14:textId="55FB9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B99B98" w14:textId="09C9A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2E1F9" w14:textId="10F63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F3D96F" w14:textId="0C8D5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E95835" w14:textId="61BC7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668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222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1C8147B" w14:textId="6A5A4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68CAC" w14:textId="6B37A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F8218" w14:textId="5D5E9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EA3DE" w14:textId="3B58F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14AA0" w14:textId="4A3A1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8A0D5" w14:textId="06335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3EFAE0" w14:textId="1D749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2B21A3" w14:textId="46EE7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FA9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CA0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57FD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F9A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583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55F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BCB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FE28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26D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C38D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34AE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1737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B1F557" w14:textId="3F88B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DFF6B" w14:textId="358EE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C8C87" w14:textId="35ACE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7FD05" w14:textId="18EEC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828AD2" w14:textId="5A66A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148A9C" w14:textId="366F3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1640F0" w14:textId="28797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C60EDA" w14:textId="745EA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8F2D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A2917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B0C0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09A0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8674833" w14:textId="188D9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99D86" w14:textId="451C7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D0515" w14:textId="1433A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8C394" w14:textId="1BF48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3F383" w14:textId="6F837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1AE0D" w14:textId="2EAB0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EEACF" w14:textId="27F52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02E8FA" w14:textId="7F671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343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D978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9E2A64A" w14:textId="5460B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23AFA" w14:textId="22262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D5759" w14:textId="2BE0C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BCB297" w14:textId="61B89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C5313" w14:textId="596A0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ABE26F" w14:textId="561AF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A90B3" w14:textId="74D5F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2DC45F" w14:textId="34A6A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7598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DE1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4D6630D" w14:textId="1C77C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A2BDB8" w14:textId="35EDF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50712" w14:textId="58216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FD2576" w14:textId="1394C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31D9A" w14:textId="1D682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348A1" w14:textId="65102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61E5C" w14:textId="13585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A7690B" w14:textId="49DEC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95C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6CEC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B98AB9" w14:textId="2CC90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B92BA" w14:textId="3C465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8DA44" w14:textId="5DED8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A1D60" w14:textId="6F795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5A7F7" w14:textId="043C1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9A27F" w14:textId="1E56C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BADF6" w14:textId="5CAE1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2DAFAD" w14:textId="11EE6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D09C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D22A1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1EC2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8DB3F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23D26C7" w14:textId="68F7F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56E4A" w14:textId="4739E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51075" w14:textId="6C0FC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530D8" w14:textId="20860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9FAE3B" w14:textId="378FB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BC627" w14:textId="0AC1E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1DB344" w14:textId="56FE1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7308A1" w14:textId="59868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B2AC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21AB9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638E32F" w14:textId="5D252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07145" w14:textId="7D062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62CD3" w14:textId="59A9D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25C70" w14:textId="6883C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120F5" w14:textId="5B720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5A42FA" w14:textId="59FA5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C840EB" w14:textId="7C282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6F57E1" w14:textId="56937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F4FE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D5E3B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98D35A0" w14:textId="52A252C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94F0E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F2A4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949F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AA0B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9F6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E46D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5A66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0CE7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0754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1E5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CE40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8A81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9F4D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78A9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FD5A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7C9F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F324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DA0FD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89FB2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19C608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730225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E1CEFE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CA325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9D9BF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1A5BF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EA0D2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AAC46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FD1382" w14:textId="77777777" w:rsidTr="00503750">
        <w:trPr>
          <w:trHeight w:val="437"/>
        </w:trPr>
        <w:tc>
          <w:tcPr>
            <w:tcW w:w="2594" w:type="dxa"/>
          </w:tcPr>
          <w:p w14:paraId="772BB9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38B4001" w14:textId="416615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0235495" w14:textId="6D582F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670B964" w14:textId="77207D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D84DC1C" w14:textId="704299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C58669" w14:textId="77777777" w:rsidTr="00503750">
        <w:trPr>
          <w:trHeight w:val="420"/>
        </w:trPr>
        <w:tc>
          <w:tcPr>
            <w:tcW w:w="2594" w:type="dxa"/>
          </w:tcPr>
          <w:p w14:paraId="43E24D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BC20BEB" w14:textId="76619D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E5019BA" w14:textId="0BEE10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F7C8DE" w14:textId="7E813F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9E1AD63" w14:textId="425DF4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B2BF6B" w14:textId="77777777" w:rsidTr="00503750">
        <w:trPr>
          <w:trHeight w:val="630"/>
        </w:trPr>
        <w:tc>
          <w:tcPr>
            <w:tcW w:w="2594" w:type="dxa"/>
          </w:tcPr>
          <w:p w14:paraId="31C21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7ED1D01C" w14:textId="4F182D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229D122" w14:textId="1C5C8BA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948F512" w14:textId="7749D3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EE86B5" w14:textId="767A9E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95DA1C" w14:textId="77777777" w:rsidTr="00503750">
        <w:trPr>
          <w:trHeight w:val="420"/>
        </w:trPr>
        <w:tc>
          <w:tcPr>
            <w:tcW w:w="2594" w:type="dxa"/>
          </w:tcPr>
          <w:p w14:paraId="17665A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CB7C452" w14:textId="11D016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0F34BF1" w14:textId="52D79C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0B52156" w14:textId="1B625D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FCCB057" w14:textId="2DEB59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52F37E" w14:textId="77777777" w:rsidTr="00503750">
        <w:trPr>
          <w:trHeight w:val="437"/>
        </w:trPr>
        <w:tc>
          <w:tcPr>
            <w:tcW w:w="2594" w:type="dxa"/>
          </w:tcPr>
          <w:p w14:paraId="61DD62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51B8BBB" w14:textId="309F0A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CCC2EBF" w14:textId="4F473D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02A1681" w14:textId="233266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9AE006C" w14:textId="3EF334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A4999F" w14:textId="77777777" w:rsidTr="00503750">
        <w:trPr>
          <w:trHeight w:val="420"/>
        </w:trPr>
        <w:tc>
          <w:tcPr>
            <w:tcW w:w="2594" w:type="dxa"/>
          </w:tcPr>
          <w:p w14:paraId="005414D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4AF9348" w14:textId="0C77DF1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EB20693" w14:textId="790AB10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EB32054" w14:textId="58A2B56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8EBF1B5" w14:textId="4AA378B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BA6660B" w14:textId="77777777" w:rsidR="00944C3D" w:rsidRDefault="00944C3D" w:rsidP="00944C3D">
      <w:pPr>
        <w:rPr>
          <w:rFonts w:ascii="Arial" w:hAnsi="Arial"/>
          <w:b/>
        </w:rPr>
      </w:pPr>
    </w:p>
    <w:p w14:paraId="79A5827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1595968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D8A30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96308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75051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F5B28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71E52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C07260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BC7B3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73C97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A7B9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2798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FCB59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949E6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3219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BECCC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66933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93B0B4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5CF8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497B5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B1DDC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39C91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F98A8F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4EEF42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E198B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50F7F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EA6B8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45845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1F1CE5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64CCE38" w14:textId="77777777" w:rsidTr="00503750">
        <w:tc>
          <w:tcPr>
            <w:tcW w:w="2835" w:type="dxa"/>
            <w:vAlign w:val="center"/>
          </w:tcPr>
          <w:p w14:paraId="14860B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5796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E861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8A49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D9E36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95E3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55FA7C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B90412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81FD339" w14:textId="1D54DA1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7271F" w14:textId="2FDAB40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49BF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FF318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1D1FF3" w14:textId="405B0CE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FDE7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1B4A3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9E801A1" w14:textId="51EE2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3517B" w14:textId="3ADC3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A9C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34D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43206D" w14:textId="6A7EA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4CA0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1479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1ED3FE9" w14:textId="22DB8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B9A16A" w14:textId="71748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723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7C1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B5009A" w14:textId="6CBB6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9C47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B27E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4E456EB" w14:textId="5230E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E757AE" w14:textId="787C3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1B6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4B5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C55E91" w14:textId="5DBC6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8130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837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BFC75F9" w14:textId="33C16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46C227" w14:textId="19862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930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605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F18214" w14:textId="1A965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3F66B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F9EE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DB5122E" w14:textId="04DDF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8762EE" w14:textId="486B7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EAE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13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A515BB" w14:textId="11E73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77D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53AA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3C4E463" w14:textId="63425A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7A68FB" w14:textId="2E9399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A35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8F0A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9C961C" w14:textId="280ED2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DC1C1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42EE04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55E9434" w14:textId="22A95A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8686044" w14:textId="77777777" w:rsidR="00944C3D" w:rsidRDefault="00944C3D" w:rsidP="00944C3D">
      <w:pPr>
        <w:rPr>
          <w:rFonts w:ascii="Arial" w:hAnsi="Arial"/>
          <w:b/>
        </w:rPr>
      </w:pPr>
    </w:p>
    <w:p w14:paraId="4741CE3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D13FAE0" w14:textId="77777777" w:rsidTr="00503750">
        <w:tc>
          <w:tcPr>
            <w:tcW w:w="2835" w:type="dxa"/>
            <w:vAlign w:val="center"/>
          </w:tcPr>
          <w:p w14:paraId="429119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37AF8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F95F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7E4B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C1B6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1672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9F734C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28C3E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93D76D8" w14:textId="37508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050286" w14:textId="26700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3EC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9F3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1EAD9C" w14:textId="1C54F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6521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B0A0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21A1D21" w14:textId="06CED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C58F3" w14:textId="16490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4D3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C06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E1BEE5" w14:textId="79FB6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53CA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B28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7DCD972" w14:textId="11512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8EB591" w14:textId="2B91F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D85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668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6F7120" w14:textId="48685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C550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8A27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D1DC443" w14:textId="2D8FF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FF3A93" w14:textId="42F84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6D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901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574559" w14:textId="0262B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6B93B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26C4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048D173" w14:textId="74D31E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97E732" w14:textId="11B545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8D28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53EB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776BB4" w14:textId="11EEF4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0F67B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E0BB2B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678EAB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1D34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22026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7305DEF" w14:textId="77777777" w:rsidTr="00503750">
        <w:trPr>
          <w:trHeight w:val="699"/>
        </w:trPr>
        <w:tc>
          <w:tcPr>
            <w:tcW w:w="3502" w:type="dxa"/>
            <w:vMerge/>
          </w:tcPr>
          <w:p w14:paraId="77D0E1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35CF5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03FB5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AF779C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5908F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5E52210" w14:textId="26FAFC7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58927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A61C19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06C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5F9A065" w14:textId="798E606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48B2D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29CD59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4CAA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F3E787C" w14:textId="4604C162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AA121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BA74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233EC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3E3E70B" w14:textId="77777777" w:rsidTr="00503750">
        <w:trPr>
          <w:trHeight w:val="593"/>
        </w:trPr>
        <w:tc>
          <w:tcPr>
            <w:tcW w:w="3497" w:type="dxa"/>
          </w:tcPr>
          <w:p w14:paraId="4C2BF3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D2EBF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586EA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E99024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39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5AE3608" w14:textId="3E6D4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5B8F65" w14:textId="1979E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EE37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F8A5D3" w14:textId="2834CB5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FE4F31" w14:textId="6979C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30E5D8" w14:textId="16AD8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643F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C7C3E4" w14:textId="353FD93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B2D60D" w14:textId="64134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CA6A7F" w14:textId="70862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16A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DE9E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17C59B4" w14:textId="0D298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8A2C46" w14:textId="45571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064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E1084A" w14:textId="762085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0807B4" w14:textId="15AEF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1C51F1" w14:textId="1E1E6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9A90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954222" w14:textId="29EEB51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16C97F" w14:textId="48DB5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3D0159" w14:textId="73CCB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638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86F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A13BFBF" w14:textId="55CDA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AFE8E4" w14:textId="66034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CD6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412FF0" w14:textId="12BD045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D8CB01" w14:textId="3BBBC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F0A8EA" w14:textId="7BB0F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A7E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C0DBB" w14:textId="063112F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A79F71" w14:textId="46168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9C8A17" w14:textId="7DEE7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6A16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487C9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84A922F" w14:textId="6C1E4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D70EFB" w14:textId="0E1B1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728E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4ACDAC" w14:textId="35D706C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C136D8" w14:textId="71A8A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61E3F2" w14:textId="4BE23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7C87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EE14BDF" w14:textId="4BE659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2891EF" w14:textId="66319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737B8F" w14:textId="0F5AC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B304FA" w14:textId="77777777" w:rsidR="00944C3D" w:rsidRDefault="00944C3D" w:rsidP="00944C3D">
      <w:pPr>
        <w:rPr>
          <w:rFonts w:ascii="Arial" w:hAnsi="Arial"/>
          <w:b/>
        </w:rPr>
      </w:pPr>
    </w:p>
    <w:p w14:paraId="68D2D30B" w14:textId="77777777" w:rsidR="00944C3D" w:rsidRDefault="00944C3D" w:rsidP="00944C3D">
      <w:pPr>
        <w:rPr>
          <w:rFonts w:ascii="Arial" w:hAnsi="Arial"/>
          <w:b/>
        </w:rPr>
      </w:pPr>
    </w:p>
    <w:p w14:paraId="7AF74E9E" w14:textId="77777777" w:rsidR="00944C3D" w:rsidRDefault="00944C3D" w:rsidP="00944C3D">
      <w:pPr>
        <w:rPr>
          <w:rFonts w:ascii="Arial" w:hAnsi="Arial"/>
          <w:b/>
        </w:rPr>
      </w:pPr>
    </w:p>
    <w:p w14:paraId="7C900CBD" w14:textId="77777777" w:rsidR="00944C3D" w:rsidRDefault="00944C3D" w:rsidP="00944C3D">
      <w:pPr>
        <w:rPr>
          <w:rFonts w:ascii="Arial" w:hAnsi="Arial"/>
          <w:b/>
        </w:rPr>
      </w:pPr>
    </w:p>
    <w:p w14:paraId="3D45AC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5254CF4" w14:textId="77777777" w:rsidTr="00503750">
        <w:tc>
          <w:tcPr>
            <w:tcW w:w="2622" w:type="dxa"/>
            <w:vAlign w:val="center"/>
          </w:tcPr>
          <w:p w14:paraId="350769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86320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DD39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8A96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6C00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116D4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3E738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87E62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3A752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66D6E4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305F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E73A77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2D47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71B11EC" w14:textId="4218C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8B49FA" w14:textId="5EBF5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A1BAFB" w14:textId="3596B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8F3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CED2A5" w14:textId="6F6FA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19DAB" w14:textId="77777777" w:rsidTr="00503750">
        <w:tc>
          <w:tcPr>
            <w:tcW w:w="2622" w:type="dxa"/>
            <w:vAlign w:val="center"/>
          </w:tcPr>
          <w:p w14:paraId="15EC1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C5874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86DAD81" w14:textId="64328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A5E874" w14:textId="561D6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D3ABFD" w14:textId="59F55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7A0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803D6F" w14:textId="7539B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BFAE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CA9A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EA3DFC9" w14:textId="7DA89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CCF138" w14:textId="0474D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4ECAF5" w14:textId="7727A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CCF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F18A1A" w14:textId="15DB3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1A0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E59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46AABE" w14:textId="2C813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111921" w14:textId="20137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FE0C97" w14:textId="56ABD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35A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F70758" w14:textId="45121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0C95EE" w14:textId="77777777" w:rsidTr="00503750">
        <w:tc>
          <w:tcPr>
            <w:tcW w:w="2622" w:type="dxa"/>
            <w:vAlign w:val="center"/>
          </w:tcPr>
          <w:p w14:paraId="1EC5C7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4824201" w14:textId="2D22C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33888.00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2ADA0F" w14:textId="41DAA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26087.00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FC460A" w14:textId="44C22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14918.00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17F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7657A2" w14:textId="44555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45057.00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080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E088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8D41EF4" w14:textId="03009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B447DE" w14:textId="18215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35BF3A" w14:textId="7CD15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F5F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ABDED6" w14:textId="0AF76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FBA71" w14:textId="77777777" w:rsidTr="00503750">
        <w:tc>
          <w:tcPr>
            <w:tcW w:w="2622" w:type="dxa"/>
            <w:vAlign w:val="center"/>
          </w:tcPr>
          <w:p w14:paraId="509B90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B0022E6" w14:textId="5F25C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47BD14" w14:textId="78E08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2D74EC" w14:textId="36E3D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EB2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59D651" w14:textId="2CFE1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D08A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D205E4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DA6E3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D2DA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D273B54" w14:textId="699FD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1BDA42" w14:textId="57AEE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910086" w14:textId="28FDC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CDF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F92254" w14:textId="74B76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35D1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7F2A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7984027" w14:textId="6FB64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E1CC64" w14:textId="4AFDF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6B0952" w14:textId="5C7C9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516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A93FDA" w14:textId="472BB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B282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174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4DE7CE7" w14:textId="311AB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6A8E2B" w14:textId="230B1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DD092B" w14:textId="70755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B5B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89CA85" w14:textId="7E252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5BDC3" w14:textId="77777777" w:rsidTr="00503750">
        <w:tc>
          <w:tcPr>
            <w:tcW w:w="2622" w:type="dxa"/>
            <w:vAlign w:val="center"/>
          </w:tcPr>
          <w:p w14:paraId="47AF7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3143033C" w14:textId="0BF52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DFD8E7" w14:textId="0293C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911A65" w14:textId="5A781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AE4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E261FC" w14:textId="7623C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B9BE6" w14:textId="77777777" w:rsidTr="00503750">
        <w:tc>
          <w:tcPr>
            <w:tcW w:w="2622" w:type="dxa"/>
            <w:vAlign w:val="center"/>
          </w:tcPr>
          <w:p w14:paraId="3BDDCB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6C31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B12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A80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6A0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9E1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AAA0E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98BD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EBAA168" w14:textId="582AAD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33888.00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CF0619" w14:textId="258491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26087.00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29C114" w14:textId="62DF53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14918.00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E0E7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1DB4B3" w14:textId="03DE11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45057.00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F9EA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A474D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FE4DE0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E22B92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5274DE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E41C7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25979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F3563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F19DF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C7D03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82EA6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44E0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F5E85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CD4F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A46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F6CAA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A434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7060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B23CE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2CAE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7E9D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17EDE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5B62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3128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4F7D2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DD61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DD3A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01E42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0841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E341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F60D6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B68C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C957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B1EAB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1B5E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3E09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7097D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0310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11E9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D3777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8FD5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975F0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E2585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9637C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8EB3D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8E5ED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E64D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23010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3C67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DB6C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7D0D3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F626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48FC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C0B20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0627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376C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85500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BE9A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2F2B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B0C6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1C6B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2B4B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1EA85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61FD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619A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961BB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B4AE5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4C55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7CD47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9F03C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377A179" w14:textId="77777777" w:rsidTr="00503750">
        <w:tc>
          <w:tcPr>
            <w:tcW w:w="2835" w:type="dxa"/>
            <w:vAlign w:val="center"/>
          </w:tcPr>
          <w:p w14:paraId="405BB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A7D1C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CCBEF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6BCDD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69C95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0248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D779286" w14:textId="77777777" w:rsidTr="00503750">
        <w:tc>
          <w:tcPr>
            <w:tcW w:w="2835" w:type="dxa"/>
            <w:vAlign w:val="center"/>
          </w:tcPr>
          <w:p w14:paraId="3F7A5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B352BE" w14:textId="2B10B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7A3584" w14:textId="11004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63D168" w14:textId="25772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657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5686A0" w14:textId="0A777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2DA7E0" w14:textId="77777777" w:rsidTr="00503750">
        <w:tc>
          <w:tcPr>
            <w:tcW w:w="2835" w:type="dxa"/>
            <w:vAlign w:val="center"/>
          </w:tcPr>
          <w:p w14:paraId="4F3CF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0AF5CA4" w14:textId="635F7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FA3D" w14:textId="0B3D6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69B6FA" w14:textId="28BB2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D4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9AB564" w14:textId="22AD1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A4FB1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28E21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ABF9FF" w14:textId="73C0DA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27871" w14:textId="63C712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F3417F" w14:textId="7B3D83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2472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50A3B4" w14:textId="441F48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530CE71" w14:textId="77777777" w:rsidTr="00503750">
        <w:tc>
          <w:tcPr>
            <w:tcW w:w="2835" w:type="dxa"/>
            <w:vAlign w:val="center"/>
          </w:tcPr>
          <w:p w14:paraId="5441A5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56C9648" w14:textId="5F937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CE4942" w14:textId="4315B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D419E" w14:textId="1D966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2B1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6AB1B8" w14:textId="6756F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B28577" w14:textId="77777777" w:rsidTr="00503750">
        <w:tc>
          <w:tcPr>
            <w:tcW w:w="2835" w:type="dxa"/>
            <w:vAlign w:val="center"/>
          </w:tcPr>
          <w:p w14:paraId="5C6C7C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8EE1DFD" w14:textId="4E2B1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15C2F" w14:textId="2FBC4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3A58C8" w14:textId="45A5A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CC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D2451E" w14:textId="46750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0DA9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9B6D9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6C506AF" w14:textId="2115159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E4936" w14:textId="30E4EBD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6B43BB" w14:textId="1E01284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122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BDE7C3" w14:textId="3ADF9A4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77187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47F8A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BEDA72A" w14:textId="03588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32BD4B" w14:textId="3BF83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94A137" w14:textId="5E28F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F99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73132" w14:textId="4F53C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F35EA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8243F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D0899D8" w14:textId="77777777" w:rsidTr="00503750">
        <w:tc>
          <w:tcPr>
            <w:tcW w:w="2552" w:type="dxa"/>
            <w:vAlign w:val="center"/>
          </w:tcPr>
          <w:p w14:paraId="34774A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F76D6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D1A9D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122F2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4CDFA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B9F57C3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E02B1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68639138" w14:textId="7FC5816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EC7075B" w14:textId="3E975C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4720B1F" w14:textId="14AE16C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6216EAA" w14:textId="1278F78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42CF45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AF68B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F5E7856" w14:textId="7924E5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63B69E9" w14:textId="4174DA9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05AF46D" w14:textId="4AC7D78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C5FB8D7" w14:textId="35A4440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11668A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3B8A4C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863375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D9755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1AA2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A889277" w14:textId="77777777" w:rsidTr="00503750">
        <w:tc>
          <w:tcPr>
            <w:tcW w:w="4395" w:type="dxa"/>
            <w:vMerge/>
          </w:tcPr>
          <w:p w14:paraId="014F4A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9D853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B0359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91C4FC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467A9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7EC3377" w14:textId="7C272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  <w:lang w:eastAsia="sk-SK"/>
              </w:rPr>
              <w:t>1277.83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7F2E3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E20CA7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E2DD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07074AA" w14:textId="7BC0E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385BA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0758D8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B051F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EA13DF5" w14:textId="7B9404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1277.83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D2B4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9C5A535" w14:textId="77777777" w:rsidTr="00503750">
        <w:tc>
          <w:tcPr>
            <w:tcW w:w="4395" w:type="dxa"/>
            <w:vAlign w:val="center"/>
          </w:tcPr>
          <w:p w14:paraId="58C40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4233FA3" w14:textId="4BCA6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4D411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E18F6D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E5FA4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624FFE7" w14:textId="03854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7A2CE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9471F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EC2E2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5812276" w14:textId="2C2E7B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13CC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EF5ACA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9E4EA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E07B4B6" w14:textId="55BB551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66415.00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AC8E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EDD72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C64453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E4FE733" w14:textId="77777777" w:rsidTr="00503750">
        <w:tc>
          <w:tcPr>
            <w:tcW w:w="4395" w:type="dxa"/>
            <w:vAlign w:val="center"/>
          </w:tcPr>
          <w:p w14:paraId="1DBF47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E3876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71651E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78A366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A656D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031A530" w14:textId="2FCA06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9B153A" w14:textId="3B3247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CAEFEC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C55C9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217D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73B6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821BC9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07125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FCAF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FCD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C2F39A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14DE5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4739D09" w14:textId="4F9187A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5C5B81" w14:textId="2B35E2C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F4BACD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AC3BB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1EB8D1A" w14:textId="38C5B0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91252A" w14:textId="32BE16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33E7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457A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6E397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0003839" w14:textId="77777777" w:rsidTr="00503750">
        <w:tc>
          <w:tcPr>
            <w:tcW w:w="1843" w:type="dxa"/>
            <w:vAlign w:val="center"/>
          </w:tcPr>
          <w:p w14:paraId="6EA062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9EAF8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643C2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0816C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02A29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C9670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26B0DE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17D8923" w14:textId="77777777" w:rsidTr="00503750">
        <w:tc>
          <w:tcPr>
            <w:tcW w:w="1843" w:type="dxa"/>
            <w:vAlign w:val="center"/>
          </w:tcPr>
          <w:p w14:paraId="7379A1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C2CC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F262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C300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EE2A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E590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F45C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0412D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802F9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51952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8A25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C379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2412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D544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A383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76F464" w14:textId="77777777" w:rsidTr="00503750">
        <w:tc>
          <w:tcPr>
            <w:tcW w:w="1843" w:type="dxa"/>
            <w:vAlign w:val="center"/>
          </w:tcPr>
          <w:p w14:paraId="28535A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0C4F5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0A8D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DCD6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168C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0AE2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A89C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648E6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68A62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5E2DE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8A70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13A5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BB4B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46BE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F3B4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184DA8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DB779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2B1A8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A532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9373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CB4D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5626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11235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C1444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65A86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A05318D" w14:textId="77777777" w:rsidTr="00503750">
        <w:trPr>
          <w:trHeight w:val="664"/>
        </w:trPr>
        <w:tc>
          <w:tcPr>
            <w:tcW w:w="3372" w:type="dxa"/>
          </w:tcPr>
          <w:p w14:paraId="73F9F8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7C0BB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7F055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61F609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4AF2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A44D65D" w14:textId="524DA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E06F6B" w14:textId="4700A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D8E98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C88EE4" w14:textId="326D9A9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1E901A" w14:textId="29B99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8B1608" w14:textId="2F4E4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E43D3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84AC5A" w14:textId="5274F86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AD4C246" w14:textId="0E56D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2DDF81" w14:textId="33B10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E1DD7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80E44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592A5D" w14:textId="078D1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B1357" w14:textId="3E03F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F703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FA683C" w14:textId="36F59BD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7DBA9C" w14:textId="38D03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6CD367" w14:textId="3E661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0F89A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248E4AC" w14:textId="534C3EF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7964D1" w14:textId="58901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1D6097" w14:textId="3028E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217F6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22145E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5D5EB9D" w14:textId="77777777" w:rsidTr="00503750">
        <w:tc>
          <w:tcPr>
            <w:tcW w:w="2835" w:type="dxa"/>
            <w:vAlign w:val="center"/>
          </w:tcPr>
          <w:p w14:paraId="318333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1697E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2D81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7BD81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C23D6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45FB8ED" w14:textId="77777777" w:rsidTr="00503750">
        <w:tc>
          <w:tcPr>
            <w:tcW w:w="2835" w:type="dxa"/>
          </w:tcPr>
          <w:p w14:paraId="4ABC94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F8DF172" w14:textId="103F6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746D7E" w14:textId="54E52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9954C3" w14:textId="214D0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559C72" w14:textId="1B6D2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2C3EC2" w14:textId="77777777" w:rsidTr="00503750">
        <w:tc>
          <w:tcPr>
            <w:tcW w:w="2835" w:type="dxa"/>
          </w:tcPr>
          <w:p w14:paraId="37462B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9EF3C9D" w14:textId="16D06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F51C2B" w14:textId="74B0A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465BE4" w14:textId="27B06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3FEB21" w14:textId="6DD33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4FCCD6" w14:textId="77777777" w:rsidTr="00503750">
        <w:tc>
          <w:tcPr>
            <w:tcW w:w="2835" w:type="dxa"/>
          </w:tcPr>
          <w:p w14:paraId="2C7076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179981D" w14:textId="7C81C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CD7191" w14:textId="2499D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8AAA35" w14:textId="6A924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B087A0" w14:textId="7BED0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7DD8FD" w14:textId="77777777" w:rsidTr="00503750">
        <w:tc>
          <w:tcPr>
            <w:tcW w:w="2835" w:type="dxa"/>
            <w:vAlign w:val="center"/>
          </w:tcPr>
          <w:p w14:paraId="4971DA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FDFDE45" w14:textId="4051A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5EBD5B" w14:textId="23C9A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93200D" w14:textId="44052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418451" w14:textId="2E5C1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37B158" w14:textId="77777777" w:rsidTr="00503750">
        <w:tc>
          <w:tcPr>
            <w:tcW w:w="2835" w:type="dxa"/>
            <w:vAlign w:val="center"/>
          </w:tcPr>
          <w:p w14:paraId="2CFA39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6742AB1" w14:textId="3776E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96903C" w14:textId="4EE18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280FAA" w14:textId="091E8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ED9347" w14:textId="7804A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EF8679" w14:textId="77777777" w:rsidTr="00503750">
        <w:tc>
          <w:tcPr>
            <w:tcW w:w="2835" w:type="dxa"/>
          </w:tcPr>
          <w:p w14:paraId="0F9B55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51A87DF" w14:textId="629C7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DB6008" w14:textId="3887F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0013EE" w14:textId="272CE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098993" w14:textId="49E9A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2742C2" w14:textId="77777777" w:rsidTr="00503750">
        <w:tc>
          <w:tcPr>
            <w:tcW w:w="2835" w:type="dxa"/>
          </w:tcPr>
          <w:p w14:paraId="6206A1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35C77EA" w14:textId="3C93F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7114D6" w14:textId="59443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3944DC" w14:textId="15EB7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139427" w14:textId="0F44A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27C4F1" w14:textId="77777777" w:rsidTr="00503750">
        <w:tc>
          <w:tcPr>
            <w:tcW w:w="2835" w:type="dxa"/>
          </w:tcPr>
          <w:p w14:paraId="1D38D4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84AC13B" w14:textId="67F9F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E3CEF2" w14:textId="773A3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8703EF" w14:textId="021C8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AEE8D9" w14:textId="6F2F9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BB31E8" w14:textId="77777777" w:rsidR="00944C3D" w:rsidRDefault="00944C3D" w:rsidP="00944C3D">
      <w:pPr>
        <w:rPr>
          <w:rFonts w:ascii="Arial" w:hAnsi="Arial"/>
          <w:b/>
        </w:rPr>
      </w:pPr>
    </w:p>
    <w:p w14:paraId="7B7681E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432F78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C622E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DA629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AA312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D0DB6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2167F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E66A581" w14:textId="77777777" w:rsidTr="00503750">
        <w:trPr>
          <w:trHeight w:val="443"/>
        </w:trPr>
        <w:tc>
          <w:tcPr>
            <w:tcW w:w="2560" w:type="dxa"/>
          </w:tcPr>
          <w:p w14:paraId="724DE3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1229A8A" w14:textId="69CBF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8F6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80E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D9CBA8" w14:textId="4C912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78484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2E805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29DB32" w14:textId="5A45F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CAF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CD2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D200E0" w14:textId="27E8E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7F68A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B7A6A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2649502" w14:textId="124D5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B54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15EE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CFD086" w14:textId="4869D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628C6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EDE2B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C41633C" w14:textId="12C72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889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6D7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939FB5" w14:textId="7D964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B1980C" w14:textId="77777777" w:rsidR="00944C3D" w:rsidRDefault="00944C3D" w:rsidP="00944C3D">
      <w:pPr>
        <w:rPr>
          <w:rFonts w:ascii="Arial" w:hAnsi="Arial"/>
          <w:b/>
        </w:rPr>
      </w:pPr>
    </w:p>
    <w:p w14:paraId="5422E085" w14:textId="77777777" w:rsidR="00944C3D" w:rsidRDefault="00944C3D" w:rsidP="00944C3D">
      <w:pPr>
        <w:rPr>
          <w:rFonts w:ascii="Arial" w:hAnsi="Arial"/>
          <w:b/>
        </w:rPr>
      </w:pPr>
    </w:p>
    <w:p w14:paraId="590C383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4D47C87" w14:textId="77777777" w:rsidR="00944C3D" w:rsidRDefault="00944C3D" w:rsidP="00944C3D">
      <w:pPr>
        <w:rPr>
          <w:rFonts w:ascii="Arial" w:hAnsi="Arial"/>
          <w:b/>
        </w:rPr>
      </w:pPr>
    </w:p>
    <w:p w14:paraId="26BA20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EC4153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D8C4F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ADD38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3C670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6A228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6E5E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C21DE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5A9D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095C7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BC93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0614D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FE83A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2F8AD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2D67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DCC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2038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EEB59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8B87CD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393E830" w14:textId="77777777" w:rsidTr="00503750">
        <w:trPr>
          <w:trHeight w:val="677"/>
        </w:trPr>
        <w:tc>
          <w:tcPr>
            <w:tcW w:w="3358" w:type="dxa"/>
          </w:tcPr>
          <w:p w14:paraId="389A96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D954E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3E281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8CF00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3F46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270B33A" w14:textId="6AA69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988E03" w14:textId="45A8E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A0F87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E19F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6B0D2AF" w14:textId="79793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8F4D9B" w14:textId="4D519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FEF6A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68E0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06CC409" w14:textId="3BB2F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A9751F" w14:textId="375CB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A3D96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4987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9DCB511" w14:textId="20BA5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1B1290" w14:textId="6F84F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D38A1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D936DC" w14:textId="76FB73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1A9753" w14:textId="596FB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2C194D" w14:textId="1ACB9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B7F6C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B66975C" w14:textId="7CBF48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9C984ED" w14:textId="24140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FD7680" w14:textId="19FEE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81ED1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71F7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6DB810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432E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66E77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032A6E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DF135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99E7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95921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23A2F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D421E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29A6F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1123E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E9B7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F823B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7FA56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F8826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AEC50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DE8780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8C8F5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06C1D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EAD00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67FC7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A505A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79CDFC5" w14:textId="3F047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418A6A" w14:textId="2D75D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C8D6D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14D5A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F831DCC" w14:textId="7A880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1B0CDB" w14:textId="38219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9BEF8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FE6F9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FFA0F7" w14:textId="1633F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CECD05" w14:textId="31015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9691C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440655B" w14:textId="464568F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57D3C0F" w14:textId="2966E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75E9C8" w14:textId="20B72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064B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640792" w14:textId="298C99C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831207" w14:textId="0FB38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5773E8" w14:textId="01EB9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7F94A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77B70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2F7B30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2B607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C3C20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9AC52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50926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9C29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90131C6" w14:textId="751EA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DF807A" w14:textId="5BB60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1685A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0E2B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2B04707" w14:textId="3F8DF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A1A3D1" w14:textId="41303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3290C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6134E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DBE6DC3" w14:textId="4B358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8591AE" w14:textId="4BA0D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63D0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E8466E" w14:textId="71B5A9C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E2CFCA" w14:textId="1CC46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4A4C74" w14:textId="7A437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87CFF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43C570C" w14:textId="3267BD7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9E43F19" w14:textId="5BAF0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5596D3" w14:textId="19626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4293E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831800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FB0D97C" w14:textId="77777777" w:rsidTr="00503750">
        <w:tc>
          <w:tcPr>
            <w:tcW w:w="3686" w:type="dxa"/>
            <w:vAlign w:val="center"/>
          </w:tcPr>
          <w:p w14:paraId="0E088A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8C34A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0256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AD1D05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943B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7BB3B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EB1D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B124B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31D6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9063C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F5108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87E03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DA54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F317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C765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22EED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5B0C85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A0273D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30E7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3A54F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3E41B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1DA03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3C672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F10D5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FFC82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125D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88A7E05" w14:textId="3FD67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115BE8" w14:textId="7A091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E7D24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AF01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FCFAFBE" w14:textId="14BE6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95EE68" w14:textId="6B712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50B17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77B3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D1881EC" w14:textId="3D5CE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3D1B64" w14:textId="695BA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896C5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B49F15" w14:textId="1C8D4EC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147D0B4" w14:textId="19A66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1E6EB1" w14:textId="58825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95234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80D4E78" w14:textId="5458E08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8832C7" w14:textId="190DF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10C653" w14:textId="4DB1B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7880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EBDFA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3EF0B5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4BC64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92D90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09BD1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0CA62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5B3E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9710B46" w14:textId="0CE69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64439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2B31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726D273" w14:textId="0A5FB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35DE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81F2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03E92D2" w14:textId="4ED45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62551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872C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FC52D28" w14:textId="5132D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2BBB0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67FD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574C163" w14:textId="3EDAA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2CEB9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B38B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DEE6887" w14:textId="06873B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56026D" w14:textId="77777777" w:rsidR="00944C3D" w:rsidRDefault="00944C3D" w:rsidP="00944C3D">
      <w:pPr>
        <w:rPr>
          <w:sz w:val="22"/>
          <w:szCs w:val="22"/>
        </w:rPr>
      </w:pPr>
    </w:p>
    <w:p w14:paraId="4AA7E6E4" w14:textId="77777777" w:rsidR="00944C3D" w:rsidRDefault="00944C3D" w:rsidP="00944C3D">
      <w:pPr>
        <w:rPr>
          <w:sz w:val="22"/>
          <w:szCs w:val="22"/>
        </w:rPr>
      </w:pPr>
    </w:p>
    <w:p w14:paraId="265183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038758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101A3E5" w14:textId="1E4DA0B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6F958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C86EE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2524E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AAEC3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A34FDA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A348EB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D54A84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3C867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D46308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DF361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CE2260D" w14:textId="0AA67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DA8C52" w14:textId="2DA0C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3EE3D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C1A0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73F39E3" w14:textId="49F9A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9C964E" w14:textId="6E409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7C107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8B756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C87943D" w14:textId="264F1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4E9A23" w14:textId="6DFB9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3A84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490D1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2B059BA" w14:textId="54C7A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6F2064" w14:textId="4BA39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FE21C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C04A8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9B0BC51" w14:textId="311DD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3539FB" w14:textId="207FF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39766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61E593" w14:textId="462E36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6B0E090" w14:textId="00CFE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A3DBF2" w14:textId="1DB50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0A10B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81378B" w14:textId="6786DB2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63CCAAD" w14:textId="2E6F3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38405C" w14:textId="598A2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3124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5846D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C3FCD5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4A302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CAE16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DACE0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CA9BDF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B6038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FB272B1" w14:textId="6E743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E6B48F" w14:textId="0BC24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2AAD2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EAB6A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56D13FC" w14:textId="404AF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4A467B0" w14:textId="52C0B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2F1F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42297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73E2BE0" w14:textId="17BE3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260232" w14:textId="1C844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B7EDE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D7EA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055E0FB" w14:textId="7FEFC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A4C21E" w14:textId="4B351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A932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2FDF63" w14:textId="4D18828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699B2A7" w14:textId="0C021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679AC4" w14:textId="7905A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F95E0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100938" w14:textId="7A6CD95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E3E7C24" w14:textId="69C11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2D3FE7" w14:textId="0DC18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50795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19A1076" w14:textId="276980C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E763C61" w14:textId="7C239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F75A50" w14:textId="3881A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930B4" w:rsidRPr="004044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4AF2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458BF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3183603" w14:textId="6B3240F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2DCE7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A6643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D5F46E2" w14:textId="01F2610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B2F08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6E52A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165F2BD" w14:textId="4A82012B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F1E12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AE25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E3239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2D9D08B" w14:textId="77777777" w:rsidR="00944C3D" w:rsidRPr="003607F0" w:rsidRDefault="00944C3D" w:rsidP="00944C3D"/>
    <w:p w14:paraId="6922392A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83865" w14:textId="77777777" w:rsidR="00BB2D87" w:rsidRDefault="00BB2D87">
      <w:r>
        <w:separator/>
      </w:r>
    </w:p>
  </w:endnote>
  <w:endnote w:type="continuationSeparator" w:id="0">
    <w:p w14:paraId="4AB708D0" w14:textId="77777777" w:rsidR="00BB2D87" w:rsidRDefault="00BB2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E824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E58447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B931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2B7DA1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D3AC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F44E9A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4A7AF" w14:textId="77777777" w:rsidR="00BB2D87" w:rsidRDefault="00BB2D87">
      <w:r>
        <w:separator/>
      </w:r>
    </w:p>
  </w:footnote>
  <w:footnote w:type="continuationSeparator" w:id="0">
    <w:p w14:paraId="46DE188E" w14:textId="77777777" w:rsidR="00BB2D87" w:rsidRDefault="00BB2D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0301109">
    <w:abstractNumId w:val="13"/>
  </w:num>
  <w:num w:numId="2" w16cid:durableId="1726484713">
    <w:abstractNumId w:val="17"/>
  </w:num>
  <w:num w:numId="3" w16cid:durableId="590352057">
    <w:abstractNumId w:val="8"/>
  </w:num>
  <w:num w:numId="4" w16cid:durableId="1521159062">
    <w:abstractNumId w:val="7"/>
  </w:num>
  <w:num w:numId="5" w16cid:durableId="212311300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630059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93049349">
    <w:abstractNumId w:val="20"/>
  </w:num>
  <w:num w:numId="8" w16cid:durableId="317928434">
    <w:abstractNumId w:val="10"/>
  </w:num>
  <w:num w:numId="9" w16cid:durableId="1281379184">
    <w:abstractNumId w:val="0"/>
  </w:num>
  <w:num w:numId="10" w16cid:durableId="435715095">
    <w:abstractNumId w:val="19"/>
  </w:num>
  <w:num w:numId="11" w16cid:durableId="604265543">
    <w:abstractNumId w:val="6"/>
  </w:num>
  <w:num w:numId="12" w16cid:durableId="1140227464">
    <w:abstractNumId w:val="9"/>
  </w:num>
  <w:num w:numId="13" w16cid:durableId="303433437">
    <w:abstractNumId w:val="12"/>
  </w:num>
  <w:num w:numId="14" w16cid:durableId="828597657">
    <w:abstractNumId w:val="15"/>
  </w:num>
  <w:num w:numId="15" w16cid:durableId="153186976">
    <w:abstractNumId w:val="14"/>
  </w:num>
  <w:num w:numId="16" w16cid:durableId="339936246">
    <w:abstractNumId w:val="2"/>
  </w:num>
  <w:num w:numId="17" w16cid:durableId="1303080047">
    <w:abstractNumId w:val="4"/>
  </w:num>
  <w:num w:numId="18" w16cid:durableId="1481846108">
    <w:abstractNumId w:val="11"/>
  </w:num>
  <w:num w:numId="19" w16cid:durableId="1310674005">
    <w:abstractNumId w:val="5"/>
  </w:num>
  <w:num w:numId="20" w16cid:durableId="1811361843">
    <w:abstractNumId w:val="18"/>
  </w:num>
  <w:num w:numId="21" w16cid:durableId="8578914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33"/>
    <w:docVar w:name="arg2" w:val="Driver=asa17;DBF=D:\anasoft\data\tebys.db;DBN=tebys;ENG=SQL17;commlinks=TCPIP{ip=192.168.1.241};uid=hromnikova;con=finus(12.0);pwd=488300282956Vaveto1"/>
    <w:docVar w:name="arg3" w:val="591418"/>
    <w:docVar w:name="arg4" w:val="C:\Users\HROMNI~1.TEB\AppData\Local\Temp\15385844.doc"/>
    <w:docVar w:name="arg5" w:val="6"/>
  </w:docVars>
  <w:rsids>
    <w:rsidRoot w:val="00B930B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11A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30B4"/>
    <w:rsid w:val="00B943F2"/>
    <w:rsid w:val="00BB2432"/>
    <w:rsid w:val="00BB2D87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241D25"/>
  <w15:docId w15:val="{E08FCE03-BB05-434F-AB52-055DFFC18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30439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2026-03-19T11:32:00Z</dcterms:created>
  <dcterms:modified xsi:type="dcterms:W3CDTF">2026-03-19T11:33:00Z</dcterms:modified>
</cp:coreProperties>
</file>