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430D02A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037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035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C88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215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125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9EE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DA9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E29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257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947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4AC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C8F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05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8E3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188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0AA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876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EA5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EC7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302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C0E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415EF94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2AC2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B74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316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92A6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1BCDE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7335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3A81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7A87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003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8D2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84884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6DDE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F99C3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EB97F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0D2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B16F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4CE08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DF9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5D09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3A42E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25B5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21C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3AF3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BAAA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F8C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89B2A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974ED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955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F05F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351EB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E907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29DD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2DB3F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71BE20E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8E09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05BB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CBBF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B45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FC9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7F95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3170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6A75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E33A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F99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D3A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895E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DB4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F33D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4266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A1335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3ADA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C424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18371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05A91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34EBB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397D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4A3B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A7E5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BCAC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17F9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9B3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FC07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BEF41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760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FFEB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7AE6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F255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64878DC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00A9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639E5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BD3D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EA5A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5E5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618D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DB8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DF67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8C825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2437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92F4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1D03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DA46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77BA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A53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7D295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91C2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AA84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284A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7AD2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B34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538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CF77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F6E1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FF37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4C57D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319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83D65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1F29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351E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EB0C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E39A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64B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52A8E14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D41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FDE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BA3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B5B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0E92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E822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2B5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B92F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2281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88E5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A4C5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0900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273A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C75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3F46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321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72E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F58F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4B04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A941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108F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172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4531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4078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170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244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A0B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5959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7C0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7A75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C27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995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4F57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48F5845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6D9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572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10C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258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BD7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0F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743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27E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934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2AC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FD8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735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41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89C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246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77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587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CA5580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314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B39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E54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495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F59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716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D6F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B0D8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6A71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83FC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89D6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FC89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2397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898E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1CB4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33B9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6323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5023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D712C6C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Úč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1EE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FA2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8D1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7EF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AA69F4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F28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FC8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3DC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EEE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4E6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865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ABD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329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F0D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918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DB1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517AC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A09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218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D17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341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55D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131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2A0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40B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9D2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0A4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EA7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854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8AF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838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AFD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869D98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819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F55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1D4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EF0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3F4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B13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D98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1C7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9F6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144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01B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CD00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446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C02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0E9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CC1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ABC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D12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2A8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467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4E5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0A1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77E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061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2E3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54F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9BB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6F143E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B21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795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976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B6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344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619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717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A4BF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06838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AF5F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EC26AD" w14:textId="527BA1EA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lang w:eastAsia="sk-SK"/>
              </w:rPr>
              <w:t>31. 12. 2025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4C26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266C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E6C3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B289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201A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7203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CAE8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17B18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C04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06E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3A3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64D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92F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9AE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7F47EC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6AC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AD4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9E9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D29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ACA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3C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C435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4EB8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0617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088E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67DDF120" wp14:editId="48783696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C289A3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DDF1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02C289A3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113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FFCD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7A66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F01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634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3CC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7B0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5CE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23B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4E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425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FFE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5AA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7302DCC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9B09A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F2CA806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9DE3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46D2E9CA" wp14:editId="245FC74C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A0277E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2E9CA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78A0277E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96D6B15" wp14:editId="45B1A825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606873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D6B15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3C606873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B8C7107" wp14:editId="65D8EE5C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2BD04B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8C7107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152BD04B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E3D30F0" wp14:editId="1C8B4826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B890A1" w14:textId="73EAA89E" w:rsidR="000B647F" w:rsidRDefault="000B647F" w:rsidP="00944C3D">
                                  <w:fldSimple w:instr=" MERGEFIELD  aDMOD  \* MERGEFORMAT ">
                                    <w:r w:rsidR="003A3330" w:rsidRPr="003A333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D30F0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2AB890A1" w14:textId="73EAA89E" w:rsidR="000B647F" w:rsidRDefault="000B647F" w:rsidP="00944C3D">
                            <w:fldSimple w:instr=" MERGEFIELD  aDMOD  \* MERGEFORMAT ">
                              <w:r w:rsidR="003A3330" w:rsidRPr="003A3330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265B8EEE" wp14:editId="218711FC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28E060" w14:textId="0D851E9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3330" w:rsidRPr="00212EE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B8EEE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2D28E060" w14:textId="0D851E9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3330" w:rsidRPr="00212EE0">
                              <w:rPr>
                                <w:rFonts w:ascii="Arial" w:hAnsi="Arial" w:cs="Arial"/>
                                <w:noProof/>
                              </w:rPr>
                              <w:t>2025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55C9BC00" wp14:editId="373E2278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6A0A48" w14:textId="61B87091" w:rsidR="000B647F" w:rsidRDefault="000B647F" w:rsidP="00944C3D">
                                  <w:fldSimple w:instr=" MERGEFIELD  aDRDO  \* MERGEFORMAT ">
                                    <w:r w:rsidR="003A3330" w:rsidRPr="003A333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2025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9BC00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416A0A48" w14:textId="61B87091" w:rsidR="000B647F" w:rsidRDefault="000B647F" w:rsidP="00944C3D">
                            <w:fldSimple w:instr=" MERGEFIELD  aDRDO  \* MERGEFORMAT ">
                              <w:r w:rsidR="003A3330" w:rsidRPr="003A3330">
                                <w:rPr>
                                  <w:rFonts w:ascii="Arial" w:hAnsi="Arial" w:cs="Arial"/>
                                  <w:noProof/>
                                </w:rPr>
                                <w:t>2025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65BD2098" wp14:editId="2398609B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2BF2FA" w14:textId="5561C6C9" w:rsidR="000B647F" w:rsidRDefault="000B647F" w:rsidP="00944C3D">
                                  <w:fldSimple w:instr=" MERGEFIELD  aDMDO  \* MERGEFORMAT ">
                                    <w:r w:rsidR="003A3330" w:rsidRPr="003A333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D2098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112BF2FA" w14:textId="5561C6C9" w:rsidR="000B647F" w:rsidRDefault="000B647F" w:rsidP="00944C3D">
                            <w:fldSimple w:instr=" MERGEFIELD  aDMDO  \* MERGEFORMAT ">
                              <w:r w:rsidR="003A3330" w:rsidRPr="003A3330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AE245E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BB5FBD2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4F8A80AE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7BED7AD" wp14:editId="5F64D89E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232B84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ED7AD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68232B84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AD71E42" wp14:editId="69B0A34A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0DD47F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71E42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1E0DD47F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753B81" wp14:editId="047893BE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1CB58F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53B81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291CB58F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0C88544" wp14:editId="47AD3FBE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4C0D7C" w14:textId="5741C812" w:rsidR="000B647F" w:rsidRDefault="000B647F" w:rsidP="00944C3D">
                                  <w:fldSimple w:instr=" MERGEFIELD  aDRDOo  \* MERGEFORMAT ">
                                    <w:r w:rsidR="003A3330" w:rsidRPr="003A333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88544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0D4C0D7C" w14:textId="5741C812" w:rsidR="000B647F" w:rsidRDefault="000B647F" w:rsidP="00944C3D">
                            <w:fldSimple w:instr=" MERGEFIELD  aDRDOo  \* MERGEFORMAT ">
                              <w:r w:rsidR="003A3330" w:rsidRPr="003A3330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5C734525" wp14:editId="4D309693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AABEC0" w14:textId="058C8176" w:rsidR="000B647F" w:rsidRDefault="000B647F" w:rsidP="00944C3D">
                                  <w:fldSimple w:instr=" MERGEFIELD  aDMDO  \* MERGEFORMAT ">
                                    <w:r w:rsidR="003A3330" w:rsidRPr="003A333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34525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66AABEC0" w14:textId="058C8176" w:rsidR="000B647F" w:rsidRDefault="000B647F" w:rsidP="00944C3D">
                            <w:fldSimple w:instr=" MERGEFIELD  aDMDO  \* MERGEFORMAT ">
                              <w:r w:rsidR="003A3330" w:rsidRPr="003A3330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5C0D6216" wp14:editId="0878DA49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929C9A" w14:textId="6E1396E1" w:rsidR="000B647F" w:rsidRDefault="000B647F" w:rsidP="00944C3D">
                                  <w:fldSimple w:instr=" MERGEFIELD  aDRODo  \* MERGEFORMAT ">
                                    <w:r w:rsidR="003A3330" w:rsidRPr="003A333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D6216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16929C9A" w14:textId="6E1396E1" w:rsidR="000B647F" w:rsidRDefault="000B647F" w:rsidP="00944C3D">
                            <w:fldSimple w:instr=" MERGEFIELD  aDRODo  \* MERGEFORMAT ">
                              <w:r w:rsidR="003A3330" w:rsidRPr="003A3330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1F5AD267" wp14:editId="7A466F83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B1BC96" w14:textId="2B5E2F25" w:rsidR="000B647F" w:rsidRDefault="000B647F" w:rsidP="00944C3D">
                                  <w:fldSimple w:instr=" MERGEFIELD  aDMOD  \* MERGEFORMAT ">
                                    <w:r w:rsidR="003A3330" w:rsidRPr="003A333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AD2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24B1BC96" w14:textId="2B5E2F25" w:rsidR="000B647F" w:rsidRDefault="000B647F" w:rsidP="00944C3D">
                            <w:fldSimple w:instr=" MERGEFIELD  aDMOD  \* MERGEFORMAT ">
                              <w:r w:rsidR="003A3330" w:rsidRPr="003A3330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F776170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71E1D170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4DB87D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6F5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A77EA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CA7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9D0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9D8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8DC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18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DD5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5F9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A2A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C29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011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72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E7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5BF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499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A83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3C5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A1B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97E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958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8B1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7FC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3E8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0EA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FDC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A7E019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6A3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974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43F4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222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F88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440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240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439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9AF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9D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14A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4C1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D67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087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2D1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943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300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51A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BB76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E29A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D154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5E46A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88304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6CF0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0F73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8E8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2AE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F6A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503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B85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9D8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FBE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422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F3EDB4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FE8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95C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463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ADF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FB8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67A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772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A0B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C54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67A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E8C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7A5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AC7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949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F8F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8A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BB4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270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9CD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31A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2B26C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3E7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AB3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7F3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351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D3B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211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FD4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DC1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009650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27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3C6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253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C92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E4C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2A9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41B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EAD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BF6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09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505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A1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E8A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187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3C7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8F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6C3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53F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A0B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DB3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52BB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209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2E2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8EE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474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661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A79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E5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CEFAFB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5F8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074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EA8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267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430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6B9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0C9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827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1B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6EF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6BC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B51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48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77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B79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329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004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F65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3F71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327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3983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7033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E6A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4C8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A5B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1F0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148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E66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038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2C7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F3A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FF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97A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082A62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5E6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BA0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D7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7A1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440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F1A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E0B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FAE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837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1B2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888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BF9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19A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B5D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91F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B7F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6C4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D6C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7D1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A54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767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A0D3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D9E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25C4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F078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547F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A8C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BE4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EA4390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C5C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99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B30FA55" wp14:editId="210097ED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02D0A2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0FA55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7B02D0A2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E69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4A0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23A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4DA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E16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793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3D9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9AB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C3B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ED11B1E" wp14:editId="270A1455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39ADCC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11B1E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5839ADCC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CEE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19D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4F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63A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472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7D0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4B8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992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231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1B6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94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E1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C0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3ED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7EC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9E3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25F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829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9F1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1B9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899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B4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191F68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CA4F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4C1BFC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7E7B8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838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8BAD0D4" wp14:editId="41EA2796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4E1649" w14:textId="15AA377B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3330" w:rsidRPr="00212EE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42018340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AD0D4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584E1649" w14:textId="15AA377B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3330" w:rsidRPr="00212EE0">
                              <w:rPr>
                                <w:rFonts w:ascii="Arial" w:hAnsi="Arial" w:cs="Arial"/>
                                <w:noProof/>
                              </w:rPr>
                              <w:t>42018340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201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62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F02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DA3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80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133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23F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B3C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0EB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FD85C6" wp14:editId="6F01E66D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BB1269" w14:textId="4E7B2DAD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3330" w:rsidRPr="00212EE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2022303844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D85C6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61BB1269" w14:textId="4E7B2DAD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3330" w:rsidRPr="00212EE0">
                              <w:rPr>
                                <w:rFonts w:ascii="Arial" w:hAnsi="Arial" w:cs="Arial"/>
                                <w:noProof/>
                              </w:rPr>
                              <w:t>2022303844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E8F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92B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FF5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876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077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D66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DE4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856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BEC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F29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DEF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D15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195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997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A70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536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47FDA8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C96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0308433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F0827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FA1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4D1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550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FA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49E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57C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350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066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395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09B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75A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3DB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93D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2F7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C4A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854CD0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EC62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E34BB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6E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F1DA36" wp14:editId="774D11C5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9E6F8D" w14:textId="63D330C4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3330" w:rsidRPr="00212EE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Spoločenstvo vlastníkov bytov Šafárikova 2732/9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1DA36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799E6F8D" w14:textId="63D330C4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3330" w:rsidRPr="00212EE0">
                              <w:rPr>
                                <w:rFonts w:ascii="Arial" w:hAnsi="Arial" w:cs="Arial"/>
                                <w:noProof/>
                              </w:rPr>
                              <w:t>Spoločenstvo vlastníkov bytov Šafárikova 2732/9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DF1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CC7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58A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10A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E42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BBF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852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4E3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C58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4F7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69E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8CD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E1D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C59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41A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081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CEC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1CF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36B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09B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7D0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950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4FE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594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1BE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A42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7CE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C39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04E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47F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27E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649FC7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AAA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8A20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BBD52B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491B24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BC8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F69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FD4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274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95F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06A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98D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B61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53E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964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38B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B7F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473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4AE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884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DAC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C01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1E0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694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186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C40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265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F29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D876295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828B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2AFAFB2" wp14:editId="08F426B2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8DB91B" w14:textId="02901B29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3330" w:rsidRPr="00212EE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Šafárikova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FAFB2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4C8DB91B" w14:textId="02901B29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3330" w:rsidRPr="00212EE0">
                              <w:rPr>
                                <w:rFonts w:ascii="Arial" w:hAnsi="Arial" w:cs="Arial"/>
                                <w:noProof/>
                              </w:rPr>
                              <w:t>Šafárikova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9EFD8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445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F36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C54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FDF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036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39E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181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E1B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656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E94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90E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EA2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0BB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1CE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5C3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30C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97D24C7" wp14:editId="70F89CEA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E82409" w14:textId="04645BB0" w:rsidR="000B647F" w:rsidRDefault="000B647F" w:rsidP="00944C3D">
                                  <w:fldSimple w:instr=" MERGEFIELD  aSUB_ULICA_CISLO  \* MERGEFORMAT ">
                                    <w:r w:rsidR="003A3330" w:rsidRPr="003A333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2732/9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7D24C7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38E82409" w14:textId="04645BB0" w:rsidR="000B647F" w:rsidRDefault="000B647F" w:rsidP="00944C3D">
                            <w:fldSimple w:instr=" MERGEFIELD  aSUB_ULICA_CISLO  \* MERGEFORMAT ">
                              <w:r w:rsidR="003A3330" w:rsidRPr="003A3330">
                                <w:rPr>
                                  <w:rFonts w:ascii="Arial" w:hAnsi="Arial" w:cs="Arial"/>
                                  <w:noProof/>
                                </w:rPr>
                                <w:t>2732/9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8C7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922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FCF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C07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13C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10C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B5DFFC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DE85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5270E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6374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03484C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79D781A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A8A6CF" wp14:editId="3D1418F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84B2CB" w14:textId="5E449266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3330" w:rsidRPr="00212EE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A8A6CF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7484B2CB" w14:textId="5E449266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3330" w:rsidRPr="00212EE0">
                              <w:rPr>
                                <w:rFonts w:ascii="Arial" w:hAnsi="Arial" w:cs="Arial"/>
                                <w:noProof/>
                              </w:rPr>
                              <w:t>91108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70E4CF7" wp14:editId="0AAB7108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9866DB" w14:textId="4570261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3330" w:rsidRPr="00212EE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E4CF7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2C9866DB" w14:textId="4570261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3330" w:rsidRPr="00212EE0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9644C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ED87A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DD5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E68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6F24A4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B23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1F72E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E1BF674" wp14:editId="41CAA2F9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371BD3" w14:textId="16050DD1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BF674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5F371BD3" w14:textId="16050DD1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D12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6FF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962C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201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709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BB75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6FA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4B01B7A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1BF0545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5DAF46A" wp14:editId="0BDF44B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DC9552" w14:textId="5AEFD015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AF46A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2DDC9552" w14:textId="5AEFD015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DE08E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40E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A06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EFA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9EC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FF9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BC1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89D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C682F1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38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95856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52AE2C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194A045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F5B57BA" wp14:editId="3E414619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ADB18B" w14:textId="3D0EA892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B57BA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34ADB18B" w14:textId="3D0EA892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796667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FE58E5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4917D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82E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83E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5C6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C81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541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6A3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7BD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66D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4D3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209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6E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474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7A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7F4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DF2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C6C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777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631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7B4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ADF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773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F82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C28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233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DFD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007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1826E4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E299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717A8C7" w14:textId="146852D4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3A3330">
              <w:rPr>
                <w:rFonts w:ascii="Arial" w:hAnsi="Arial"/>
                <w:lang w:eastAsia="sk-SK"/>
              </w:rPr>
              <w:t>19.3.2026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1B28E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06CF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51C8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4E0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BD4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742981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CC9F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5ED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0C4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AC0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9E5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B859B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17E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D72625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D225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7AE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CBF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2D4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06E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26D72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7DC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2FA8D5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333D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F3E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4CA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AD2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9D0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64C23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444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D752DE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0C1D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D6B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55E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3EB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272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3F8C8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E27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2D2178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6EB4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A05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4EA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D02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53B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44B5D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777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F37136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DD2C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1D7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37A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3CD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D3F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B89BA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810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745EBF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F124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8BF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272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DB2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E88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B0DA2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FD6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1D2549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AEE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A8B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DDD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83B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BB5E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48DB41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B4198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843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40C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8F6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263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31D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FDB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7A9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7AB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280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274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142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00F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3B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956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F49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B8C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843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260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6DF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68E7E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563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967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7D02CB1C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6F36F738" w14:textId="77777777" w:rsidR="00944C3D" w:rsidRDefault="00944C3D" w:rsidP="00944C3D">
      <w:pPr>
        <w:rPr>
          <w:rFonts w:ascii="Arial" w:hAnsi="Arial"/>
        </w:rPr>
      </w:pPr>
    </w:p>
    <w:p w14:paraId="2AB70E77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4BB2AD18" w14:textId="41C3D00C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20A73E99" w14:textId="10112292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4B1934FE" w14:textId="7C67F614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2112E412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6CC43A50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260"/>
        <w:gridCol w:w="2835"/>
      </w:tblGrid>
      <w:tr w:rsidR="00944C3D" w:rsidRPr="008D0433" w14:paraId="796F7938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3EFDFC9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vAlign w:val="center"/>
          </w:tcPr>
          <w:p w14:paraId="30D0B5B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vAlign w:val="center"/>
          </w:tcPr>
          <w:p w14:paraId="51D87E3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6567B870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448A46BD" w14:textId="689DAC60" w:rsidR="00944C3D" w:rsidRPr="008D0433" w:rsidRDefault="003A3330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Ing. Roman Doval</w:t>
            </w:r>
          </w:p>
        </w:tc>
        <w:tc>
          <w:tcPr>
            <w:tcW w:w="3260" w:type="dxa"/>
            <w:vAlign w:val="center"/>
          </w:tcPr>
          <w:p w14:paraId="07C8A1FF" w14:textId="6A3680BA" w:rsidR="00944C3D" w:rsidRPr="008D0433" w:rsidRDefault="003A3330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 SVB</w:t>
            </w:r>
          </w:p>
        </w:tc>
        <w:tc>
          <w:tcPr>
            <w:tcW w:w="2835" w:type="dxa"/>
            <w:vAlign w:val="center"/>
          </w:tcPr>
          <w:p w14:paraId="36FB653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48D2E31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571B946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818121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2E7B202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4A3CDD3" w14:textId="77777777" w:rsidTr="00503750">
        <w:trPr>
          <w:trHeight w:val="334"/>
        </w:trPr>
        <w:tc>
          <w:tcPr>
            <w:tcW w:w="4253" w:type="dxa"/>
            <w:vAlign w:val="center"/>
          </w:tcPr>
          <w:p w14:paraId="7731E63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059B2B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C29A4C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B1BD579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15D930D1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48327BB2" w14:textId="3B586290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53C0373A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10138490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57D14FA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13E943C9" w14:textId="2DB36DE2" w:rsidR="00944C3D" w:rsidRDefault="003A3330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Správa bytového domu</w:t>
      </w:r>
      <w:r w:rsidR="00944C3D">
        <w:rPr>
          <w:rFonts w:ascii="Arial" w:hAnsi="Arial"/>
          <w:sz w:val="22"/>
          <w:szCs w:val="22"/>
        </w:rPr>
        <w:fldChar w:fldCharType="begin"/>
      </w:r>
      <w:r w:rsidR="00944C3D">
        <w:rPr>
          <w:rFonts w:ascii="Arial" w:hAnsi="Arial"/>
          <w:sz w:val="22"/>
          <w:szCs w:val="22"/>
        </w:rPr>
        <w:instrText xml:space="preserve"> MERGEFIELD p05 </w:instrText>
      </w:r>
      <w:r w:rsidR="00944C3D">
        <w:rPr>
          <w:rFonts w:ascii="Arial" w:hAnsi="Arial"/>
          <w:sz w:val="22"/>
          <w:szCs w:val="22"/>
        </w:rPr>
        <w:fldChar w:fldCharType="end"/>
      </w:r>
    </w:p>
    <w:p w14:paraId="76DA3D80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D763C48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1513BBCE" w14:textId="77777777" w:rsidTr="00503750">
        <w:trPr>
          <w:trHeight w:val="471"/>
        </w:trPr>
        <w:tc>
          <w:tcPr>
            <w:tcW w:w="4725" w:type="dxa"/>
            <w:vAlign w:val="center"/>
          </w:tcPr>
          <w:p w14:paraId="2BF3557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vAlign w:val="center"/>
          </w:tcPr>
          <w:p w14:paraId="3122C91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vAlign w:val="center"/>
          </w:tcPr>
          <w:p w14:paraId="1E8951C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1F4AEF8C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3118864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vAlign w:val="center"/>
          </w:tcPr>
          <w:p w14:paraId="14E3633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7261717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97DAE4C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18D4978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vAlign w:val="center"/>
          </w:tcPr>
          <w:p w14:paraId="2EC56BA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66BF070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26E0471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7594852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vAlign w:val="center"/>
          </w:tcPr>
          <w:p w14:paraId="5DC435E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4B55B78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67E1281" w14:textId="77777777" w:rsidTr="00503750">
        <w:trPr>
          <w:trHeight w:val="490"/>
        </w:trPr>
        <w:tc>
          <w:tcPr>
            <w:tcW w:w="4725" w:type="dxa"/>
            <w:vAlign w:val="center"/>
          </w:tcPr>
          <w:p w14:paraId="41AD337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vAlign w:val="center"/>
          </w:tcPr>
          <w:p w14:paraId="2C9B98C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684191A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D98C05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817D5E0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574A70D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37396BCC" w14:textId="0A768888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30E9554A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279CC1B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597E195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7EB5C654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1E867403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271D555B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nie</w:t>
      </w:r>
    </w:p>
    <w:p w14:paraId="2B605BBA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2AABB5FB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4F4636A6" w14:textId="77777777" w:rsidTr="00503750">
        <w:trPr>
          <w:trHeight w:val="634"/>
        </w:trPr>
        <w:tc>
          <w:tcPr>
            <w:tcW w:w="4712" w:type="dxa"/>
            <w:vAlign w:val="center"/>
          </w:tcPr>
          <w:p w14:paraId="187115A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vAlign w:val="center"/>
          </w:tcPr>
          <w:p w14:paraId="4557AB3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vAlign w:val="center"/>
          </w:tcPr>
          <w:p w14:paraId="4F501BC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2F689458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53AB4F3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6E0B448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414FD9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FAA2054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5A0FCA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2AE1752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265901E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6BF1E69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7CA71F9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3272CA7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78CE8B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CFE77CA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9464B77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8C9C7DB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3004FC2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4A4ACEC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32EB2A8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02CBDB3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61A5496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1CFD193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34BDDB1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728B592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66E7E57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6959E36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3876184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258EFDB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79A7403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2057AB2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5E4D553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57CB610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3056CE12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0D2C51A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845F1BF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0"/>
        <w:gridCol w:w="1973"/>
        <w:gridCol w:w="1974"/>
        <w:gridCol w:w="1775"/>
      </w:tblGrid>
      <w:tr w:rsidR="00944C3D" w:rsidRPr="008D0433" w14:paraId="3D01B1AE" w14:textId="77777777" w:rsidTr="00503750">
        <w:trPr>
          <w:trHeight w:val="276"/>
        </w:trPr>
        <w:tc>
          <w:tcPr>
            <w:tcW w:w="4510" w:type="dxa"/>
            <w:vAlign w:val="center"/>
          </w:tcPr>
          <w:p w14:paraId="2E582A6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vAlign w:val="center"/>
          </w:tcPr>
          <w:p w14:paraId="0760126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vAlign w:val="center"/>
          </w:tcPr>
          <w:p w14:paraId="0BAFCB5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vAlign w:val="center"/>
          </w:tcPr>
          <w:p w14:paraId="7218D07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45394416" w14:textId="77777777" w:rsidTr="00503750">
        <w:trPr>
          <w:trHeight w:val="302"/>
        </w:trPr>
        <w:tc>
          <w:tcPr>
            <w:tcW w:w="4510" w:type="dxa"/>
          </w:tcPr>
          <w:p w14:paraId="050A3B4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748FD45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4CD1585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1636892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CB4ECC8" w14:textId="77777777" w:rsidTr="00503750">
        <w:trPr>
          <w:trHeight w:val="302"/>
        </w:trPr>
        <w:tc>
          <w:tcPr>
            <w:tcW w:w="4510" w:type="dxa"/>
          </w:tcPr>
          <w:p w14:paraId="40F5D76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325696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3ECC999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4A2DDE4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CED9A78" w14:textId="77777777" w:rsidTr="00503750">
        <w:trPr>
          <w:trHeight w:val="302"/>
        </w:trPr>
        <w:tc>
          <w:tcPr>
            <w:tcW w:w="4510" w:type="dxa"/>
          </w:tcPr>
          <w:p w14:paraId="23ECAE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49E3591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31DE295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32E4C1D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3220DA8" w14:textId="77777777" w:rsidTr="00503750">
        <w:trPr>
          <w:trHeight w:val="302"/>
        </w:trPr>
        <w:tc>
          <w:tcPr>
            <w:tcW w:w="4510" w:type="dxa"/>
          </w:tcPr>
          <w:p w14:paraId="124BB2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7CF8A3F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69B7C94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4AB23ED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313EE0F" w14:textId="77777777" w:rsidTr="00503750">
        <w:trPr>
          <w:trHeight w:val="327"/>
        </w:trPr>
        <w:tc>
          <w:tcPr>
            <w:tcW w:w="4510" w:type="dxa"/>
          </w:tcPr>
          <w:p w14:paraId="3C72C5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A0C561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665071D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372D61F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EA0B18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5C78074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1197B803" w14:textId="006086A0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047B04B7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E7087BD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E1464C2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2F6A2D23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17525635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4CC1F57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7F29146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3FBC095D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2870F921" w14:textId="77777777" w:rsidTr="00503750">
        <w:tc>
          <w:tcPr>
            <w:tcW w:w="2302" w:type="dxa"/>
            <w:vAlign w:val="center"/>
          </w:tcPr>
          <w:p w14:paraId="2BC013F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02C9F89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195386B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3464C32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189E718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117605C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77C8BD4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6B11E45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00FAFCF9" w14:textId="77777777" w:rsidTr="00503750">
        <w:tc>
          <w:tcPr>
            <w:tcW w:w="15593" w:type="dxa"/>
            <w:gridSpan w:val="8"/>
            <w:vAlign w:val="center"/>
          </w:tcPr>
          <w:p w14:paraId="11122A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76910B9A" w14:textId="77777777" w:rsidTr="00503750">
        <w:tc>
          <w:tcPr>
            <w:tcW w:w="2302" w:type="dxa"/>
            <w:vAlign w:val="center"/>
          </w:tcPr>
          <w:p w14:paraId="37C787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CAD63B8" w14:textId="76EE658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2D78E05" w14:textId="60889F5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70192D" w14:textId="4CDF7AF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82B880" w14:textId="58ED3E5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ECE894" w14:textId="77452A4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A36D0E" w14:textId="7D87B3B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9B6C28" w14:textId="6F04F0A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FDE85C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577015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317A4955" w14:textId="6AD61C9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B5C119A" w14:textId="3C02206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1C24F9" w14:textId="6873B65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0C3511B" w14:textId="0B8F54B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00B3AD2" w14:textId="208EDE3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9DC651A" w14:textId="3A33BFC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71F75FA" w14:textId="7D7CEA5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8C3BD2B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3C80AE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C564484" w14:textId="53F35A3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48F2935" w14:textId="4BEB5C9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2CCB5D" w14:textId="3B1D5B8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82AB51" w14:textId="5AD68B0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7F317EB" w14:textId="3546A7E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E975E1" w14:textId="28BCF50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E5BF49B" w14:textId="5715489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AE5314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83CF2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653BE76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462881E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B0D4D7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860DAE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6BB2E4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5EC445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407C8C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7DEEF06E" w14:textId="77777777" w:rsidTr="00503750">
        <w:tc>
          <w:tcPr>
            <w:tcW w:w="2302" w:type="dxa"/>
            <w:vAlign w:val="center"/>
          </w:tcPr>
          <w:p w14:paraId="2FB62FD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B55EB19" w14:textId="224942E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A290D6D" w14:textId="61C158C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F4E572" w14:textId="229E700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512E788" w14:textId="0E1BC22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493130" w14:textId="79365E4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FF0BDAE" w14:textId="1FBE6E9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A97B61" w14:textId="2B69DEC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E4EC9BF" w14:textId="77777777" w:rsidTr="00503750">
        <w:tc>
          <w:tcPr>
            <w:tcW w:w="15593" w:type="dxa"/>
            <w:gridSpan w:val="8"/>
            <w:vAlign w:val="center"/>
          </w:tcPr>
          <w:p w14:paraId="528AB50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4D669943" w14:textId="77777777" w:rsidTr="00503750">
        <w:tc>
          <w:tcPr>
            <w:tcW w:w="2302" w:type="dxa"/>
            <w:vAlign w:val="center"/>
          </w:tcPr>
          <w:p w14:paraId="1F9E6AD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1B74CA3D" w14:textId="569FCFA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A7F58BB" w14:textId="1060D67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27BDE38" w14:textId="727A7A8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508CD7B" w14:textId="75F989F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BFB7E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F0013E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1087B14" w14:textId="1B2B872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42F3B0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41287D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05F3120A" w14:textId="6C87E76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907BAB6" w14:textId="347D9EA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92B0FC" w14:textId="79125DB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E9C775B" w14:textId="7E5189B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9BC6A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A210AB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0A63AEC" w14:textId="2C9FC42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9856C98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2F8B72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A979982" w14:textId="00FA0C3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4E8BC22" w14:textId="5F79208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F864F20" w14:textId="30EBE43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965251" w14:textId="6B7F11F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7E0E98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A6AF24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3DD3D4C" w14:textId="0D20C12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BF48BB5" w14:textId="77777777" w:rsidTr="00503750">
        <w:tc>
          <w:tcPr>
            <w:tcW w:w="2302" w:type="dxa"/>
            <w:vAlign w:val="center"/>
          </w:tcPr>
          <w:p w14:paraId="1EA3D0D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D8FCF34" w14:textId="2606697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10CC479" w14:textId="1A042FD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1DA33D8" w14:textId="253E966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B03AFCC" w14:textId="5C25A75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7C062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C04759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220B60B" w14:textId="7E7A526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855E5C" w14:textId="77777777" w:rsidTr="00503750">
        <w:tc>
          <w:tcPr>
            <w:tcW w:w="15593" w:type="dxa"/>
            <w:gridSpan w:val="8"/>
            <w:vAlign w:val="center"/>
          </w:tcPr>
          <w:p w14:paraId="3FA04BB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5107C680" w14:textId="77777777" w:rsidTr="00503750">
        <w:tc>
          <w:tcPr>
            <w:tcW w:w="2302" w:type="dxa"/>
            <w:vAlign w:val="center"/>
          </w:tcPr>
          <w:p w14:paraId="2E81AFB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403EAD1D" w14:textId="6344AD6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F83FCC3" w14:textId="6D1CF3C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84ACC4" w14:textId="754ED18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DE4B293" w14:textId="0BE1629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A35CF0" w14:textId="6530D1B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312B1F" w14:textId="437EB01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500620" w14:textId="563C696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55EF7B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3257044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4F4BE139" w14:textId="178DE52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D0C21D9" w14:textId="7DD70A9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7B4904" w14:textId="2EBFD65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ACE75C" w14:textId="6AFDE95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348425" w14:textId="020E146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BE6378" w14:textId="7DE6F06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4FADF50" w14:textId="0813A4E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EA5DDB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16D11F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6FAF2EA0" w14:textId="0C43C3E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E9C9967" w14:textId="6FAA9D4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B5BFD6" w14:textId="1338B9E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8D5027" w14:textId="1C9006E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B48D915" w14:textId="04BBC06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4BCF0A4" w14:textId="63E175A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F68A0B7" w14:textId="7B81CD2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691898B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591F58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282AF9D" w14:textId="40D0209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A97E44B" w14:textId="4256F4D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01DC4F3" w14:textId="7C7D8A4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195E7E" w14:textId="7066F28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54AD4CE" w14:textId="3841A9A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2D29A30" w14:textId="7DDF0B8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4720E0B" w14:textId="6389037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5059FB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485699A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13D97E34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4E98B74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53BB97AD" w14:textId="0B4621F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EB697DF" w14:textId="50840B9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ED1F8E" w14:textId="7E711B1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CE04063" w14:textId="42F5B86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212D97A" w14:textId="0744056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2DEA0D" w14:textId="0770F03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478A833" w14:textId="476A90F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10B0C1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19CB43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5F95C99" w14:textId="5C92051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A622555" w14:textId="163F791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3F2038" w14:textId="74E0A2A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C3E53A" w14:textId="304B90C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3DB697" w14:textId="55CEA67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292947F" w14:textId="5C77166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C57BD94" w14:textId="28B0BF2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459BBB9" w14:textId="77777777" w:rsidR="00944C3D" w:rsidRDefault="00944C3D" w:rsidP="00944C3D">
      <w:pPr>
        <w:rPr>
          <w:rFonts w:ascii="Arial" w:hAnsi="Arial"/>
          <w:b/>
        </w:rPr>
      </w:pPr>
    </w:p>
    <w:p w14:paraId="4183795B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7848F3DB" w14:textId="77777777" w:rsidTr="00503750">
        <w:tc>
          <w:tcPr>
            <w:tcW w:w="1944" w:type="dxa"/>
            <w:vAlign w:val="center"/>
          </w:tcPr>
          <w:p w14:paraId="6BD3670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282488F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1CA7CE6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6CA5978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27B442D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4975B9C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4464E88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6E3A3A3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4AD85DB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6991355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02B812F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6ABD393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61A2613D" w14:textId="77777777" w:rsidTr="00503750">
        <w:tc>
          <w:tcPr>
            <w:tcW w:w="15685" w:type="dxa"/>
            <w:gridSpan w:val="12"/>
            <w:vAlign w:val="center"/>
          </w:tcPr>
          <w:p w14:paraId="21C0199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4A7DC3F0" w14:textId="77777777" w:rsidTr="00503750">
        <w:tc>
          <w:tcPr>
            <w:tcW w:w="1944" w:type="dxa"/>
            <w:vAlign w:val="center"/>
          </w:tcPr>
          <w:p w14:paraId="2D79418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FD3556C" w14:textId="46E017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980DC5D" w14:textId="5F9927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F92A43E" w14:textId="6C88BC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7B3AACD" w14:textId="56F103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2AC50DE" w14:textId="7E8DA6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7A718B0" w14:textId="7E80AE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06AC8B8" w14:textId="00E9C5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BA2F7D7" w14:textId="1A7E1F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60AA109" w14:textId="676A66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0D0C8DF" w14:textId="7E1249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4B6F911" w14:textId="65D4E6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F45EDA1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55D2A1F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0C9C10B2" w14:textId="7D2FC8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A39243A" w14:textId="0DD00D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D2F9B50" w14:textId="0E6A89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6662887" w14:textId="06E781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82D7C11" w14:textId="333806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3FD546C" w14:textId="54DFAE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89C6835" w14:textId="5B83C8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356A334" w14:textId="041F7F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DBFD597" w14:textId="351DA1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371B135" w14:textId="73851E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BA836AB" w14:textId="6C3114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5148B70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58B9F31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70B046CC" w14:textId="34F6A2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598E0D8" w14:textId="6A01D5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4F68520" w14:textId="3ECE0F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05E017B" w14:textId="4DC622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16B91E4" w14:textId="4C89A5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6C8B93C" w14:textId="0E2964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D7711BC" w14:textId="6571E6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BF01217" w14:textId="32B000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3F2F06B" w14:textId="6F30C6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9FE20A5" w14:textId="701008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53749BD" w14:textId="023438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714C41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70360ED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64E549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B518C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27B38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1C37ED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28AF5F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6AEEEF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6B60A7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7607FE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2BC7A6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54063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232FF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0CDADDB" w14:textId="77777777" w:rsidTr="00503750">
        <w:tc>
          <w:tcPr>
            <w:tcW w:w="1944" w:type="dxa"/>
            <w:vAlign w:val="center"/>
          </w:tcPr>
          <w:p w14:paraId="3A87423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2040155" w14:textId="1F3729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EB4136A" w14:textId="55A4A1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D5994F5" w14:textId="6124AB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0B477D5" w14:textId="069A72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66617E5" w14:textId="303981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5AF8D3A" w14:textId="7CE8E5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AC9A629" w14:textId="416550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4F866AA" w14:textId="2C9B29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8872D39" w14:textId="45FDE6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4DEB6A8" w14:textId="32A687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F12016D" w14:textId="07BB4A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25DBEA" w14:textId="77777777" w:rsidTr="00503750">
        <w:tc>
          <w:tcPr>
            <w:tcW w:w="15685" w:type="dxa"/>
            <w:gridSpan w:val="12"/>
            <w:vAlign w:val="center"/>
          </w:tcPr>
          <w:p w14:paraId="0D937C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2E709005" w14:textId="77777777" w:rsidTr="00503750">
        <w:tc>
          <w:tcPr>
            <w:tcW w:w="1944" w:type="dxa"/>
            <w:vAlign w:val="center"/>
          </w:tcPr>
          <w:p w14:paraId="3D729E1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71288C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BB580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D043105" w14:textId="7A90E6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4D95665" w14:textId="6A1D7B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0D448C5" w14:textId="02B329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AF86C81" w14:textId="4B3057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76780E2" w14:textId="11EE0B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8C83266" w14:textId="7EBAF5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34233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4DC9CA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15E6C60" w14:textId="174270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D87D42E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2F51CD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705613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138FE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27E20EE" w14:textId="5CB813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BC24232" w14:textId="0874FE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6725C32" w14:textId="6190FB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C47B086" w14:textId="54F84E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54BCDA9" w14:textId="2CDFEC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81DA316" w14:textId="70ADB5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40662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40CFE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18F3241" w14:textId="775E33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72B0D72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5EE3F07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698D7D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418F5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C913CA6" w14:textId="638B4A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AD09414" w14:textId="674FBB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ECDB322" w14:textId="36F90A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45E0089" w14:textId="577C16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54751CC" w14:textId="51C8B1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C19EAA2" w14:textId="03B4BD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94B15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084C8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115AA17" w14:textId="33DA28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7C765E3" w14:textId="77777777" w:rsidTr="00503750">
        <w:tc>
          <w:tcPr>
            <w:tcW w:w="1944" w:type="dxa"/>
            <w:vAlign w:val="center"/>
          </w:tcPr>
          <w:p w14:paraId="39AFA72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22AB79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75670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A2899D4" w14:textId="3B6707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2A2343B" w14:textId="580C8B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3BA8995" w14:textId="2D7C6C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63D0448" w14:textId="56BCA0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DD9E7E4" w14:textId="053171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BA1F656" w14:textId="58BA3B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F7419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3FAC9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70D6423" w14:textId="0E59A4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A04CE19" w14:textId="77777777" w:rsidTr="00503750">
        <w:tc>
          <w:tcPr>
            <w:tcW w:w="15685" w:type="dxa"/>
            <w:gridSpan w:val="12"/>
            <w:vAlign w:val="center"/>
          </w:tcPr>
          <w:p w14:paraId="779C80C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3D089455" w14:textId="77777777" w:rsidTr="00503750">
        <w:tc>
          <w:tcPr>
            <w:tcW w:w="1944" w:type="dxa"/>
            <w:vAlign w:val="center"/>
          </w:tcPr>
          <w:p w14:paraId="3563685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1A630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FAA79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A0F345D" w14:textId="5F7FF4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458C8E5" w14:textId="3CEF0C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D1FF5B9" w14:textId="499A6E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E228FB4" w14:textId="611DE1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EEFA988" w14:textId="749EEC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B47A8A4" w14:textId="433CD9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71D5412" w14:textId="34B580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B2F3518" w14:textId="0F579E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D14AB9E" w14:textId="11DBB8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FB5267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0D2F42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9203F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54042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D3D804F" w14:textId="5A2D5D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B7030D7" w14:textId="6BFE69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A0E6F4A" w14:textId="38AEBA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6D032C9" w14:textId="415DE1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C393F1C" w14:textId="0A6B8F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B36D2D7" w14:textId="5D8F38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1434863" w14:textId="6647C4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D3CE658" w14:textId="166B56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45D726B" w14:textId="6A5F32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CDAC650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779529F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307795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6ADBA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1DDF934" w14:textId="5CF94C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BADE847" w14:textId="74664A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9B4C1F7" w14:textId="735774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681E6DD" w14:textId="0EDB3D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08286BA" w14:textId="53B9AC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A774A44" w14:textId="2AC3E1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D68CB20" w14:textId="57023E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8456758" w14:textId="0AFC32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99AA5E3" w14:textId="7F716D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91A7B6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FF6C4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8DE44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1EC9F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DBAFB19" w14:textId="0AE7F5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93FCB71" w14:textId="7AFD33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F6C9454" w14:textId="2DBDA0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3833207" w14:textId="48B26F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B233CBE" w14:textId="627B49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1DE04C9" w14:textId="122681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D6A82F7" w14:textId="69B61D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A2EFF72" w14:textId="27A46D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80A775B" w14:textId="73B8D9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8336615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42DBE02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0CA54969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36DFD74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45343C5" w14:textId="040B0C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95BA925" w14:textId="52E003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C74BC58" w14:textId="4F9EAC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56A55E3" w14:textId="6BFEE8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B6D97BE" w14:textId="32E1ED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663294B" w14:textId="254A78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533F0D8" w14:textId="18D642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4AB7D10" w14:textId="4E7335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1E9AC8D" w14:textId="343311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C8D599E" w14:textId="1A8F6F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5B3C54E" w14:textId="37F1DC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998CC0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3BFDEF3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7CF52BF" w14:textId="644AA3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7A63897" w14:textId="1C4615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ED5AC1C" w14:textId="411B7A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6386AF1" w14:textId="3C288C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D6B5EF1" w14:textId="145D4B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B2610A8" w14:textId="485729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E59ACFC" w14:textId="3601D7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14E22FA" w14:textId="2C05D7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DA0AC16" w14:textId="3B8F5E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7F6849B" w14:textId="2191B0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74A2C7C" w14:textId="3263BC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4B99DC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FE5E6A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1CD8F71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28432873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7604E3E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vAlign w:val="center"/>
          </w:tcPr>
          <w:p w14:paraId="34A7E68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41EE0EB2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33739D1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755E68F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849E7B8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64B68E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pri ktorom má účt. jednotka obmedzené právo s ním nakladať</w:t>
            </w:r>
          </w:p>
        </w:tc>
        <w:tc>
          <w:tcPr>
            <w:tcW w:w="3261" w:type="dxa"/>
            <w:vAlign w:val="center"/>
          </w:tcPr>
          <w:p w14:paraId="4A826AD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AEE7205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164B2C0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5CE3D1A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C90478F" w14:textId="77777777" w:rsidTr="00503750">
        <w:trPr>
          <w:trHeight w:val="318"/>
        </w:trPr>
        <w:tc>
          <w:tcPr>
            <w:tcW w:w="7796" w:type="dxa"/>
            <w:vAlign w:val="center"/>
          </w:tcPr>
          <w:p w14:paraId="189903C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pri ktorom má účt. jednotka obmedzené právo s ním nakladať</w:t>
            </w:r>
          </w:p>
        </w:tc>
        <w:tc>
          <w:tcPr>
            <w:tcW w:w="3261" w:type="dxa"/>
            <w:vAlign w:val="center"/>
          </w:tcPr>
          <w:p w14:paraId="4133D57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6162E49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BFA91BE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5CBF4B6A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36B5FD1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vAlign w:val="center"/>
          </w:tcPr>
          <w:p w14:paraId="7EBB37B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vAlign w:val="center"/>
          </w:tcPr>
          <w:p w14:paraId="6F564C7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7E5BAF94" w14:textId="77777777" w:rsidTr="00503750">
        <w:trPr>
          <w:trHeight w:val="274"/>
        </w:trPr>
        <w:tc>
          <w:tcPr>
            <w:tcW w:w="5245" w:type="dxa"/>
            <w:vAlign w:val="center"/>
          </w:tcPr>
          <w:p w14:paraId="31BCFC8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A3154E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19439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CC27B5E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1E6BC74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27C830F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60BC6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98D0771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5C039C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19286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D2FB05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263745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C72CB81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1F506CA5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7AF5D98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44A7A6D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6EB8CEB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42DE197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5D82E64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01C9370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030E3FAE" w14:textId="77777777" w:rsidTr="00503750">
        <w:trPr>
          <w:trHeight w:val="1073"/>
        </w:trPr>
        <w:tc>
          <w:tcPr>
            <w:tcW w:w="3614" w:type="dxa"/>
            <w:vMerge/>
          </w:tcPr>
          <w:p w14:paraId="6B64C7C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1450822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F9E8F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30E2C0F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061266A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0AF9E09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2F2A410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2291EF36" w14:textId="77777777" w:rsidTr="00503750">
        <w:trPr>
          <w:trHeight w:val="283"/>
        </w:trPr>
        <w:tc>
          <w:tcPr>
            <w:tcW w:w="3614" w:type="dxa"/>
          </w:tcPr>
          <w:p w14:paraId="54ADB34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C3860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5FAC11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FCD9E4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E3E53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804EF5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05FB43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3FEAE113" w14:textId="77777777" w:rsidTr="00503750">
        <w:trPr>
          <w:trHeight w:val="283"/>
        </w:trPr>
        <w:tc>
          <w:tcPr>
            <w:tcW w:w="3614" w:type="dxa"/>
          </w:tcPr>
          <w:p w14:paraId="5392B1E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DBEAE4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72F98D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807C7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D8121B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DF6F0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576215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3E018DAF" w14:textId="77777777" w:rsidTr="00503750">
        <w:trPr>
          <w:trHeight w:val="283"/>
        </w:trPr>
        <w:tc>
          <w:tcPr>
            <w:tcW w:w="3614" w:type="dxa"/>
          </w:tcPr>
          <w:p w14:paraId="30C96C2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A46A3E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30AB4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CB3D09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955991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3DF646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C1B4A6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CA5449F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4B465DA1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01"/>
        <w:gridCol w:w="1519"/>
        <w:gridCol w:w="1519"/>
        <w:gridCol w:w="1519"/>
        <w:gridCol w:w="1519"/>
        <w:gridCol w:w="1519"/>
        <w:gridCol w:w="1519"/>
        <w:gridCol w:w="1519"/>
        <w:gridCol w:w="1350"/>
      </w:tblGrid>
      <w:tr w:rsidR="00944C3D" w:rsidRPr="00050529" w14:paraId="7D95EB0A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6582C97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6577F4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45EED8D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77025CD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30B18E8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26B5E82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2B98C7F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1F3CECE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7F5867E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3623369C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7B66E9C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6E73F9F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FF2C4E0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1F77CD26" w14:textId="67C6E9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205E360" w14:textId="581514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F0B909" w14:textId="37E63D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BF75BF9" w14:textId="179020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9020CB" w14:textId="33156C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346F492" w14:textId="7B4912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216360" w14:textId="2376C5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FEE27A6" w14:textId="370310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4FCD1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249AA3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0F14A57A" w14:textId="46ABBB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1CFF88" w14:textId="038707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183BF73" w14:textId="368318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547DB5" w14:textId="0A2447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678E47" w14:textId="66A111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9CA07A4" w14:textId="40D2CB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941437" w14:textId="3E4D0E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9D862B7" w14:textId="1EE546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6BE31C8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97ABCB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44A5E95B" w14:textId="47D886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F62918" w14:textId="6241BE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D9339D0" w14:textId="34BBC6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1DADF7" w14:textId="557EED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A7A88E" w14:textId="3A433D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7FA48E5" w14:textId="229D64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CB5607" w14:textId="37C911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02667" w14:textId="4BD367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787E15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988A2F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59DFD6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B4291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3D6FA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95151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FB0A7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70426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54726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75A434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3C8D146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2DDC1AA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405B93E3" w14:textId="615ED3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445527F" w14:textId="245C88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27A7C3F" w14:textId="0F289E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FD59DF" w14:textId="482FD7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6DA9CF" w14:textId="0756BF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B185652" w14:textId="603116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FB465C0" w14:textId="2A0721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6B0480C" w14:textId="320585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F0E0F6F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6A1126E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A7FBBB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972F2E9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59DDA976" w14:textId="464326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7BB0563" w14:textId="70714B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CA618F" w14:textId="723671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B0D8671" w14:textId="300A04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0EB4836" w14:textId="6D2EE4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3E0B11" w14:textId="6A4545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3B8801" w14:textId="5D95E8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6DD7FE2" w14:textId="091CDB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35ADF2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15077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26F7E4B1" w14:textId="07636F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0D25C2" w14:textId="311E78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66E3396" w14:textId="259A16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BDA622" w14:textId="589B26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9B3960" w14:textId="53C176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F4D53E" w14:textId="7241AA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A57C4C" w14:textId="7B96DD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59E421B" w14:textId="2774B6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5C28E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02E95E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5638CEF9" w14:textId="3544A1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C69186C" w14:textId="49EB46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DACBA3" w14:textId="06A38C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2C31557" w14:textId="5BBD9B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1167E61" w14:textId="609FE0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FB058F" w14:textId="270B19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11333E" w14:textId="660BD2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9E78168" w14:textId="232148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4F4CD1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7991F20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684BCADD" w14:textId="02935A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B281FD" w14:textId="4C5F31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318A7E" w14:textId="7843EE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49AFDD5" w14:textId="200A27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08AA1A" w14:textId="2A74EA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C725321" w14:textId="5DFE64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EBEEDB" w14:textId="050DDA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E37278B" w14:textId="6CEF94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DC4338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2E6DFEF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3CFC364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90B993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0D0236C4" w14:textId="04B967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FBB7E0" w14:textId="0DA3F8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BC9C877" w14:textId="493B89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1C70FE" w14:textId="41E775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927B277" w14:textId="68E96D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F6522E" w14:textId="7B715C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BB651D" w14:textId="2596EB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622B811" w14:textId="598A58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C27700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32BBDE72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6C519746" w14:textId="41419B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1254CCC" w14:textId="77805E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FFE508" w14:textId="6E0A59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A024338" w14:textId="70ECB6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3D9709E" w14:textId="7F6D6A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7C23CDC" w14:textId="1F6099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A58721" w14:textId="3F7B9E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63DFA92" w14:textId="69E938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95C0B2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B257E77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387148CA" w14:textId="311CA851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6D0231A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8374CA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C836D4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903AD0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D12ECB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A111C1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D70CF1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BC4980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009A1C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C91447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BFB460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1BAE72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A4327E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D5F77A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27D2EB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776B49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FFA097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6495479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563A7BAD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1CA76DE6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5E2FC00F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1963"/>
        <w:gridCol w:w="1341"/>
        <w:gridCol w:w="1319"/>
        <w:gridCol w:w="1963"/>
      </w:tblGrid>
      <w:tr w:rsidR="00944C3D" w:rsidRPr="008D0433" w14:paraId="6A9FE4D7" w14:textId="77777777" w:rsidTr="00503750">
        <w:trPr>
          <w:trHeight w:val="630"/>
        </w:trPr>
        <w:tc>
          <w:tcPr>
            <w:tcW w:w="2594" w:type="dxa"/>
            <w:vAlign w:val="center"/>
          </w:tcPr>
          <w:p w14:paraId="68E7DF6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vAlign w:val="center"/>
          </w:tcPr>
          <w:p w14:paraId="227372F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vAlign w:val="center"/>
          </w:tcPr>
          <w:p w14:paraId="420DB50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vAlign w:val="center"/>
          </w:tcPr>
          <w:p w14:paraId="22E5FAA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vAlign w:val="center"/>
          </w:tcPr>
          <w:p w14:paraId="6BCE765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30F5A510" w14:textId="77777777" w:rsidTr="00503750">
        <w:trPr>
          <w:trHeight w:val="437"/>
        </w:trPr>
        <w:tc>
          <w:tcPr>
            <w:tcW w:w="2594" w:type="dxa"/>
          </w:tcPr>
          <w:p w14:paraId="131AED2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vAlign w:val="center"/>
          </w:tcPr>
          <w:p w14:paraId="0B083A2D" w14:textId="00D20AD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55AC7762" w14:textId="4DB277B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546CDCCB" w14:textId="1F25AEE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6F5F2AB0" w14:textId="6CCB8F1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536E999" w14:textId="77777777" w:rsidTr="00503750">
        <w:trPr>
          <w:trHeight w:val="420"/>
        </w:trPr>
        <w:tc>
          <w:tcPr>
            <w:tcW w:w="2594" w:type="dxa"/>
          </w:tcPr>
          <w:p w14:paraId="5ACA2BD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vAlign w:val="center"/>
          </w:tcPr>
          <w:p w14:paraId="1901509F" w14:textId="564B41F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627E91FE" w14:textId="3F79167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2CB399E3" w14:textId="4D99817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0123606D" w14:textId="4E0A8F2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C481ACF" w14:textId="77777777" w:rsidTr="00503750">
        <w:trPr>
          <w:trHeight w:val="630"/>
        </w:trPr>
        <w:tc>
          <w:tcPr>
            <w:tcW w:w="2594" w:type="dxa"/>
          </w:tcPr>
          <w:p w14:paraId="66AC6EA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vAlign w:val="center"/>
          </w:tcPr>
          <w:p w14:paraId="001E847F" w14:textId="403D420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2DCD9E9B" w14:textId="6A8BB5C2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444A6911" w14:textId="2B4BA7D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75AD8159" w14:textId="4EAF326A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A92F090" w14:textId="77777777" w:rsidTr="00503750">
        <w:trPr>
          <w:trHeight w:val="420"/>
        </w:trPr>
        <w:tc>
          <w:tcPr>
            <w:tcW w:w="2594" w:type="dxa"/>
          </w:tcPr>
          <w:p w14:paraId="15394B3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vAlign w:val="center"/>
          </w:tcPr>
          <w:p w14:paraId="52068864" w14:textId="25F192B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5FAB4C41" w14:textId="0444261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499930FB" w14:textId="315A749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14F8DF15" w14:textId="145F147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628610D" w14:textId="77777777" w:rsidTr="00503750">
        <w:trPr>
          <w:trHeight w:val="437"/>
        </w:trPr>
        <w:tc>
          <w:tcPr>
            <w:tcW w:w="2594" w:type="dxa"/>
          </w:tcPr>
          <w:p w14:paraId="6223862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vAlign w:val="center"/>
          </w:tcPr>
          <w:p w14:paraId="07DF393A" w14:textId="6F1D44AE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19A3277C" w14:textId="53B5267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232E897B" w14:textId="43DA23B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4B5CE775" w14:textId="7CB06ACA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5A93E35" w14:textId="77777777" w:rsidTr="00503750">
        <w:trPr>
          <w:trHeight w:val="420"/>
        </w:trPr>
        <w:tc>
          <w:tcPr>
            <w:tcW w:w="2594" w:type="dxa"/>
          </w:tcPr>
          <w:p w14:paraId="161FF8A1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vAlign w:val="center"/>
          </w:tcPr>
          <w:p w14:paraId="63920836" w14:textId="094B814B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7451E3A5" w14:textId="3F9C6FF0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04971D97" w14:textId="28310C88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3456EC05" w14:textId="0CA81E5C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48C4282F" w14:textId="77777777" w:rsidR="00944C3D" w:rsidRDefault="00944C3D" w:rsidP="00944C3D">
      <w:pPr>
        <w:rPr>
          <w:rFonts w:ascii="Arial" w:hAnsi="Arial"/>
          <w:b/>
        </w:rPr>
      </w:pPr>
    </w:p>
    <w:p w14:paraId="28465E01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790"/>
        <w:gridCol w:w="2556"/>
        <w:gridCol w:w="1913"/>
      </w:tblGrid>
      <w:tr w:rsidR="00944C3D" w:rsidRPr="008D0433" w14:paraId="33A26C5C" w14:textId="77777777" w:rsidTr="00503750">
        <w:trPr>
          <w:trHeight w:val="718"/>
        </w:trPr>
        <w:tc>
          <w:tcPr>
            <w:tcW w:w="2921" w:type="dxa"/>
            <w:vAlign w:val="center"/>
          </w:tcPr>
          <w:p w14:paraId="2E91186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vAlign w:val="center"/>
          </w:tcPr>
          <w:p w14:paraId="0F62825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512FD3D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vAlign w:val="center"/>
          </w:tcPr>
          <w:p w14:paraId="32DDF54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vAlign w:val="center"/>
          </w:tcPr>
          <w:p w14:paraId="08189F4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6B6A38E7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7923E6E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</w:tcPr>
          <w:p w14:paraId="715E11D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40DE805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32EDE4A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E47A93D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6515EC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</w:tcPr>
          <w:p w14:paraId="151A25D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2729C84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08F5F1B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84DF9D0" w14:textId="77777777" w:rsidTr="00503750">
        <w:trPr>
          <w:trHeight w:val="233"/>
        </w:trPr>
        <w:tc>
          <w:tcPr>
            <w:tcW w:w="2921" w:type="dxa"/>
            <w:vAlign w:val="center"/>
          </w:tcPr>
          <w:p w14:paraId="7E34713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</w:tcPr>
          <w:p w14:paraId="3CE8F01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4F4FDF1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462EB1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69C6E02" w14:textId="77777777" w:rsidTr="00503750">
        <w:trPr>
          <w:trHeight w:val="485"/>
        </w:trPr>
        <w:tc>
          <w:tcPr>
            <w:tcW w:w="2921" w:type="dxa"/>
            <w:vAlign w:val="center"/>
          </w:tcPr>
          <w:p w14:paraId="3275443B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</w:tcPr>
          <w:p w14:paraId="57C7509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146BA3C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0077950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A34F501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1CA80822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704B5DFB" w14:textId="77777777" w:rsidTr="00503750">
        <w:tc>
          <w:tcPr>
            <w:tcW w:w="2835" w:type="dxa"/>
            <w:vAlign w:val="center"/>
          </w:tcPr>
          <w:p w14:paraId="754CAFA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19FAA4E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F96189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7C3A932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6E2B21E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07C01DF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5CE21578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166155AE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2F20B27A" w14:textId="0229DA19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46BC9FD" w14:textId="4924BC92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630B652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5CF1F3D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5EE2A85" w14:textId="00D15D2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692DDB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685E7EA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0C2E83C6" w14:textId="415BD7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F81FCFF" w14:textId="6289A2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8D3BA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D9633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6319D38" w14:textId="3CC1BE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583541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561113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682454BB" w14:textId="1335BF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4D372FB" w14:textId="75D9A2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EEFA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10709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5F677A1" w14:textId="186A64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DE1C94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21FFC95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6CDB05EF" w14:textId="045994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97F960A" w14:textId="5F024D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EABCC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FE3A0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A9A2730" w14:textId="0B328E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D6CB98E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31FB1FD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0A00B520" w14:textId="5FF5B2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8314D70" w14:textId="4CAB0D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674A0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32EB3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1B59046" w14:textId="698988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5E9024E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1F17342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5839C05F" w14:textId="081A72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A95D96C" w14:textId="6420A4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1C2E7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D2741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5F793AB" w14:textId="3283DB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748EE3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470A357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6DB2DD5D" w14:textId="5D4DF0F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1E33AA4" w14:textId="29FDCE2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54D50D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2220DF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F7F65E2" w14:textId="2CB4687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639A60D2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48147A2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5EA5E88B" w14:textId="00C066A2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1DD6FC68" w14:textId="77777777" w:rsidR="00944C3D" w:rsidRDefault="00944C3D" w:rsidP="00944C3D">
      <w:pPr>
        <w:rPr>
          <w:rFonts w:ascii="Arial" w:hAnsi="Arial"/>
          <w:b/>
        </w:rPr>
      </w:pPr>
    </w:p>
    <w:p w14:paraId="5B9DE870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555EF622" w14:textId="77777777" w:rsidTr="00503750">
        <w:tc>
          <w:tcPr>
            <w:tcW w:w="2835" w:type="dxa"/>
            <w:vAlign w:val="center"/>
          </w:tcPr>
          <w:p w14:paraId="53EAF58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77DA9BB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189429C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0714560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3235C32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538CA33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3BBACBEC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37155F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49F11F9B" w14:textId="5C0730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2566A7B" w14:textId="5D9EDA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3FBD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046BF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52D73A9" w14:textId="3872D0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B351B2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82DF9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66B812CE" w14:textId="61AC26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B653AF" w14:textId="616523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3B53B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AAB84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115CF01" w14:textId="54FD42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EC1B98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6520F1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05193E06" w14:textId="15972A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46D11CB" w14:textId="39738F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75079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556EA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25C245F" w14:textId="04EF6A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515AF0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3EB49D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547CC314" w14:textId="21E6F1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154A76A" w14:textId="539F6B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7A75C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A93C5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2166C9C" w14:textId="41B62E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CAFBBA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91A80D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28CE2FF8" w14:textId="70D5ED1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91311D7" w14:textId="4785AEB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BA0294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A5CE0F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82F187B" w14:textId="01E50388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327EEA1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3DFA6B15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2740"/>
        <w:gridCol w:w="2938"/>
      </w:tblGrid>
      <w:tr w:rsidR="00944C3D" w:rsidRPr="00050529" w14:paraId="52311F0C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4AEAE13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2FCFCE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4FDC07AE" w14:textId="77777777" w:rsidTr="00503750">
        <w:trPr>
          <w:trHeight w:val="699"/>
        </w:trPr>
        <w:tc>
          <w:tcPr>
            <w:tcW w:w="3502" w:type="dxa"/>
            <w:vMerge/>
          </w:tcPr>
          <w:p w14:paraId="4180EB7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09D5575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5883B5A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11D04F49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471F736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1C9B246A" w14:textId="4CF85B38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06D0C2D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5345283D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7F7E636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2EB970D8" w14:textId="046664C9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1B2AC7F1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4ED022A2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1F25952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7FD7258B" w14:textId="3E8F3F79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7BC850C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1CD852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47B17DD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7"/>
        <w:gridCol w:w="2743"/>
        <w:gridCol w:w="2940"/>
      </w:tblGrid>
      <w:tr w:rsidR="00944C3D" w:rsidRPr="00050529" w14:paraId="7BEB1DC4" w14:textId="77777777" w:rsidTr="00503750">
        <w:trPr>
          <w:trHeight w:val="593"/>
        </w:trPr>
        <w:tc>
          <w:tcPr>
            <w:tcW w:w="3497" w:type="dxa"/>
          </w:tcPr>
          <w:p w14:paraId="614F77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40A9C57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4C0877D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6E21918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5E1E92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46BA6E3C" w14:textId="6D0F78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923D14E" w14:textId="5C8CB3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374919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8D99D93" w14:textId="3E787C28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F7ED1AA" w14:textId="6646AF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F3E489D" w14:textId="335284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5B81495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A013C1E" w14:textId="31095DCA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C6C3FF0" w14:textId="3ECBD1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FDDA962" w14:textId="388AEB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8D9A6C5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1FA54E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1B97BAF2" w14:textId="420C28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6EBA304" w14:textId="57794D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CE4F8A9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0DFB700" w14:textId="2BC45DE8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17C2FE6" w14:textId="275F8C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4466D89" w14:textId="79F842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43CC7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72447B5" w14:textId="11DCB0A1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5DFBC34" w14:textId="4CC0D8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343DB61" w14:textId="481613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84CA9C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D07BBD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4CBEBD77" w14:textId="4CEDB2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C775034" w14:textId="4347F4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8D0447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01A8E7D" w14:textId="594D5051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5D91EAA" w14:textId="30E864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57A1DA7" w14:textId="490BE6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CE278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8E071C9" w14:textId="1C864E22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57A07F6" w14:textId="091616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59016FA" w14:textId="521F4A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115F0E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16CFFE9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446629A4" w14:textId="3A364E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E58430F" w14:textId="32D4FA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7D423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478764D" w14:textId="77A870C4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C5F3620" w14:textId="7ACA21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BAC2E69" w14:textId="3E7724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7073D55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6B632507" w14:textId="433EC568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5907BF2" w14:textId="3D5F6F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2EFDD3D" w14:textId="1E23BE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BC8CD5B" w14:textId="77777777" w:rsidR="00944C3D" w:rsidRDefault="00944C3D" w:rsidP="00944C3D">
      <w:pPr>
        <w:rPr>
          <w:rFonts w:ascii="Arial" w:hAnsi="Arial"/>
          <w:b/>
        </w:rPr>
      </w:pPr>
    </w:p>
    <w:p w14:paraId="017AEFFC" w14:textId="77777777" w:rsidR="00944C3D" w:rsidRDefault="00944C3D" w:rsidP="00944C3D">
      <w:pPr>
        <w:rPr>
          <w:rFonts w:ascii="Arial" w:hAnsi="Arial"/>
          <w:b/>
        </w:rPr>
      </w:pPr>
    </w:p>
    <w:p w14:paraId="64553471" w14:textId="77777777" w:rsidR="00944C3D" w:rsidRDefault="00944C3D" w:rsidP="00944C3D">
      <w:pPr>
        <w:rPr>
          <w:rFonts w:ascii="Arial" w:hAnsi="Arial"/>
          <w:b/>
        </w:rPr>
      </w:pPr>
    </w:p>
    <w:p w14:paraId="33C9BF1A" w14:textId="77777777" w:rsidR="00944C3D" w:rsidRDefault="00944C3D" w:rsidP="00944C3D">
      <w:pPr>
        <w:rPr>
          <w:rFonts w:ascii="Arial" w:hAnsi="Arial"/>
          <w:b/>
        </w:rPr>
      </w:pPr>
    </w:p>
    <w:p w14:paraId="5DB50489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628"/>
        <w:gridCol w:w="1215"/>
        <w:gridCol w:w="1197"/>
        <w:gridCol w:w="1193"/>
        <w:gridCol w:w="1570"/>
      </w:tblGrid>
      <w:tr w:rsidR="00944C3D" w:rsidRPr="00050529" w14:paraId="746CC545" w14:textId="77777777" w:rsidTr="00503750">
        <w:tc>
          <w:tcPr>
            <w:tcW w:w="2622" w:type="dxa"/>
            <w:vAlign w:val="center"/>
          </w:tcPr>
          <w:p w14:paraId="047BEF8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21A1269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3E528E8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0032ADC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33428CB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1B1DB40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5D91684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2E5B75C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05C1BC9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17821CC9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0BD8CEC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76BB60FF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597191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40AA91E6" w14:textId="75684E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AABF8D9" w14:textId="502E91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27683EE" w14:textId="747963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7B03F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77EC92" w14:textId="2F19DB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AAC346" w14:textId="77777777" w:rsidTr="00503750">
        <w:tc>
          <w:tcPr>
            <w:tcW w:w="2622" w:type="dxa"/>
            <w:vAlign w:val="center"/>
          </w:tcPr>
          <w:p w14:paraId="0D850D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4457389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61239A87" w14:textId="2AD9EE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DEC0F6D" w14:textId="1A5ED5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4188F08" w14:textId="256CC0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D33F5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D6BA521" w14:textId="1A569E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AFF5C70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312179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681EE5EC" w14:textId="3C70C1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4677D2F" w14:textId="1C71D8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13A3484" w14:textId="60B301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0FD67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47942AB" w14:textId="5415C6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A6CF90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189EA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22E89181" w14:textId="1F09D6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F22CDF4" w14:textId="6EAB01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543ED4D" w14:textId="721506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9F346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4E12720" w14:textId="12D506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22CB21" w14:textId="77777777" w:rsidTr="00503750">
        <w:tc>
          <w:tcPr>
            <w:tcW w:w="2622" w:type="dxa"/>
            <w:vAlign w:val="center"/>
          </w:tcPr>
          <w:p w14:paraId="5675B87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7D321EC4" w14:textId="7C143B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42698.00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6D3433D" w14:textId="7A2348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22290.00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1C71C5A" w14:textId="2504A8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6071.00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E9794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82694AF" w14:textId="65C5A9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58917.00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ABC426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0D7646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02331B09" w14:textId="35CD4C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DA0DF6A" w14:textId="38CD8A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FA7D9BA" w14:textId="158799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55874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D799091" w14:textId="366A32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75F704" w14:textId="77777777" w:rsidTr="00503750">
        <w:tc>
          <w:tcPr>
            <w:tcW w:w="2622" w:type="dxa"/>
            <w:vAlign w:val="center"/>
          </w:tcPr>
          <w:p w14:paraId="7790A57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0329BBC1" w14:textId="3BC387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3147AA8" w14:textId="1DBF7D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3B26AED" w14:textId="5802E9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EBD0C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598FEDB" w14:textId="37BBFE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6269C3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6D923E06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5750AB4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08021C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0E9D85A6" w14:textId="64AC3D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C1CF26B" w14:textId="7D825E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D8CC6CB" w14:textId="30322C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CB31E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E92F869" w14:textId="46D7A8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50AE5D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CC7F2E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2DBD4FAC" w14:textId="056E64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2A63A39" w14:textId="7F6325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E147426" w14:textId="44148A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1B8AE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511C04C" w14:textId="67B582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C6F4DA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E20963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432E9FE8" w14:textId="2BCE46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EB9537B" w14:textId="59495C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6C48B78" w14:textId="34F27C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D2769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BF8544C" w14:textId="744BAE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483913" w14:textId="77777777" w:rsidTr="00503750">
        <w:tc>
          <w:tcPr>
            <w:tcW w:w="2622" w:type="dxa"/>
            <w:vAlign w:val="center"/>
          </w:tcPr>
          <w:p w14:paraId="6BAC11C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1773" w:type="dxa"/>
            <w:vAlign w:val="center"/>
          </w:tcPr>
          <w:p w14:paraId="4333F809" w14:textId="5A5F4E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BBF3B60" w14:textId="7928FF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559E01" w14:textId="519A20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99B54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711C890" w14:textId="6EBE1B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71F4A6" w14:textId="77777777" w:rsidTr="00503750">
        <w:tc>
          <w:tcPr>
            <w:tcW w:w="2622" w:type="dxa"/>
            <w:vAlign w:val="center"/>
          </w:tcPr>
          <w:p w14:paraId="6DC22BA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4D115D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E3999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2B456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B7527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88813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6517E5EB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9C32D9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0FB8D6EB" w14:textId="5D2CA62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42698.00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119BFC6" w14:textId="188B86D8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22290.00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3DEF6EF" w14:textId="3ED3C42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6071.00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BB3E6C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FA9EDE2" w14:textId="16C1941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58917.00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60DC5B1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09F385B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4067"/>
      </w:tblGrid>
      <w:tr w:rsidR="00944C3D" w:rsidRPr="00050529" w14:paraId="5D2170D4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7741BAF8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2FAEB9FA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59ACC78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6F25A04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7A7445F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663E636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546F8C3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50078EA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1838E9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3F02230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CE9AB6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CF869D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710160C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942F82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B6229E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4FED2F7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629486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93760D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5C8ADC1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032DBB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8CC45A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1F99F40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A3616B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A2430B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096E5EC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EE45B2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813177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4F78230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7D9EB4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9897C9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1A7DD17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8487E4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E23878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Prevod 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2412977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CE9494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021346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64E4E9C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AD77BF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CAC849A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6167EC0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E1B9875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67BBE3B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748BDA8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3B4841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6F3C3A0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FA9733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44AD30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358F25C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BC7563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2B63E6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1485CAF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1CEF20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944686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306730F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A78939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B282FD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4FC02C8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7954CF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EC3580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Prevod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47140F2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D404C1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5B7643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478D92A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46B2E68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842349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EE84823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30246B44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1349"/>
        <w:gridCol w:w="1301"/>
        <w:gridCol w:w="1315"/>
        <w:gridCol w:w="1324"/>
        <w:gridCol w:w="1349"/>
      </w:tblGrid>
      <w:tr w:rsidR="00944C3D" w:rsidRPr="00050529" w14:paraId="1710182F" w14:textId="77777777" w:rsidTr="00503750">
        <w:tc>
          <w:tcPr>
            <w:tcW w:w="2835" w:type="dxa"/>
            <w:vAlign w:val="center"/>
          </w:tcPr>
          <w:p w14:paraId="0033CF9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5EB0B7E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C8C6BD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72120B8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3951B7A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0F003C2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2FF62713" w14:textId="77777777" w:rsidTr="00503750">
        <w:tc>
          <w:tcPr>
            <w:tcW w:w="2835" w:type="dxa"/>
            <w:vAlign w:val="center"/>
          </w:tcPr>
          <w:p w14:paraId="5F7C74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4480D508" w14:textId="718E3D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D797E15" w14:textId="79E4DB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8E6ADDD" w14:textId="48F9DA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A8E7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EB2E488" w14:textId="7021B4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E44C26" w14:textId="77777777" w:rsidTr="00503750">
        <w:tc>
          <w:tcPr>
            <w:tcW w:w="2835" w:type="dxa"/>
            <w:vAlign w:val="center"/>
          </w:tcPr>
          <w:p w14:paraId="1145CC8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3DC37171" w14:textId="2474D0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DE3CA34" w14:textId="67BB83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6D0F1AC" w14:textId="34FDAF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8D449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325A980" w14:textId="04E2A0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1711D0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1F4A0D9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76F7639E" w14:textId="7545391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BB58C7A" w14:textId="73A9757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DAE356" w14:textId="2A93F0C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502AD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4894B36" w14:textId="5AC8CF8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793FFC73" w14:textId="77777777" w:rsidTr="00503750">
        <w:tc>
          <w:tcPr>
            <w:tcW w:w="2835" w:type="dxa"/>
            <w:vAlign w:val="center"/>
          </w:tcPr>
          <w:p w14:paraId="0A131F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1A9BCC75" w14:textId="2D03BA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5FF72F4" w14:textId="47C341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3E9DB4D" w14:textId="5D4068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D8ED8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C17D480" w14:textId="63DC4A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2515BA9" w14:textId="77777777" w:rsidTr="00503750">
        <w:tc>
          <w:tcPr>
            <w:tcW w:w="2835" w:type="dxa"/>
            <w:vAlign w:val="center"/>
          </w:tcPr>
          <w:p w14:paraId="26C4D2B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67D3C782" w14:textId="098958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299C60E" w14:textId="2A3D53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4FDC48" w14:textId="7F11F2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C27D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A607ABC" w14:textId="728052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7C44DD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5636224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75CF0836" w14:textId="31207A6B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27B05D1" w14:textId="3C81944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49AE2B0" w14:textId="291C3774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F769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2A5C4D0" w14:textId="06C7702A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7096F91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766AC24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78ACF317" w14:textId="4C2B1D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DF6A195" w14:textId="126195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9A19E15" w14:textId="43B266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83A54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0B5BC67" w14:textId="2CB991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009F7B3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597068C4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1766"/>
        <w:gridCol w:w="1646"/>
        <w:gridCol w:w="1591"/>
        <w:gridCol w:w="1873"/>
      </w:tblGrid>
      <w:tr w:rsidR="00944C3D" w:rsidRPr="008D0433" w14:paraId="5F808EC7" w14:textId="77777777" w:rsidTr="00503750">
        <w:tc>
          <w:tcPr>
            <w:tcW w:w="2552" w:type="dxa"/>
            <w:vAlign w:val="center"/>
          </w:tcPr>
          <w:p w14:paraId="486FFFC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vAlign w:val="center"/>
          </w:tcPr>
          <w:p w14:paraId="0BB3F6D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vAlign w:val="center"/>
          </w:tcPr>
          <w:p w14:paraId="1212755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vAlign w:val="center"/>
          </w:tcPr>
          <w:p w14:paraId="692D855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vAlign w:val="center"/>
          </w:tcPr>
          <w:p w14:paraId="1262486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389D748C" w14:textId="77777777" w:rsidTr="00503750">
        <w:trPr>
          <w:trHeight w:val="525"/>
        </w:trPr>
        <w:tc>
          <w:tcPr>
            <w:tcW w:w="2552" w:type="dxa"/>
            <w:vAlign w:val="center"/>
          </w:tcPr>
          <w:p w14:paraId="61F24FB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vAlign w:val="center"/>
          </w:tcPr>
          <w:p w14:paraId="27E82C9E" w14:textId="5CC43A48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110471C8" w14:textId="218EF43D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728DCAF6" w14:textId="0D81224E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44B0403E" w14:textId="3A6991DD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E9086B1" w14:textId="77777777" w:rsidTr="00503750">
        <w:trPr>
          <w:trHeight w:val="473"/>
        </w:trPr>
        <w:tc>
          <w:tcPr>
            <w:tcW w:w="2552" w:type="dxa"/>
            <w:vAlign w:val="center"/>
          </w:tcPr>
          <w:p w14:paraId="0B8CF98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vAlign w:val="center"/>
          </w:tcPr>
          <w:p w14:paraId="3A4D5B47" w14:textId="2F2E7FF4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44B38537" w14:textId="7888853B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360A6154" w14:textId="0CFD23A3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47449EE5" w14:textId="577BA901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98C036C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0B6C3F3F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264A7237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52C314D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2103B52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30C26C22" w14:textId="77777777" w:rsidTr="00503750">
        <w:tc>
          <w:tcPr>
            <w:tcW w:w="4395" w:type="dxa"/>
            <w:vMerge/>
          </w:tcPr>
          <w:p w14:paraId="110C6CE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4BB2B0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3B6F1D4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58F12C3C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2DBB11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7C8F7185" w14:textId="5B5263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  <w:lang w:eastAsia="sk-SK"/>
              </w:rPr>
              <w:t>2.05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602EAA9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639B5BEC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373AE7A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69D5635B" w14:textId="1A5D51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  <w:lang w:eastAsia="sk-SK"/>
              </w:rPr>
              <w:t>2483.98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A517FA9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3EEC313F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5A224B4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70AF5EED" w14:textId="0A3AE3E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2486.03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2D98C6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1FE2E29F" w14:textId="77777777" w:rsidTr="00503750">
        <w:tc>
          <w:tcPr>
            <w:tcW w:w="4395" w:type="dxa"/>
            <w:vAlign w:val="center"/>
          </w:tcPr>
          <w:p w14:paraId="062A11F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16FFB634" w14:textId="4229E0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AFDA654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6F4BD2C9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5E1CBC3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0F6D4447" w14:textId="2BB5EE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DE11768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47DCD09E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4AE2595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688A1CDE" w14:textId="219F999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5826EA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6C97D268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7D3C1B3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05ECA9FB" w14:textId="56C5B31C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55704.00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341C10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176FD2F3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37FC6ECC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2"/>
        <w:gridCol w:w="2477"/>
        <w:gridCol w:w="2671"/>
      </w:tblGrid>
      <w:tr w:rsidR="00944C3D" w:rsidRPr="00E05001" w14:paraId="42D2BEF3" w14:textId="77777777" w:rsidTr="00503750">
        <w:tc>
          <w:tcPr>
            <w:tcW w:w="4395" w:type="dxa"/>
            <w:vAlign w:val="center"/>
          </w:tcPr>
          <w:p w14:paraId="6A335CA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4F75622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65427D6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7E883DCC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29F44FE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1CA9889D" w14:textId="44FBEEE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EEABE03" w14:textId="190B20D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1E9086F3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4BB7AA9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6018BA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FBA71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58289944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2995CFB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734ED5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271F0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5E1AEEE6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288CA49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36920081" w14:textId="1B5D089E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A2A26B0" w14:textId="046C41E6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404F6AA8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4A4BD9E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5AF33F6B" w14:textId="770FFCF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0D4D72B" w14:textId="1135783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41BB874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242476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3B9F742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4BABCE2C" w14:textId="77777777" w:rsidTr="00503750">
        <w:tc>
          <w:tcPr>
            <w:tcW w:w="1843" w:type="dxa"/>
            <w:vAlign w:val="center"/>
          </w:tcPr>
          <w:p w14:paraId="204F8BB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26AF1B02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26ABF26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2D7FD2C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1BC6095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176026E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5EC1CB94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6234DD3A" w14:textId="77777777" w:rsidTr="00503750">
        <w:tc>
          <w:tcPr>
            <w:tcW w:w="1843" w:type="dxa"/>
            <w:vAlign w:val="center"/>
          </w:tcPr>
          <w:p w14:paraId="19114CE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47C0B28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68DD91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ACEC88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9EF0C0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2AE2CF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F00868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03385A9F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2117D62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2A7F9F7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D145C8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12ECD3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B844C2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D69D6A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05C626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0BE2E15B" w14:textId="77777777" w:rsidTr="00503750">
        <w:tc>
          <w:tcPr>
            <w:tcW w:w="1843" w:type="dxa"/>
            <w:vAlign w:val="center"/>
          </w:tcPr>
          <w:p w14:paraId="23F93EA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2BE4A18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D1565E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8F308B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EA1239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6DE9DD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55AEA8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0B4DA9BC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19EC240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132EA3F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F56086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28C91E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5C575B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342264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BC2629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7CFB976C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3D75381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54F6677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BEBD2D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103513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74EF0FD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A7FDD4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658853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AED018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1602BC0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2868"/>
        <w:gridCol w:w="2940"/>
      </w:tblGrid>
      <w:tr w:rsidR="00944C3D" w:rsidRPr="00863342" w14:paraId="7F12A4B1" w14:textId="77777777" w:rsidTr="00503750">
        <w:trPr>
          <w:trHeight w:val="664"/>
        </w:trPr>
        <w:tc>
          <w:tcPr>
            <w:tcW w:w="3372" w:type="dxa"/>
          </w:tcPr>
          <w:p w14:paraId="717B35D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1ECCA7A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2C48C74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145F8D97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94524B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3C9D8706" w14:textId="44905B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251BA2A" w14:textId="3B2F0B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322C331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30C79367" w14:textId="2EEB27F3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736EB413" w14:textId="0E2432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8FF3F0D" w14:textId="2E1535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877B809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7A7172E" w14:textId="3CF9630E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030F43D" w14:textId="0B1B7D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116884C" w14:textId="68CD15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5D280F8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73DBECD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5719B717" w14:textId="4ADEA4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091D62F" w14:textId="44CE52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87A5B94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37AA9744" w14:textId="03A10AA0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679D822" w14:textId="5BB3D8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B654E52" w14:textId="1A8B71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DF0073F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39183B05" w14:textId="5CAD83D4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719D0B20" w14:textId="2A9F09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0C0C270" w14:textId="6333B9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C52DD72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02062513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1922"/>
        <w:gridCol w:w="1445"/>
        <w:gridCol w:w="1419"/>
        <w:gridCol w:w="1819"/>
      </w:tblGrid>
      <w:tr w:rsidR="00944C3D" w:rsidRPr="00863342" w14:paraId="3FF2C758" w14:textId="77777777" w:rsidTr="00503750">
        <w:tc>
          <w:tcPr>
            <w:tcW w:w="2835" w:type="dxa"/>
            <w:vAlign w:val="center"/>
          </w:tcPr>
          <w:p w14:paraId="40C9086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7B53D0E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5981FFF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6B457CA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63CCB96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6D4B82EF" w14:textId="77777777" w:rsidTr="00503750">
        <w:tc>
          <w:tcPr>
            <w:tcW w:w="2835" w:type="dxa"/>
          </w:tcPr>
          <w:p w14:paraId="5FD643A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39EE187D" w14:textId="542B2C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E2E3D70" w14:textId="23CCD6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EF7DD36" w14:textId="2390D4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5EE2D46" w14:textId="2F1EFC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DDF08E9" w14:textId="77777777" w:rsidTr="00503750">
        <w:tc>
          <w:tcPr>
            <w:tcW w:w="2835" w:type="dxa"/>
          </w:tcPr>
          <w:p w14:paraId="04EB06F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4777A446" w14:textId="5F756A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3E5EA25" w14:textId="7E4723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65469AE" w14:textId="28821F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F6702B0" w14:textId="587BAA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BE9323C" w14:textId="77777777" w:rsidTr="00503750">
        <w:tc>
          <w:tcPr>
            <w:tcW w:w="2835" w:type="dxa"/>
          </w:tcPr>
          <w:p w14:paraId="4065867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11E5844A" w14:textId="0C69F2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D10CFAB" w14:textId="271844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8FBA337" w14:textId="6AFBB8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8B17BD9" w14:textId="4A4FA32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46CCBCE" w14:textId="77777777" w:rsidTr="00503750">
        <w:tc>
          <w:tcPr>
            <w:tcW w:w="2835" w:type="dxa"/>
            <w:vAlign w:val="center"/>
          </w:tcPr>
          <w:p w14:paraId="3C39120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74761FB6" w14:textId="4E6E6C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2AB82A6" w14:textId="551FEC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8C00C1F" w14:textId="6D1300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A9DD7CE" w14:textId="182FE0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FCE73EC" w14:textId="77777777" w:rsidTr="00503750">
        <w:tc>
          <w:tcPr>
            <w:tcW w:w="2835" w:type="dxa"/>
            <w:vAlign w:val="center"/>
          </w:tcPr>
          <w:p w14:paraId="6CD3931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0BBF0A31" w14:textId="064DD0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AF6A0B0" w14:textId="675251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27F6432" w14:textId="60D946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C3386FE" w14:textId="1D5059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D81E87A" w14:textId="77777777" w:rsidTr="00503750">
        <w:tc>
          <w:tcPr>
            <w:tcW w:w="2835" w:type="dxa"/>
          </w:tcPr>
          <w:p w14:paraId="1E4200A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65209B73" w14:textId="36F209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EF88A3B" w14:textId="4C3CFC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FDBD227" w14:textId="33A37E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F19D80A" w14:textId="38B757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23EC24A" w14:textId="77777777" w:rsidTr="00503750">
        <w:tc>
          <w:tcPr>
            <w:tcW w:w="2835" w:type="dxa"/>
          </w:tcPr>
          <w:p w14:paraId="1BC0591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3D26160E" w14:textId="74FFDC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28DCFE" w14:textId="3883AE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FB2E82C" w14:textId="2DBBD7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D81A909" w14:textId="2D48E8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F6EE753" w14:textId="77777777" w:rsidTr="00503750">
        <w:tc>
          <w:tcPr>
            <w:tcW w:w="2835" w:type="dxa"/>
          </w:tcPr>
          <w:p w14:paraId="6CB0932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4D0B471E" w14:textId="718DC4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4B42A08" w14:textId="58B71D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EBD5078" w14:textId="3D51C0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FC4E415" w14:textId="627ADB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CAD31FE" w14:textId="77777777" w:rsidR="00944C3D" w:rsidRDefault="00944C3D" w:rsidP="00944C3D">
      <w:pPr>
        <w:rPr>
          <w:rFonts w:ascii="Arial" w:hAnsi="Arial"/>
          <w:b/>
        </w:rPr>
      </w:pPr>
    </w:p>
    <w:p w14:paraId="4B63CB1E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1926"/>
        <w:gridCol w:w="1409"/>
        <w:gridCol w:w="1455"/>
        <w:gridCol w:w="1830"/>
      </w:tblGrid>
      <w:tr w:rsidR="00944C3D" w:rsidRPr="00863342" w14:paraId="3AD96922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4E7422D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5868EC31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4C39F11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65E2B84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45C53D9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32113B5E" w14:textId="77777777" w:rsidTr="00503750">
        <w:trPr>
          <w:trHeight w:val="443"/>
        </w:trPr>
        <w:tc>
          <w:tcPr>
            <w:tcW w:w="2560" w:type="dxa"/>
          </w:tcPr>
          <w:p w14:paraId="41A3009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25596B88" w14:textId="75126A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27F04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DD75A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9B0E36B" w14:textId="0E89BF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269165C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5A1F412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7C13D50D" w14:textId="78421E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FE14A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0E20D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B3CB143" w14:textId="02E434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A73ACB0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148B71A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44950B23" w14:textId="241675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24D90F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64441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738FB084" w14:textId="154ED5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B86D2BE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72B4DC2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1F6E22C1" w14:textId="327529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5F37F9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16368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D9B57DE" w14:textId="66040D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E4F81F6" w14:textId="77777777" w:rsidR="00944C3D" w:rsidRDefault="00944C3D" w:rsidP="00944C3D">
      <w:pPr>
        <w:rPr>
          <w:rFonts w:ascii="Arial" w:hAnsi="Arial"/>
          <w:b/>
        </w:rPr>
      </w:pPr>
    </w:p>
    <w:p w14:paraId="7B39AA62" w14:textId="77777777" w:rsidR="00944C3D" w:rsidRDefault="00944C3D" w:rsidP="00944C3D">
      <w:pPr>
        <w:rPr>
          <w:rFonts w:ascii="Arial" w:hAnsi="Arial"/>
          <w:b/>
        </w:rPr>
      </w:pPr>
    </w:p>
    <w:p w14:paraId="6E4A60B8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366D5B12" w14:textId="77777777" w:rsidR="00944C3D" w:rsidRDefault="00944C3D" w:rsidP="00944C3D">
      <w:pPr>
        <w:rPr>
          <w:rFonts w:ascii="Arial" w:hAnsi="Arial"/>
          <w:b/>
        </w:rPr>
      </w:pPr>
    </w:p>
    <w:p w14:paraId="1C4B8E7E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2872"/>
        <w:gridCol w:w="2942"/>
      </w:tblGrid>
      <w:tr w:rsidR="00944C3D" w:rsidRPr="008A6A75" w14:paraId="66217C6C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19A6402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19F803D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5AB8299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9FFEF33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2DAF15E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30E7EA2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4C0EAC9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EFA331E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1A88694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7E3B4B9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43CEC8C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A502A85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0F87ED2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6CA1B05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11F68B7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07BFA32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F3A2DC0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29C110F7" w14:textId="77777777" w:rsidTr="00503750">
        <w:trPr>
          <w:trHeight w:val="677"/>
        </w:trPr>
        <w:tc>
          <w:tcPr>
            <w:tcW w:w="3358" w:type="dxa"/>
          </w:tcPr>
          <w:p w14:paraId="15F9F39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3101F33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32DB7FC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2090C8D1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EB4A54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23347A11" w14:textId="4145D9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F3BB4B8" w14:textId="049031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7ECC0D4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D74C8D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34492AC2" w14:textId="7D40F5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5FA21BA" w14:textId="0782CD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F8CC9DB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0AE39F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66F388DB" w14:textId="03411A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7D633C5" w14:textId="3E590D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6AFBA05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728C6B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325CA430" w14:textId="553F47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7139E61" w14:textId="4B04F7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7F56ADB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0E800FEF" w14:textId="5EA4718E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61F00D8D" w14:textId="710B46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144D03C" w14:textId="2D675E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744ACA3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7D114453" w14:textId="40B446C9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A770C28" w14:textId="030D71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41A1280" w14:textId="766EAB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09FD7E3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0F29DDC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57604BD1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542F067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2B181EB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340D4338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2449873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3D601B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CBF0CFB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7BD87E7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B7904E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9A1B511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3861CFF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B73842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BAC3268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68168277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4298026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5CA0BD7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2668490C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1D92A50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1DD2BD7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38BC2F1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1027CB28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09C71F3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370529E4" w14:textId="45EF99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C24F069" w14:textId="549B6B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84F61E4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61A97D4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3E389630" w14:textId="70E4B8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BE69784" w14:textId="35BB23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E0741D9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186B57D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6915E896" w14:textId="5EB65C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888AAA5" w14:textId="57A209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1B7E6B2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77760DBA" w14:textId="38969C0A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06F987FE" w14:textId="40BF73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DE2D2A6" w14:textId="1CE6E4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1B65DC8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371A23F0" w14:textId="790C417A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00E18FF9" w14:textId="424422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85CF881" w14:textId="6973F0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C389CB1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2E026BE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4920B440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6C3B04D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2F35805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3288E75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3F8FF07A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06AFD07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21DC6D0C" w14:textId="4A92DF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05031B7" w14:textId="3CEB46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5D2E010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10095E9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527EEB19" w14:textId="4EA3E5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A0DFDEA" w14:textId="498581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CB8B301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5EA886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4180836E" w14:textId="4C2592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A3EF7E3" w14:textId="03859D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191095A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4B80ACD" w14:textId="2E50EF06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383215C" w14:textId="54A6A1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8A37375" w14:textId="1D2EBA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8323D0D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54207DDD" w14:textId="629A515F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D895BA7" w14:textId="41ED1A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98E03BE" w14:textId="14CBD2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A5D224B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21F979C7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781DF268" w14:textId="77777777" w:rsidTr="00503750">
        <w:tc>
          <w:tcPr>
            <w:tcW w:w="3686" w:type="dxa"/>
            <w:vAlign w:val="center"/>
          </w:tcPr>
          <w:p w14:paraId="7AC19BA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707D907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1C1BF8A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171AAE16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2FE9694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878BF6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B53C0D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90BA552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59546A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AC350A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1F9D92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2BA61EA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2ED22EE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05F28C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DABCBE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27B9C05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734B37BB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27A5E62A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7B1D3F9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C1D3A2E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71BDF650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784DC4B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5A80575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08A309D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31C77C04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1F9F608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40464866" w14:textId="6BAA2A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3543D7B" w14:textId="111422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68AAEC2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CED613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49B885C7" w14:textId="3DE010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6F0FF9B" w14:textId="312072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8A5E566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315F0CF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268113F5" w14:textId="48BF47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0E768A2" w14:textId="387CB5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36179F7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5F5E25A9" w14:textId="561C4E6E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9D7B9A8" w14:textId="7D847C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3FA4623" w14:textId="1029EC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F48F4A2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5D90DCFC" w14:textId="3C432F7A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97A8ABD" w14:textId="22EFB5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D292A50" w14:textId="375294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CDDE62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7D47250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0C324DB8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5C3B8AC9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0DC397B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1B95C88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538D777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34823E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31959BF9" w14:textId="299FB2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930754B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52E2D6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078FF82C" w14:textId="6C7B2A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507ED2A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31098C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7EC1347F" w14:textId="57B58B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082175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C22360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377EA4B9" w14:textId="3D6211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183944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9C5243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4B0A3442" w14:textId="7B5881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A78F7FB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FDB5802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6CCC08C2" w14:textId="53887B5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DCE3B9D" w14:textId="77777777" w:rsidR="00944C3D" w:rsidRDefault="00944C3D" w:rsidP="00944C3D">
      <w:pPr>
        <w:rPr>
          <w:sz w:val="22"/>
          <w:szCs w:val="22"/>
        </w:rPr>
      </w:pPr>
    </w:p>
    <w:p w14:paraId="2BD1D14D" w14:textId="77777777" w:rsidR="00944C3D" w:rsidRDefault="00944C3D" w:rsidP="00944C3D">
      <w:pPr>
        <w:rPr>
          <w:sz w:val="22"/>
          <w:szCs w:val="22"/>
        </w:rPr>
      </w:pPr>
    </w:p>
    <w:p w14:paraId="2B573397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4B62FFAC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2FF73ED4" w14:textId="5E75CC9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3B32209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D18DE9B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0E20980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3763053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2843"/>
        <w:gridCol w:w="2922"/>
      </w:tblGrid>
      <w:tr w:rsidR="00944C3D" w:rsidRPr="002F74F8" w14:paraId="786F47C0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38288E7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06EE0216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73D2C8D3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4AAC1703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60208FC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5C37B475" w14:textId="71E44E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012C212" w14:textId="194237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1714EC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46FBAC3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4009FFC3" w14:textId="4E4EB1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AA5B082" w14:textId="4AF438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0E4E68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12E91E0A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14321A03" w14:textId="2EB4CD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11C974A" w14:textId="68602E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9A33DD5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086D5B95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665F2AFC" w14:textId="12466A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C00E6CD" w14:textId="69C3FA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7A0117C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0687FBDC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29D5D48E" w14:textId="75AE34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B4816D1" w14:textId="4E01A6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1D3C729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02CBBFC8" w14:textId="748C1D7F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5D890730" w14:textId="7C4728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CE5AABB" w14:textId="1679FB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21438A0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748C5A37" w14:textId="695DEF2E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476DE684" w14:textId="5ADB65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E313D94" w14:textId="54A8BF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CCD0E2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1A467DF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2864"/>
        <w:gridCol w:w="2937"/>
      </w:tblGrid>
      <w:tr w:rsidR="00944C3D" w:rsidRPr="002F74F8" w14:paraId="1D82C7A7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7B31CC52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40785EB9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64D6BFA3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1D5914E2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D3219A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460FCAAE" w14:textId="147CA7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6DF3DF7" w14:textId="1D291B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4E81960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D82E80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220B80A0" w14:textId="0ED350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E52432E" w14:textId="5C038A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4A489B5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7222D4C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7530AA00" w14:textId="47E73A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6F6C9B1" w14:textId="37C261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856E928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743A8A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59A964C8" w14:textId="6741ED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28C3841" w14:textId="6C4B64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55ECD68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93B91AC" w14:textId="5C82E1F5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2D507423" w14:textId="7DD1FA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28437D6" w14:textId="0FCCE3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20AD1DE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0FADF42" w14:textId="6B0B34F5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7353B499" w14:textId="2879CF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D4458AD" w14:textId="2FC586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E3CE4F1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24221694" w14:textId="09681F25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4AC8F904" w14:textId="6B3D9B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B05F2B6" w14:textId="3403F9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3330" w:rsidRPr="00212EE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127CD9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F05E940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60D21138" w14:textId="04464799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75EB6A6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35EFD0A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4E1E44DE" w14:textId="173571AE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7A44E97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0BE4F61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5FF81686" w14:textId="7856E36B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4B850E2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A7D21E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D8B2B35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1F056D3E" w14:textId="77777777" w:rsidR="00944C3D" w:rsidRPr="003607F0" w:rsidRDefault="00944C3D" w:rsidP="00944C3D"/>
    <w:p w14:paraId="2E3CA6F6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B2DDD" w14:textId="77777777" w:rsidR="002E67A4" w:rsidRDefault="002E67A4">
      <w:r>
        <w:separator/>
      </w:r>
    </w:p>
  </w:endnote>
  <w:endnote w:type="continuationSeparator" w:id="0">
    <w:p w14:paraId="05897D6D" w14:textId="77777777" w:rsidR="002E67A4" w:rsidRDefault="002E6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D84AB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06375C81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C2080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C779228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E84B3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</w:t>
    </w:r>
    <w:r w:rsidR="001D225C">
      <w:rPr>
        <w:rStyle w:val="slostrany"/>
        <w:sz w:val="16"/>
        <w:szCs w:val="16"/>
      </w:rPr>
      <w:t>2</w:t>
    </w:r>
    <w:r w:rsidRPr="00010D38">
      <w:rPr>
        <w:rStyle w:val="slostrany"/>
        <w:sz w:val="16"/>
        <w:szCs w:val="16"/>
      </w:rPr>
      <w:fldChar w:fldCharType="end"/>
    </w:r>
  </w:p>
  <w:p w14:paraId="73858105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A5284" w14:textId="77777777" w:rsidR="002E67A4" w:rsidRDefault="002E67A4">
      <w:r>
        <w:separator/>
      </w:r>
    </w:p>
  </w:footnote>
  <w:footnote w:type="continuationSeparator" w:id="0">
    <w:p w14:paraId="700AC880" w14:textId="77777777" w:rsidR="002E67A4" w:rsidRDefault="002E6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294632">
    <w:abstractNumId w:val="13"/>
  </w:num>
  <w:num w:numId="2" w16cid:durableId="451021597">
    <w:abstractNumId w:val="17"/>
  </w:num>
  <w:num w:numId="3" w16cid:durableId="2142308595">
    <w:abstractNumId w:val="8"/>
  </w:num>
  <w:num w:numId="4" w16cid:durableId="288781473">
    <w:abstractNumId w:val="7"/>
  </w:num>
  <w:num w:numId="5" w16cid:durableId="558051320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8790302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4660191">
    <w:abstractNumId w:val="20"/>
  </w:num>
  <w:num w:numId="8" w16cid:durableId="183714221">
    <w:abstractNumId w:val="10"/>
  </w:num>
  <w:num w:numId="9" w16cid:durableId="1074619347">
    <w:abstractNumId w:val="0"/>
  </w:num>
  <w:num w:numId="10" w16cid:durableId="1949696263">
    <w:abstractNumId w:val="19"/>
  </w:num>
  <w:num w:numId="11" w16cid:durableId="1687831078">
    <w:abstractNumId w:val="6"/>
  </w:num>
  <w:num w:numId="12" w16cid:durableId="1276059625">
    <w:abstractNumId w:val="9"/>
  </w:num>
  <w:num w:numId="13" w16cid:durableId="995960869">
    <w:abstractNumId w:val="12"/>
  </w:num>
  <w:num w:numId="14" w16cid:durableId="343212070">
    <w:abstractNumId w:val="15"/>
  </w:num>
  <w:num w:numId="15" w16cid:durableId="1941331977">
    <w:abstractNumId w:val="14"/>
  </w:num>
  <w:num w:numId="16" w16cid:durableId="661663600">
    <w:abstractNumId w:val="2"/>
  </w:num>
  <w:num w:numId="17" w16cid:durableId="252593696">
    <w:abstractNumId w:val="4"/>
  </w:num>
  <w:num w:numId="18" w16cid:durableId="228804733">
    <w:abstractNumId w:val="11"/>
  </w:num>
  <w:num w:numId="19" w16cid:durableId="1662850009">
    <w:abstractNumId w:val="5"/>
  </w:num>
  <w:num w:numId="20" w16cid:durableId="1945962410">
    <w:abstractNumId w:val="18"/>
  </w:num>
  <w:num w:numId="21" w16cid:durableId="1803111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arg1" w:val="20252732"/>
    <w:docVar w:name="arg2" w:val="Driver=asa17;DBF=D:\anasoft\data\tebys.db;DBN=tebys;ENG=SQL17;commlinks=TCPIP{ip=192.168.1.241};uid=hromnikova;con=finus(12.0);pwd=488300282956Vaveto1"/>
    <w:docVar w:name="arg3" w:val="591418"/>
    <w:docVar w:name="arg4" w:val="C:\Users\HROMNI~1.TEB\AppData\Local\Temp\10448516.doc"/>
    <w:docVar w:name="arg5" w:val="2"/>
  </w:docVars>
  <w:rsids>
    <w:rsidRoot w:val="003A3330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39F0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E67A4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3330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F52A9"/>
  <w15:docId w15:val="{1F295395-E08D-4A7E-9481-D129565CD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2</TotalTime>
  <Pages>16</Pages>
  <Words>5339</Words>
  <Characters>30436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 Hromníková</dc:creator>
  <cp:lastModifiedBy>Janka Hromníková</cp:lastModifiedBy>
  <cp:revision>1</cp:revision>
  <cp:lastPrinted>2009-07-30T10:15:00Z</cp:lastPrinted>
  <dcterms:created xsi:type="dcterms:W3CDTF">2026-03-19T10:10:00Z</dcterms:created>
  <dcterms:modified xsi:type="dcterms:W3CDTF">2026-03-19T10:12:00Z</dcterms:modified>
</cp:coreProperties>
</file>