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30D02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3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3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C8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1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2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9E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A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2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2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4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A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E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A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A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C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3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C0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15EF9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C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B7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31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2A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BC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73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A8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A8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00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8D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48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DD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99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B9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0D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B1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CE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DF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D0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A4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5B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21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AF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BA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F8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9B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74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F0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51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90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9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DB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1BE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E0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05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BB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B4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FC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F9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31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A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E3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F9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D3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95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DB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3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2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13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AD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C4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83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5A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4E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39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4A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A7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A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7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9B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C0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EF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76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FF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A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25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4878D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0A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39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D3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A5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E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18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DB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6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C82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24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2F4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1D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DA4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7B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A5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D2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91C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A8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28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7A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B3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53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F7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6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FF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C5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31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3D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F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35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B0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E3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64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A8E1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D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D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A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5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0E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8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2B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B9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22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8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4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9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7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7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F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2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2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5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B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9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08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17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5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40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7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4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A0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59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C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A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2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99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4F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F584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0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25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BD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0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7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7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3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A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44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89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15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A558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3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E5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49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F5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1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6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0D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A7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3F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9D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C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39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98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CB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3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632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02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712C6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E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A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8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A69F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C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D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E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E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6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B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2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0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B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4517A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0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21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5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A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0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D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A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A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5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8A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3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F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69D9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F5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D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F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3F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1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9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C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9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4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1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8CD0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4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0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E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C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B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D1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46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E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A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7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E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9B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F14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B2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79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97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B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61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1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4B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68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F5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C26AD" w14:textId="527BA1E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C2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266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6C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28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201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20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AE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7B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0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4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92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9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F47E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A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D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E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2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3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43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EB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61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D088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7DDF120" wp14:editId="4878369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289A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DDF1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2C289A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1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FFC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A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AF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B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C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3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4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2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F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5A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302DC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B09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CA80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DE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6D2E9CA" wp14:editId="245FC74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A0277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D2E9C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8A0277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96D6B15" wp14:editId="45B1A82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60687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6D6B1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C60687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B8C7107" wp14:editId="65D8EE5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2BD04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8C710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52BD04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E3D30F0" wp14:editId="1C8B482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B890A1" w14:textId="73EAA89E" w:rsidR="000B647F" w:rsidRDefault="000B647F" w:rsidP="00944C3D">
                                  <w:fldSimple w:instr=" MERGEFIELD  aDMOD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3D30F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AB890A1" w14:textId="73EAA89E" w:rsidR="000B647F" w:rsidRDefault="000B647F" w:rsidP="00944C3D">
                            <w:fldSimple w:instr=" MERGEFIELD  aDMOD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65B8EEE" wp14:editId="218711F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28E060" w14:textId="0D851E9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B8EE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D28E060" w14:textId="0D851E9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5C9BC00" wp14:editId="373E227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A0A48" w14:textId="61B87091" w:rsidR="000B647F" w:rsidRDefault="000B647F" w:rsidP="00944C3D">
                                  <w:fldSimple w:instr=" MERGEFIELD  aDRD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9BC0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16A0A48" w14:textId="61B87091" w:rsidR="000B647F" w:rsidRDefault="000B647F" w:rsidP="00944C3D">
                            <w:fldSimple w:instr=" MERGEFIELD  aDRD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5BD2098" wp14:editId="2398609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BF2FA" w14:textId="5561C6C9" w:rsidR="000B647F" w:rsidRDefault="000B647F" w:rsidP="00944C3D">
                                  <w:fldSimple w:instr=" MERGEFIELD  aDMD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D209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12BF2FA" w14:textId="5561C6C9" w:rsidR="000B647F" w:rsidRDefault="000B647F" w:rsidP="00944C3D">
                            <w:fldSimple w:instr=" MERGEFIELD  aDMD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AE245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B5FB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F8A80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7BED7AD" wp14:editId="5F64D89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232B8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BED7A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8232B8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AD71E42" wp14:editId="69B0A34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DD47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D71E4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E0DD47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753B81" wp14:editId="047893B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CB58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53B8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91CB58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0C88544" wp14:editId="47AD3FB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C0D7C" w14:textId="5741C812" w:rsidR="000B647F" w:rsidRDefault="000B647F" w:rsidP="00944C3D">
                                  <w:fldSimple w:instr=" MERGEFIELD  aDRDO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8854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D4C0D7C" w14:textId="5741C812" w:rsidR="000B647F" w:rsidRDefault="000B647F" w:rsidP="00944C3D">
                            <w:fldSimple w:instr=" MERGEFIELD  aDRDO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C734525" wp14:editId="4D30969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AABEC0" w14:textId="058C8176" w:rsidR="000B647F" w:rsidRDefault="000B647F" w:rsidP="00944C3D">
                                  <w:fldSimple w:instr=" MERGEFIELD  aDMD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73452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6AABEC0" w14:textId="058C8176" w:rsidR="000B647F" w:rsidRDefault="000B647F" w:rsidP="00944C3D">
                            <w:fldSimple w:instr=" MERGEFIELD  aDMD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0D6216" wp14:editId="0878DA4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29C9A" w14:textId="6E1396E1" w:rsidR="000B647F" w:rsidRDefault="000B647F" w:rsidP="00944C3D">
                                  <w:fldSimple w:instr=" MERGEFIELD  aDROD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D621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6929C9A" w14:textId="6E1396E1" w:rsidR="000B647F" w:rsidRDefault="000B647F" w:rsidP="00944C3D">
                            <w:fldSimple w:instr=" MERGEFIELD  aDROD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F5AD267" wp14:editId="7A466F8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B1BC96" w14:textId="2B5E2F25" w:rsidR="000B647F" w:rsidRDefault="000B647F" w:rsidP="00944C3D">
                                  <w:fldSimple w:instr=" MERGEFIELD  aDMOD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AD2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4B1BC96" w14:textId="2B5E2F25" w:rsidR="000B647F" w:rsidRDefault="000B647F" w:rsidP="00944C3D">
                            <w:fldSimple w:instr=" MERGEFIELD  aDMOD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7761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1E1D17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B87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F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A77E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CA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D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D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1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D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5F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2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2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1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7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B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49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8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1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7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5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B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7F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E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E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D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7E01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97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3F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F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4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24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3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9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4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C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6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08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D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4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0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1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BB7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E2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15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E4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83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6CF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F7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E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A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6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B8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FB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42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3EDB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E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5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6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D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FB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67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7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A0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5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7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8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7A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C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4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8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8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B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2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9C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1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2B26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E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B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F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35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3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1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D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DC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0965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2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3C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25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9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A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41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A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F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60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50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A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8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08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C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53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A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B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52B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0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E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E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7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A7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E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EFAF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5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7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A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6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43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6B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0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2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1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E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6B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B5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4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7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2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00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6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3F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32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9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703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6E6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4C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A5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F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14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E6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03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2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3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F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7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82A6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E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B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6D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4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1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E0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A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3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1B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BF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9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B5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1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7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C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7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3A5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76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0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DD9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5C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0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547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8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BE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439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C5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9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B30FA55" wp14:editId="210097E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02D0A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30FA5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B02D0A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6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4A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1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9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D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A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C3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ED11B1E" wp14:editId="270A145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39ADC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D11B1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839ADC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19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4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6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47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D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B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99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3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B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79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E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E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E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2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9F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AB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91F6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A4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C1BF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E7B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3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BAD0D4" wp14:editId="41EA279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4E1649" w14:textId="15AA377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42018340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BAD0D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84E1649" w14:textId="15AA377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42018340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20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6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F0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A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C8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13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3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E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EFD85C6" wp14:editId="6F01E66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B1269" w14:textId="4E7B2D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2022303844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D85C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1BB1269" w14:textId="4E7B2D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2022303844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E8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92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F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7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7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6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E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E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F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E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D1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19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9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A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3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7FDA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30843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082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4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F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49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7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5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6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9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5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D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F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4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4CD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C6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34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6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F1DA36" wp14:editId="774D11C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9E6F8D" w14:textId="63D330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2732/9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F1DA3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99E6F8D" w14:textId="63D330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2732/9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C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8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0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4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BB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4E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5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4F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C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1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C5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1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08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E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1C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6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09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D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95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4F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A4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C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C3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4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7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9FC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A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88A2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BD52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91B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BC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6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F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7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5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9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6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5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6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38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7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A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A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0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9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4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26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2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7629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28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2AFAFB2" wp14:editId="08F426B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8DB91B" w14:textId="02901B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AFAFB2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8DB91B" w14:textId="02901B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EFD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4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3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5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0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9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1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5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9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0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1C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0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97D24C7" wp14:editId="70F89CE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E82409" w14:textId="04645BB0" w:rsidR="000B647F" w:rsidRDefault="000B647F" w:rsidP="00944C3D">
                                  <w:fldSimple w:instr=" MERGEFIELD  aSUB_ULICA_CISLO  \* MERGEFORMAT ">
                                    <w:r w:rsidR="003A3330" w:rsidRPr="003A33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2732/9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D24C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8E82409" w14:textId="04645BB0" w:rsidR="000B647F" w:rsidRDefault="000B647F" w:rsidP="00944C3D">
                            <w:fldSimple w:instr=" MERGEFIELD  aSUB_ULICA_CISLO  \* MERGEFORMAT ">
                              <w:r w:rsidR="003A3330" w:rsidRPr="003A3330">
                                <w:rPr>
                                  <w:rFonts w:ascii="Arial" w:hAnsi="Arial" w:cs="Arial"/>
                                  <w:noProof/>
                                </w:rPr>
                                <w:t>2732/9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8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92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C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C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10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DFF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E8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270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37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3484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9D781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CA8A6CF" wp14:editId="3D1418F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84B2CB" w14:textId="5E4492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A8A6C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484B2CB" w14:textId="5E4492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70E4CF7" wp14:editId="0AAB710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866DB" w14:textId="457026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3330" w:rsidRPr="00212E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0E4CF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C9866DB" w14:textId="457026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3330" w:rsidRPr="00212EE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9644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D87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D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6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F24A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2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F72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E1BF674" wp14:editId="41CAA2F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71BD3" w14:textId="16050DD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1BF67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F371BD3" w14:textId="16050DD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1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6F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62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320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7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BB7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6F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B01B7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BF054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DAF46A" wp14:editId="0BDF44B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C9552" w14:textId="5AEFD01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DAF46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DDC9552" w14:textId="5AEFD01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E08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0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A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F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E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FF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BC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9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682F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3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9585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2AE2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94A04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F5B57BA" wp14:editId="3E4146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ADB18B" w14:textId="3D0EA8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5B57B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4ADB18B" w14:textId="3D0EA8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9666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E58E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917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2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3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5C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4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B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66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4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0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6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47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7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F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DF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6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7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3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7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D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7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8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F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00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826E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E29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17A8C7" w14:textId="146852D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A3330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B2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06C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51C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E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BD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4298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CC9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5E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0C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A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9E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859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726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D22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7A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CB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12D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606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6D7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D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A8D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333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F3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4C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AD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9D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4C2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4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52D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C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D6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A55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23E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27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F8C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2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D217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6EB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A0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4E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5D0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53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4B5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713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DD2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1D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37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3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FD3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89B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1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45E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F12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8B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27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DB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E8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0DA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D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254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AE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8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D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3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B5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8DB4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419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4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0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6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1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D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7A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A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28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4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0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F3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95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F4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8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4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6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D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8E7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56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96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D02CB1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F36F738" w14:textId="77777777" w:rsidR="00944C3D" w:rsidRDefault="00944C3D" w:rsidP="00944C3D">
      <w:pPr>
        <w:rPr>
          <w:rFonts w:ascii="Arial" w:hAnsi="Arial"/>
        </w:rPr>
      </w:pPr>
    </w:p>
    <w:p w14:paraId="2AB70E7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BB2AD18" w14:textId="41C3D00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0A73E99" w14:textId="1011229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B1934FE" w14:textId="7C67F61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112E41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CC43A5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96F793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EFDFC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0D0B5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1D87E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567B87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48A46BD" w14:textId="689DAC60" w:rsidR="00944C3D" w:rsidRPr="008D0433" w:rsidRDefault="003A333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Roman Doval</w:t>
            </w:r>
          </w:p>
        </w:tc>
        <w:tc>
          <w:tcPr>
            <w:tcW w:w="3260" w:type="dxa"/>
            <w:vAlign w:val="center"/>
          </w:tcPr>
          <w:p w14:paraId="07C8A1FF" w14:textId="6A3680BA" w:rsidR="00944C3D" w:rsidRPr="008D0433" w:rsidRDefault="003A333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6FB6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8D2E3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71B9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181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E7B20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3CDD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731E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059B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C29A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1BD57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5D930D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8327BB2" w14:textId="3B58629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3C037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1384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7D14F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E943C9" w14:textId="2DB36DE2" w:rsidR="00944C3D" w:rsidRDefault="003A333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6DA3D8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763C4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13BBCE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BF355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122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E895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4AEF8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1188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4E36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2617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DAE4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8D497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EC56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6BF07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E047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948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DC43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B55B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7E128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1AD3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C9B9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4191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98C0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17D5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4A70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7396BCC" w14:textId="0A76888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0E955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79CC1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97E19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EB5C65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E86740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71D555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B605BB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AABB5F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F4636A6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87115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557AB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F501B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F68945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3AB4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E0B44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14FD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AA205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A0FC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AE17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6590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BF1E6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CA71F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272C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8CE8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FE77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464B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C9C7D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004FC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A4ACE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2EB2A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CBDB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A549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CFD19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4BDDB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28B59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6E7E5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959E3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7618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58EFD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A740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57AB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E4D5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7CB61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056CE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D2C51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45F1B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D01B1A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E582A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76012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BAFCB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218D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5394416" w14:textId="77777777" w:rsidTr="00503750">
        <w:trPr>
          <w:trHeight w:val="302"/>
        </w:trPr>
        <w:tc>
          <w:tcPr>
            <w:tcW w:w="4510" w:type="dxa"/>
          </w:tcPr>
          <w:p w14:paraId="050A3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48FD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CD15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6368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B4ECC8" w14:textId="77777777" w:rsidTr="00503750">
        <w:trPr>
          <w:trHeight w:val="302"/>
        </w:trPr>
        <w:tc>
          <w:tcPr>
            <w:tcW w:w="4510" w:type="dxa"/>
          </w:tcPr>
          <w:p w14:paraId="40F5D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2569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CC9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A2DDE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ED9A78" w14:textId="77777777" w:rsidTr="00503750">
        <w:trPr>
          <w:trHeight w:val="302"/>
        </w:trPr>
        <w:tc>
          <w:tcPr>
            <w:tcW w:w="4510" w:type="dxa"/>
          </w:tcPr>
          <w:p w14:paraId="23ECAE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9E359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1DE2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2E4C1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20DA8" w14:textId="77777777" w:rsidTr="00503750">
        <w:trPr>
          <w:trHeight w:val="302"/>
        </w:trPr>
        <w:tc>
          <w:tcPr>
            <w:tcW w:w="4510" w:type="dxa"/>
          </w:tcPr>
          <w:p w14:paraId="124BB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F8A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9B7C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AB23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13EE0F" w14:textId="77777777" w:rsidTr="00503750">
        <w:trPr>
          <w:trHeight w:val="327"/>
        </w:trPr>
        <w:tc>
          <w:tcPr>
            <w:tcW w:w="4510" w:type="dxa"/>
          </w:tcPr>
          <w:p w14:paraId="3C72C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0C5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5071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72D6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A0B1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C7807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197B803" w14:textId="006086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47B04B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7087B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1464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F6A2D2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52563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CC1F5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F2914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FBC095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870F921" w14:textId="77777777" w:rsidTr="00503750">
        <w:tc>
          <w:tcPr>
            <w:tcW w:w="2302" w:type="dxa"/>
            <w:vAlign w:val="center"/>
          </w:tcPr>
          <w:p w14:paraId="2BC013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2C9F8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9538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464C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89E7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17605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7C8B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B11E4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0FAFCF9" w14:textId="77777777" w:rsidTr="00503750">
        <w:tc>
          <w:tcPr>
            <w:tcW w:w="15593" w:type="dxa"/>
            <w:gridSpan w:val="8"/>
            <w:vAlign w:val="center"/>
          </w:tcPr>
          <w:p w14:paraId="11122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910B9A" w14:textId="77777777" w:rsidTr="00503750">
        <w:tc>
          <w:tcPr>
            <w:tcW w:w="2302" w:type="dxa"/>
            <w:vAlign w:val="center"/>
          </w:tcPr>
          <w:p w14:paraId="37C78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AD63B8" w14:textId="76EE65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D78E05" w14:textId="60889F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0192D" w14:textId="4CDF7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2B880" w14:textId="58ED3E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CE894" w14:textId="77452A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36D0E" w14:textId="7D87B3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B6C28" w14:textId="6F04F0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DE8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770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17A4955" w14:textId="6AD61C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5C119A" w14:textId="3C022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C24F9" w14:textId="6873B6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3511B" w14:textId="0B8F54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B3AD2" w14:textId="208EDE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C651A" w14:textId="3A33BF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F75FA" w14:textId="7D7CEA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3BD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C80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C564484" w14:textId="53F35A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8F2935" w14:textId="4BEB5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CCB5D" w14:textId="3B1D5B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2AB51" w14:textId="5AD68B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317EB" w14:textId="3546A7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975E1" w14:textId="28BCF5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BF49B" w14:textId="57154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E53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3CF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53BE7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62881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0D4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60D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B2E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EC4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07C8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EEF06E" w14:textId="77777777" w:rsidTr="00503750">
        <w:tc>
          <w:tcPr>
            <w:tcW w:w="2302" w:type="dxa"/>
            <w:vAlign w:val="center"/>
          </w:tcPr>
          <w:p w14:paraId="2FB62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55EB19" w14:textId="22494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290D6D" w14:textId="61C158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4E572" w14:textId="229E70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2E788" w14:textId="0E1BC2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93130" w14:textId="79365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F0BDAE" w14:textId="1FBE6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97B61" w14:textId="2B69D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EC9BF" w14:textId="77777777" w:rsidTr="00503750">
        <w:tc>
          <w:tcPr>
            <w:tcW w:w="15593" w:type="dxa"/>
            <w:gridSpan w:val="8"/>
            <w:vAlign w:val="center"/>
          </w:tcPr>
          <w:p w14:paraId="528AB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669943" w14:textId="77777777" w:rsidTr="00503750">
        <w:tc>
          <w:tcPr>
            <w:tcW w:w="2302" w:type="dxa"/>
            <w:vAlign w:val="center"/>
          </w:tcPr>
          <w:p w14:paraId="1F9E6A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74CA3D" w14:textId="569FCF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7F58BB" w14:textId="1060D6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BDE38" w14:textId="727A7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8CD7B" w14:textId="75F989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FB7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0013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087B14" w14:textId="1B2B87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F3B0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1287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F3120A" w14:textId="6C87E7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07BAB6" w14:textId="347D9E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2B0FC" w14:textId="79125D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C775B" w14:textId="7E5189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BC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210A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A63AEC" w14:textId="2C9FC4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56C9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F8B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A979982" w14:textId="00FA0C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E8BC22" w14:textId="5F7920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64F20" w14:textId="30EBE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65251" w14:textId="6B7F1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0E9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6AF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DD3D4C" w14:textId="0D20C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48BB5" w14:textId="77777777" w:rsidTr="00503750">
        <w:tc>
          <w:tcPr>
            <w:tcW w:w="2302" w:type="dxa"/>
            <w:vAlign w:val="center"/>
          </w:tcPr>
          <w:p w14:paraId="1EA3D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8FCF34" w14:textId="260669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0CC479" w14:textId="1A042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A33D8" w14:textId="253E96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3AFCC" w14:textId="5C25A7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C06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047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20B60B" w14:textId="7E7A52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55E5C" w14:textId="77777777" w:rsidTr="00503750">
        <w:tc>
          <w:tcPr>
            <w:tcW w:w="15593" w:type="dxa"/>
            <w:gridSpan w:val="8"/>
            <w:vAlign w:val="center"/>
          </w:tcPr>
          <w:p w14:paraId="3FA04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07C680" w14:textId="77777777" w:rsidTr="00503750">
        <w:tc>
          <w:tcPr>
            <w:tcW w:w="2302" w:type="dxa"/>
            <w:vAlign w:val="center"/>
          </w:tcPr>
          <w:p w14:paraId="2E81A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03EAD1D" w14:textId="6344AD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83FCC3" w14:textId="6D1CF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4ACC4" w14:textId="754ED1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4B293" w14:textId="0BE162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35CF0" w14:textId="6530D1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12B1F" w14:textId="437EB0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00620" w14:textId="563C69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5EF7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2570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4BE139" w14:textId="178DE5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0C21D9" w14:textId="7DD70A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B4904" w14:textId="2EBFD6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CE75C" w14:textId="6AFDE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48425" w14:textId="020E1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E6378" w14:textId="7DE6F0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FADF50" w14:textId="0813A4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A5DD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D11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AF2EA0" w14:textId="0C43C3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9C9967" w14:textId="6FAA9D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5BFD6" w14:textId="1338B9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D5027" w14:textId="1C9006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8D915" w14:textId="04BBC0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CF0A4" w14:textId="63E17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8A0B7" w14:textId="7B81CD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1898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91F5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282AF9D" w14:textId="40D020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97E44B" w14:textId="4256F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DC4F3" w14:textId="7C7D8A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95E7E" w14:textId="7066F2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AD4CE" w14:textId="3841A9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29A30" w14:textId="7DDF0B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20E0B" w14:textId="638903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059F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85699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D97E3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98B7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BB97AD" w14:textId="0B462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B697DF" w14:textId="50840B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D1F8E" w14:textId="7E711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04063" w14:textId="42F5B8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2D97A" w14:textId="07440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DEA0D" w14:textId="0770F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8A833" w14:textId="476A9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10B0C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9CB4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F95C99" w14:textId="5C9205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622555" w14:textId="163F79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3F2038" w14:textId="74E0A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3E53A" w14:textId="304B90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DB697" w14:textId="55CEA6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2947F" w14:textId="5C771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7BD94" w14:textId="28B0B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59BBB9" w14:textId="77777777" w:rsidR="00944C3D" w:rsidRDefault="00944C3D" w:rsidP="00944C3D">
      <w:pPr>
        <w:rPr>
          <w:rFonts w:ascii="Arial" w:hAnsi="Arial"/>
          <w:b/>
        </w:rPr>
      </w:pPr>
    </w:p>
    <w:p w14:paraId="4183795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848F3DB" w14:textId="77777777" w:rsidTr="00503750">
        <w:tc>
          <w:tcPr>
            <w:tcW w:w="1944" w:type="dxa"/>
            <w:vAlign w:val="center"/>
          </w:tcPr>
          <w:p w14:paraId="6BD367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82488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CA7C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A597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7B44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975B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464E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E3A3A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AD85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913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B81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ABD39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A2613D" w14:textId="77777777" w:rsidTr="00503750">
        <w:tc>
          <w:tcPr>
            <w:tcW w:w="15685" w:type="dxa"/>
            <w:gridSpan w:val="12"/>
            <w:vAlign w:val="center"/>
          </w:tcPr>
          <w:p w14:paraId="21C01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7DC3F0" w14:textId="77777777" w:rsidTr="00503750">
        <w:tc>
          <w:tcPr>
            <w:tcW w:w="1944" w:type="dxa"/>
            <w:vAlign w:val="center"/>
          </w:tcPr>
          <w:p w14:paraId="2D794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D3556C" w14:textId="46E0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80DC5D" w14:textId="5F992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92A43E" w14:textId="6C88B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B3AACD" w14:textId="56F10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AC50DE" w14:textId="7E8DA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A718B0" w14:textId="7E80A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6AC8B8" w14:textId="00E9C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2F7D7" w14:textId="1A7E1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0AA109" w14:textId="676A6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D0C8DF" w14:textId="7E124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B6F911" w14:textId="65D4E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5EDA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5D2A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9C10B2" w14:textId="7D2FC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39243A" w14:textId="0DD00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2F9B50" w14:textId="0E6A8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662887" w14:textId="06E78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2D7C11" w14:textId="33380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FD546C" w14:textId="54DFA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9C6835" w14:textId="5B83C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56A334" w14:textId="041F7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BFD597" w14:textId="351DA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71B135" w14:textId="73851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A836AB" w14:textId="6C311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48B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B9F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0B046CC" w14:textId="34F6A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98E0D8" w14:textId="6A01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68520" w14:textId="3ECE0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E017B" w14:textId="4DC62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6B91E4" w14:textId="4C89A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8B93C" w14:textId="0E296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7711BC" w14:textId="6571E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01217" w14:textId="32B00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F2F06B" w14:textId="6F30C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FE20A5" w14:textId="70100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3749BD" w14:textId="02343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14C4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0360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4E54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51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7B3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C37E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8AF5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AEEE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B60A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607F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BC7A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406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32F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CDADDB" w14:textId="77777777" w:rsidTr="00503750">
        <w:tc>
          <w:tcPr>
            <w:tcW w:w="1944" w:type="dxa"/>
            <w:vAlign w:val="center"/>
          </w:tcPr>
          <w:p w14:paraId="3A874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040155" w14:textId="1F372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B4136A" w14:textId="55A4A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5994F5" w14:textId="6124A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B477D5" w14:textId="069A7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6617E5" w14:textId="30398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F8D3A" w14:textId="7CE8E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C9A629" w14:textId="41655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F866AA" w14:textId="2C9B2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872D39" w14:textId="45FDE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DEB6A8" w14:textId="32A68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12016D" w14:textId="07BB4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5DBEA" w14:textId="77777777" w:rsidTr="00503750">
        <w:tc>
          <w:tcPr>
            <w:tcW w:w="15685" w:type="dxa"/>
            <w:gridSpan w:val="12"/>
            <w:vAlign w:val="center"/>
          </w:tcPr>
          <w:p w14:paraId="0D937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709005" w14:textId="77777777" w:rsidTr="00503750">
        <w:tc>
          <w:tcPr>
            <w:tcW w:w="1944" w:type="dxa"/>
            <w:vAlign w:val="center"/>
          </w:tcPr>
          <w:p w14:paraId="3D729E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1288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B58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043105" w14:textId="7A90E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D95665" w14:textId="6A1D7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D448C5" w14:textId="02B32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F86C81" w14:textId="4B305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6780E2" w14:textId="11EE0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C83266" w14:textId="7EBAF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423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C9C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5E6C60" w14:textId="17427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7D42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51C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561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38F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7E20EE" w14:textId="5CB81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C24232" w14:textId="0874F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25C32" w14:textId="6190F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47B086" w14:textId="54F84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4BCDA9" w14:textId="2CDFE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1DA316" w14:textId="70ADB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066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0C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8F3241" w14:textId="775E3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B0D7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EE3F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98D7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18F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913CA6" w14:textId="638B4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D09414" w14:textId="674FB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CDB322" w14:textId="36F90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5E0089" w14:textId="577C1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4751CC" w14:textId="51C8B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19EAA2" w14:textId="03B4B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B1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84C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15AA17" w14:textId="33DA2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765E3" w14:textId="77777777" w:rsidTr="00503750">
        <w:tc>
          <w:tcPr>
            <w:tcW w:w="1944" w:type="dxa"/>
            <w:vAlign w:val="center"/>
          </w:tcPr>
          <w:p w14:paraId="39AFA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AB7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567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2899D4" w14:textId="3B670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A2343B" w14:textId="580C8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BA8995" w14:textId="2D7C6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3D0448" w14:textId="56BCA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D9E7E4" w14:textId="05317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A1F656" w14:textId="58BA3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741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FAC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0D6423" w14:textId="0E59A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4CE19" w14:textId="77777777" w:rsidTr="00503750">
        <w:tc>
          <w:tcPr>
            <w:tcW w:w="15685" w:type="dxa"/>
            <w:gridSpan w:val="12"/>
            <w:vAlign w:val="center"/>
          </w:tcPr>
          <w:p w14:paraId="779C80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D089455" w14:textId="77777777" w:rsidTr="00503750">
        <w:tc>
          <w:tcPr>
            <w:tcW w:w="1944" w:type="dxa"/>
            <w:vAlign w:val="center"/>
          </w:tcPr>
          <w:p w14:paraId="356368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A63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AA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0F345D" w14:textId="5F7FF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58C8E5" w14:textId="3CEF0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1FF5B9" w14:textId="499A6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228FB4" w14:textId="611DE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EFA988" w14:textId="749EE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47A8A4" w14:textId="433CD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D5412" w14:textId="34B58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2F3518" w14:textId="0F579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14AB9E" w14:textId="11DBB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B526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D2F4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9203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404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3D804F" w14:textId="5A2D5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7030D7" w14:textId="6BFE6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0E6F4A" w14:textId="38AEB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D032C9" w14:textId="415DE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393F1C" w14:textId="0A6B8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36D2D7" w14:textId="5D8F3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434863" w14:textId="6647C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3CE658" w14:textId="166B5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5D726B" w14:textId="6A5F3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AC6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7952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0779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ADB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DDF934" w14:textId="5CF94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ADE847" w14:textId="74664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B4C1F7" w14:textId="73577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81E6DD" w14:textId="0EDB3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8286BA" w14:textId="53B9A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774A44" w14:textId="2AC3E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68CB20" w14:textId="57023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456758" w14:textId="0AFC3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9AA5E3" w14:textId="7F716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1A7B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FF6C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DE4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EC9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BAFB19" w14:textId="0AE7F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3FCB71" w14:textId="7AFD3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6C9454" w14:textId="2DBDA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833207" w14:textId="48B26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233CBE" w14:textId="627B4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DE04C9" w14:textId="12268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6A82F7" w14:textId="69B61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2EFF72" w14:textId="27A46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0A775B" w14:textId="73B8D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3661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2DBE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A5496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6DFD7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5343C5" w14:textId="040B0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5BA925" w14:textId="52E00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74BC58" w14:textId="4F9EA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6A55E3" w14:textId="6BFEE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6D97BE" w14:textId="32E1E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63294B" w14:textId="254A7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33F0D8" w14:textId="18D64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AB7D10" w14:textId="4E733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E9AC8D" w14:textId="34331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8D599E" w14:textId="1A8F6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B3C54E" w14:textId="37F1D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98CC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BFDE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CF52BF" w14:textId="644AA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A63897" w14:textId="1C461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D5AC1C" w14:textId="411B7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386AF1" w14:textId="3C288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6B5EF1" w14:textId="145D4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2610A8" w14:textId="48572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59ACFC" w14:textId="3601D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4E22FA" w14:textId="2C05D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0AC16" w14:textId="3B8F5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F6849B" w14:textId="2191B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4A2C7C" w14:textId="3263B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B99D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E5E6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CD8F7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843287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604E3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4A7E6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1EE0EB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3739D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55E68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49E7B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4B68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A826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EE720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4B2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CE3D1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90478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8990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133D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162E4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FA91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CBF4B6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6B5FD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EBB37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F564C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E5BAF94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1BCFC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A315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1943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27B5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E6BC7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7C83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0BC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8D077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C039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1928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2FB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374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72CB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F506CA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AF5D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A7A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EB8C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2DE1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82E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1C93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30E3FAE" w14:textId="77777777" w:rsidTr="00503750">
        <w:trPr>
          <w:trHeight w:val="1073"/>
        </w:trPr>
        <w:tc>
          <w:tcPr>
            <w:tcW w:w="3614" w:type="dxa"/>
            <w:vMerge/>
          </w:tcPr>
          <w:p w14:paraId="6B64C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4508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F9E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0E2C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6126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F9E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F2A4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291EF36" w14:textId="77777777" w:rsidTr="00503750">
        <w:trPr>
          <w:trHeight w:val="283"/>
        </w:trPr>
        <w:tc>
          <w:tcPr>
            <w:tcW w:w="3614" w:type="dxa"/>
          </w:tcPr>
          <w:p w14:paraId="54ADB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C38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FAC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CD9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3E5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04E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5FB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EAE113" w14:textId="77777777" w:rsidTr="00503750">
        <w:trPr>
          <w:trHeight w:val="283"/>
        </w:trPr>
        <w:tc>
          <w:tcPr>
            <w:tcW w:w="3614" w:type="dxa"/>
          </w:tcPr>
          <w:p w14:paraId="5392B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BEA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2F9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07C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8121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F6F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762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018DAF" w14:textId="77777777" w:rsidTr="00503750">
        <w:trPr>
          <w:trHeight w:val="283"/>
        </w:trPr>
        <w:tc>
          <w:tcPr>
            <w:tcW w:w="3614" w:type="dxa"/>
          </w:tcPr>
          <w:p w14:paraId="30C96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46A3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0AB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B3D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559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DF6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1B4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A5449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B465DA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D95EB0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582C9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577F4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5EED8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025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B18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6B5E8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98C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3CE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F586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23369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B66E9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73F9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F2C4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F77CD26" w14:textId="67C6E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5E360" w14:textId="58151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0B909" w14:textId="37E63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75BF9" w14:textId="17902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020CB" w14:textId="33156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46F492" w14:textId="7B491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16360" w14:textId="2376C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EE27A6" w14:textId="37031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FCD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49A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F14A57A" w14:textId="46AB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1CFF88" w14:textId="03870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3BF73" w14:textId="36831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47DB5" w14:textId="0A244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678E47" w14:textId="66A11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A07A4" w14:textId="40D2C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41437" w14:textId="3E4D0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D862B7" w14:textId="1EE54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E31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7AB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4A5E95B" w14:textId="47D88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62918" w14:textId="6241B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339D0" w14:textId="34BBC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DADF7" w14:textId="557EE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7A88E" w14:textId="3A433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A48E5" w14:textId="229D6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B5607" w14:textId="37C91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B02667" w14:textId="4BD36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7E1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88A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9DFD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429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D6F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515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B0A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042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472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A43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C8D1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DDC1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5B93E3" w14:textId="615ED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5527F" w14:textId="245C8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A7C3F" w14:textId="0F289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D59DF" w14:textId="482FD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DA9CF" w14:textId="0756B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185652" w14:textId="60311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465C0" w14:textId="2A072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B0480C" w14:textId="32058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E0F6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1126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7FBB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72F2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DDA976" w14:textId="46432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B0563" w14:textId="70714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A618F" w14:textId="72367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D8671" w14:textId="300A0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B4836" w14:textId="6D2EE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E0B11" w14:textId="6A454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B8801" w14:textId="5D95E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DD7FE2" w14:textId="091CD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ADF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07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6F7E4B1" w14:textId="07636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D25C2" w14:textId="311E7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E3396" w14:textId="259A1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DA622" w14:textId="589B2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B3960" w14:textId="53C17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4D53E" w14:textId="7241A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7C4C" w14:textId="7B96D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9E421B" w14:textId="2774B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C28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2E9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38CEF9" w14:textId="3544A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9186C" w14:textId="49EB4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ACBA3" w14:textId="06A38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31557" w14:textId="5BBD9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67E61" w14:textId="609FE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B058F" w14:textId="270B1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1333E" w14:textId="660BD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E78168" w14:textId="23214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4CD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991F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4BCADD" w14:textId="02935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281FD" w14:textId="4C5F3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18A7E" w14:textId="7843E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AFDD5" w14:textId="200A2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8AA1A" w14:textId="2A74E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25321" w14:textId="5DFE6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BEEDB" w14:textId="050DD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37278B" w14:textId="6CEF9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C433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E6DFE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FC36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0B99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0236C4" w14:textId="04B96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FBB7E0" w14:textId="0DA3F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9C877" w14:textId="493B8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C70FE" w14:textId="41E77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27B277" w14:textId="68E96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6522E" w14:textId="7B715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B651D" w14:textId="2596E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22B811" w14:textId="598A5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2770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2BBDE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519746" w14:textId="41419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54CCC" w14:textId="77805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FFE508" w14:textId="6E0A5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24338" w14:textId="70ECB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9709E" w14:textId="7F6D6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23CDC" w14:textId="1F609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58721" w14:textId="3F7B9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3DFA92" w14:textId="69E93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5C0B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257E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87148CA" w14:textId="311CA85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D0231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74C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836D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03AD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2EC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111C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70CF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C498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9A1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9144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B46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BAE7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32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F7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7D2E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76B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FA09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49547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3A7BA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A76DE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E2FC00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A9FE4D7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8E7DF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2737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20DB5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2E5FA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BCE76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F5A510" w14:textId="77777777" w:rsidTr="00503750">
        <w:trPr>
          <w:trHeight w:val="437"/>
        </w:trPr>
        <w:tc>
          <w:tcPr>
            <w:tcW w:w="2594" w:type="dxa"/>
          </w:tcPr>
          <w:p w14:paraId="131AED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B083A2D" w14:textId="00D20A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AC7762" w14:textId="4DB277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46CDCCB" w14:textId="1F25AE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5F2AB0" w14:textId="6CCB8F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36E999" w14:textId="77777777" w:rsidTr="00503750">
        <w:trPr>
          <w:trHeight w:val="420"/>
        </w:trPr>
        <w:tc>
          <w:tcPr>
            <w:tcW w:w="2594" w:type="dxa"/>
          </w:tcPr>
          <w:p w14:paraId="5ACA2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901509F" w14:textId="564B41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7E91FE" w14:textId="3F7916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B399E3" w14:textId="4D9981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123606D" w14:textId="4E0A8F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481ACF" w14:textId="77777777" w:rsidTr="00503750">
        <w:trPr>
          <w:trHeight w:val="630"/>
        </w:trPr>
        <w:tc>
          <w:tcPr>
            <w:tcW w:w="2594" w:type="dxa"/>
          </w:tcPr>
          <w:p w14:paraId="66AC6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01E847F" w14:textId="403D42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DCD9E9B" w14:textId="6A8BB5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44A6911" w14:textId="2B4BA7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5AD8159" w14:textId="4EAF32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92F090" w14:textId="77777777" w:rsidTr="00503750">
        <w:trPr>
          <w:trHeight w:val="420"/>
        </w:trPr>
        <w:tc>
          <w:tcPr>
            <w:tcW w:w="2594" w:type="dxa"/>
          </w:tcPr>
          <w:p w14:paraId="15394B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2068864" w14:textId="25F192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FAB4C41" w14:textId="044426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9930FB" w14:textId="315A74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F8DF15" w14:textId="145F14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28610D" w14:textId="77777777" w:rsidTr="00503750">
        <w:trPr>
          <w:trHeight w:val="437"/>
        </w:trPr>
        <w:tc>
          <w:tcPr>
            <w:tcW w:w="2594" w:type="dxa"/>
          </w:tcPr>
          <w:p w14:paraId="622386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7DF393A" w14:textId="6F1D44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9A3277C" w14:textId="53B526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2E897B" w14:textId="43DA23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5CE775" w14:textId="7CB06A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A93E35" w14:textId="77777777" w:rsidTr="00503750">
        <w:trPr>
          <w:trHeight w:val="420"/>
        </w:trPr>
        <w:tc>
          <w:tcPr>
            <w:tcW w:w="2594" w:type="dxa"/>
          </w:tcPr>
          <w:p w14:paraId="161FF8A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3920836" w14:textId="094B814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51E3A5" w14:textId="3F9C6FF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4971D97" w14:textId="28310C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456EC05" w14:textId="0CA81E5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8C4282F" w14:textId="77777777" w:rsidR="00944C3D" w:rsidRDefault="00944C3D" w:rsidP="00944C3D">
      <w:pPr>
        <w:rPr>
          <w:rFonts w:ascii="Arial" w:hAnsi="Arial"/>
          <w:b/>
        </w:rPr>
      </w:pPr>
    </w:p>
    <w:p w14:paraId="28465E0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3A26C5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E9118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F6282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12FD3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2DDF5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8189F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B6A38E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923E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15E1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DE8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2EDE4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47A93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515EC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51A2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729C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8F5F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4DF9D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E347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CE8F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F4FD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62EB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9C6E0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275443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7C75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46BA3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0779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34F50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A8082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4B5DFB" w14:textId="77777777" w:rsidTr="00503750">
        <w:tc>
          <w:tcPr>
            <w:tcW w:w="2835" w:type="dxa"/>
            <w:vAlign w:val="center"/>
          </w:tcPr>
          <w:p w14:paraId="754CAF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9FAA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F9618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C3A9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E2B2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C01D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CE2157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66155A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F20B27A" w14:textId="0229DA1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BC9FD" w14:textId="4924BC9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0B65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CF1F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EE2A85" w14:textId="00D15D2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92DD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85E7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C2E83C6" w14:textId="415BD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1FCFF" w14:textId="6289A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D3B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96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319D38" w14:textId="3CC1B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8354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6111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2454BB" w14:textId="1335B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D372FB" w14:textId="75D9A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EF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070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F677A1" w14:textId="186A6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E1C9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1FFC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CDB05EF" w14:textId="04599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F960A" w14:textId="5F024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BC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E3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A2730" w14:textId="0B328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CB98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1FB1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A00B520" w14:textId="5FF5B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314D70" w14:textId="4CAB0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4A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2EB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B59046" w14:textId="69898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9024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F173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839C05F" w14:textId="081A7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5D96C" w14:textId="6420A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C2E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274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F793AB" w14:textId="3283D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48EE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0A35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DB2DD5D" w14:textId="5D4DF0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33AA4" w14:textId="29FDCE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D50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20D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7F65E2" w14:textId="2CB468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9A60D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8147A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A5E88B" w14:textId="00C066A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DD6FC68" w14:textId="77777777" w:rsidR="00944C3D" w:rsidRDefault="00944C3D" w:rsidP="00944C3D">
      <w:pPr>
        <w:rPr>
          <w:rFonts w:ascii="Arial" w:hAnsi="Arial"/>
          <w:b/>
        </w:rPr>
      </w:pPr>
    </w:p>
    <w:p w14:paraId="5B9DE87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5EF622" w14:textId="77777777" w:rsidTr="00503750">
        <w:tc>
          <w:tcPr>
            <w:tcW w:w="2835" w:type="dxa"/>
            <w:vAlign w:val="center"/>
          </w:tcPr>
          <w:p w14:paraId="53EAF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7DA9B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89429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7145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235C3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38CA3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BBACBE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7155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F11F9B" w14:textId="5C073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66A7B" w14:textId="5D9ED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FB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6B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2D73A9" w14:textId="3872D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351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2DF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6B812CE" w14:textId="61AC2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653AF" w14:textId="61652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53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AB8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15CF01" w14:textId="54FD4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C1B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520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193E06" w14:textId="15972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6D11CB" w14:textId="39738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07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6E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C245F" w14:textId="04EF6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515A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EB4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47CC314" w14:textId="21E6F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4A76A" w14:textId="539F6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75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93C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166C9C" w14:textId="41B62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CAFB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1A80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8CE2FF8" w14:textId="70D5ED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311D7" w14:textId="4785AE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029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5CE0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2F187B" w14:textId="01E503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27EEA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FA6B1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2311F0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AEAE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FCFC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FDC07AE" w14:textId="77777777" w:rsidTr="00503750">
        <w:trPr>
          <w:trHeight w:val="699"/>
        </w:trPr>
        <w:tc>
          <w:tcPr>
            <w:tcW w:w="3502" w:type="dxa"/>
            <w:vMerge/>
          </w:tcPr>
          <w:p w14:paraId="4180E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9D557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883B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1D04F4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1F7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C9B246A" w14:textId="4CF85B3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D0C2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45283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7E6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EB970D8" w14:textId="046664C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2AC7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D022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2595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FD7258B" w14:textId="3E8F3F7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C850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CD85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B17D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BEB1DC4" w14:textId="77777777" w:rsidTr="00503750">
        <w:trPr>
          <w:trHeight w:val="593"/>
        </w:trPr>
        <w:tc>
          <w:tcPr>
            <w:tcW w:w="3497" w:type="dxa"/>
          </w:tcPr>
          <w:p w14:paraId="614F7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0A9C5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087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2191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E1E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BA6E3C" w14:textId="6D0F7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23D14E" w14:textId="5C8CB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491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D99D93" w14:textId="3E787C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7ED1AA" w14:textId="6646A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3E489D" w14:textId="33528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814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013C1E" w14:textId="31095D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6C3FF0" w14:textId="3ECBD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DDA962" w14:textId="388AE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9A6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FA5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B97BAF2" w14:textId="420C2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BA304" w14:textId="57794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4F8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DFB700" w14:textId="2BC45D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7C2FE6" w14:textId="275F8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466D89" w14:textId="79F84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3CC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2447B5" w14:textId="11DCB0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FBC34" w14:textId="4CC0D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43DB61" w14:textId="48161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CA9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07B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CBEBD77" w14:textId="4CEDB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775034" w14:textId="4347F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044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1A8E7D" w14:textId="594D50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91EAA" w14:textId="30E86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7A1DA7" w14:textId="490BE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E27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E071C9" w14:textId="1C864E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7A07F6" w14:textId="09161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9016FA" w14:textId="521F4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15F0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6CFF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46629A4" w14:textId="3A364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58430F" w14:textId="32D4F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7D4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78764D" w14:textId="77A870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5F3620" w14:textId="7ACA2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AC2E69" w14:textId="3E772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73D5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B632507" w14:textId="433EC5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907BF2" w14:textId="3D5F6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EFDD3D" w14:textId="1E23B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C8CD5B" w14:textId="77777777" w:rsidR="00944C3D" w:rsidRDefault="00944C3D" w:rsidP="00944C3D">
      <w:pPr>
        <w:rPr>
          <w:rFonts w:ascii="Arial" w:hAnsi="Arial"/>
          <w:b/>
        </w:rPr>
      </w:pPr>
    </w:p>
    <w:p w14:paraId="017AEFFC" w14:textId="77777777" w:rsidR="00944C3D" w:rsidRDefault="00944C3D" w:rsidP="00944C3D">
      <w:pPr>
        <w:rPr>
          <w:rFonts w:ascii="Arial" w:hAnsi="Arial"/>
          <w:b/>
        </w:rPr>
      </w:pPr>
    </w:p>
    <w:p w14:paraId="64553471" w14:textId="77777777" w:rsidR="00944C3D" w:rsidRDefault="00944C3D" w:rsidP="00944C3D">
      <w:pPr>
        <w:rPr>
          <w:rFonts w:ascii="Arial" w:hAnsi="Arial"/>
          <w:b/>
        </w:rPr>
      </w:pPr>
    </w:p>
    <w:p w14:paraId="33C9BF1A" w14:textId="77777777" w:rsidR="00944C3D" w:rsidRDefault="00944C3D" w:rsidP="00944C3D">
      <w:pPr>
        <w:rPr>
          <w:rFonts w:ascii="Arial" w:hAnsi="Arial"/>
          <w:b/>
        </w:rPr>
      </w:pPr>
    </w:p>
    <w:p w14:paraId="5DB5048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746CC545" w14:textId="77777777" w:rsidTr="00503750">
        <w:tc>
          <w:tcPr>
            <w:tcW w:w="2622" w:type="dxa"/>
            <w:vAlign w:val="center"/>
          </w:tcPr>
          <w:p w14:paraId="047BEF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1A12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E528E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032A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428C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B1DB4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D9168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E5B7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5C1B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7821CC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D8C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6BB60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9719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0AA91E6" w14:textId="75684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ABF8D9" w14:textId="502E9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7683EE" w14:textId="74796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B03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77EC92" w14:textId="2F19D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AC346" w14:textId="77777777" w:rsidTr="00503750">
        <w:tc>
          <w:tcPr>
            <w:tcW w:w="2622" w:type="dxa"/>
            <w:vAlign w:val="center"/>
          </w:tcPr>
          <w:p w14:paraId="0D850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4573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1239A87" w14:textId="2AD9E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EC0F6D" w14:textId="1A5ED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188F08" w14:textId="256CC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3F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BA521" w14:textId="1A569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F5C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121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81EE5EC" w14:textId="3C70C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677D2F" w14:textId="1C71D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3A3484" w14:textId="60B30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FD6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7942AB" w14:textId="5415C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6CF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89E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2E89181" w14:textId="1F09D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22CDF4" w14:textId="6EAB0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3ED4D" w14:textId="72150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34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E12720" w14:textId="12D50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2CB21" w14:textId="77777777" w:rsidTr="00503750">
        <w:tc>
          <w:tcPr>
            <w:tcW w:w="2622" w:type="dxa"/>
            <w:vAlign w:val="center"/>
          </w:tcPr>
          <w:p w14:paraId="5675B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D321EC4" w14:textId="7C143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42698.00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D3433D" w14:textId="7A234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22290.00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C71C5A" w14:textId="2504A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6071.00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79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694AF" w14:textId="65C5A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58917.00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C4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D76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2331B09" w14:textId="35CD4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0DF6A" w14:textId="38CD8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A7D9BA" w14:textId="15879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587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99091" w14:textId="366A3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5F704" w14:textId="77777777" w:rsidTr="00503750">
        <w:tc>
          <w:tcPr>
            <w:tcW w:w="2622" w:type="dxa"/>
            <w:vAlign w:val="center"/>
          </w:tcPr>
          <w:p w14:paraId="7790A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329BBC1" w14:textId="3BC38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147AA8" w14:textId="1DBF7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B26AED" w14:textId="5802E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BD0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98FEDB" w14:textId="37BBF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6269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D923E0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750AB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802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E9D85A6" w14:textId="64AC3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1CF26B" w14:textId="7D825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CC6CB" w14:textId="30322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B31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2F869" w14:textId="46D7A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AE5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C7F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DBD4FAC" w14:textId="056E6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A63A39" w14:textId="7F632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47426" w14:textId="44148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8A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11C04C" w14:textId="67B58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6F4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209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32E9FE8" w14:textId="2BCE4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B9537B" w14:textId="59495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48B78" w14:textId="34F27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276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8544C" w14:textId="744BA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83913" w14:textId="77777777" w:rsidTr="00503750">
        <w:tc>
          <w:tcPr>
            <w:tcW w:w="2622" w:type="dxa"/>
            <w:vAlign w:val="center"/>
          </w:tcPr>
          <w:p w14:paraId="6BAC1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333F809" w14:textId="5A5F4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BF3B60" w14:textId="7928F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559E01" w14:textId="519A2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B5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11C890" w14:textId="6EBE1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71F4A6" w14:textId="77777777" w:rsidTr="00503750">
        <w:tc>
          <w:tcPr>
            <w:tcW w:w="2622" w:type="dxa"/>
            <w:vAlign w:val="center"/>
          </w:tcPr>
          <w:p w14:paraId="6DC22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D115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399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B45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752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881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517E5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C32D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FB8D6EB" w14:textId="5D2CA6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42698.00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19BFC6" w14:textId="188B86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22290.00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EF6EF" w14:textId="3ED3C4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6071.00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B3E6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A9EDE2" w14:textId="16C194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58917.00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DC5B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9F385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D2170D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741BAF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FAEB9F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ACC7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25A0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A7445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63E63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6F8C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0078E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838E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F0223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9AB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F869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0160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42F8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6229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FED2F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2948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3760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8ADC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32DB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CC45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F99F4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3616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243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96E5E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E45B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1317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F7823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D9EB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97C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A7DD1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487E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2387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41297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E949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2134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E4E9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D77B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AC849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167EC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1B987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BBE3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48BDA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B484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F3C3A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A973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4AD3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58F25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C756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B63E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485CA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CEF2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468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06730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7893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282F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FC02C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954C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C358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140F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404C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B764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78D92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6B2E6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4234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E8482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0246B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710182F" w14:textId="77777777" w:rsidTr="00503750">
        <w:tc>
          <w:tcPr>
            <w:tcW w:w="2835" w:type="dxa"/>
            <w:vAlign w:val="center"/>
          </w:tcPr>
          <w:p w14:paraId="0033C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EB0B7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C8C6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2120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951B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F003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F62713" w14:textId="77777777" w:rsidTr="00503750">
        <w:tc>
          <w:tcPr>
            <w:tcW w:w="2835" w:type="dxa"/>
            <w:vAlign w:val="center"/>
          </w:tcPr>
          <w:p w14:paraId="5F7C7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480D508" w14:textId="718E3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97E15" w14:textId="79E4D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6ADDD" w14:textId="48F9D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8E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B2E488" w14:textId="7021B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44C26" w14:textId="77777777" w:rsidTr="00503750">
        <w:tc>
          <w:tcPr>
            <w:tcW w:w="2835" w:type="dxa"/>
            <w:vAlign w:val="center"/>
          </w:tcPr>
          <w:p w14:paraId="1145C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DC37171" w14:textId="2474D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E3CA34" w14:textId="67BB8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0F1AC" w14:textId="34FDA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D44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25A980" w14:textId="04E2A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711D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F4A0D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6F7639E" w14:textId="754539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58C7A" w14:textId="73A975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AE356" w14:textId="2A93F0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02A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94B36" w14:textId="5AC8CF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93FFC73" w14:textId="77777777" w:rsidTr="00503750">
        <w:tc>
          <w:tcPr>
            <w:tcW w:w="2835" w:type="dxa"/>
            <w:vAlign w:val="center"/>
          </w:tcPr>
          <w:p w14:paraId="0A131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A9BCC75" w14:textId="2D03B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F72F4" w14:textId="47C34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9DB4D" w14:textId="5D406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ED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17D480" w14:textId="63DC4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15BA9" w14:textId="77777777" w:rsidTr="00503750">
        <w:tc>
          <w:tcPr>
            <w:tcW w:w="2835" w:type="dxa"/>
            <w:vAlign w:val="center"/>
          </w:tcPr>
          <w:p w14:paraId="26C4D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7D3C782" w14:textId="09895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9C60E" w14:textId="2A3D5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FDC48" w14:textId="7F11F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2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607ABC" w14:textId="72805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C44D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63622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5CF0836" w14:textId="31207A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B05D1" w14:textId="3C81944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AE2B0" w14:textId="291C377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76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5C4D0" w14:textId="06C770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96F9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66AC2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8ACF317" w14:textId="4C2B1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6A195" w14:textId="12619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A19E15" w14:textId="43B26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A5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B5BC67" w14:textId="2CB99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9F7B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97068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F808EC7" w14:textId="77777777" w:rsidTr="00503750">
        <w:tc>
          <w:tcPr>
            <w:tcW w:w="2552" w:type="dxa"/>
            <w:vAlign w:val="center"/>
          </w:tcPr>
          <w:p w14:paraId="486FFF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BB3F6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2127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92D8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26248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9D748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1F24F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7E82C9E" w14:textId="5CC43A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10471C8" w14:textId="218EF4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28DCAF6" w14:textId="0D8122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4B0403E" w14:textId="3A6991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9086B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B8CF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A4D5B47" w14:textId="2F2E7F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4B38537" w14:textId="788885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60A6154" w14:textId="0CFD23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7449EE5" w14:textId="577BA90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98C036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6C3F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64A723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2C314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103B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0C26C22" w14:textId="77777777" w:rsidTr="00503750">
        <w:tc>
          <w:tcPr>
            <w:tcW w:w="4395" w:type="dxa"/>
            <w:vMerge/>
          </w:tcPr>
          <w:p w14:paraId="110C6C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4BB2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B6F1D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8F12C3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BB1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C8F7185" w14:textId="5B526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  <w:lang w:eastAsia="sk-SK"/>
              </w:rPr>
              <w:t>2.05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02EAA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9B5BE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73AE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9D5635B" w14:textId="1A5D5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  <w:lang w:eastAsia="sk-SK"/>
              </w:rPr>
              <w:t>2483.98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517FA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EC313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A224B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0AF5EED" w14:textId="0A3AE3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2486.03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D98C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E2E29F" w14:textId="77777777" w:rsidTr="00503750">
        <w:tc>
          <w:tcPr>
            <w:tcW w:w="4395" w:type="dxa"/>
            <w:vAlign w:val="center"/>
          </w:tcPr>
          <w:p w14:paraId="062A1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6FFB634" w14:textId="4229E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FDA6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4BD2C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E1CBC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F6D4447" w14:textId="2BB5E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E117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7DCD0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AE259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88A1CDE" w14:textId="219F99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826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C97D26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D3C1B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5ECA9FB" w14:textId="56C5B31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55704.00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41C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6FD2F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7FC6E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2D2BEF3" w14:textId="77777777" w:rsidTr="00503750">
        <w:tc>
          <w:tcPr>
            <w:tcW w:w="4395" w:type="dxa"/>
            <w:vAlign w:val="center"/>
          </w:tcPr>
          <w:p w14:paraId="6A335C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7562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5427D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E883DC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9F44F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CA9889D" w14:textId="44FBEE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EABE03" w14:textId="190B20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E9086F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BB7AA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018B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BA7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828994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995CF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34ED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71F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E1AEEE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88CA4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6920081" w14:textId="1B5D089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2A26B0" w14:textId="046C41E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04F6AA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A4BD9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F33F6B" w14:textId="770FFC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D4D72B" w14:textId="113578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BB8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4247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B9F7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BABCE2C" w14:textId="77777777" w:rsidTr="00503750">
        <w:tc>
          <w:tcPr>
            <w:tcW w:w="1843" w:type="dxa"/>
            <w:vAlign w:val="center"/>
          </w:tcPr>
          <w:p w14:paraId="204F8B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6AF1B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ABF26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D7FD2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BC609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6026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EC1CB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234DD3A" w14:textId="77777777" w:rsidTr="00503750">
        <w:tc>
          <w:tcPr>
            <w:tcW w:w="1843" w:type="dxa"/>
            <w:vAlign w:val="center"/>
          </w:tcPr>
          <w:p w14:paraId="19114C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7C0B2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8DD9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CEC8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EF0C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AE2C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0086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385A9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117D6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A7F9F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145C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2ECD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844C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9D6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5C62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E2E15B" w14:textId="77777777" w:rsidTr="00503750">
        <w:tc>
          <w:tcPr>
            <w:tcW w:w="1843" w:type="dxa"/>
            <w:vAlign w:val="center"/>
          </w:tcPr>
          <w:p w14:paraId="23F93E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BE4A1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1565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308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A123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DE9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5AEA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4DA9B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9EC24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32EA3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560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C91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575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422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262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FB976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D7538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4F667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EBD2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0351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4EF0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7FDD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885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ED01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602B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F12A4B1" w14:textId="77777777" w:rsidTr="00503750">
        <w:trPr>
          <w:trHeight w:val="664"/>
        </w:trPr>
        <w:tc>
          <w:tcPr>
            <w:tcW w:w="3372" w:type="dxa"/>
          </w:tcPr>
          <w:p w14:paraId="717B35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ECCA7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48C7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45F8D9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4524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C9D8706" w14:textId="44905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1BA2A" w14:textId="3B2F0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22C3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C79367" w14:textId="2EEB27F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6EB413" w14:textId="0E243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FF3F0D" w14:textId="2E153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77B8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A7172E" w14:textId="3CF9630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30F43D" w14:textId="0B1B7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16884C" w14:textId="68CD1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D280F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3DBEC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19B717" w14:textId="4ADEA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91D62F" w14:textId="44CE5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7A5B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AA9744" w14:textId="03A10AA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79D822" w14:textId="5BB3D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654E52" w14:textId="1A8B7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0073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9183B05" w14:textId="5CAD83D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9D0B20" w14:textId="2A9F0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C0C270" w14:textId="6333B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52DD7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06251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FF2C758" w14:textId="77777777" w:rsidTr="00503750">
        <w:tc>
          <w:tcPr>
            <w:tcW w:w="2835" w:type="dxa"/>
            <w:vAlign w:val="center"/>
          </w:tcPr>
          <w:p w14:paraId="40C908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B53D0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981FF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B457C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3CCB9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D4B82EF" w14:textId="77777777" w:rsidTr="00503750">
        <w:tc>
          <w:tcPr>
            <w:tcW w:w="2835" w:type="dxa"/>
          </w:tcPr>
          <w:p w14:paraId="5FD643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9EE187D" w14:textId="542B2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2E3D70" w14:textId="23CCD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F7DD36" w14:textId="2390D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EE2D46" w14:textId="2F1EF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DF08E9" w14:textId="77777777" w:rsidTr="00503750">
        <w:tc>
          <w:tcPr>
            <w:tcW w:w="2835" w:type="dxa"/>
          </w:tcPr>
          <w:p w14:paraId="04EB06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777A446" w14:textId="5F756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E5EA25" w14:textId="7E472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5469AE" w14:textId="28821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6702B0" w14:textId="587BA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E9323C" w14:textId="77777777" w:rsidTr="00503750">
        <w:tc>
          <w:tcPr>
            <w:tcW w:w="2835" w:type="dxa"/>
          </w:tcPr>
          <w:p w14:paraId="406586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1E5844A" w14:textId="0C69F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10CFAB" w14:textId="27184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FBA337" w14:textId="6AFBB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B17BD9" w14:textId="4A4FA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6CCBCE" w14:textId="77777777" w:rsidTr="00503750">
        <w:tc>
          <w:tcPr>
            <w:tcW w:w="2835" w:type="dxa"/>
            <w:vAlign w:val="center"/>
          </w:tcPr>
          <w:p w14:paraId="3C3912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4761FB6" w14:textId="4E6E6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AB82A6" w14:textId="551FE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C00C1F" w14:textId="6D130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9DD7CE" w14:textId="182FE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E73EC" w14:textId="77777777" w:rsidTr="00503750">
        <w:tc>
          <w:tcPr>
            <w:tcW w:w="2835" w:type="dxa"/>
            <w:vAlign w:val="center"/>
          </w:tcPr>
          <w:p w14:paraId="6CD393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BF0A31" w14:textId="064DD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F6A0B0" w14:textId="67525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7F6432" w14:textId="60D94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3386FE" w14:textId="1D505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81E87A" w14:textId="77777777" w:rsidTr="00503750">
        <w:tc>
          <w:tcPr>
            <w:tcW w:w="2835" w:type="dxa"/>
          </w:tcPr>
          <w:p w14:paraId="1E4200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209B73" w14:textId="36F20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F88A3B" w14:textId="4C3CF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DBD227" w14:textId="33A37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19D80A" w14:textId="38B75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3EC24A" w14:textId="77777777" w:rsidTr="00503750">
        <w:tc>
          <w:tcPr>
            <w:tcW w:w="2835" w:type="dxa"/>
          </w:tcPr>
          <w:p w14:paraId="1BC059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D26160E" w14:textId="74FFD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28DCFE" w14:textId="3883A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B2E82C" w14:textId="2DBBD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81A909" w14:textId="2D48E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6EE753" w14:textId="77777777" w:rsidTr="00503750">
        <w:tc>
          <w:tcPr>
            <w:tcW w:w="2835" w:type="dxa"/>
          </w:tcPr>
          <w:p w14:paraId="6CB093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D0B471E" w14:textId="718DC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B42A08" w14:textId="58B71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D5078" w14:textId="3D51C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C4E415" w14:textId="627AD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AD31FE" w14:textId="77777777" w:rsidR="00944C3D" w:rsidRDefault="00944C3D" w:rsidP="00944C3D">
      <w:pPr>
        <w:rPr>
          <w:rFonts w:ascii="Arial" w:hAnsi="Arial"/>
          <w:b/>
        </w:rPr>
      </w:pPr>
    </w:p>
    <w:p w14:paraId="4B63CB1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AD9692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E7422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868EC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C39F1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5E2B8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5C53D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2113B5E" w14:textId="77777777" w:rsidTr="00503750">
        <w:trPr>
          <w:trHeight w:val="443"/>
        </w:trPr>
        <w:tc>
          <w:tcPr>
            <w:tcW w:w="2560" w:type="dxa"/>
          </w:tcPr>
          <w:p w14:paraId="41A300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5596B88" w14:textId="75126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7F0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D75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B0E36B" w14:textId="0E89B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69165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A1F41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C13D50D" w14:textId="78421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E14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E20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3CB143" w14:textId="02E43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73ACB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48B71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4950B23" w14:textId="24167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D90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444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38FB084" w14:textId="154ED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86D2B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2B4DC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F6E22C1" w14:textId="32752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37F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636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9B57DE" w14:textId="66040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4F81F6" w14:textId="77777777" w:rsidR="00944C3D" w:rsidRDefault="00944C3D" w:rsidP="00944C3D">
      <w:pPr>
        <w:rPr>
          <w:rFonts w:ascii="Arial" w:hAnsi="Arial"/>
          <w:b/>
        </w:rPr>
      </w:pPr>
    </w:p>
    <w:p w14:paraId="7B39AA62" w14:textId="77777777" w:rsidR="00944C3D" w:rsidRDefault="00944C3D" w:rsidP="00944C3D">
      <w:pPr>
        <w:rPr>
          <w:rFonts w:ascii="Arial" w:hAnsi="Arial"/>
          <w:b/>
        </w:rPr>
      </w:pPr>
    </w:p>
    <w:p w14:paraId="6E4A60B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6D5B12" w14:textId="77777777" w:rsidR="00944C3D" w:rsidRDefault="00944C3D" w:rsidP="00944C3D">
      <w:pPr>
        <w:rPr>
          <w:rFonts w:ascii="Arial" w:hAnsi="Arial"/>
          <w:b/>
        </w:rPr>
      </w:pPr>
    </w:p>
    <w:p w14:paraId="1C4B8E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6217C6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9A640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9F803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AB829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FFEF3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AF15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E7EA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0EA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FA331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8869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3B4B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CEC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502A8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87ED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A1B0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1F68B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7BFA3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3A2D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9C110F7" w14:textId="77777777" w:rsidTr="00503750">
        <w:trPr>
          <w:trHeight w:val="677"/>
        </w:trPr>
        <w:tc>
          <w:tcPr>
            <w:tcW w:w="3358" w:type="dxa"/>
          </w:tcPr>
          <w:p w14:paraId="15F9F3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101F3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DB7F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90C8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B4A5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3347A11" w14:textId="4145D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3BB4B8" w14:textId="04903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CC0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74C8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4492AC2" w14:textId="7D40F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FA21BA" w14:textId="0782C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8CC9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AE39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6F388DB" w14:textId="03411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D633C5" w14:textId="3E590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AFBA0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28C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25CA430" w14:textId="553F4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139E61" w14:textId="4B04F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56A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800FEF" w14:textId="5EA471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F00D8D" w14:textId="710B4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44D03C" w14:textId="2D675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44ACA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D114453" w14:textId="40B446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770C28" w14:textId="030D7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1A1280" w14:textId="766EA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9FD7E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29DD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7604B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42F0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B181E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40D433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44987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D60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BF0CF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D87E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B7904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A1B51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861CF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738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AC326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1682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9802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A0BD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668490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92A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DD2BD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BC2F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27CB2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C71F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70529E4" w14:textId="45EF9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24F069" w14:textId="549B6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F61E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1A97D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E389630" w14:textId="70E4B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E69784" w14:textId="35BB2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0741D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6B57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15E896" w14:textId="5EB65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88AAA5" w14:textId="57A20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B7E6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760DBA" w14:textId="38969C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F987FE" w14:textId="40BF7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2D2A6" w14:textId="1CE6E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65D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71A23F0" w14:textId="790C41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E18FF9" w14:textId="42442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5CF881" w14:textId="6973F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89CB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E026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920B44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C3B04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3580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88E7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8FF0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AFD0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1DC6D0C" w14:textId="4A92D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5031B7" w14:textId="3CEB4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D2E0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095E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27EEB19" w14:textId="4EA3E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0DFDEA" w14:textId="49858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B8B30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EA88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80836E" w14:textId="4C259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3EF7E3" w14:textId="03859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91095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B80ACD" w14:textId="2E50EF0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83215C" w14:textId="54A6A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A37375" w14:textId="1D2EB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323D0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4207DDD" w14:textId="629A51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895BA7" w14:textId="41ED1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8E03BE" w14:textId="14CBD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5D224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F979C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81DF268" w14:textId="77777777" w:rsidTr="00503750">
        <w:tc>
          <w:tcPr>
            <w:tcW w:w="3686" w:type="dxa"/>
            <w:vAlign w:val="center"/>
          </w:tcPr>
          <w:p w14:paraId="7AC19B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07D90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1BF8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71AAE1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E969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78BF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B53C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0BA55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9546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C350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F9D9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BA61E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D22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F28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DABCB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7B9C0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34B37B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7A5E6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1D3F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1D3A2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1BDF6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4DC4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A8057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8A309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C77C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9F60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0464866" w14:textId="6BAA2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43D7B" w14:textId="11142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8AAEC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ED61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9B885C7" w14:textId="3DE01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F0FF9B" w14:textId="31207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A5E56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5F0C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68113F5" w14:textId="48BF4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E768A2" w14:textId="387CB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6179F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5E25A9" w14:textId="561C4E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D7B9A8" w14:textId="7D847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A4623" w14:textId="1029E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48F4A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D90DCFC" w14:textId="3C432F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7A8ABD" w14:textId="22EFB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292A50" w14:textId="37529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DDE6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D4725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324DB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C3B8A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DC397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95C8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38D77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4823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1959BF9" w14:textId="299FB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075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2E2D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78FF82C" w14:textId="6C7B2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07ED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1098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EC1347F" w14:textId="57B58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8217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23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77EA4B9" w14:textId="3D621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8394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C524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B0A3442" w14:textId="7B588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78F7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DB58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CCC08C2" w14:textId="53887B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CE3B9D" w14:textId="77777777" w:rsidR="00944C3D" w:rsidRDefault="00944C3D" w:rsidP="00944C3D">
      <w:pPr>
        <w:rPr>
          <w:sz w:val="22"/>
          <w:szCs w:val="22"/>
        </w:rPr>
      </w:pPr>
    </w:p>
    <w:p w14:paraId="2BD1D14D" w14:textId="77777777" w:rsidR="00944C3D" w:rsidRDefault="00944C3D" w:rsidP="00944C3D">
      <w:pPr>
        <w:rPr>
          <w:sz w:val="22"/>
          <w:szCs w:val="22"/>
        </w:rPr>
      </w:pPr>
    </w:p>
    <w:p w14:paraId="2B57339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B62FFA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F73ED4" w14:textId="5E75CC9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B3220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8DE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E2098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6305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86F47C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8288E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EE021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3D2C8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AC170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0208F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C37B475" w14:textId="71E44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12C212" w14:textId="19423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714E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FBAC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009FFC3" w14:textId="4E4EB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A5B082" w14:textId="4AF43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E4E6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E91E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4321A03" w14:textId="2EB4C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1C974A" w14:textId="68602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A33DD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6D5B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65F2AFC" w14:textId="12466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00E6CD" w14:textId="69C3F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A0117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687FB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9D5D48E" w14:textId="75AE3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4816D1" w14:textId="4E01A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D3C72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CBBFC8" w14:textId="748C1D7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D890730" w14:textId="7C472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E5AABB" w14:textId="1679F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1438A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48C5A37" w14:textId="695DEF2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76DE684" w14:textId="5ADB6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313D94" w14:textId="54A8B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CD0E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A467D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D82C7A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31CC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0785E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4D6BFA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D5914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3219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60FCAAE" w14:textId="147CA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DF3DF7" w14:textId="1D291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E819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82E8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0B80A0" w14:textId="0ED35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52432E" w14:textId="5C038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A489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222D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530AA00" w14:textId="47E73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F6C9B1" w14:textId="37C26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56E92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43A8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9A964C8" w14:textId="6741E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8C3841" w14:textId="6C4B6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5ECD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3B91AC" w14:textId="5C82E1F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507423" w14:textId="7DD1F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8437D6" w14:textId="0FCCE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0AD1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FADF42" w14:textId="6B0B34F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53B499" w14:textId="2879C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4458AD" w14:textId="2FC58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3CE4F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4221694" w14:textId="09681F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C8F904" w14:textId="6B3D9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05F2B6" w14:textId="3403F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3330" w:rsidRPr="00212E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27CD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5E9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0D21138" w14:textId="044647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5EB6A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5EFD0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1E44DE" w14:textId="173571A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A44E9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E4F6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FF81686" w14:textId="7856E36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B850E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D21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B2B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F056D3E" w14:textId="77777777" w:rsidR="00944C3D" w:rsidRPr="003607F0" w:rsidRDefault="00944C3D" w:rsidP="00944C3D"/>
    <w:p w14:paraId="2E3CA6F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B2DDD" w14:textId="77777777" w:rsidR="002E67A4" w:rsidRDefault="002E67A4">
      <w:r>
        <w:separator/>
      </w:r>
    </w:p>
  </w:endnote>
  <w:endnote w:type="continuationSeparator" w:id="0">
    <w:p w14:paraId="05897D6D" w14:textId="77777777" w:rsidR="002E67A4" w:rsidRDefault="002E6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D84A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6375C8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C208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C77922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E84B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385810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A5284" w14:textId="77777777" w:rsidR="002E67A4" w:rsidRDefault="002E67A4">
      <w:r>
        <w:separator/>
      </w:r>
    </w:p>
  </w:footnote>
  <w:footnote w:type="continuationSeparator" w:id="0">
    <w:p w14:paraId="700AC880" w14:textId="77777777" w:rsidR="002E67A4" w:rsidRDefault="002E67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8294632">
    <w:abstractNumId w:val="13"/>
  </w:num>
  <w:num w:numId="2" w16cid:durableId="451021597">
    <w:abstractNumId w:val="17"/>
  </w:num>
  <w:num w:numId="3" w16cid:durableId="2142308595">
    <w:abstractNumId w:val="8"/>
  </w:num>
  <w:num w:numId="4" w16cid:durableId="288781473">
    <w:abstractNumId w:val="7"/>
  </w:num>
  <w:num w:numId="5" w16cid:durableId="55805132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1879030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64660191">
    <w:abstractNumId w:val="20"/>
  </w:num>
  <w:num w:numId="8" w16cid:durableId="183714221">
    <w:abstractNumId w:val="10"/>
  </w:num>
  <w:num w:numId="9" w16cid:durableId="1074619347">
    <w:abstractNumId w:val="0"/>
  </w:num>
  <w:num w:numId="10" w16cid:durableId="1949696263">
    <w:abstractNumId w:val="19"/>
  </w:num>
  <w:num w:numId="11" w16cid:durableId="1687831078">
    <w:abstractNumId w:val="6"/>
  </w:num>
  <w:num w:numId="12" w16cid:durableId="1276059625">
    <w:abstractNumId w:val="9"/>
  </w:num>
  <w:num w:numId="13" w16cid:durableId="995960869">
    <w:abstractNumId w:val="12"/>
  </w:num>
  <w:num w:numId="14" w16cid:durableId="343212070">
    <w:abstractNumId w:val="15"/>
  </w:num>
  <w:num w:numId="15" w16cid:durableId="1941331977">
    <w:abstractNumId w:val="14"/>
  </w:num>
  <w:num w:numId="16" w16cid:durableId="661663600">
    <w:abstractNumId w:val="2"/>
  </w:num>
  <w:num w:numId="17" w16cid:durableId="252593696">
    <w:abstractNumId w:val="4"/>
  </w:num>
  <w:num w:numId="18" w16cid:durableId="228804733">
    <w:abstractNumId w:val="11"/>
  </w:num>
  <w:num w:numId="19" w16cid:durableId="1662850009">
    <w:abstractNumId w:val="5"/>
  </w:num>
  <w:num w:numId="20" w16cid:durableId="1945962410">
    <w:abstractNumId w:val="18"/>
  </w:num>
  <w:num w:numId="21" w16cid:durableId="18031117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32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0448516.doc"/>
    <w:docVar w:name="arg5" w:val="2"/>
  </w:docVars>
  <w:rsids>
    <w:rsidRoot w:val="003A333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39F0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E67A4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3330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6F52A9"/>
  <w15:docId w15:val="{1F295395-E08D-4A7E-9481-D129565CD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2026-03-19T10:10:00Z</dcterms:created>
  <dcterms:modified xsi:type="dcterms:W3CDTF">2026-03-19T10:12:00Z</dcterms:modified>
</cp:coreProperties>
</file>