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E928F4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94C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2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DD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63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CEB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61B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E3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CA2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5BC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26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6B7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C66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30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13B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87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C73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781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DD4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AE0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4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FAB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7E16A24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8FD8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F96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0C67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DF56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0C4A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147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AAD8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0A6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FF5C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C66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38B7D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2B2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BCF6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4E54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09E6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C68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24A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AB57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A3D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309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110F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2C6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DC8D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1ED9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9CD4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9741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F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B754B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99E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8D68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29EC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C239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20B04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7B0E568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C50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99F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4A9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5BE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27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1676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BBD6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27C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FE95C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C3F7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F853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B6066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04A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E91D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0D74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33F8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006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C65F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6B2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9FE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75C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FD118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61ED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909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568C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58762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B84D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29B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81CF0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F032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DECA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FEE1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1F1FA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39062B5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1A8B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7317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5BB7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ECD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7D01E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BE30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523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49B8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49E6B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251E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11E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A4A6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89F36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CC6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694E1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E667E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2DF4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0B65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453D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5C15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AA03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5C53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FAF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3C00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BB80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F4DE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CE9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843A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916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2063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3691E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881DC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EBA42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1D057E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A60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621C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1A26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C70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13D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0174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B0F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D98B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8EF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BDEB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B349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D94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974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9E07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5AF1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BE2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F32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FC8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D69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660D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D6AE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BCB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2AE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AC1B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5EE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8DC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4CCD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27F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0FB0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A69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C6A4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6E1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6166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6681506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27B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79D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8FF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D2F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D0A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C3E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8B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B915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4B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DA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FC5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65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01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726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97B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56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BD76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792DB7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68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637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6BD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84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A85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55E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7A3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664A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038FC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54C53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C29B7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77BD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F56A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0E63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FFC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A239A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2D8E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6D797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07EB839D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4D9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571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FAD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65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BDC0CB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B72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516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F0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07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CB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1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57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B99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1A2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43A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17DD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A1460A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8CC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B1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8B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067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4AB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E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975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57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196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78E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E3D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24F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EFC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5B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931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8B1D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E078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A5C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DC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D3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69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BEB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C6C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984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BA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A7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4D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8AA6F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33D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C6E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639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66F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37FB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EC0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E2E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8DF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F1B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F45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95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D3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17D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B7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8F71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E24099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F46E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99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D02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249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93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0869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A6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CCE5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4547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84A7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BE9CB7" w14:textId="04F712B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lang w:eastAsia="sk-SK"/>
              </w:rPr>
              <w:t>31. 12. 2025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8EE34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B13F7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C353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F30E7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E087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7FAB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A733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2969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7E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DCB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D61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48A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8732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56B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DD019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068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0AB7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2D4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5F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FDA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473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02D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D0EC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0872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57E2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455CF8C8" wp14:editId="1AC0FA02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5B857D9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55CF8C8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75B857D9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5DF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9B403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9F3D0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8434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16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76B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87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CB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1BB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06EF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C2E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106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A8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BE2A08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189239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600A79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5F3FF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7843E109" wp14:editId="5F1D0CF4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9555C0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43E109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279555C0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886E20D" wp14:editId="699AFEC3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33F30A9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86E20D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633F30A9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A2C6A5C" wp14:editId="14F93E5D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5C8B74F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C6A5C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05C8B74F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38DA41D7" wp14:editId="281C969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4BFF98" w14:textId="359BD15C" w:rsidR="000B647F" w:rsidRDefault="000B647F" w:rsidP="00944C3D">
                                  <w:fldSimple w:instr=" MERGEFIELD  aDMOD  \* MERGEFORMAT ">
                                    <w:r w:rsidR="00461618" w:rsidRPr="004616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DA41D7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5A4BFF98" w14:textId="359BD15C" w:rsidR="000B647F" w:rsidRDefault="000B647F" w:rsidP="00944C3D">
                            <w:fldSimple w:instr=" MERGEFIELD  aDMOD  \* MERGEFORMAT ">
                              <w:r w:rsidR="00461618" w:rsidRPr="0046161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6BCA159D" wp14:editId="42AC246B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77FE19" w14:textId="6AD393FC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61618" w:rsidRPr="00820C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2025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CA159D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777FE19" w14:textId="6AD393FC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61618" w:rsidRPr="00820C13">
                              <w:rPr>
                                <w:rFonts w:ascii="Arial" w:hAnsi="Arial" w:cs="Arial"/>
                                <w:noProof/>
                              </w:rPr>
                              <w:t>2025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0FDE46D" wp14:editId="07311559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A116A4" w14:textId="160D575D" w:rsidR="000B647F" w:rsidRDefault="000B647F" w:rsidP="00944C3D">
                                  <w:fldSimple w:instr=" MERGEFIELD  aDRDO  \* MERGEFORMAT ">
                                    <w:r w:rsidR="00461618" w:rsidRPr="004616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2025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FDE46D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59A116A4" w14:textId="160D575D" w:rsidR="000B647F" w:rsidRDefault="000B647F" w:rsidP="00944C3D">
                            <w:fldSimple w:instr=" MERGEFIELD  aDRDO  \* MERGEFORMAT ">
                              <w:r w:rsidR="00461618" w:rsidRPr="00461618">
                                <w:rPr>
                                  <w:rFonts w:ascii="Arial" w:hAnsi="Arial" w:cs="Arial"/>
                                  <w:noProof/>
                                </w:rPr>
                                <w:t>2025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010CB274" wp14:editId="5F26CBAE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087219" w14:textId="5D6FDDC4" w:rsidR="000B647F" w:rsidRDefault="000B647F" w:rsidP="00944C3D">
                                  <w:fldSimple w:instr=" MERGEFIELD  aDMDO  \* MERGEFORMAT ">
                                    <w:r w:rsidR="00461618" w:rsidRPr="004616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CB274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40087219" w14:textId="5D6FDDC4" w:rsidR="000B647F" w:rsidRDefault="000B647F" w:rsidP="00944C3D">
                            <w:fldSimple w:instr=" MERGEFIELD  aDMDO  \* MERGEFORMAT ">
                              <w:r w:rsidR="00461618" w:rsidRPr="0046161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268088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331DE76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1D42456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6E60AD3F" wp14:editId="0DE349CB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DD7A88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60AD3F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78DD7A88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6392A69E" wp14:editId="0C0EEC3E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787B187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92A69E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5787B187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389CF21" wp14:editId="48DBFF34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D207BB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89CF21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5D207BB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3ADA3C0B" wp14:editId="613E36C7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07ECEC" w14:textId="0B33E058" w:rsidR="000B647F" w:rsidRDefault="000B647F" w:rsidP="00944C3D">
                                  <w:fldSimple w:instr=" MERGEFIELD  aDRDOo  \* MERGEFORMAT ">
                                    <w:r w:rsidR="00461618" w:rsidRPr="004616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A3C0B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3307ECEC" w14:textId="0B33E058" w:rsidR="000B647F" w:rsidRDefault="000B647F" w:rsidP="00944C3D">
                            <w:fldSimple w:instr=" MERGEFIELD  aDRDOo  \* MERGEFORMAT ">
                              <w:r w:rsidR="00461618" w:rsidRPr="00461618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2AC866C2" wp14:editId="651ADA9E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959C75" w14:textId="353F2903" w:rsidR="000B647F" w:rsidRDefault="000B647F" w:rsidP="00944C3D">
                                  <w:fldSimple w:instr=" MERGEFIELD  aDMDO  \* MERGEFORMAT ">
                                    <w:r w:rsidR="00461618" w:rsidRPr="004616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C866C2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2959C75" w14:textId="353F2903" w:rsidR="000B647F" w:rsidRDefault="000B647F" w:rsidP="00944C3D">
                            <w:fldSimple w:instr=" MERGEFIELD  aDMDO  \* MERGEFORMAT ">
                              <w:r w:rsidR="00461618" w:rsidRPr="00461618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241DDCD" wp14:editId="43E6EBB9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769B25" w14:textId="7D62C811" w:rsidR="000B647F" w:rsidRDefault="000B647F" w:rsidP="00944C3D">
                                  <w:fldSimple w:instr=" MERGEFIELD  aDRODo  \* MERGEFORMAT ">
                                    <w:r w:rsidR="00461618" w:rsidRPr="004616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41DDCD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71769B25" w14:textId="7D62C811" w:rsidR="000B647F" w:rsidRDefault="000B647F" w:rsidP="00944C3D">
                            <w:fldSimple w:instr=" MERGEFIELD  aDRODo  \* MERGEFORMAT ">
                              <w:r w:rsidR="00461618" w:rsidRPr="00461618">
                                <w:rPr>
                                  <w:rFonts w:ascii="Arial" w:hAnsi="Arial" w:cs="Arial"/>
                                  <w:noProof/>
                                </w:rPr>
                                <w:t>2024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0CEDE16A" wp14:editId="1CED64BE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D6EB98C" w14:textId="17A7A3B6" w:rsidR="000B647F" w:rsidRDefault="000B647F" w:rsidP="00944C3D">
                                  <w:fldSimple w:instr=" MERGEFIELD  aDMOD  \* MERGEFORMAT ">
                                    <w:r w:rsidR="00461618" w:rsidRPr="004616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EDE16A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7D6EB98C" w14:textId="17A7A3B6" w:rsidR="000B647F" w:rsidRDefault="000B647F" w:rsidP="00944C3D">
                            <w:fldSimple w:instr=" MERGEFIELD  aDMOD  \* MERGEFORMAT ">
                              <w:r w:rsidR="00461618" w:rsidRPr="00461618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26CB5F1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F8CA342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4DDF6F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E82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C569C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B9E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632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95A7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670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D0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8FE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DC9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A1A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BEB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8A1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110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F44D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D6C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C3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813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EE3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819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29DF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8E1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1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419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7E8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A62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63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BEC1B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7CA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F225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95DE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422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F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EA2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BEF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0DAB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2B1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1AA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C92F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97B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A99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9732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CE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420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FCA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275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9C02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E2CA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3E64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4E816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86EBB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CD48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100C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88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50C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33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4D3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205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B54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703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9B2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A870F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93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93D6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7AA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33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8A8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F5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B52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8BF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9E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A3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7B5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16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6E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D14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95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72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8DF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312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464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20C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16CC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79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BE5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033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058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B1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0F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598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6D4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AA5568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607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CDB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B31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33C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AB1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E17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A911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890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7289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86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9AD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08F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B5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95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29C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41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F2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BB1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6453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2DB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12D8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8F0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AF9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56A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D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4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8504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993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B0F0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49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62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E18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D6B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EC4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5B72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1EF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0B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D99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C57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01F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9B6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AB9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FA7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C02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7E8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78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0B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E6A51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BD4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E53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E771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8F15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CC93D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4791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DD5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A1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13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E45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386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01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A48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6F6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3863DF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91A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6DF1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F50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EA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0E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CA1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B7DE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2B3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DFA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F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97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FD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D27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23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9D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A2A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E3A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717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F7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B60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DE1D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149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DC02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46C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746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D7B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130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32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2FB46C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2D8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3F8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A3EA091" wp14:editId="2FA2C8D2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A6B926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3EA091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41A6B926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94F6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F2B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4E0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A44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9DD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415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C17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2D1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34A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2FEFA95" wp14:editId="5ADFD4E2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BB7A3A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FEFA95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59BB7A3A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8F1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514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1B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FF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91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32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C18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37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9C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4E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3D3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A5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1D4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BAE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AD3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5350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6A7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E46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3F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D7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E10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DBA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970D3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6ABD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28B1A6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804C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423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F6C920" wp14:editId="318EC776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7E7FEA" w14:textId="2E846F70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61618" w:rsidRPr="00820C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36116548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6C920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87E7FEA" w14:textId="2E846F70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61618" w:rsidRPr="00820C13">
                              <w:rPr>
                                <w:rFonts w:ascii="Arial" w:hAnsi="Arial" w:cs="Arial"/>
                                <w:noProof/>
                              </w:rPr>
                              <w:t>36116548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DF3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CB68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6952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381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78D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8B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B7F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06D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BDF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D86D6DA" wp14:editId="48ED52FE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EF154" w14:textId="38412C9F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61618" w:rsidRPr="00820C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2021549046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86D6DA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62AEF154" w14:textId="38412C9F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61618" w:rsidRPr="00820C13">
                              <w:rPr>
                                <w:rFonts w:ascii="Arial" w:hAnsi="Arial" w:cs="Arial"/>
                                <w:noProof/>
                              </w:rPr>
                              <w:t>2021549046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6AE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329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FB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D50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0C9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E5D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121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81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1D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B7C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41D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6ECC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151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B097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EBFC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140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FF8087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1D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19135CD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6DDC7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A9E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05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4F9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32D8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A73A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3CD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8E3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E724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FDD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0D2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B2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FE9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6B5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E1C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252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251DD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A406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C35B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144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395C665" wp14:editId="33E8EEA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177181" w14:textId="6A49F312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61618" w:rsidRPr="00820C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Spoločenstvo vlastníkov bytov  č.657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5C665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30177181" w14:textId="6A49F312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61618" w:rsidRPr="00820C13">
                              <w:rPr>
                                <w:rFonts w:ascii="Arial" w:hAnsi="Arial" w:cs="Arial"/>
                                <w:noProof/>
                              </w:rPr>
                              <w:t>Spoločenstvo vlastníkov bytov  č.657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D493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E3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0B1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BC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AB6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48A5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EEA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61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0DBF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AC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706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D82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400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44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9DA9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D10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A5A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CB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0F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E36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3C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4B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69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A0B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B0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3F4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C5E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35D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464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175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B46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612E4B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5E4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D3D432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24599A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324E3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3B6F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16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F6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5DD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320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CF3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67D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53C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DA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400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6C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8E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39B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7FD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EB9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2C5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0CA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5C3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CC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039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1D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A2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C73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D35B38F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C4AC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184DF8" wp14:editId="6173D9A4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8316BBA" w14:textId="0C38E15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61618" w:rsidRPr="00820C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Žilinská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184DF8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18316BBA" w14:textId="0C38E15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61618" w:rsidRPr="00820C13">
                              <w:rPr>
                                <w:rFonts w:ascii="Arial" w:hAnsi="Arial" w:cs="Arial"/>
                                <w:noProof/>
                              </w:rPr>
                              <w:t>Žilinská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72D33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4FC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E8FD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36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D98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00E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58F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3E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6CB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229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7E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34B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45A8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781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21E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6F8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133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4714B69" wp14:editId="7966C505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8B841" w14:textId="70CA5516" w:rsidR="000B647F" w:rsidRDefault="000B647F" w:rsidP="00944C3D">
                                  <w:fldSimple w:instr=" MERGEFIELD  aSUB_ULICA_CISLO  \* MERGEFORMAT ">
                                    <w:r w:rsidR="00461618" w:rsidRPr="00461618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7/657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714B69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4FC8B841" w14:textId="70CA5516" w:rsidR="000B647F" w:rsidRDefault="000B647F" w:rsidP="00944C3D">
                            <w:fldSimple w:instr=" MERGEFIELD  aSUB_ULICA_CISLO  \* MERGEFORMAT ">
                              <w:r w:rsidR="00461618" w:rsidRPr="00461618">
                                <w:rPr>
                                  <w:rFonts w:ascii="Arial" w:hAnsi="Arial" w:cs="Arial"/>
                                  <w:noProof/>
                                </w:rPr>
                                <w:t>7/657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B8E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FCC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F48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6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6F3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6DA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C2101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645CD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D207C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7E89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830B9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B60DA8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6A154C3" wp14:editId="263DB81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8810E92" w14:textId="07EE536A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61618" w:rsidRPr="00820C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A154C3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68810E92" w14:textId="07EE536A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61618" w:rsidRPr="00820C13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8CC6948" wp14:editId="44EFAC99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7903CB3" w14:textId="069C8E3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61618" w:rsidRPr="00820C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CC6948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67903CB3" w14:textId="069C8E3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61618" w:rsidRPr="00820C13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DAB4C4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F98E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D72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D3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EBA52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352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2C84CF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39BD4153" wp14:editId="2C7FDB87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79A502" w14:textId="037BF03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61618" w:rsidRPr="00820C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915913076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D4153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6D79A502" w14:textId="037BF03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61618" w:rsidRPr="00820C13">
                              <w:rPr>
                                <w:rFonts w:ascii="Arial" w:hAnsi="Arial" w:cs="Arial"/>
                                <w:noProof/>
                              </w:rPr>
                              <w:t>915913076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220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33D0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DAAF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47A9D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F17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8BBA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9180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0F14F1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247428A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015A3BC" wp14:editId="19372709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256969C" w14:textId="01D8EC34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15A3BC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4256969C" w14:textId="01D8EC34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7478B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892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F87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65F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A75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CA9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111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ED9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AB842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B0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79F340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19BC39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FAA4F0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3E13F89" wp14:editId="234F5E9C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CFFD8E" w14:textId="4C7A81C9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461618" w:rsidRPr="00820C13">
                                    <w:rPr>
                                      <w:rFonts w:ascii="Arial" w:hAnsi="Arial" w:cs="Arial"/>
                                      <w:noProof/>
                                    </w:rPr>
                                    <w:t>j.hromnikova@spbtn.sk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13F89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5CFFD8E" w14:textId="4C7A81C9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461618" w:rsidRPr="00820C13">
                              <w:rPr>
                                <w:rFonts w:ascii="Arial" w:hAnsi="Arial" w:cs="Arial"/>
                                <w:noProof/>
                              </w:rPr>
                              <w:t>j.hromnikova@spbtn.sk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3A729C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EFA3D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10568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881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031D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98D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40C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EA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3A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F9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334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2DE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8B7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3F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07B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8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043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57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44E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20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432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DC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9F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0E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C83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93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A3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65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982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B94C08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F9C7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F5EB2F9" w14:textId="747485EF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461618">
              <w:rPr>
                <w:rFonts w:ascii="Arial" w:hAnsi="Arial"/>
                <w:lang w:eastAsia="sk-SK"/>
              </w:rPr>
              <w:t>16.3.2026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F0506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EC5E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8B4D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E11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8C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AE84F9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4ABD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534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A8D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E9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D390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E61D0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84E8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80FD97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D434E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484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C30F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E2E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8CC0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BB06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71C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51D22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3168E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67E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F37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5DBC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F27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05A08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7A3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3048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B2AF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154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139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F798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021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93723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6C56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968AA1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D6069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AC6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0C62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1BAB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8D43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3C58E9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102B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29F9D0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F524C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EFA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E2C1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193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06D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15BAD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DB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0E32C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58BC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3D12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E25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FC53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C1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5B158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89AF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D47969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F1C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1EE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FD2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00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D36A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E5755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77CBF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F67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0BA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739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AE3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FFE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EFA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529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F73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DC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63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AE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FC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248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734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15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12F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CB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F632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E1A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59BA12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443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DD9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5E68798A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690B91CD" w14:textId="77777777" w:rsidR="00944C3D" w:rsidRDefault="00944C3D" w:rsidP="00944C3D">
      <w:pPr>
        <w:rPr>
          <w:rFonts w:ascii="Arial" w:hAnsi="Arial"/>
        </w:rPr>
      </w:pPr>
    </w:p>
    <w:p w14:paraId="7BE54A2C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265B7EFC" w14:textId="0C829D48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1F234CE9" w14:textId="09D87CF8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284A4570" w14:textId="513EF735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44569568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48AE87B4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835"/>
      </w:tblGrid>
      <w:tr w:rsidR="00944C3D" w:rsidRPr="008D0433" w14:paraId="69A43C98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6A98E4D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068F43B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4125FE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22F20E7B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5CB58256" w14:textId="6D11CF48" w:rsidR="00944C3D" w:rsidRPr="008D0433" w:rsidRDefault="0046161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Jozef Kotlaba</w:t>
            </w:r>
          </w:p>
        </w:tc>
        <w:tc>
          <w:tcPr>
            <w:tcW w:w="3260" w:type="dxa"/>
            <w:vAlign w:val="center"/>
          </w:tcPr>
          <w:p w14:paraId="3A560565" w14:textId="07790878" w:rsidR="00944C3D" w:rsidRPr="008D0433" w:rsidRDefault="0046161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vAlign w:val="center"/>
          </w:tcPr>
          <w:p w14:paraId="1119B99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55D96CD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B224D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E0D29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9F70A9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35F99F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126EF17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453154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07100B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3B633FB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5FF5219D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5A17606C" w14:textId="779E802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4DDAE7A6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1F5B20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29BBB7DF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189AD1F" w14:textId="7B26B49B" w:rsidR="00944C3D" w:rsidRDefault="0046161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  <w:r w:rsidR="00944C3D">
        <w:rPr>
          <w:rFonts w:ascii="Arial" w:hAnsi="Arial"/>
          <w:sz w:val="22"/>
          <w:szCs w:val="22"/>
        </w:rPr>
        <w:fldChar w:fldCharType="begin"/>
      </w:r>
      <w:r w:rsidR="00944C3D">
        <w:rPr>
          <w:rFonts w:ascii="Arial" w:hAnsi="Arial"/>
          <w:sz w:val="22"/>
          <w:szCs w:val="22"/>
        </w:rPr>
        <w:instrText xml:space="preserve"> MERGEFIELD p05 </w:instrText>
      </w:r>
      <w:r w:rsidR="00944C3D">
        <w:rPr>
          <w:rFonts w:ascii="Arial" w:hAnsi="Arial"/>
          <w:sz w:val="22"/>
          <w:szCs w:val="22"/>
        </w:rPr>
        <w:fldChar w:fldCharType="end"/>
      </w:r>
    </w:p>
    <w:p w14:paraId="39C34033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282B860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0263DEC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3BE7F8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4D28536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F15533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5689FDB7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262251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0D9DF3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7F82C3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F0D011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6D7329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08BDA8C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6F00717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1297FA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0F0F2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26A27BE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42772D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505A52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601286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41B71C0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vAlign w:val="center"/>
          </w:tcPr>
          <w:p w14:paraId="28BA18A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3A5B03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666F3B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9FBDD9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3942DA91" w14:textId="4678E06E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4C7B102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BDE8CBF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3CA27E4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2D6951FC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C7B09A3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572D8AEE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  <w:t>nie</w:t>
      </w:r>
    </w:p>
    <w:p w14:paraId="0937A8B4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374FA582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61FD34B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058D34D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1530A9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06E6FA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3890CF7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DF9DA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2548324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DBD0C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7997D7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2674B7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66B4EDA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460D336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3B865BA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6AC2C70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4D5A53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D2FF4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4236D8E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E2ECA6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416FDB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2110802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1111C2E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16F8E4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5FB242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4C0ADD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7EDADB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D3097C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C3C857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8D7FE1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13BA17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37AEBF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45F681B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1CDA79D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480B70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8F92D9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6A56518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0C8325F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1E54B18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22C3DDF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0"/>
        <w:gridCol w:w="1973"/>
        <w:gridCol w:w="1974"/>
        <w:gridCol w:w="1775"/>
      </w:tblGrid>
      <w:tr w:rsidR="00944C3D" w:rsidRPr="008D0433" w14:paraId="69D2E08A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664E711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6A54B04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4DFC885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6C0729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6CAE6F4D" w14:textId="77777777" w:rsidTr="00503750">
        <w:trPr>
          <w:trHeight w:val="302"/>
        </w:trPr>
        <w:tc>
          <w:tcPr>
            <w:tcW w:w="4510" w:type="dxa"/>
          </w:tcPr>
          <w:p w14:paraId="59FCFCF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5980E8E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17455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270B04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9112C22" w14:textId="77777777" w:rsidTr="00503750">
        <w:trPr>
          <w:trHeight w:val="302"/>
        </w:trPr>
        <w:tc>
          <w:tcPr>
            <w:tcW w:w="4510" w:type="dxa"/>
          </w:tcPr>
          <w:p w14:paraId="7AF0C05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10F2A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3DEFEE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88ECB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7871A1A" w14:textId="77777777" w:rsidTr="00503750">
        <w:trPr>
          <w:trHeight w:val="302"/>
        </w:trPr>
        <w:tc>
          <w:tcPr>
            <w:tcW w:w="4510" w:type="dxa"/>
          </w:tcPr>
          <w:p w14:paraId="02D6EF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ABBDC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40BD7F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3568260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FE7DB63" w14:textId="77777777" w:rsidTr="00503750">
        <w:trPr>
          <w:trHeight w:val="302"/>
        </w:trPr>
        <w:tc>
          <w:tcPr>
            <w:tcW w:w="4510" w:type="dxa"/>
          </w:tcPr>
          <w:p w14:paraId="15014F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E55DB0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6EC01FE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B9435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8A51666" w14:textId="77777777" w:rsidTr="00503750">
        <w:trPr>
          <w:trHeight w:val="327"/>
        </w:trPr>
        <w:tc>
          <w:tcPr>
            <w:tcW w:w="4510" w:type="dxa"/>
          </w:tcPr>
          <w:p w14:paraId="5CD852C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71EDB3F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471E63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73D90B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5929E3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7A8B359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3DF5148E" w14:textId="2646B9EC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7E226067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7D940F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49CF1D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3F74105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3F8603DB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134EB4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D6B0CE9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1EDB236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20C9B1DC" w14:textId="77777777" w:rsidTr="00503750">
        <w:tc>
          <w:tcPr>
            <w:tcW w:w="2302" w:type="dxa"/>
            <w:vAlign w:val="center"/>
          </w:tcPr>
          <w:p w14:paraId="57EA21A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4C1ABB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8A9F5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6B4C87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71F049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2A333A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0A56538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2CCF1E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98836EB" w14:textId="77777777" w:rsidTr="00503750">
        <w:tc>
          <w:tcPr>
            <w:tcW w:w="15593" w:type="dxa"/>
            <w:gridSpan w:val="8"/>
            <w:vAlign w:val="center"/>
          </w:tcPr>
          <w:p w14:paraId="74B9088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017B11DF" w14:textId="77777777" w:rsidTr="00503750">
        <w:tc>
          <w:tcPr>
            <w:tcW w:w="2302" w:type="dxa"/>
            <w:vAlign w:val="center"/>
          </w:tcPr>
          <w:p w14:paraId="79AFD18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69060121" w14:textId="5BDB7E1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6664E25" w14:textId="793E449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DD09E49" w14:textId="48E137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551CE2" w14:textId="5C47072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741ACB7" w14:textId="2147E56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D8BE589" w14:textId="25ACFB4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F198AD" w14:textId="430B35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2881F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96956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9285913" w14:textId="3CE61B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BEDF468" w14:textId="462EB5E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C63710" w14:textId="76A793A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3B2F44" w14:textId="69FE3C9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90FDFF" w14:textId="688BF6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6D059C" w14:textId="084CFFB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7D3A0B" w14:textId="247BB6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565EF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00E2B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AB45B3A" w14:textId="4AA0518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41C998A" w14:textId="500A9EE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3AF1F6" w14:textId="001089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61585C" w14:textId="1922F5D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87B422" w14:textId="2A5FB4B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168013" w14:textId="2A3582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3C3F55" w14:textId="59F962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9AB25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E8627B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BAD4B6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723183C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09A5F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D4556B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81BBDE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165F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C28C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4D788F2" w14:textId="77777777" w:rsidTr="00503750">
        <w:tc>
          <w:tcPr>
            <w:tcW w:w="2302" w:type="dxa"/>
            <w:vAlign w:val="center"/>
          </w:tcPr>
          <w:p w14:paraId="1FB7AA9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41727AF" w14:textId="60D944C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75A4874" w14:textId="182A6FC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9A68DA" w14:textId="717014F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B53D72" w14:textId="3989C6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033ED6" w14:textId="35285D3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8EA4D5" w14:textId="4B0040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65A6C" w14:textId="092517B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C7DBCF0" w14:textId="77777777" w:rsidTr="00503750">
        <w:tc>
          <w:tcPr>
            <w:tcW w:w="15593" w:type="dxa"/>
            <w:gridSpan w:val="8"/>
            <w:vAlign w:val="center"/>
          </w:tcPr>
          <w:p w14:paraId="1BAD90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316FC059" w14:textId="77777777" w:rsidTr="00503750">
        <w:tc>
          <w:tcPr>
            <w:tcW w:w="2302" w:type="dxa"/>
            <w:vAlign w:val="center"/>
          </w:tcPr>
          <w:p w14:paraId="2EC6235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245DC6E" w14:textId="5979A1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D26210E" w14:textId="1DA6DD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CEFFA9" w14:textId="4898BD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32E49E" w14:textId="18E97A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793C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70ADA3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637AEE" w14:textId="387D84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75A921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732DF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65B6765D" w14:textId="093216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E7C7B2" w14:textId="3C2063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E4BF73" w14:textId="1F3010E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9152B5" w14:textId="4E4EB06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1E988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DCD9A4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3A38016" w14:textId="260A2C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4D8B0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6E628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6A7354D" w14:textId="2E77A0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7B4A9AF" w14:textId="4A0B295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DE68D3" w14:textId="3FBD36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686715" w14:textId="65429B8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4750F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FAFB3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851A44" w14:textId="0003A2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8D4D44D" w14:textId="77777777" w:rsidTr="00503750">
        <w:tc>
          <w:tcPr>
            <w:tcW w:w="2302" w:type="dxa"/>
            <w:vAlign w:val="center"/>
          </w:tcPr>
          <w:p w14:paraId="4EDA79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E68C9E9" w14:textId="20E983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16B974" w14:textId="10DA3B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D54765" w14:textId="49356A8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0C6A2" w14:textId="3A5551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70FF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60BA7F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8379ED3" w14:textId="4FA0BD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DD402AD" w14:textId="77777777" w:rsidTr="00503750">
        <w:tc>
          <w:tcPr>
            <w:tcW w:w="15593" w:type="dxa"/>
            <w:gridSpan w:val="8"/>
            <w:vAlign w:val="center"/>
          </w:tcPr>
          <w:p w14:paraId="27E16B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6C1596B" w14:textId="77777777" w:rsidTr="00503750">
        <w:tc>
          <w:tcPr>
            <w:tcW w:w="2302" w:type="dxa"/>
            <w:vAlign w:val="center"/>
          </w:tcPr>
          <w:p w14:paraId="197768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4F03B62" w14:textId="72864B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F22EC60" w14:textId="4E9DF78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D30D8B" w14:textId="49C99CB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0BB7234" w14:textId="5AD9774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18ED2A" w14:textId="44FB46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4F278C" w14:textId="1DF51C2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ACDDAF" w14:textId="488F93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BE48C9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129025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EF5D279" w14:textId="48F6CB8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798518F" w14:textId="333993E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7DC07B" w14:textId="24C1E0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4DE6F4" w14:textId="2D4F49D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A2084A" w14:textId="0DC92E7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24DD11" w14:textId="4D8035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41BB62" w14:textId="724E187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073A761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09FB2AF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AC7824" w14:textId="1037BED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899CDA" w14:textId="5F7063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530B45" w14:textId="1590B04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8E4391E" w14:textId="17F1D65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670390B" w14:textId="2FC67D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A4952A7" w14:textId="5AA963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F4D3F1" w14:textId="5D3DE6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113E6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FE924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E29606B" w14:textId="54EA62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464CBA1" w14:textId="580BC74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E4A266" w14:textId="188D3B0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3704C2" w14:textId="62A4F8F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BE8149" w14:textId="0FB4DC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729C32" w14:textId="02193A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EF95D" w14:textId="400A8C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4279AE6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5393B22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77E42E4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E6E63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BFEB31B" w14:textId="00F13D8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29F69E" w14:textId="62B0807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E6BCC7" w14:textId="655D78A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E4ECAA" w14:textId="57331BA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5835D0" w14:textId="6AB024F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153060" w14:textId="44D7DDC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ED951D" w14:textId="2E5DDA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D0BBD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1D8F80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BAEE34E" w14:textId="39175A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52EFDE" w14:textId="5C961EF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BC8EAE5" w14:textId="4CF623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E82576" w14:textId="74F0D29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F20AA3" w14:textId="7489FF2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8F0947" w14:textId="2FE134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639826" w14:textId="3AC236F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C37011" w14:textId="77777777" w:rsidR="00944C3D" w:rsidRDefault="00944C3D" w:rsidP="00944C3D">
      <w:pPr>
        <w:rPr>
          <w:rFonts w:ascii="Arial" w:hAnsi="Arial"/>
          <w:b/>
        </w:rPr>
      </w:pPr>
    </w:p>
    <w:p w14:paraId="10AEF5C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48C03F04" w14:textId="77777777" w:rsidTr="00503750">
        <w:tc>
          <w:tcPr>
            <w:tcW w:w="1944" w:type="dxa"/>
            <w:vAlign w:val="center"/>
          </w:tcPr>
          <w:p w14:paraId="231877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CB665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7C5A0E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25FB51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35770B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32F432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D38EC4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BCE86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6D17AE6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408AD6E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964016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C9705A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7DE5BCE1" w14:textId="77777777" w:rsidTr="00503750">
        <w:tc>
          <w:tcPr>
            <w:tcW w:w="15685" w:type="dxa"/>
            <w:gridSpan w:val="12"/>
            <w:vAlign w:val="center"/>
          </w:tcPr>
          <w:p w14:paraId="123E5F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29E416CB" w14:textId="77777777" w:rsidTr="00503750">
        <w:tc>
          <w:tcPr>
            <w:tcW w:w="1944" w:type="dxa"/>
            <w:vAlign w:val="center"/>
          </w:tcPr>
          <w:p w14:paraId="718BF73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1975C49" w14:textId="27724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6BC20A1" w14:textId="27FEDB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3A3C9E99" w14:textId="47D229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9D32D1" w14:textId="3D0C7A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3B35099" w14:textId="28719B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127BACD" w14:textId="1480B7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360D4F" w14:textId="31C94F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A96A71" w14:textId="38455E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652341" w14:textId="2D597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90642EA" w14:textId="3B8D19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041DDBA" w14:textId="7B5DE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DC705A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2E4B24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13CC5873" w14:textId="13FD55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169F0B2" w14:textId="00B1E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843A9FD" w14:textId="015000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6DD3A22" w14:textId="09D42A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00C017F" w14:textId="18EA09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A22220" w14:textId="164599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2042049" w14:textId="52A22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3575EE6" w14:textId="1EE351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9E050E1" w14:textId="4542DD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D8BB1D6" w14:textId="430B0F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324060" w14:textId="78ADD8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F2C546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8CEFF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082C539A" w14:textId="619E03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78FF1B8" w14:textId="409061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838F137" w14:textId="1819F0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B8AAEDD" w14:textId="0C64E8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2630CA2" w14:textId="74098F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CE86D1C" w14:textId="3BFD4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BAE7EE0" w14:textId="36F6FB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0461797" w14:textId="0F5282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C03C8E1" w14:textId="0B58CB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83E5573" w14:textId="666A61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A610467" w14:textId="004A79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981A75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A86F0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45D121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1203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2064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26AB9A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20438B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5A40D0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039A83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9BC93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2610A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4FE9ED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3A59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581EEA2" w14:textId="77777777" w:rsidTr="00503750">
        <w:tc>
          <w:tcPr>
            <w:tcW w:w="1944" w:type="dxa"/>
            <w:vAlign w:val="center"/>
          </w:tcPr>
          <w:p w14:paraId="773BDA0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E287BD0" w14:textId="1B71E9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222ADD0" w14:textId="399A25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772B079" w14:textId="2A5C7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E8D65E" w14:textId="0C7A5B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074BEC3" w14:textId="5E7479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9C71B99" w14:textId="606B44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67AB7D6" w14:textId="460DE6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CEB854E" w14:textId="24D37B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65BEC7" w14:textId="7EB807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454B008" w14:textId="374568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FF217A5" w14:textId="6CFE84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8CDDC1F" w14:textId="77777777" w:rsidTr="00503750">
        <w:tc>
          <w:tcPr>
            <w:tcW w:w="15685" w:type="dxa"/>
            <w:gridSpan w:val="12"/>
            <w:vAlign w:val="center"/>
          </w:tcPr>
          <w:p w14:paraId="34AC80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477D0910" w14:textId="77777777" w:rsidTr="00503750">
        <w:tc>
          <w:tcPr>
            <w:tcW w:w="1944" w:type="dxa"/>
            <w:vAlign w:val="center"/>
          </w:tcPr>
          <w:p w14:paraId="6C82851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663909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5245E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F473957" w14:textId="17B536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A6F8BDA" w14:textId="62FFF1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45534D1" w14:textId="31FDF7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3D7EAE6" w14:textId="53DCBA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D5B6381" w14:textId="02E313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051FB4" w14:textId="7B2CB8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D9E46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BFFF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54447A3" w14:textId="750AA1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F4693F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22D184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ACC6C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F7DE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D0EB9D9" w14:textId="497A75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FC9744" w14:textId="52FFF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D43F8F3" w14:textId="6144D4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3B255AC" w14:textId="7D5A83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B8D87B0" w14:textId="07868D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9B73D4" w14:textId="54291E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9B786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BC1B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B741496" w14:textId="1DD25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8D55A2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71A80E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72FEA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45571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CF2F390" w14:textId="37ED39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76A903" w14:textId="3C6AF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63EBFCB" w14:textId="491BC9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509136" w14:textId="222A99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DDF7C84" w14:textId="34A29E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1B89AC2" w14:textId="67B1DE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605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1E3B7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7F81013" w14:textId="1F4FF1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7856D3" w14:textId="77777777" w:rsidTr="00503750">
        <w:tc>
          <w:tcPr>
            <w:tcW w:w="1944" w:type="dxa"/>
            <w:vAlign w:val="center"/>
          </w:tcPr>
          <w:p w14:paraId="131B12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0A377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A3A9F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5FC09AD" w14:textId="5D07D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0C313B" w14:textId="3BDD17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C94FD2" w14:textId="2E8212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507E549" w14:textId="74E7C5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F3EB9F" w14:textId="7A0025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A32541" w14:textId="5BA12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D8F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518B39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6535DD51" w14:textId="1135C9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A9561A" w14:textId="77777777" w:rsidTr="00503750">
        <w:tc>
          <w:tcPr>
            <w:tcW w:w="15685" w:type="dxa"/>
            <w:gridSpan w:val="12"/>
            <w:vAlign w:val="center"/>
          </w:tcPr>
          <w:p w14:paraId="49A7B3C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B049235" w14:textId="77777777" w:rsidTr="00503750">
        <w:tc>
          <w:tcPr>
            <w:tcW w:w="1944" w:type="dxa"/>
            <w:vAlign w:val="center"/>
          </w:tcPr>
          <w:p w14:paraId="1858F7B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824F4C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CCEB4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E70706" w14:textId="75A1B5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0534FE" w14:textId="154FFA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4CEB684" w14:textId="5659FD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3C88F3" w14:textId="61AA4E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25E7F15" w14:textId="762D1E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3E3A4C" w14:textId="41A6CB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4F3E38" w14:textId="09110F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129E33" w14:textId="55A6DD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84BB250" w14:textId="0F24FB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04473D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2969F1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06ADA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E3C7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0A73C6A" w14:textId="0E27CD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AC59E86" w14:textId="348B95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A5F69CC" w14:textId="6F3FCF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6A9F42" w14:textId="26267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A6C9340" w14:textId="56A91B9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59C3C8" w14:textId="423B74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8B8BF12" w14:textId="52376B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8719A3" w14:textId="02B304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3EF650B" w14:textId="0AA9B5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FCCC35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92DCC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2D1A4F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579E0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0F9A7326" w14:textId="7F7B2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34026E3" w14:textId="6BA03B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F20A124" w14:textId="0A7863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1D2B147" w14:textId="0090A4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E7CA68" w14:textId="575D73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94CDAE9" w14:textId="49CC38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4770278" w14:textId="2A036B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4A6B008" w14:textId="518EBF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9BBCEE3" w14:textId="2F490B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6546C0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132DC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74BA7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C5BA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25B4317" w14:textId="6044C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229885E" w14:textId="1DC8F8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E617523" w14:textId="14BCB9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D78446" w14:textId="15BFD0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5FA52FC" w14:textId="10BF40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4E7A6A" w14:textId="3BE045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0BB31CB" w14:textId="19237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871E0D6" w14:textId="44C990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3CB2C0A" w14:textId="2F98B7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6B9B65D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0C57FE0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FE2DF8B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3D95DF1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399D757A" w14:textId="67097D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8B096F2" w14:textId="64D54CA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599BA2A5" w14:textId="09794F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2BB80E3" w14:textId="6A54D2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E4C625A" w14:textId="4216AC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365E106" w14:textId="4DBD15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6768436" w14:textId="20F3CD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BBAEE12" w14:textId="495229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D4C1C4E" w14:textId="68D654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BE6A83C" w14:textId="25EA7C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10613" w14:textId="6AC9E1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91B982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DA6ACC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E3EA9CD" w14:textId="5AA72C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5050C12" w14:textId="1CECF7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DACC5E9" w14:textId="4133D9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8315E66" w14:textId="2347DD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FF5855" w14:textId="457098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6EC704D" w14:textId="4B464D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79CEF07" w14:textId="0E25FE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8A83BC" w14:textId="266E25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EEC92E0" w14:textId="5BDE8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4CB4B1A" w14:textId="7937B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60D1956" w14:textId="0F61F0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4866BB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3DF543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19AEFB81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7A1469A2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68F353C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59E325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F176512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7C2555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3F482D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226585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4F8D3A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7802A93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7CBE4CA3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79D5E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4B32F3C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08068B7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2B8F10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A7473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93E258C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10334960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17E473EB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1A928F5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0392B2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2DC5CA0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31B9E1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323FBE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526E0E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63273B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2DCEC7C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58CC86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04EFD3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F96AFA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CF9497E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00693D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6056B8D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79FDE9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28525A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901C743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94EB7F2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44648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7585D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340E5D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2613FC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67B8AF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343C0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2540708F" w14:textId="77777777" w:rsidTr="00503750">
        <w:trPr>
          <w:trHeight w:val="1073"/>
        </w:trPr>
        <w:tc>
          <w:tcPr>
            <w:tcW w:w="3614" w:type="dxa"/>
            <w:vMerge/>
          </w:tcPr>
          <w:p w14:paraId="6BF38E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9A2A80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014A6E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353B2B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1CFC56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177EDB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78C47EC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24D57337" w14:textId="77777777" w:rsidTr="00503750">
        <w:trPr>
          <w:trHeight w:val="283"/>
        </w:trPr>
        <w:tc>
          <w:tcPr>
            <w:tcW w:w="3614" w:type="dxa"/>
          </w:tcPr>
          <w:p w14:paraId="342AF6E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4E539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2AEA45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88420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FD3A8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E2FA0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F9EA9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873B33D" w14:textId="77777777" w:rsidTr="00503750">
        <w:trPr>
          <w:trHeight w:val="283"/>
        </w:trPr>
        <w:tc>
          <w:tcPr>
            <w:tcW w:w="3614" w:type="dxa"/>
          </w:tcPr>
          <w:p w14:paraId="2BB1D1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FC126D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FFC53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E0D31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B3CCD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26B132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6FD8F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0B33DF6" w14:textId="77777777" w:rsidTr="00503750">
        <w:trPr>
          <w:trHeight w:val="283"/>
        </w:trPr>
        <w:tc>
          <w:tcPr>
            <w:tcW w:w="3614" w:type="dxa"/>
          </w:tcPr>
          <w:p w14:paraId="09B034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47D5510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5D91C4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3C31BE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5B6B651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42129A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EB429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75CE69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020677F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944C3D" w:rsidRPr="00050529" w14:paraId="038BFF3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4D33E03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5A2CA5D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7DE446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96B21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5DEDC7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5FD453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6054E4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33D407A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68363B4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4B67228F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CC98E5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4AF6DED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A5983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41CCA49C" w14:textId="6AFFAC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D3C478" w14:textId="6FE1D1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251A97" w14:textId="3DB481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779FB62" w14:textId="4837BA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ADA110" w14:textId="1AEF32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908C112" w14:textId="72DF0D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E3BCB6" w14:textId="0C4B94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ECB5E8C" w14:textId="17C2CC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A25DE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BCF26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5510AB17" w14:textId="54A62F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806DBD" w14:textId="4BCBD4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FEEA71" w14:textId="54BA32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74B16A" w14:textId="5AA28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C70A79" w14:textId="57163A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E98B11" w14:textId="3D0EAC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88CD1D" w14:textId="3B32D9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431A561" w14:textId="2AAE37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33E13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2F8E42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215543FF" w14:textId="06ECFE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1E5E56" w14:textId="3367E5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15EBC6" w14:textId="0F2EF8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02DF4E" w14:textId="65C362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03D54AE" w14:textId="35A92B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E66A88" w14:textId="166314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91D3A7" w14:textId="627F5D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271650A" w14:textId="38CC97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0A482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7AB1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100201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CDB89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31966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2645F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FC239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914B6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AB82D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76A813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1BCD33A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A7FAC6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F05E540" w14:textId="441A0E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38AF6E" w14:textId="08DCC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AEC703" w14:textId="24EEA0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1156C78" w14:textId="0FACE4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EF3083" w14:textId="65931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24D361" w14:textId="1F1197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BCDF626" w14:textId="236E7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68D557" w14:textId="59DFA7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F8CCE1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A43B8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408E69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D87469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3F69B1E" w14:textId="68EE8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A99680" w14:textId="53662D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FFAD13" w14:textId="399D3E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9FA66B" w14:textId="456175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C01BA7" w14:textId="00F882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F1CC21" w14:textId="5DC13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330EE7F" w14:textId="2DC334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73A562D" w14:textId="63708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CFFD8DF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48344C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AF2BE9E" w14:textId="22EF02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8786F2" w14:textId="1D24EB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50B9B3" w14:textId="0CEC7F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AF0BBF3" w14:textId="5648EE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06754C3" w14:textId="338AED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2B7D82" w14:textId="4B0607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7A8E57" w14:textId="523690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B3563B" w14:textId="70D476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52EBB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E2FA8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56A6B88" w14:textId="448220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ABEB57" w14:textId="3DEA3B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704585" w14:textId="2163E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27BBC9" w14:textId="0C3E31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95BD7E6" w14:textId="5AD30E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767025" w14:textId="6C4306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B8E9E6" w14:textId="341F60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DF1E7B5" w14:textId="1390CEE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08F5F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C2980C2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F3D4BA5" w14:textId="380BAD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8BE97B" w14:textId="1F28C0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890D24" w14:textId="4B6B06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CA08DA" w14:textId="54BECB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C266E5" w14:textId="2A058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F20E8C" w14:textId="5FB5E6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524E2E7" w14:textId="64EBF8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21B427" w14:textId="754940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0FB453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5CFD3B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5E7E8D8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29C22EF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3AF4E246" w14:textId="3C91793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995ACA" w14:textId="4A8CA4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93CF38B" w14:textId="424F13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257CE26" w14:textId="30126E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8C598E" w14:textId="504BE5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C545694" w14:textId="12C5D7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8A5C3C" w14:textId="3FDF8D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90135ED" w14:textId="495A9B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67A200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38094CDD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7D690AD" w14:textId="3CB7B62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D79273F" w14:textId="036D15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BE37308" w14:textId="6D24FB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FC0B6E6" w14:textId="6BEAAD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3569DA" w14:textId="18BC96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2A90F0" w14:textId="17BC2F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F06F843" w14:textId="030D542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96F2191" w14:textId="7413BD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DBEAA4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6962155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88989AE" w14:textId="1EF148F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0F739CD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54F2F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2FAE3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E4347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BDD0E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B03608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B9A8FE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8E822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24F7A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3D8C8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44B5C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FDE5D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662C9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DC9500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F101F1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884B93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C1B43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2A8D66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3B7F547A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1ED89EAB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4BD17F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4"/>
        <w:gridCol w:w="1963"/>
        <w:gridCol w:w="1341"/>
        <w:gridCol w:w="1319"/>
        <w:gridCol w:w="1963"/>
      </w:tblGrid>
      <w:tr w:rsidR="00944C3D" w:rsidRPr="008D0433" w14:paraId="16FDC0D5" w14:textId="77777777" w:rsidTr="00503750">
        <w:trPr>
          <w:trHeight w:val="630"/>
        </w:trPr>
        <w:tc>
          <w:tcPr>
            <w:tcW w:w="2594" w:type="dxa"/>
            <w:vAlign w:val="center"/>
          </w:tcPr>
          <w:p w14:paraId="32B0EB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vAlign w:val="center"/>
          </w:tcPr>
          <w:p w14:paraId="48342E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vAlign w:val="center"/>
          </w:tcPr>
          <w:p w14:paraId="14DD342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vAlign w:val="center"/>
          </w:tcPr>
          <w:p w14:paraId="05262C3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vAlign w:val="center"/>
          </w:tcPr>
          <w:p w14:paraId="247AD30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E2F5126" w14:textId="77777777" w:rsidTr="00503750">
        <w:trPr>
          <w:trHeight w:val="437"/>
        </w:trPr>
        <w:tc>
          <w:tcPr>
            <w:tcW w:w="2594" w:type="dxa"/>
          </w:tcPr>
          <w:p w14:paraId="1FDB5B5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vAlign w:val="center"/>
          </w:tcPr>
          <w:p w14:paraId="3D4BAF4F" w14:textId="74CAFE5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1B9144F7" w14:textId="08CEBC7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F0F7459" w14:textId="485381C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7EEF5225" w14:textId="1C37362D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E4AAF00" w14:textId="77777777" w:rsidTr="00503750">
        <w:trPr>
          <w:trHeight w:val="420"/>
        </w:trPr>
        <w:tc>
          <w:tcPr>
            <w:tcW w:w="2594" w:type="dxa"/>
          </w:tcPr>
          <w:p w14:paraId="3848F4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vAlign w:val="center"/>
          </w:tcPr>
          <w:p w14:paraId="61D6AADB" w14:textId="2F3C48D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03656D8D" w14:textId="00F4945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5287377" w14:textId="25EFF12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5BE293BD" w14:textId="73ECCBA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D38A82C" w14:textId="77777777" w:rsidTr="00503750">
        <w:trPr>
          <w:trHeight w:val="630"/>
        </w:trPr>
        <w:tc>
          <w:tcPr>
            <w:tcW w:w="2594" w:type="dxa"/>
          </w:tcPr>
          <w:p w14:paraId="322857B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vAlign w:val="center"/>
          </w:tcPr>
          <w:p w14:paraId="50B9AA3F" w14:textId="5FEED11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7DC51783" w14:textId="5D247F2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0D23FA9F" w14:textId="16B4147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38526D52" w14:textId="3A46A2C0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5A2459CD" w14:textId="77777777" w:rsidTr="00503750">
        <w:trPr>
          <w:trHeight w:val="420"/>
        </w:trPr>
        <w:tc>
          <w:tcPr>
            <w:tcW w:w="2594" w:type="dxa"/>
          </w:tcPr>
          <w:p w14:paraId="119881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vAlign w:val="center"/>
          </w:tcPr>
          <w:p w14:paraId="22AB9823" w14:textId="194578F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2BF82B64" w14:textId="5231ABA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6AA56967" w14:textId="0CB73E0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6C97898" w14:textId="6E7C8838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0936381A" w14:textId="77777777" w:rsidTr="00503750">
        <w:trPr>
          <w:trHeight w:val="437"/>
        </w:trPr>
        <w:tc>
          <w:tcPr>
            <w:tcW w:w="2594" w:type="dxa"/>
          </w:tcPr>
          <w:p w14:paraId="3F95ED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vAlign w:val="center"/>
          </w:tcPr>
          <w:p w14:paraId="75C92EDE" w14:textId="43358DD9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217F981" w14:textId="48CC07A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2CCB9145" w14:textId="6505D25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1890E1E1" w14:textId="70D055C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27E23E" w14:textId="77777777" w:rsidTr="00503750">
        <w:trPr>
          <w:trHeight w:val="420"/>
        </w:trPr>
        <w:tc>
          <w:tcPr>
            <w:tcW w:w="2594" w:type="dxa"/>
          </w:tcPr>
          <w:p w14:paraId="0012FC3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vAlign w:val="center"/>
          </w:tcPr>
          <w:p w14:paraId="73636BE0" w14:textId="39213109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vAlign w:val="center"/>
          </w:tcPr>
          <w:p w14:paraId="482E67A9" w14:textId="222026A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vAlign w:val="center"/>
          </w:tcPr>
          <w:p w14:paraId="374BAC9D" w14:textId="3B102D2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vAlign w:val="center"/>
          </w:tcPr>
          <w:p w14:paraId="6D29E44A" w14:textId="2E399472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441F4C00" w14:textId="77777777" w:rsidR="00944C3D" w:rsidRDefault="00944C3D" w:rsidP="00944C3D">
      <w:pPr>
        <w:rPr>
          <w:rFonts w:ascii="Arial" w:hAnsi="Arial"/>
          <w:b/>
        </w:rPr>
      </w:pPr>
    </w:p>
    <w:p w14:paraId="7FB36FFE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1"/>
        <w:gridCol w:w="1790"/>
        <w:gridCol w:w="2556"/>
        <w:gridCol w:w="1913"/>
      </w:tblGrid>
      <w:tr w:rsidR="00944C3D" w:rsidRPr="008D0433" w14:paraId="0078AE33" w14:textId="77777777" w:rsidTr="00503750">
        <w:trPr>
          <w:trHeight w:val="718"/>
        </w:trPr>
        <w:tc>
          <w:tcPr>
            <w:tcW w:w="2921" w:type="dxa"/>
            <w:vAlign w:val="center"/>
          </w:tcPr>
          <w:p w14:paraId="21DC54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vAlign w:val="center"/>
          </w:tcPr>
          <w:p w14:paraId="1CB08A3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3BB310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vAlign w:val="center"/>
          </w:tcPr>
          <w:p w14:paraId="5F9F65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vAlign w:val="center"/>
          </w:tcPr>
          <w:p w14:paraId="01038E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89AA474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0BF81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</w:tcPr>
          <w:p w14:paraId="3DC64F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7BF45EB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68E29C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6776562" w14:textId="77777777" w:rsidTr="00503750">
        <w:trPr>
          <w:trHeight w:val="466"/>
        </w:trPr>
        <w:tc>
          <w:tcPr>
            <w:tcW w:w="2921" w:type="dxa"/>
            <w:vAlign w:val="center"/>
          </w:tcPr>
          <w:p w14:paraId="3FA3DAB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</w:tcPr>
          <w:p w14:paraId="0C09AF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6A994E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65E30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B682237" w14:textId="77777777" w:rsidTr="00503750">
        <w:trPr>
          <w:trHeight w:val="233"/>
        </w:trPr>
        <w:tc>
          <w:tcPr>
            <w:tcW w:w="2921" w:type="dxa"/>
            <w:vAlign w:val="center"/>
          </w:tcPr>
          <w:p w14:paraId="1D7934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</w:tcPr>
          <w:p w14:paraId="4DCC9D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DD04A0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7AB3B6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8681C57" w14:textId="77777777" w:rsidTr="00503750">
        <w:trPr>
          <w:trHeight w:val="485"/>
        </w:trPr>
        <w:tc>
          <w:tcPr>
            <w:tcW w:w="2921" w:type="dxa"/>
            <w:vAlign w:val="center"/>
          </w:tcPr>
          <w:p w14:paraId="44F591BD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</w:tcPr>
          <w:p w14:paraId="1BE4DFD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</w:tcPr>
          <w:p w14:paraId="366D2A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</w:tcPr>
          <w:p w14:paraId="14F7FB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13E291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1EE7878E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4FF4FA38" w14:textId="77777777" w:rsidTr="00503750">
        <w:tc>
          <w:tcPr>
            <w:tcW w:w="2835" w:type="dxa"/>
            <w:vAlign w:val="center"/>
          </w:tcPr>
          <w:p w14:paraId="334812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6F08EF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4D3DA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0E7B6C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30018DD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46AC02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DA8CA5D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04301E93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51193EA" w14:textId="4979033E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645FC8" w14:textId="55E7093F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BBB6B72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15F4EA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561A2A1" w14:textId="2F0F17EA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B7814E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5F681D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383C435F" w14:textId="0A9BE3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F15645" w14:textId="7FC360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878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68D74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BB5EFA6" w14:textId="2F12F5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A607298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13E86A8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64C5533" w14:textId="5BDE67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D6549" w14:textId="43361C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D380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0F9810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D84874" w14:textId="1AF78C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266DDF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3118ECA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243B04A1" w14:textId="6045A5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2D5F0C" w14:textId="47FA07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A3F8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783CF2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6AE19F4" w14:textId="5333D7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19D981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6D51E1B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794E3F24" w14:textId="2C67B2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D93181" w14:textId="156A59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4CEB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DE89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EE31141" w14:textId="6422F4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74A06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42BA23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9EFAB3A" w14:textId="5762FF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88BAD7" w14:textId="5D18C4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74C4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9655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E49ACBD" w14:textId="029442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B1120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43A96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69EAD56" w14:textId="3863936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06C6FF1" w14:textId="3E3A0F2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B0F572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68E5A0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E201ACE" w14:textId="4B67E33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40D4B1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4D05B1AD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E7E2644" w14:textId="7F8F117D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788EF889" w14:textId="77777777" w:rsidR="00944C3D" w:rsidRDefault="00944C3D" w:rsidP="00944C3D">
      <w:pPr>
        <w:rPr>
          <w:rFonts w:ascii="Arial" w:hAnsi="Arial"/>
          <w:b/>
        </w:rPr>
      </w:pPr>
    </w:p>
    <w:p w14:paraId="1FE18719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810A185" w14:textId="77777777" w:rsidTr="00503750">
        <w:tc>
          <w:tcPr>
            <w:tcW w:w="2835" w:type="dxa"/>
            <w:vAlign w:val="center"/>
          </w:tcPr>
          <w:p w14:paraId="2A0890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258E88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68194A0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D3A19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28F7FCF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4CB0073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6F5BBCB1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111201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9080139" w14:textId="239389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323A166" w14:textId="0A2586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3C1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A406C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496FC59" w14:textId="2B731A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A29846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D62D4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4388ACBB" w14:textId="53EBB1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5759BF" w14:textId="60D7011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1AF0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3799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BBD20DD" w14:textId="38E098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57E1E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5B895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53A71C7" w14:textId="2468E8D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2BD4A2" w14:textId="19B4CA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890F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F26D0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F1763AF" w14:textId="1174B1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98B9E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9813C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7DED3540" w14:textId="3D1C2C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20C1FA" w14:textId="381D3A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BE52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76ECA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86082ED" w14:textId="7871C9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F885F1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C5BF7D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5F3F8024" w14:textId="7C5019B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23D626" w14:textId="698BD8AD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DB26F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9722C7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21AD0C" w14:textId="5C4B8FD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3374D8F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BA74D14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2"/>
        <w:gridCol w:w="2740"/>
        <w:gridCol w:w="2938"/>
      </w:tblGrid>
      <w:tr w:rsidR="00944C3D" w:rsidRPr="00050529" w14:paraId="3670B0CD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2C44C1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64CD638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40B19B5E" w14:textId="77777777" w:rsidTr="00503750">
        <w:trPr>
          <w:trHeight w:val="699"/>
        </w:trPr>
        <w:tc>
          <w:tcPr>
            <w:tcW w:w="3502" w:type="dxa"/>
            <w:vMerge/>
          </w:tcPr>
          <w:p w14:paraId="1C3B72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2F9624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2E09954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2AD46653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8A22A4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003DE548" w14:textId="30BE10B8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6191A0D8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7151A92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16636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394876A0" w14:textId="4B5EC854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BFBAE12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5273ED6D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4D220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6C3562F4" w14:textId="53DED648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7221B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468618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72B708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7"/>
        <w:gridCol w:w="2743"/>
        <w:gridCol w:w="2940"/>
      </w:tblGrid>
      <w:tr w:rsidR="00944C3D" w:rsidRPr="00050529" w14:paraId="310AD25A" w14:textId="77777777" w:rsidTr="00503750">
        <w:trPr>
          <w:trHeight w:val="593"/>
        </w:trPr>
        <w:tc>
          <w:tcPr>
            <w:tcW w:w="3497" w:type="dxa"/>
          </w:tcPr>
          <w:p w14:paraId="12E4AE3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69FB19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11656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4D7CC6A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7348E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065BF7D6" w14:textId="51699D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3F8923" w14:textId="45688A6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E7E2B6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DCC9D5" w14:textId="5BC7A9B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F37C4D3" w14:textId="100D67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986A154" w14:textId="03F41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D53C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6F16018" w14:textId="7FFE11F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5005BD9" w14:textId="3A88F3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D07997" w14:textId="4BE4AB5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75B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88269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E179033" w14:textId="7E722A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903CFCA" w14:textId="389C713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ECE13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88D699" w14:textId="5BD0A9C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9DA749" w14:textId="413689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279787" w14:textId="190EA2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2632FE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881C20" w14:textId="4994150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4ABACC0" w14:textId="776796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0F1347" w14:textId="2E4B4B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E6613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230C79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3464F70B" w14:textId="494E1B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0663405" w14:textId="1D9576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4FCCA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2B18D9" w14:textId="7C79BB63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0650F54" w14:textId="5718CD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09E2D5" w14:textId="2293EC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886FE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E6A5917" w14:textId="792C1289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0E892F6" w14:textId="52B1D0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55AA568" w14:textId="5522BD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16C8C9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2A39EB0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AFB2E6A" w14:textId="4D3996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04011" w14:textId="1A7DF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A6AF0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C217D1E" w14:textId="55401FA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5BC9C748" w14:textId="55DD1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EEF7D6" w14:textId="5B922C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DCDBC15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2D964530" w14:textId="398C329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8E91694" w14:textId="0221349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1142B4C" w14:textId="5495EA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8B53151" w14:textId="77777777" w:rsidR="00944C3D" w:rsidRDefault="00944C3D" w:rsidP="00944C3D">
      <w:pPr>
        <w:rPr>
          <w:rFonts w:ascii="Arial" w:hAnsi="Arial"/>
          <w:b/>
        </w:rPr>
      </w:pPr>
    </w:p>
    <w:p w14:paraId="5A31D966" w14:textId="77777777" w:rsidR="00944C3D" w:rsidRDefault="00944C3D" w:rsidP="00944C3D">
      <w:pPr>
        <w:rPr>
          <w:rFonts w:ascii="Arial" w:hAnsi="Arial"/>
          <w:b/>
        </w:rPr>
      </w:pPr>
    </w:p>
    <w:p w14:paraId="456E0A53" w14:textId="77777777" w:rsidR="00944C3D" w:rsidRDefault="00944C3D" w:rsidP="00944C3D">
      <w:pPr>
        <w:rPr>
          <w:rFonts w:ascii="Arial" w:hAnsi="Arial"/>
          <w:b/>
        </w:rPr>
      </w:pPr>
    </w:p>
    <w:p w14:paraId="298EFE0D" w14:textId="77777777" w:rsidR="00944C3D" w:rsidRDefault="00944C3D" w:rsidP="00944C3D">
      <w:pPr>
        <w:rPr>
          <w:rFonts w:ascii="Arial" w:hAnsi="Arial"/>
          <w:b/>
        </w:rPr>
      </w:pPr>
    </w:p>
    <w:p w14:paraId="6DB501C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1"/>
        <w:gridCol w:w="1624"/>
        <w:gridCol w:w="1214"/>
        <w:gridCol w:w="1214"/>
        <w:gridCol w:w="1191"/>
        <w:gridCol w:w="1566"/>
      </w:tblGrid>
      <w:tr w:rsidR="00944C3D" w:rsidRPr="00050529" w14:paraId="15D561FE" w14:textId="77777777" w:rsidTr="00503750">
        <w:tc>
          <w:tcPr>
            <w:tcW w:w="2622" w:type="dxa"/>
            <w:vAlign w:val="center"/>
          </w:tcPr>
          <w:p w14:paraId="54120CF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5387C8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1B26AA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3570C76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429DF9A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4180647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759A5A4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D855E9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08A546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3AC80AA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61D0D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231AF3B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BD0B06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700B6309" w14:textId="1D37AF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7FE33C63" w14:textId="345527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B90A65D" w14:textId="1D2318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4B162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69CA962" w14:textId="45C5B6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D9E756" w14:textId="77777777" w:rsidTr="00503750">
        <w:tc>
          <w:tcPr>
            <w:tcW w:w="2622" w:type="dxa"/>
            <w:vAlign w:val="center"/>
          </w:tcPr>
          <w:p w14:paraId="5C036D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0A9324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49FD1A00" w14:textId="2584DC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DB53C9" w14:textId="0AE600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29FB12" w14:textId="19D5A3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91AC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283E44A" w14:textId="043839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4C7A0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A8CC32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526B09D" w14:textId="49AC85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85258E5" w14:textId="112E3E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290536" w14:textId="0DD1BD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2B9AF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7D55AC" w14:textId="009E53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32277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FF362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6711B6F1" w14:textId="5B19A2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DA43310" w14:textId="527079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F47BBCA" w14:textId="6C7C01F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FBF9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68FD6D9" w14:textId="41FF5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B6E071" w14:textId="77777777" w:rsidTr="00503750">
        <w:tc>
          <w:tcPr>
            <w:tcW w:w="2622" w:type="dxa"/>
            <w:vAlign w:val="center"/>
          </w:tcPr>
          <w:p w14:paraId="0A20B1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23479C2E" w14:textId="6D928C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10796.00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D3F4829" w14:textId="2955AC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31567.00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C01041" w14:textId="3F538A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20531.00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3C72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80BAB49" w14:textId="36CC13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21832.00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AB541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CCD2F7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06A37920" w14:textId="41598C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6A6245" w14:textId="6A4B39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448B9E6" w14:textId="4BB6C0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1075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3713FDA" w14:textId="6BA8CB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650CF98" w14:textId="77777777" w:rsidTr="00503750">
        <w:tc>
          <w:tcPr>
            <w:tcW w:w="2622" w:type="dxa"/>
            <w:vAlign w:val="center"/>
          </w:tcPr>
          <w:p w14:paraId="49C6555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58C4DA06" w14:textId="7D3B7D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12ECF5D8" w14:textId="301CA1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A014E5" w14:textId="7E5188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34E5C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3034D80A" w14:textId="40DC11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75602B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153903DD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468029CC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9B1E5C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8C86326" w14:textId="1CC13B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A908591" w14:textId="0626DA4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560E092" w14:textId="413C5A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09413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BAFE8BC" w14:textId="487433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AD17C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DD0451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79F82061" w14:textId="41128E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EFF27F1" w14:textId="46D341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AC2862" w14:textId="74FD7E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0961D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9FC78A5" w14:textId="021635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4E225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4C75EBD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62E62419" w14:textId="679D8B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03B05E" w14:textId="64BCA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91E575" w14:textId="5C3C98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1C95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D926589" w14:textId="31B85A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8F1B20E" w14:textId="77777777" w:rsidTr="00503750">
        <w:tc>
          <w:tcPr>
            <w:tcW w:w="2622" w:type="dxa"/>
            <w:vAlign w:val="center"/>
          </w:tcPr>
          <w:p w14:paraId="5488612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773" w:type="dxa"/>
            <w:vAlign w:val="center"/>
          </w:tcPr>
          <w:p w14:paraId="0F053267" w14:textId="12B033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56B433A" w14:textId="735537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EFEEF8D" w14:textId="4A74FC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538A1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A339EA" w14:textId="7C8513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3776586" w14:textId="77777777" w:rsidTr="00503750">
        <w:tc>
          <w:tcPr>
            <w:tcW w:w="2622" w:type="dxa"/>
            <w:vAlign w:val="center"/>
          </w:tcPr>
          <w:p w14:paraId="2B489A1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1B4BC6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451204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F348C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DFFCF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9BB59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77F5B517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167E84C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0EB85129" w14:textId="3440456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10796.00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00E5255" w14:textId="18B4881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31567.00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7968CF" w14:textId="6FE86E9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20531.00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B6B68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8860188" w14:textId="7717975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21832.00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83128C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0F5D95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3"/>
        <w:gridCol w:w="4067"/>
      </w:tblGrid>
      <w:tr w:rsidR="00944C3D" w:rsidRPr="00050529" w14:paraId="26712621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29EEAC3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5A1421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44DA93C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DD07530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12C8AE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0CACD57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064A99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6893F3F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F34410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12AF426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E9DA0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F021BB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5EED6FE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34625E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75D85A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29DDF6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D8C4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28D87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3B06683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9A3821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A3B43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35903DE6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F3AC5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C359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313BD1F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AF336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526EF0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01ADAC1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AA85A0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25338A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DB2425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B573C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93792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F9C354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AF70F0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A28A5D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346DFFB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891B7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309592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48AF5CD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9E6958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8F0688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06BBDAF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E0416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DEF0C6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B15A76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CCA9E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99F9B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D6C9A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8C4BA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1E42A2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3FB46F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7D1A6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C6B85D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0F1935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9DDC60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2C03982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70D67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EAE7C1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6DC935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3022FB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5A562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CA7234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65ED6B4D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03A516C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8527E04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B93ADD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1349"/>
        <w:gridCol w:w="1301"/>
        <w:gridCol w:w="1315"/>
        <w:gridCol w:w="1324"/>
        <w:gridCol w:w="1349"/>
      </w:tblGrid>
      <w:tr w:rsidR="00944C3D" w:rsidRPr="00050529" w14:paraId="60E58525" w14:textId="77777777" w:rsidTr="00503750">
        <w:tc>
          <w:tcPr>
            <w:tcW w:w="2835" w:type="dxa"/>
            <w:vAlign w:val="center"/>
          </w:tcPr>
          <w:p w14:paraId="101421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6F4A97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1BA1865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1EAAECC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E4970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267BD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6C1DD1C7" w14:textId="77777777" w:rsidTr="00503750">
        <w:tc>
          <w:tcPr>
            <w:tcW w:w="2835" w:type="dxa"/>
            <w:vAlign w:val="center"/>
          </w:tcPr>
          <w:p w14:paraId="6031C5B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707AF630" w14:textId="3CD7BF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43812E" w14:textId="4B88DB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0BF915D" w14:textId="27BA47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38537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BE78674" w14:textId="6D3BB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B7E8BE" w14:textId="77777777" w:rsidTr="00503750">
        <w:tc>
          <w:tcPr>
            <w:tcW w:w="2835" w:type="dxa"/>
            <w:vAlign w:val="center"/>
          </w:tcPr>
          <w:p w14:paraId="4F059D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257CF757" w14:textId="6F2F89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2993E1" w14:textId="7DBE91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41AFF52" w14:textId="52777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C1C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7B4373C" w14:textId="1AD82A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95061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256882B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356C4B9A" w14:textId="61B9DA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9D1C9A" w14:textId="1AA881F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5F08A1" w14:textId="2E152DF2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DAC34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F8377BB" w14:textId="206D3E2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68CE74C3" w14:textId="77777777" w:rsidTr="00503750">
        <w:tc>
          <w:tcPr>
            <w:tcW w:w="2835" w:type="dxa"/>
            <w:vAlign w:val="center"/>
          </w:tcPr>
          <w:p w14:paraId="1D17934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2C7A9683" w14:textId="0A3118D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5ECF980" w14:textId="5FBBACD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2CA281" w14:textId="1E1F3F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6304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7A53AD3" w14:textId="183C3B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B752873" w14:textId="77777777" w:rsidTr="00503750">
        <w:tc>
          <w:tcPr>
            <w:tcW w:w="2835" w:type="dxa"/>
            <w:vAlign w:val="center"/>
          </w:tcPr>
          <w:p w14:paraId="53623A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7A7C5B82" w14:textId="0AFED7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FCF8543" w14:textId="6CBB01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3818B5" w14:textId="19F54FD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18A88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306158B" w14:textId="157A9D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B86BA04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789D8B0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4EEBBF25" w14:textId="3A7ED585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510D76A" w14:textId="54E9234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24E9B5" w14:textId="12344512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2683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988ADF7" w14:textId="3DD23E6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2547D8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A9B0AC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18F8B67B" w14:textId="277636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7D45C8" w14:textId="4CEE6E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8EACCDF" w14:textId="37BAB8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C237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FE6039B" w14:textId="280F83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F422806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806400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4"/>
        <w:gridCol w:w="1766"/>
        <w:gridCol w:w="1646"/>
        <w:gridCol w:w="1591"/>
        <w:gridCol w:w="1873"/>
      </w:tblGrid>
      <w:tr w:rsidR="00944C3D" w:rsidRPr="008D0433" w14:paraId="63E0D034" w14:textId="77777777" w:rsidTr="00503750">
        <w:tc>
          <w:tcPr>
            <w:tcW w:w="2552" w:type="dxa"/>
            <w:vAlign w:val="center"/>
          </w:tcPr>
          <w:p w14:paraId="52D2275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633B877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7DCA060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4A55194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DB856A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5B740159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42A05A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1CAB3B34" w14:textId="672700D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00B003F" w14:textId="24289CBC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7115603A" w14:textId="057ADF4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5C198E46" w14:textId="74549AF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5824D3F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0C649F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0B37A3C0" w14:textId="14B343B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vAlign w:val="center"/>
          </w:tcPr>
          <w:p w14:paraId="7091BC49" w14:textId="398012FE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vAlign w:val="center"/>
          </w:tcPr>
          <w:p w14:paraId="21F13DEC" w14:textId="3BE23D54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vAlign w:val="center"/>
          </w:tcPr>
          <w:p w14:paraId="3EE154E3" w14:textId="15C2F77B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2DA6059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1EAF16D8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3E06CE82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3E0C0E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F878B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22098360" w14:textId="77777777" w:rsidTr="00503750">
        <w:tc>
          <w:tcPr>
            <w:tcW w:w="4395" w:type="dxa"/>
            <w:vMerge/>
          </w:tcPr>
          <w:p w14:paraId="262D168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AC6604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76894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6A7DFF2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6201CB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79E7B360" w14:textId="4EF4FB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  <w:lang w:eastAsia="sk-SK"/>
              </w:rPr>
              <w:t>125.60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8D96296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64D099BF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01471D6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203F039B" w14:textId="56BDB0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  <w:lang w:eastAsia="sk-SK"/>
              </w:rPr>
              <w:t>2136.47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2C7A2455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41EDF4F8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31A713C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71AFBF11" w14:textId="2BB6AD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2262.07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E41EB5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57AD86E" w14:textId="77777777" w:rsidTr="00503750">
        <w:tc>
          <w:tcPr>
            <w:tcW w:w="4395" w:type="dxa"/>
            <w:vAlign w:val="center"/>
          </w:tcPr>
          <w:p w14:paraId="60DBA6E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659E0F4E" w14:textId="7E93E5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BBE100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3F04E07E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14CDCAC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35EA0852" w14:textId="34B1E4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E4DF03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12614D4D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925274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61619388" w14:textId="73373DBA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765AB1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E8E444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9DF427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50496C2" w14:textId="32D3DF4B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52852.00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C1862A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2DEA2A0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5211A280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2477"/>
        <w:gridCol w:w="2671"/>
      </w:tblGrid>
      <w:tr w:rsidR="00944C3D" w:rsidRPr="00E05001" w14:paraId="2A00FEE5" w14:textId="77777777" w:rsidTr="00503750">
        <w:tc>
          <w:tcPr>
            <w:tcW w:w="4395" w:type="dxa"/>
            <w:vAlign w:val="center"/>
          </w:tcPr>
          <w:p w14:paraId="0993E23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0959358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3E67AA6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4A4B54B3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33F69F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32D1DDBC" w14:textId="4CA594E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8345270" w14:textId="0BF70F2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6126B2B8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46FD31D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7A6DE4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4E931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28D7285B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24A335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244774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643D90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0FFBAA29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134013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231FE391" w14:textId="20BC457A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969EED2" w14:textId="37210A13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4BB7750A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44BB9F6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CDE9784" w14:textId="3173707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2679B24" w14:textId="4F11944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811ECF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2BD25A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D5B95DE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41D57C6A" w14:textId="77777777" w:rsidTr="00503750">
        <w:tc>
          <w:tcPr>
            <w:tcW w:w="1843" w:type="dxa"/>
            <w:vAlign w:val="center"/>
          </w:tcPr>
          <w:p w14:paraId="6D916A0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7E9E26B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143F80D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33F5E0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1107E24E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6818C0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62E68DA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3A5817F8" w14:textId="77777777" w:rsidTr="00503750">
        <w:tc>
          <w:tcPr>
            <w:tcW w:w="1843" w:type="dxa"/>
            <w:vAlign w:val="center"/>
          </w:tcPr>
          <w:p w14:paraId="3612B73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070A8DA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AE7D6C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B27EEE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60506D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9E4F1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F23C56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6F12876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609C56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8C2163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DAB11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C998C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8F6CBD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EF7680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45DA0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7834F36" w14:textId="77777777" w:rsidTr="00503750">
        <w:tc>
          <w:tcPr>
            <w:tcW w:w="1843" w:type="dxa"/>
            <w:vAlign w:val="center"/>
          </w:tcPr>
          <w:p w14:paraId="0CA9F91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6FC64A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1800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D5476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52183F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1D0D8D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1AE9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D65B6B7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3382C1C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3A4FDB9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4A8C8F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A33592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EF0967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CA51E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2B463C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7A27287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221F855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E4C2D6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B77BD5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BA7670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029639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DF950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264948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E10986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B4A9A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868"/>
        <w:gridCol w:w="2940"/>
      </w:tblGrid>
      <w:tr w:rsidR="00944C3D" w:rsidRPr="00863342" w14:paraId="2FA28354" w14:textId="77777777" w:rsidTr="00503750">
        <w:trPr>
          <w:trHeight w:val="664"/>
        </w:trPr>
        <w:tc>
          <w:tcPr>
            <w:tcW w:w="3372" w:type="dxa"/>
          </w:tcPr>
          <w:p w14:paraId="26DE130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08D1B2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057B40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2A7FD725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89500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753AAB9" w14:textId="47A3617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FC9599E" w14:textId="498C67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BA7268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56D6AA1" w14:textId="7DE570B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1A06134" w14:textId="789757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0BDE302" w14:textId="471198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5CFB48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EC3DFD8" w14:textId="5DF90092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0B6F0FB4" w14:textId="42E5F3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EBA22A4" w14:textId="6C3B14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CBE2912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C4DC62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1EB6E271" w14:textId="5DF491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919C597" w14:textId="255DC0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3BA41A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63A4AA4" w14:textId="106B62C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54E4AC6" w14:textId="2E1EBA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797558F" w14:textId="158874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890301E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0B75F41F" w14:textId="62B2C5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723092D" w14:textId="0CFE80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623DADE" w14:textId="2517077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E92D4F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42005741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75"/>
        <w:gridCol w:w="1922"/>
        <w:gridCol w:w="1445"/>
        <w:gridCol w:w="1419"/>
        <w:gridCol w:w="1819"/>
      </w:tblGrid>
      <w:tr w:rsidR="00944C3D" w:rsidRPr="00863342" w14:paraId="56681260" w14:textId="77777777" w:rsidTr="00503750">
        <w:tc>
          <w:tcPr>
            <w:tcW w:w="2835" w:type="dxa"/>
            <w:vAlign w:val="center"/>
          </w:tcPr>
          <w:p w14:paraId="22201E7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53CE05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4B775D25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3D3D31BA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FA98BE0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F49CDB9" w14:textId="77777777" w:rsidTr="00503750">
        <w:tc>
          <w:tcPr>
            <w:tcW w:w="2835" w:type="dxa"/>
          </w:tcPr>
          <w:p w14:paraId="7195CC6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ACFA253" w14:textId="17AF51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A931D66" w14:textId="452B74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8DBA453" w14:textId="11C466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D3BEEED" w14:textId="6E8746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316DDE" w14:textId="77777777" w:rsidTr="00503750">
        <w:tc>
          <w:tcPr>
            <w:tcW w:w="2835" w:type="dxa"/>
          </w:tcPr>
          <w:p w14:paraId="1D65DA9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677FCF62" w14:textId="0F92BB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43DE76" w14:textId="4DBB99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BA1203" w14:textId="3830DF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51B8F5" w14:textId="1E4449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E7C0FB0" w14:textId="77777777" w:rsidTr="00503750">
        <w:tc>
          <w:tcPr>
            <w:tcW w:w="2835" w:type="dxa"/>
          </w:tcPr>
          <w:p w14:paraId="75508F7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2E9D0D25" w14:textId="0883EF0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A0E0567" w14:textId="4FDA38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6F22CC3" w14:textId="5097F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3AC27B4" w14:textId="138505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308B013" w14:textId="77777777" w:rsidTr="00503750">
        <w:tc>
          <w:tcPr>
            <w:tcW w:w="2835" w:type="dxa"/>
            <w:vAlign w:val="center"/>
          </w:tcPr>
          <w:p w14:paraId="6872B0F8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2FC18BA" w14:textId="1F6E28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4D49FF" w14:textId="2C9BF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1C9ED7" w14:textId="602BCA1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1068AD4" w14:textId="07F049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7FEAB2F" w14:textId="77777777" w:rsidTr="00503750">
        <w:tc>
          <w:tcPr>
            <w:tcW w:w="2835" w:type="dxa"/>
            <w:vAlign w:val="center"/>
          </w:tcPr>
          <w:p w14:paraId="4F57803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6ADE0050" w14:textId="4BCEC7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BEEA75" w14:textId="6369728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4356BD5" w14:textId="4AEFB3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076C8B5" w14:textId="521D2C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A0CB11" w14:textId="77777777" w:rsidTr="00503750">
        <w:tc>
          <w:tcPr>
            <w:tcW w:w="2835" w:type="dxa"/>
          </w:tcPr>
          <w:p w14:paraId="6FFA05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65AB9738" w14:textId="6A2E9A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D53D9A" w14:textId="354D7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9A8F2E5" w14:textId="2BA3082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17B0CA3" w14:textId="0809C1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BF36A12" w14:textId="77777777" w:rsidTr="00503750">
        <w:tc>
          <w:tcPr>
            <w:tcW w:w="2835" w:type="dxa"/>
          </w:tcPr>
          <w:p w14:paraId="6B9B1CC5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38ABAA5A" w14:textId="2241F1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B3110B" w14:textId="6384A8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A19E5F" w14:textId="5CD94E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F459861" w14:textId="64407C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6FE882F" w14:textId="77777777" w:rsidTr="00503750">
        <w:tc>
          <w:tcPr>
            <w:tcW w:w="2835" w:type="dxa"/>
          </w:tcPr>
          <w:p w14:paraId="4439348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61A08F15" w14:textId="53E0C2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9DFE61" w14:textId="747E3C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34C2B4" w14:textId="6022614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A1E49B6" w14:textId="5DCBAC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DBB4E57" w14:textId="77777777" w:rsidR="00944C3D" w:rsidRDefault="00944C3D" w:rsidP="00944C3D">
      <w:pPr>
        <w:rPr>
          <w:rFonts w:ascii="Arial" w:hAnsi="Arial"/>
          <w:b/>
        </w:rPr>
      </w:pPr>
    </w:p>
    <w:p w14:paraId="05B91C3A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0"/>
        <w:gridCol w:w="1926"/>
        <w:gridCol w:w="1409"/>
        <w:gridCol w:w="1455"/>
        <w:gridCol w:w="1830"/>
      </w:tblGrid>
      <w:tr w:rsidR="00944C3D" w:rsidRPr="00863342" w14:paraId="68338823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297C8E8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2A74800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52603BB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50E0F8DC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1B7EE0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2270804" w14:textId="77777777" w:rsidTr="00503750">
        <w:trPr>
          <w:trHeight w:val="443"/>
        </w:trPr>
        <w:tc>
          <w:tcPr>
            <w:tcW w:w="2560" w:type="dxa"/>
          </w:tcPr>
          <w:p w14:paraId="1BFAA1C0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791BFFF7" w14:textId="2B36E3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2378F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89978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2A51517" w14:textId="44A5AC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5A694C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5E6B7A8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5C48C7FD" w14:textId="2CE0B5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F2D16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FB84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A93D4E0" w14:textId="08CC5F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30486A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3B864CD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2A3FCCB2" w14:textId="113049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6C9C9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FA5C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594A951" w14:textId="1640973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79C6AB5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E56E8F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73533FC" w14:textId="15531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7F1830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E1BA5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65B8B362" w14:textId="051A861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A8024B" w14:textId="77777777" w:rsidR="00944C3D" w:rsidRDefault="00944C3D" w:rsidP="00944C3D">
      <w:pPr>
        <w:rPr>
          <w:rFonts w:ascii="Arial" w:hAnsi="Arial"/>
          <w:b/>
        </w:rPr>
      </w:pPr>
    </w:p>
    <w:p w14:paraId="296CE16C" w14:textId="77777777" w:rsidR="00944C3D" w:rsidRDefault="00944C3D" w:rsidP="00944C3D">
      <w:pPr>
        <w:rPr>
          <w:rFonts w:ascii="Arial" w:hAnsi="Arial"/>
          <w:b/>
        </w:rPr>
      </w:pPr>
    </w:p>
    <w:p w14:paraId="5110AE78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8022151" w14:textId="77777777" w:rsidR="00944C3D" w:rsidRDefault="00944C3D" w:rsidP="00944C3D">
      <w:pPr>
        <w:rPr>
          <w:rFonts w:ascii="Arial" w:hAnsi="Arial"/>
          <w:b/>
        </w:rPr>
      </w:pPr>
    </w:p>
    <w:p w14:paraId="54C4CD3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6"/>
        <w:gridCol w:w="2872"/>
        <w:gridCol w:w="2942"/>
      </w:tblGrid>
      <w:tr w:rsidR="00944C3D" w:rsidRPr="008A6A75" w14:paraId="50BC5F85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D02421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AAEA7F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196EF5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342E411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65A9630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2E4A05F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68D30A6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6FFA273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3834211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42E5483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10F676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E3D8310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8081E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7A8D80E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2197F9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8D9E45C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A1A9EA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499275C4" w14:textId="77777777" w:rsidTr="00503750">
        <w:trPr>
          <w:trHeight w:val="677"/>
        </w:trPr>
        <w:tc>
          <w:tcPr>
            <w:tcW w:w="3358" w:type="dxa"/>
          </w:tcPr>
          <w:p w14:paraId="4A46131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7D5619D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B2A1C7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64784BC9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2BCC22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E707BB3" w14:textId="5CCC3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C466AB3" w14:textId="7503EE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DEF09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6005A7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069BC8D9" w14:textId="246E2E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74EE19" w14:textId="0E8CE5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97BB8E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CC019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40A9FA74" w14:textId="106567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3FA0417" w14:textId="3F97D0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4FEBAC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A723C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B833EBC" w14:textId="2E3F59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50AA8E9" w14:textId="42EE76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D898D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B51213D" w14:textId="181C45C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52750809" w14:textId="11728E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C22A2B" w14:textId="0A43E5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79C3610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756CA5F4" w14:textId="050C063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4277BC6" w14:textId="1ADAC9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9C437C4" w14:textId="325E74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ED2F82E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1E87B390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7C7345A9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57004D4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41A1EFA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51D003F5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6D44517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70F7143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C41879A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434B6D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6556C14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A123D43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08FBEB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3817FD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08C50B3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0A4CB2C0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B721AD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37C483B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3693E44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1EBB3A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7A58250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22912DB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9395A1F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2A8677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7196B9AA" w14:textId="2A19EC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E5DA2BF" w14:textId="6BA336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AAFD00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8431D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61DCC55A" w14:textId="7F856F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BFE63" w14:textId="301A6ED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2FB151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0B8A52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6A536FD" w14:textId="1CB3015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3B7621" w14:textId="52F891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F733575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07B26EC2" w14:textId="0C2EFE19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634FC58B" w14:textId="276E67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65A40C3" w14:textId="11CB14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76B6FE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1D6A153" w14:textId="7E39E9A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1F79C21" w14:textId="57485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2D99EB" w14:textId="36B30F3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0571A52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89992C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8"/>
        <w:gridCol w:w="2876"/>
        <w:gridCol w:w="2946"/>
      </w:tblGrid>
      <w:tr w:rsidR="00944C3D" w:rsidRPr="008A6A75" w14:paraId="21AB4645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56A0D81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38E2D7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072080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052491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42B3885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7C82C2E0" w14:textId="2B14CE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7B17F1" w14:textId="33FAF5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7D4505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FCB280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FCBC719" w14:textId="257A41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57A1DE27" w14:textId="11A5DE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4326D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71BE39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73F6EF98" w14:textId="0B0320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3528EF5" w14:textId="383CA4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54C0D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3835FE24" w14:textId="0FD7A11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0A63849F" w14:textId="48B92CF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E37D90" w14:textId="5655D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375D9BE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4E762B61" w14:textId="5DCA75E4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66B0215" w14:textId="39C339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23B9952" w14:textId="37994B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2F5114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314613E7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0D4BE84" w14:textId="77777777" w:rsidTr="00503750">
        <w:tc>
          <w:tcPr>
            <w:tcW w:w="3686" w:type="dxa"/>
            <w:vAlign w:val="center"/>
          </w:tcPr>
          <w:p w14:paraId="6876622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209F645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1DD8CA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17A536DD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C9D94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45DE96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01CFB02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3BFA531A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836715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BA6D1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69CB6B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190243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D52DAE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3EA463D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9761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FA1BDE6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31C9CF36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61F08CF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4AFEEC1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0B3BF11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1"/>
        <w:gridCol w:w="2874"/>
        <w:gridCol w:w="2945"/>
      </w:tblGrid>
      <w:tr w:rsidR="00944C3D" w:rsidRPr="008A6A75" w14:paraId="5CA8E53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AB5B60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81630D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65CAEC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3CA4418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66F987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23A2E96" w14:textId="4A899A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D19D9ED" w14:textId="4C9F78B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C71C23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1A3353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2D3E7446" w14:textId="494CD9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FF78B8" w14:textId="2D0E62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BBE9CCE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F8F36C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6434E50D" w14:textId="320C34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C441AA2" w14:textId="0F8C4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60DB1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A927084" w14:textId="12A5D381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EF33E15" w14:textId="4BE2AD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4A1AC6E" w14:textId="7AF065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AD443C4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73C1E71B" w14:textId="65613C1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0CBEA45" w14:textId="0D2F50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9E755D2" w14:textId="6E5C30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C386DF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BDEE282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30A49043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28C74C8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43F17B5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737D4B8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41F02509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0D0238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BEF99E8" w14:textId="643EA5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A65D65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4C9A1B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364D9BFC" w14:textId="7DDD36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ACD15E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DD49A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75FA1C0" w14:textId="5D3D6F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974C06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8CECA0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1029AA3E" w14:textId="2A82C1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BF28CC4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F04F10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7B9F5E53" w14:textId="75663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080935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30F035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4200B730" w14:textId="77A5F46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FA04CF6" w14:textId="77777777" w:rsidR="00944C3D" w:rsidRDefault="00944C3D" w:rsidP="00944C3D">
      <w:pPr>
        <w:rPr>
          <w:sz w:val="22"/>
          <w:szCs w:val="22"/>
        </w:rPr>
      </w:pPr>
    </w:p>
    <w:p w14:paraId="53B55E98" w14:textId="77777777" w:rsidR="00944C3D" w:rsidRDefault="00944C3D" w:rsidP="00944C3D">
      <w:pPr>
        <w:rPr>
          <w:sz w:val="22"/>
          <w:szCs w:val="22"/>
        </w:rPr>
      </w:pPr>
    </w:p>
    <w:p w14:paraId="6FFAD644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04FAE1DF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27B7E288" w14:textId="0CCE1AD6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47A4F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3590CBD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3A4AA0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BECDF9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2843"/>
        <w:gridCol w:w="2922"/>
      </w:tblGrid>
      <w:tr w:rsidR="00944C3D" w:rsidRPr="002F74F8" w14:paraId="7AB055C5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294A44A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13969C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329AE0D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FCA344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9D7533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34A02725" w14:textId="1ED474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F0A78D3" w14:textId="26AD2F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134CEA2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B4585B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5271D69" w14:textId="468E4F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8A028DF" w14:textId="235C9E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5C33F3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08BF864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90114A" w14:textId="1743D72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FF40B24" w14:textId="2C9971E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DC847A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C41E33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16B7A5EE" w14:textId="76F826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E655E39" w14:textId="4B8A50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BB9A1B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73D31901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4732FA8" w14:textId="367723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1F7EFE9" w14:textId="20E393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7EB50D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B13DD31" w14:textId="5C550B2A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4198368" w14:textId="68D8A7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1D3081E" w14:textId="7206C6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43DB4BD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298968AE" w14:textId="4B644243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17819881" w14:textId="2A4B8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1C456AA" w14:textId="6B6605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E4B8F9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3D0D1BA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9"/>
        <w:gridCol w:w="2864"/>
        <w:gridCol w:w="2937"/>
      </w:tblGrid>
      <w:tr w:rsidR="00944C3D" w:rsidRPr="002F74F8" w14:paraId="69A398A0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7D0A8AAF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8774BAB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339EAEC5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6E024D78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42322E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12FE6CD5" w14:textId="66A06E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5A1DF5A" w14:textId="17A21D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3047E06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962E34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11B5661F" w14:textId="30FE9F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71B7280" w14:textId="6FB860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AECA061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E63B12E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190F513" w14:textId="58F8DC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11698B1" w14:textId="734731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C4F8AA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2D1A08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F08151E" w14:textId="3ECFCC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41ECA9C" w14:textId="7E9B48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A390F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4287FE0B" w14:textId="0D3310CB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629B4C0" w14:textId="517D0BD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90811E7" w14:textId="63B0CC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59CA589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6EFD9A4A" w14:textId="7E7929A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214F010" w14:textId="64640C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484A4DEF" w14:textId="0D35D6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045AC9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45875F32" w14:textId="69030D3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755BE69D" w14:textId="4E0B3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61AB12FD" w14:textId="61CB95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461618" w:rsidRPr="00820C13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1BB9E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FB8519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6D1F43B4" w14:textId="4C8BCB5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63754A8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5B8D38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3E974AD1" w14:textId="2A05A8E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4D1E01E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33CBE50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1C5DB50B" w14:textId="362E1C0F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1F7206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0A27B6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465583D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7EF707FA" w14:textId="77777777" w:rsidR="00944C3D" w:rsidRPr="003607F0" w:rsidRDefault="00944C3D" w:rsidP="00944C3D"/>
    <w:p w14:paraId="65FA10A2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F0755" w14:textId="77777777" w:rsidR="00884F20" w:rsidRDefault="00884F20">
      <w:r>
        <w:separator/>
      </w:r>
    </w:p>
  </w:endnote>
  <w:endnote w:type="continuationSeparator" w:id="0">
    <w:p w14:paraId="59EBD581" w14:textId="77777777" w:rsidR="00884F20" w:rsidRDefault="00884F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03D28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2566D5D7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A70FD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35D74A7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6254F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</w:t>
    </w:r>
    <w:r w:rsidR="001D225C">
      <w:rPr>
        <w:rStyle w:val="slostrany"/>
        <w:sz w:val="16"/>
        <w:szCs w:val="16"/>
      </w:rPr>
      <w:t>2</w:t>
    </w:r>
    <w:r w:rsidRPr="00010D38">
      <w:rPr>
        <w:rStyle w:val="slostrany"/>
        <w:sz w:val="16"/>
        <w:szCs w:val="16"/>
      </w:rPr>
      <w:fldChar w:fldCharType="end"/>
    </w:r>
  </w:p>
  <w:p w14:paraId="184240C9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E0B119" w14:textId="77777777" w:rsidR="00884F20" w:rsidRDefault="00884F20">
      <w:r>
        <w:separator/>
      </w:r>
    </w:p>
  </w:footnote>
  <w:footnote w:type="continuationSeparator" w:id="0">
    <w:p w14:paraId="0F1C4039" w14:textId="77777777" w:rsidR="00884F20" w:rsidRDefault="00884F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610521">
    <w:abstractNumId w:val="13"/>
  </w:num>
  <w:num w:numId="2" w16cid:durableId="114834080">
    <w:abstractNumId w:val="17"/>
  </w:num>
  <w:num w:numId="3" w16cid:durableId="1590692481">
    <w:abstractNumId w:val="8"/>
  </w:num>
  <w:num w:numId="4" w16cid:durableId="106513764">
    <w:abstractNumId w:val="7"/>
  </w:num>
  <w:num w:numId="5" w16cid:durableId="142160708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578377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36399693">
    <w:abstractNumId w:val="20"/>
  </w:num>
  <w:num w:numId="8" w16cid:durableId="242302984">
    <w:abstractNumId w:val="10"/>
  </w:num>
  <w:num w:numId="9" w16cid:durableId="852954408">
    <w:abstractNumId w:val="0"/>
  </w:num>
  <w:num w:numId="10" w16cid:durableId="1208760549">
    <w:abstractNumId w:val="19"/>
  </w:num>
  <w:num w:numId="11" w16cid:durableId="1460225889">
    <w:abstractNumId w:val="6"/>
  </w:num>
  <w:num w:numId="12" w16cid:durableId="45764788">
    <w:abstractNumId w:val="9"/>
  </w:num>
  <w:num w:numId="13" w16cid:durableId="1910574353">
    <w:abstractNumId w:val="12"/>
  </w:num>
  <w:num w:numId="14" w16cid:durableId="842548577">
    <w:abstractNumId w:val="15"/>
  </w:num>
  <w:num w:numId="15" w16cid:durableId="731972014">
    <w:abstractNumId w:val="14"/>
  </w:num>
  <w:num w:numId="16" w16cid:durableId="1925147555">
    <w:abstractNumId w:val="2"/>
  </w:num>
  <w:num w:numId="17" w16cid:durableId="72942205">
    <w:abstractNumId w:val="4"/>
  </w:num>
  <w:num w:numId="18" w16cid:durableId="1507942707">
    <w:abstractNumId w:val="11"/>
  </w:num>
  <w:num w:numId="19" w16cid:durableId="1481192216">
    <w:abstractNumId w:val="5"/>
  </w:num>
  <w:num w:numId="20" w16cid:durableId="1111898359">
    <w:abstractNumId w:val="18"/>
  </w:num>
  <w:num w:numId="21" w16cid:durableId="2658192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arg1" w:val="20259"/>
    <w:docVar w:name="arg2" w:val="Driver=asa17;DBF=D:\anasoft\data\tebys.db;DBN=tebys;ENG=SQL17;commlinks=TCPIP{ip=192.168.1.241};uid=hromnikova;con=finus(12.0);pwd=488300282956Vaveto1"/>
    <w:docVar w:name="arg3" w:val="1245226"/>
    <w:docVar w:name="arg4" w:val="C:\Users\HROMNI~1.TEB\AppData\Local\Temp\1581360.doc"/>
    <w:docVar w:name="arg5" w:val="9"/>
  </w:docVars>
  <w:rsids>
    <w:rsidRoot w:val="00461618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61618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84F20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5194E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F956FF"/>
  <w15:docId w15:val="{F3DEA498-B69C-468B-9CBC-308D84D99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</TotalTime>
  <Pages>16</Pages>
  <Words>5339</Words>
  <Characters>30437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1</cp:revision>
  <cp:lastPrinted>2009-07-30T10:15:00Z</cp:lastPrinted>
  <dcterms:created xsi:type="dcterms:W3CDTF">2026-03-17T11:42:00Z</dcterms:created>
  <dcterms:modified xsi:type="dcterms:W3CDTF">2026-03-17T11:43:00Z</dcterms:modified>
</cp:coreProperties>
</file>