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2E928F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94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2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DD0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636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CEB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1B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E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A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5BC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26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6B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C66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0E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13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87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73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78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DD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E0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94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AB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7E16A2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8FD8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F96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C67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DF56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0C4A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147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AAD8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0A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F5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C66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38B7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2B2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BCF6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4E54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09E6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C68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24A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AB57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A3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3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110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2C6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C8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1ED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9CD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741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F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B754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99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8D68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29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239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20B0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0E56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C50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99F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4A9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5BE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27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1676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BBD6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27C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FE95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3F7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853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B606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04A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91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0D7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3F8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006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65F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6B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9F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75C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FD1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61E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909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568C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5876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B84D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829B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1CF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032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DECA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FEE1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1F1F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39062B5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1A8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31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BB7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ECD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D01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E30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523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9B8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49E6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51E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211E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4A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89F3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CC6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94E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E667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2DF4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B6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453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5C15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AA03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5C53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FAF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3C00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BB8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FF4D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CE9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843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916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8206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3691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81D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BA4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D057E1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A60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62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A26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7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13D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017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B0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D98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EF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DE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B34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94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974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9E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5AF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E2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F32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C8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D6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660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D6A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BCB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2AE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AC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5EE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8DC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4CC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7F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FB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A69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C6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E1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616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6681506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27B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79D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8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D2F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0A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C3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8B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91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B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DA5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FC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65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01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7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97B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56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BD76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92DB7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68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637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6BD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4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A85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55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7A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664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38F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C5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29B7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7BD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F56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90E63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FFC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239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2D8EB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6D797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7EB839D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Úč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D9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5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FA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65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BDC0CB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B7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1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0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07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CB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1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5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B9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1A2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43A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7DD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A1460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8CC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1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8B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06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A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E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75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57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19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8E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3D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4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C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B2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3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8B1D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7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A5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D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D37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69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BE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6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84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BA3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A7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E4D9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28AA6F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3D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C6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639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66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7F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EC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2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8D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F1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4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95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D3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17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B7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F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24099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46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92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0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24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3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86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6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CCE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454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84A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BE9CB7" w14:textId="04F712B2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E3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13F7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C353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30E7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E087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7FAB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A733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2969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7E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D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61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48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73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56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DD01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06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AB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2D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5F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FD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47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002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D0EC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087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2157E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55CF8C8" wp14:editId="1AC0FA02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857D9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55CF8C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75B857D9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5D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9B40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F3D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8434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16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6B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87C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CB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BB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6E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C2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10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8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BE2A0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18923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600A7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F3FF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843E109" wp14:editId="5F1D0CF4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555C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43E109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79555C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7886E20D" wp14:editId="699AFEC3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3F30A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886E20D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633F30A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A2C6A5C" wp14:editId="14F93E5D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5C8B74F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2C6A5C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5C8B74F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8DA41D7" wp14:editId="281C969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4BFF98" w14:textId="359BD15C" w:rsidR="000B647F" w:rsidRDefault="000B647F" w:rsidP="00944C3D">
                                  <w:fldSimple w:instr=" MERGEFIELD  aDMOD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DA41D7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A4BFF98" w14:textId="359BD15C" w:rsidR="000B647F" w:rsidRDefault="000B647F" w:rsidP="00944C3D">
                            <w:fldSimple w:instr=" MERGEFIELD  aDMOD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BCA159D" wp14:editId="42AC246B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777FE19" w14:textId="6AD393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BCA159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777FE19" w14:textId="6AD393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60FDE46D" wp14:editId="0731155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A116A4" w14:textId="160D575D" w:rsidR="000B647F" w:rsidRDefault="000B647F" w:rsidP="00944C3D">
                                  <w:fldSimple w:instr=" MERGEFIELD  aDRD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0FDE46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9A116A4" w14:textId="160D575D" w:rsidR="000B647F" w:rsidRDefault="000B647F" w:rsidP="00944C3D">
                            <w:fldSimple w:instr=" MERGEFIELD  aDRD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0CB274" wp14:editId="5F26CBA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0087219" w14:textId="5D6FDDC4" w:rsidR="000B647F" w:rsidRDefault="000B647F" w:rsidP="00944C3D">
                                  <w:fldSimple w:instr=" MERGEFIELD  aDMD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10CB274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40087219" w14:textId="5D6FDDC4" w:rsidR="000B647F" w:rsidRDefault="000B647F" w:rsidP="00944C3D">
                            <w:fldSimple w:instr=" MERGEFIELD  aDMD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F26808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31DE76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D42456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6E60AD3F" wp14:editId="0DE349CB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DD7A8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60AD3F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78DD7A8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392A69E" wp14:editId="0C0EEC3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87B187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92A69E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787B187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389CF21" wp14:editId="48DBFF34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D207BB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89CF21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55D207BB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ADA3C0B" wp14:editId="613E36C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07ECEC" w14:textId="0B33E058" w:rsidR="000B647F" w:rsidRDefault="000B647F" w:rsidP="00944C3D">
                                  <w:fldSimple w:instr=" MERGEFIELD  aDRDO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DA3C0B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3307ECEC" w14:textId="0B33E058" w:rsidR="000B647F" w:rsidRDefault="000B647F" w:rsidP="00944C3D">
                            <w:fldSimple w:instr=" MERGEFIELD  aDRDO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AC866C2" wp14:editId="651ADA9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959C75" w14:textId="353F2903" w:rsidR="000B647F" w:rsidRDefault="000B647F" w:rsidP="00944C3D">
                                  <w:fldSimple w:instr=" MERGEFIELD  aDMD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AC866C2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22959C75" w14:textId="353F2903" w:rsidR="000B647F" w:rsidRDefault="000B647F" w:rsidP="00944C3D">
                            <w:fldSimple w:instr=" MERGEFIELD  aDMD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241DDCD" wp14:editId="43E6EBB9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769B25" w14:textId="7D62C811" w:rsidR="000B647F" w:rsidRDefault="000B647F" w:rsidP="00944C3D">
                                  <w:fldSimple w:instr=" MERGEFIELD  aDROD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41DDCD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1769B25" w14:textId="7D62C811" w:rsidR="000B647F" w:rsidRDefault="000B647F" w:rsidP="00944C3D">
                            <w:fldSimple w:instr=" MERGEFIELD  aDROD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0CEDE16A" wp14:editId="1CED64BE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6EB98C" w14:textId="17A7A3B6" w:rsidR="000B647F" w:rsidRDefault="000B647F" w:rsidP="00944C3D">
                                  <w:fldSimple w:instr=" MERGEFIELD  aDMOD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EDE16A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D6EB98C" w14:textId="17A7A3B6" w:rsidR="000B647F" w:rsidRDefault="000B647F" w:rsidP="00944C3D">
                            <w:fldSimple w:instr=" MERGEFIELD  aDMOD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6CB5F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F8CA342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DDF6F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E8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C569C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9E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32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5A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67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D0F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F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DC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1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BE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8A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1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44D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6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C3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81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E3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81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9D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E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A17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19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E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63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BEC1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7CA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F225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95DE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42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AF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A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BE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0D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2B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1AA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92F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97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A9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73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0CE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42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CA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27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9C0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E2C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3E64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4E81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86EB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CD48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100C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88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C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33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4D3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20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B5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70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9B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870F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93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D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A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533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A8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F5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5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8BF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F9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A3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B5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6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6E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D14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95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72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8D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31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464D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20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16CC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792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BE5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003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05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B1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0F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59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6D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A556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60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CD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B3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33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B1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1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1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89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28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86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AD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8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B5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958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29C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41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F2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BB1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645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2D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12D8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8F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AF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56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5D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D4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504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99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B0F0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49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62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1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D6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C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72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1E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0B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99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C5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1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9B6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A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A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C02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E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78D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0B0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6A5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BBD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E5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E77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F15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CC93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479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DD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A1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13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45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86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18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4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6F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863DF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91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DF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F50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EA8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0EB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CA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7DE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2B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DF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9F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7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FD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2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23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19D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2A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E3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1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F7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B604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1DE1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1496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DC0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C46C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746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D7B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13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32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FB46C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2D8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89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A3EA091" wp14:editId="2FA2C8D2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A6B92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3EA091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41A6B92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4F6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F2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E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A4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DD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41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C1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2D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34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12FEFA95" wp14:editId="5ADFD4E2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BB7A3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FEFA95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9BB7A3A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8F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514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B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FFF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B9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32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C1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37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C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4E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D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A5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1D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BA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AD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5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6A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4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F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D7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BA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970D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6ABD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28B1A6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D804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423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7F6C920" wp14:editId="318EC776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7E7FEA" w14:textId="2E846F7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36116548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F6C920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087E7FEA" w14:textId="2E846F7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36116548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DF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B6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95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381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78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88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B7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06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BD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D86D6DA" wp14:editId="48ED52FE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AEF154" w14:textId="38412C9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2021549046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86D6DA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62AEF154" w14:textId="38412C9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2021549046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AE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329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FB3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D50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C9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E5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12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81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1D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B7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41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EC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15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09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EBF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140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FF808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1DE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19135C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DDC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A9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05B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4F9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D8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73A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3CD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8E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72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D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0D2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B21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FE9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6B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E1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25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F251DD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406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35B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14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395C665" wp14:editId="33E8EEA7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177181" w14:textId="6A49F31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 č.657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395C665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30177181" w14:textId="6A49F31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 č.657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D4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30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B1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C6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AB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8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EE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61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DB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C9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70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D82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00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C44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DA9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D1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A5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CB3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60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E3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C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4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69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A0B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B0B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3F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C5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35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6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17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62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12E4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5E4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3D43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24599A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324E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B6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16B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F68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5D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32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CF3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67D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3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DA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00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C8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E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39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7F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EB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2C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0C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C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CC6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0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1D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A2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C7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5B38F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C4AC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0A184DF8" wp14:editId="6173D9A4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316BBA" w14:textId="0C38E15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Žilinská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184DF8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18316BBA" w14:textId="0C38E15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Žilinská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72D33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4FC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F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36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98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00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58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3E5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C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22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7E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4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5A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781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21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6F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13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4714B69" wp14:editId="7966C50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C8B841" w14:textId="70CA5516" w:rsidR="000B647F" w:rsidRDefault="000B647F" w:rsidP="00944C3D">
                                  <w:fldSimple w:instr=" MERGEFIELD  aSUB_ULICA_CISLO  \* MERGEFORMAT ">
                                    <w:r w:rsidR="00461618" w:rsidRPr="00461618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7/657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14B69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4FC8B841" w14:textId="70CA5516" w:rsidR="000B647F" w:rsidRDefault="000B647F" w:rsidP="00944C3D">
                            <w:fldSimple w:instr=" MERGEFIELD  aSUB_ULICA_CISLO  \* MERGEFORMAT ">
                              <w:r w:rsidR="00461618" w:rsidRPr="00461618">
                                <w:rPr>
                                  <w:rFonts w:ascii="Arial" w:hAnsi="Arial" w:cs="Arial"/>
                                  <w:noProof/>
                                </w:rPr>
                                <w:t>7/657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B8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FCC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F4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B6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6F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D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2101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645C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207C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7E89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1830B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B60DA8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6A154C3" wp14:editId="263DB8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810E92" w14:textId="07EE536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A154C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8810E92" w14:textId="07EE536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8CC6948" wp14:editId="44EFAC9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903CB3" w14:textId="069C8E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CC6948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7903CB3" w14:textId="069C8E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DAB4C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98E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D7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D3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BA52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5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C84CF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9BD4153" wp14:editId="2C7FDB87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D79A502" w14:textId="037BF03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9BD415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D79A502" w14:textId="037BF03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22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E33D0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4DAAF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7A9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F17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8BB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918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60F14F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47428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4015A3BC" wp14:editId="19372709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256969C" w14:textId="01D8EC34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5A3B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4256969C" w14:textId="01D8EC34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7478B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89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8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5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A7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A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11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ED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AB84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B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9F34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9BC3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FAA4F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73E13F89" wp14:editId="234F5E9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CFFD8E" w14:textId="4C7A81C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461618" w:rsidRPr="00820C13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E13F89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5CFFD8E" w14:textId="4C7A81C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461618" w:rsidRPr="00820C13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3A729C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FA3D1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056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88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31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98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40C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EA7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3A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F9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33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D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8B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83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7B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482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04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57C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4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204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43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DCA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A9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0E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C8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99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3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65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982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94C0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F9C7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F5EB2F9" w14:textId="747485EF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461618">
              <w:rPr>
                <w:rFonts w:ascii="Arial" w:hAnsi="Arial"/>
                <w:lang w:eastAsia="sk-SK"/>
              </w:rPr>
              <w:t>16.3.2026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0506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EC5E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B4DF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E1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18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E84F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ABD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F953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FA8D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1E9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D39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E61D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4E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0FD9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D434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A348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C3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E2E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8CC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BB06A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71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1D22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168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67E6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F371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5DB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F2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05A0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7A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3048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B2A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154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9013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F79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A021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93723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C5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968AA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D606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AC6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0C6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1BA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8D43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58E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02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9F9D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524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4EF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E2C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193B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06D6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5BA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5DB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0E32C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58B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3D12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FE2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FC5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0C1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5B15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9A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47969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F1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E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D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10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D36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E5755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77CBF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F6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0BA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73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AE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FF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EFA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F73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DC4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37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E4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FC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24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34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15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2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CB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63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E1A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9BA12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43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D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68798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690B91CD" w14:textId="77777777" w:rsidR="00944C3D" w:rsidRDefault="00944C3D" w:rsidP="00944C3D">
      <w:pPr>
        <w:rPr>
          <w:rFonts w:ascii="Arial" w:hAnsi="Arial"/>
        </w:rPr>
      </w:pPr>
    </w:p>
    <w:p w14:paraId="7BE54A2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65B7EFC" w14:textId="0C829D48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F234CE9" w14:textId="09D87CF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284A4570" w14:textId="513EF73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44569568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48AE87B4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9A43C98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A98E4D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68F43B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4125FE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22F20E7B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CB58256" w14:textId="6D11CF48" w:rsidR="00944C3D" w:rsidRPr="008D0433" w:rsidRDefault="0046161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Jozef Kotlaba</w:t>
            </w:r>
          </w:p>
        </w:tc>
        <w:tc>
          <w:tcPr>
            <w:tcW w:w="3260" w:type="dxa"/>
            <w:vAlign w:val="center"/>
          </w:tcPr>
          <w:p w14:paraId="3A560565" w14:textId="07790878" w:rsidR="00944C3D" w:rsidRPr="008D0433" w:rsidRDefault="0046161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vAlign w:val="center"/>
          </w:tcPr>
          <w:p w14:paraId="1119B9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5D96CD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B224D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E0D2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9F70A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35F99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126EF1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5315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07100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B633F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FF5219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A17606C" w14:textId="779E802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DDAE7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1F5B20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9BBB7D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89AD1F" w14:textId="7B26B49B" w:rsidR="00944C3D" w:rsidRDefault="0046161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39C34033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282B860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0263DEC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3BE7F8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4D2853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F1553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5689FDB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62251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0D9DF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F82C3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0D011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6D732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08BDA8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F0071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297FA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0F0F2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26A27B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2772D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505A52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01286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41B71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28BA1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3A5B03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66F3B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69FBDD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942DA91" w14:textId="4678E06E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4C7B10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BDE8CBF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3CA27E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D6951FC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C7B09A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72D8AE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0937A8B4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74FA582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61FD34B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58D34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1530A99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06E6FA5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890CF7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DF9DA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54832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DBD0C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7997D7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674B7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6B4ED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60D33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B865BA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6AC2C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4D5A53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D2FF4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4236D8E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2ECA6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416FDB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2110802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111C2E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716F8E4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5FB242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4C0ADD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EDADB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D3097C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3C3C857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8D7FE1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13BA1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7AEBF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45F681B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CDA79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0480B7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58F92D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6A56518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C8325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E54B18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22C3DDF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69D2E08A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664E711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A54B0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DFC88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C0729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6CAE6F4D" w14:textId="77777777" w:rsidTr="00503750">
        <w:trPr>
          <w:trHeight w:val="302"/>
        </w:trPr>
        <w:tc>
          <w:tcPr>
            <w:tcW w:w="4510" w:type="dxa"/>
          </w:tcPr>
          <w:p w14:paraId="59FCFC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5980E8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17455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70B04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112C22" w14:textId="77777777" w:rsidTr="00503750">
        <w:trPr>
          <w:trHeight w:val="302"/>
        </w:trPr>
        <w:tc>
          <w:tcPr>
            <w:tcW w:w="4510" w:type="dxa"/>
          </w:tcPr>
          <w:p w14:paraId="7AF0C0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10F2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DEFEE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88EC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871A1A" w14:textId="77777777" w:rsidTr="00503750">
        <w:trPr>
          <w:trHeight w:val="302"/>
        </w:trPr>
        <w:tc>
          <w:tcPr>
            <w:tcW w:w="4510" w:type="dxa"/>
          </w:tcPr>
          <w:p w14:paraId="02D6EF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ABBDC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40BD7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56826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E7DB63" w14:textId="77777777" w:rsidTr="00503750">
        <w:trPr>
          <w:trHeight w:val="302"/>
        </w:trPr>
        <w:tc>
          <w:tcPr>
            <w:tcW w:w="4510" w:type="dxa"/>
          </w:tcPr>
          <w:p w14:paraId="15014F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E55D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EC01F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B9435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A51666" w14:textId="77777777" w:rsidTr="00503750">
        <w:trPr>
          <w:trHeight w:val="327"/>
        </w:trPr>
        <w:tc>
          <w:tcPr>
            <w:tcW w:w="4510" w:type="dxa"/>
          </w:tcPr>
          <w:p w14:paraId="5CD852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71EDB3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471E63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3D90B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5929E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7A8B359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3DF5148E" w14:textId="2646B9EC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E22606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7D940F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9CF1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3F7410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3F8603D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134EB4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6B0CE9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1EDB2368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20C9B1DC" w14:textId="77777777" w:rsidTr="00503750">
        <w:tc>
          <w:tcPr>
            <w:tcW w:w="2302" w:type="dxa"/>
            <w:vAlign w:val="center"/>
          </w:tcPr>
          <w:p w14:paraId="57EA21A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4C1AB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8A9F5E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6B4C87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1F049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2A333A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A5653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2CCF1E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98836EB" w14:textId="77777777" w:rsidTr="00503750">
        <w:tc>
          <w:tcPr>
            <w:tcW w:w="15593" w:type="dxa"/>
            <w:gridSpan w:val="8"/>
            <w:vAlign w:val="center"/>
          </w:tcPr>
          <w:p w14:paraId="74B908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17B11DF" w14:textId="77777777" w:rsidTr="00503750">
        <w:tc>
          <w:tcPr>
            <w:tcW w:w="2302" w:type="dxa"/>
            <w:vAlign w:val="center"/>
          </w:tcPr>
          <w:p w14:paraId="79AFD1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060121" w14:textId="5BDB7E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6664E25" w14:textId="793E449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D09E49" w14:textId="48E1370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551CE2" w14:textId="5C4707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741ACB7" w14:textId="2147E5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D8BE589" w14:textId="25ACFB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198AD" w14:textId="430B35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2881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9695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9285913" w14:textId="3CE61B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EDF468" w14:textId="462EB5E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C63710" w14:textId="76A793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3B2F44" w14:textId="69FE3C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0FDFF" w14:textId="688BF6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6D059C" w14:textId="084CFF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7D3A0B" w14:textId="247BB6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565EF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0E2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AB45B3A" w14:textId="4AA051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1C998A" w14:textId="500A9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3AF1F6" w14:textId="001089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1585C" w14:textId="1922F5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87B422" w14:textId="2A5FB4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168013" w14:textId="2A3582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C3F55" w14:textId="59F962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9AB2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E862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BAD4B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23183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09A5F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4556B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81BBD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165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C28C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44D788F2" w14:textId="77777777" w:rsidTr="00503750">
        <w:tc>
          <w:tcPr>
            <w:tcW w:w="2302" w:type="dxa"/>
            <w:vAlign w:val="center"/>
          </w:tcPr>
          <w:p w14:paraId="1FB7AA9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41727AF" w14:textId="60D944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75A4874" w14:textId="182A6FC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A68DA" w14:textId="717014F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53D72" w14:textId="3989C6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033ED6" w14:textId="35285D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8EA4D5" w14:textId="4B004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65A6C" w14:textId="092517B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C7DBCF0" w14:textId="77777777" w:rsidTr="00503750">
        <w:tc>
          <w:tcPr>
            <w:tcW w:w="15593" w:type="dxa"/>
            <w:gridSpan w:val="8"/>
            <w:vAlign w:val="center"/>
          </w:tcPr>
          <w:p w14:paraId="1BAD90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6FC059" w14:textId="77777777" w:rsidTr="00503750">
        <w:tc>
          <w:tcPr>
            <w:tcW w:w="2302" w:type="dxa"/>
            <w:vAlign w:val="center"/>
          </w:tcPr>
          <w:p w14:paraId="2EC6235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245DC6E" w14:textId="5979A1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26210E" w14:textId="1DA6DD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CEFFA9" w14:textId="4898BD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32E49E" w14:textId="18E97A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93C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70ADA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637AEE" w14:textId="387D84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75A92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32DF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65B6765D" w14:textId="093216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E7C7B2" w14:textId="3C2063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E4BF73" w14:textId="1F3010E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9152B5" w14:textId="4E4EB0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1E98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DCD9A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A38016" w14:textId="260A2C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4D8B0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E628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A7354D" w14:textId="2E77A0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B4A9AF" w14:textId="4A0B29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DE68D3" w14:textId="3FBD36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686715" w14:textId="65429B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4750F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9FAF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851A44" w14:textId="0003A2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D4D44D" w14:textId="77777777" w:rsidTr="00503750">
        <w:tc>
          <w:tcPr>
            <w:tcW w:w="2302" w:type="dxa"/>
            <w:vAlign w:val="center"/>
          </w:tcPr>
          <w:p w14:paraId="4EDA79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E68C9E9" w14:textId="20E983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16B974" w14:textId="10DA3B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D54765" w14:textId="49356A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0C6A2" w14:textId="3A5551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70FF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0BA7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8379ED3" w14:textId="4FA0BD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402AD" w14:textId="77777777" w:rsidTr="00503750">
        <w:tc>
          <w:tcPr>
            <w:tcW w:w="15593" w:type="dxa"/>
            <w:gridSpan w:val="8"/>
            <w:vAlign w:val="center"/>
          </w:tcPr>
          <w:p w14:paraId="27E16B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6C1596B" w14:textId="77777777" w:rsidTr="00503750">
        <w:tc>
          <w:tcPr>
            <w:tcW w:w="2302" w:type="dxa"/>
            <w:vAlign w:val="center"/>
          </w:tcPr>
          <w:p w14:paraId="197768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F03B62" w14:textId="72864B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22EC60" w14:textId="4E9DF7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D30D8B" w14:textId="49C99CB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BB7234" w14:textId="5AD9774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18ED2A" w14:textId="44FB46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4F278C" w14:textId="1DF51C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ACDDAF" w14:textId="488F93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BE48C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29025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F5D279" w14:textId="48F6CB8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798518F" w14:textId="333993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7DC07B" w14:textId="24C1E0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4DE6F4" w14:textId="2D4F49D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A2084A" w14:textId="0DC92E7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4DD11" w14:textId="4D8035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41BB62" w14:textId="724E187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73A761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9FB2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AC7824" w14:textId="1037BE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899CDA" w14:textId="5F7063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530B45" w14:textId="1590B0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E4391E" w14:textId="17F1D6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0390B" w14:textId="2FC67D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952A7" w14:textId="5AA9636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4D3F1" w14:textId="5D3DE6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113E6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FE924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E29606B" w14:textId="54EA62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64CBA1" w14:textId="580BC7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E4A266" w14:textId="188D3B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3704C2" w14:textId="62A4F8F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BE8149" w14:textId="0FB4DC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729C32" w14:textId="02193A4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EF95D" w14:textId="400A8C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279AE6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393B2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77E42E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E6E63F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BFEB31B" w14:textId="00F13D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29F69E" w14:textId="62B080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E6BCC7" w14:textId="655D78A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E4ECAA" w14:textId="57331BA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5835D0" w14:textId="6AB024F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153060" w14:textId="44D7DD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ED951D" w14:textId="2E5DDA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D0BBD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1D8F8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BAEE34E" w14:textId="39175A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52EFDE" w14:textId="5C961E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C8EAE5" w14:textId="4CF6234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82576" w14:textId="74F0D2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F20AA3" w14:textId="7489FF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8F0947" w14:textId="2FE1344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39826" w14:textId="3AC236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CC37011" w14:textId="77777777" w:rsidR="00944C3D" w:rsidRDefault="00944C3D" w:rsidP="00944C3D">
      <w:pPr>
        <w:rPr>
          <w:rFonts w:ascii="Arial" w:hAnsi="Arial"/>
          <w:b/>
        </w:rPr>
      </w:pPr>
    </w:p>
    <w:p w14:paraId="10AEF5CD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8C03F04" w14:textId="77777777" w:rsidTr="00503750">
        <w:tc>
          <w:tcPr>
            <w:tcW w:w="1944" w:type="dxa"/>
            <w:vAlign w:val="center"/>
          </w:tcPr>
          <w:p w14:paraId="231877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7CB665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C5A0E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5FB51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35770B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2F43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D38EC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6BCE8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D17AE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08AD6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9640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7C9705A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DE5BCE1" w14:textId="77777777" w:rsidTr="00503750">
        <w:tc>
          <w:tcPr>
            <w:tcW w:w="15685" w:type="dxa"/>
            <w:gridSpan w:val="12"/>
            <w:vAlign w:val="center"/>
          </w:tcPr>
          <w:p w14:paraId="123E5F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E416CB" w14:textId="77777777" w:rsidTr="00503750">
        <w:tc>
          <w:tcPr>
            <w:tcW w:w="1944" w:type="dxa"/>
            <w:vAlign w:val="center"/>
          </w:tcPr>
          <w:p w14:paraId="718BF7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1975C49" w14:textId="27724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6BC20A1" w14:textId="27FEDB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A3C9E99" w14:textId="47D22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9D32D1" w14:textId="3D0C7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B35099" w14:textId="28719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127BACD" w14:textId="1480B7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360D4F" w14:textId="31C94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0A96A71" w14:textId="38455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652341" w14:textId="2D597C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90642EA" w14:textId="3B8D19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041DDBA" w14:textId="7B5DE6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DC705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2E4B24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3CC5873" w14:textId="13FD55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169F0B2" w14:textId="00B1E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843A9FD" w14:textId="015000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DD3A22" w14:textId="09D42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0C017F" w14:textId="18EA0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7A22220" w14:textId="16459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2042049" w14:textId="52A22A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3575EE6" w14:textId="1EE351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9E050E1" w14:textId="4542D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8BB1D6" w14:textId="430B0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324060" w14:textId="78ADD8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2C54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8CEFF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82C539A" w14:textId="619E03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78FF1B8" w14:textId="40906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38F137" w14:textId="1819F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B8AAEDD" w14:textId="0C64E8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2630CA2" w14:textId="74098F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E86D1C" w14:textId="3BFD4B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AE7EE0" w14:textId="36F6F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461797" w14:textId="0F528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03C8E1" w14:textId="0B58CB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3E5573" w14:textId="666A6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A610467" w14:textId="004A79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981A7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86F0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5D12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3120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206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6AB9A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0438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A40D0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039A8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9BC93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2610A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E9E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3A5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581EEA2" w14:textId="77777777" w:rsidTr="00503750">
        <w:tc>
          <w:tcPr>
            <w:tcW w:w="1944" w:type="dxa"/>
            <w:vAlign w:val="center"/>
          </w:tcPr>
          <w:p w14:paraId="773BD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E287BD0" w14:textId="1B71E9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222ADD0" w14:textId="399A2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772B079" w14:textId="2A5C71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5E8D65E" w14:textId="0C7A5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74BEC3" w14:textId="5E747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C71B99" w14:textId="606B44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7AB7D6" w14:textId="460DE6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CEB854E" w14:textId="24D37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65BEC7" w14:textId="7EB80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54B008" w14:textId="374568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FF217A5" w14:textId="6CFE8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DDC1F" w14:textId="77777777" w:rsidTr="00503750">
        <w:tc>
          <w:tcPr>
            <w:tcW w:w="15685" w:type="dxa"/>
            <w:gridSpan w:val="12"/>
            <w:vAlign w:val="center"/>
          </w:tcPr>
          <w:p w14:paraId="34AC80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477D0910" w14:textId="77777777" w:rsidTr="00503750">
        <w:tc>
          <w:tcPr>
            <w:tcW w:w="1944" w:type="dxa"/>
            <w:vAlign w:val="center"/>
          </w:tcPr>
          <w:p w14:paraId="6C8285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390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245E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473957" w14:textId="17B536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A6F8BDA" w14:textId="62FFF1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45534D1" w14:textId="31FDF7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D7EAE6" w14:textId="53DCB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5B6381" w14:textId="02E31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6051FB4" w14:textId="7B2CB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9E4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FFF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4447A3" w14:textId="750AA1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4693F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22D184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CC6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F7DE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D0EB9D9" w14:textId="497A7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FC9744" w14:textId="52FFF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D43F8F3" w14:textId="6144D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B255AC" w14:textId="7D5A83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8D87B0" w14:textId="07868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9B73D4" w14:textId="54291E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B78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BC1B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B741496" w14:textId="1DD25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D55A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71A80E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72FE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4557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CF2F390" w14:textId="37ED3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F76A903" w14:textId="3C6AFD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3EBFCB" w14:textId="491BC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509136" w14:textId="222A9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DF7C84" w14:textId="34A29E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1B89AC2" w14:textId="67B1DE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605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1E3B7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7F81013" w14:textId="1F4FF1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7856D3" w14:textId="77777777" w:rsidTr="00503750">
        <w:tc>
          <w:tcPr>
            <w:tcW w:w="1944" w:type="dxa"/>
            <w:vAlign w:val="center"/>
          </w:tcPr>
          <w:p w14:paraId="131B12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0A37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A3A9F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FC09AD" w14:textId="5D07D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0C313B" w14:textId="3BDD17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C94FD2" w14:textId="2E8212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07E549" w14:textId="74E7C5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F3EB9F" w14:textId="7A0025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A32541" w14:textId="5BA124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D8F7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18B3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35DD51" w14:textId="1135C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A9561A" w14:textId="77777777" w:rsidTr="00503750">
        <w:tc>
          <w:tcPr>
            <w:tcW w:w="15685" w:type="dxa"/>
            <w:gridSpan w:val="12"/>
            <w:vAlign w:val="center"/>
          </w:tcPr>
          <w:p w14:paraId="49A7B3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B049235" w14:textId="77777777" w:rsidTr="00503750">
        <w:tc>
          <w:tcPr>
            <w:tcW w:w="1944" w:type="dxa"/>
            <w:vAlign w:val="center"/>
          </w:tcPr>
          <w:p w14:paraId="1858F7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824F4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CCEB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0E70706" w14:textId="75A1B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0534FE" w14:textId="154FFA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4CEB684" w14:textId="5659F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3C88F3" w14:textId="61AA4E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25E7F15" w14:textId="762D1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3E3A4C" w14:textId="41A6C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F3E38" w14:textId="09110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129E33" w14:textId="55A6D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84BB250" w14:textId="0F24FB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4473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969F1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06ADA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E3C76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A73C6A" w14:textId="0E27CD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C59E86" w14:textId="348B9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5F69CC" w14:textId="6F3FCF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6A9F42" w14:textId="26267D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A6C9340" w14:textId="56A91B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59C3C8" w14:textId="423B7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B8BF12" w14:textId="52376B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8719A3" w14:textId="02B30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EF650B" w14:textId="0AA9B5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CCC3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92DCC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D1A4F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579E0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9A7326" w14:textId="7F7B2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34026E3" w14:textId="6BA03B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20A124" w14:textId="0A786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D2B147" w14:textId="0090A4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AE7CA68" w14:textId="575D7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4CDAE9" w14:textId="49CC38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4770278" w14:textId="2A036B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A6B008" w14:textId="518EBF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9BBCEE3" w14:textId="2F490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546C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132DC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4BA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5BA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5B4317" w14:textId="6044C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229885E" w14:textId="1DC8F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617523" w14:textId="14BCB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D78446" w14:textId="15BFD0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FA52FC" w14:textId="10BF40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4E7A6A" w14:textId="3BE045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0BB31CB" w14:textId="19237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71E0D6" w14:textId="44C990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3CB2C0A" w14:textId="2F98B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B9B65D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C57FE0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E2DF8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3D95DF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99D757A" w14:textId="67097D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8B096F2" w14:textId="64D54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99BA2A5" w14:textId="09794F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2BB80E3" w14:textId="6A54D2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4C625A" w14:textId="4216AC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65E106" w14:textId="4DBD15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768436" w14:textId="20F3CD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BAEE12" w14:textId="495229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4C1C4E" w14:textId="68D654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E6A83C" w14:textId="25EA7C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10613" w14:textId="6AC9E1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1B982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DA6A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E3EA9CD" w14:textId="5AA72C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5050C12" w14:textId="1CECF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DACC5E9" w14:textId="4133D9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8315E66" w14:textId="2347DD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FF5855" w14:textId="45709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6EC704D" w14:textId="4B464D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9CEF07" w14:textId="0E25FE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A8A83BC" w14:textId="266E2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EEC92E0" w14:textId="5BDE8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4CB4B1A" w14:textId="7937B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0D1956" w14:textId="0F61F0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4866B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3DF543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AEFB81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7A1469A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8F353C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9E325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F17651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7C255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F482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22658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4F8D3A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7802A9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CBE4CA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79D5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B32F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8068B7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B8F10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pri ktorom má účt. jednotka obmedzené právo s ním nakladať</w:t>
            </w:r>
          </w:p>
        </w:tc>
        <w:tc>
          <w:tcPr>
            <w:tcW w:w="3261" w:type="dxa"/>
            <w:vAlign w:val="center"/>
          </w:tcPr>
          <w:p w14:paraId="2A7473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93E258C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33496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7E473E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A928F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392B2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2DC5CA0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31B9E1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323FBE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526E0E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3273B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DCEC7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58CC8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4EFD3A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F96AF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F9497E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0693D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056B8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79FDE9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28525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01C74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94EB7F2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44648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17585D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40E5D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613FC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7B8AF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343C0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540708F" w14:textId="77777777" w:rsidTr="00503750">
        <w:trPr>
          <w:trHeight w:val="1073"/>
        </w:trPr>
        <w:tc>
          <w:tcPr>
            <w:tcW w:w="3614" w:type="dxa"/>
            <w:vMerge/>
          </w:tcPr>
          <w:p w14:paraId="6BF38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79A2A8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014A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353B2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CFC56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77EDB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8C47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24D57337" w14:textId="77777777" w:rsidTr="00503750">
        <w:trPr>
          <w:trHeight w:val="283"/>
        </w:trPr>
        <w:tc>
          <w:tcPr>
            <w:tcW w:w="3614" w:type="dxa"/>
          </w:tcPr>
          <w:p w14:paraId="342AF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F4E53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AEA45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88420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FD3A8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E2F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F9EA9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873B33D" w14:textId="77777777" w:rsidTr="00503750">
        <w:trPr>
          <w:trHeight w:val="283"/>
        </w:trPr>
        <w:tc>
          <w:tcPr>
            <w:tcW w:w="3614" w:type="dxa"/>
          </w:tcPr>
          <w:p w14:paraId="2BB1D18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FC12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FFC53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E0D3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3CCD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B132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6FD8F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0B33DF6" w14:textId="77777777" w:rsidTr="00503750">
        <w:trPr>
          <w:trHeight w:val="283"/>
        </w:trPr>
        <w:tc>
          <w:tcPr>
            <w:tcW w:w="3614" w:type="dxa"/>
          </w:tcPr>
          <w:p w14:paraId="09B034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7D55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D91C4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C31BE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6B65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2129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EB42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75CE69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20677F0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38BFF3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D33E0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A2CA5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DE446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96B21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5DEDC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5FD45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054E4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33D407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8363B4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4B67228F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C98E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F6DE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A5983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1CCA49C" w14:textId="6AFFAC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D3C478" w14:textId="6FE1D1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51A97" w14:textId="3DB48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79FB62" w14:textId="4837BA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DA110" w14:textId="1AEF32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08C112" w14:textId="72DF0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E3BCB6" w14:textId="0C4B9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ECB5E8C" w14:textId="17C2C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A25DE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BCF26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510AB17" w14:textId="54A62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806DBD" w14:textId="4BCBD4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FEEA71" w14:textId="54BA32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74B16A" w14:textId="5AA28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C70A79" w14:textId="57163A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98B11" w14:textId="3D0EAC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8CD1D" w14:textId="3B32D9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31A561" w14:textId="2AAE37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E13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F8E42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15543FF" w14:textId="06ECFE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1E5E56" w14:textId="3367E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15EBC6" w14:textId="0F2EF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02DF4E" w14:textId="65C362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D54AE" w14:textId="35A92B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66A88" w14:textId="166314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91D3A7" w14:textId="627F5D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271650A" w14:textId="38CC97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0A482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F7AB1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01002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CDB8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319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2645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FC239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914B6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AB82D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6A813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CD33A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A7FAC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F05E540" w14:textId="441A0E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38AF6E" w14:textId="08DCC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AEC703" w14:textId="24EEA0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156C78" w14:textId="0FACE4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F3083" w14:textId="65931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4D361" w14:textId="1F1197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CDF626" w14:textId="236E7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68D557" w14:textId="59DFA7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F8CCE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A43B8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408E69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D874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3F69B1E" w14:textId="68EE82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99680" w14:textId="53662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FFAD13" w14:textId="399D3E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9FA66B" w14:textId="45617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C01BA7" w14:textId="00F882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1CC21" w14:textId="5DC139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30EE7F" w14:textId="2DC334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73A562D" w14:textId="63708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FFD8D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8344C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AF2BE9E" w14:textId="22EF02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786F2" w14:textId="1D24EB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0B9B3" w14:textId="0CEC7F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F0BBF3" w14:textId="5648E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6754C3" w14:textId="338AED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2B7D82" w14:textId="4B0607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A8E57" w14:textId="523690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B3563B" w14:textId="70D476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52EBB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E2FA8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56A6B88" w14:textId="448220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ABEB57" w14:textId="3DEA3B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704585" w14:textId="2163E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27BBC9" w14:textId="0C3E31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5BD7E6" w14:textId="5AD30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767025" w14:textId="6C4306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B8E9E6" w14:textId="341F60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DF1E7B5" w14:textId="1390C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08F5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980C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F3D4BA5" w14:textId="380BAD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BE97B" w14:textId="1F28C0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890D24" w14:textId="4B6B06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A08DA" w14:textId="54BEC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266E5" w14:textId="2A058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F20E8C" w14:textId="5FB5E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24E2E7" w14:textId="64EBF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21B427" w14:textId="754940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B453E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5CFD3B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E7E8D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29C22E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AF4E246" w14:textId="3C917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995ACA" w14:textId="4A8CA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3CF38B" w14:textId="424F13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57CE26" w14:textId="30126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8C598E" w14:textId="504BE5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45694" w14:textId="12C5D7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8A5C3C" w14:textId="3FDF8D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90135ED" w14:textId="495A9B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67A200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38094CD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D690AD" w14:textId="3CB7B6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79273F" w14:textId="036D15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E37308" w14:textId="6D24FB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C0B6E6" w14:textId="6BEAAD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3569DA" w14:textId="18BC9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2A90F0" w14:textId="17BC2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06F843" w14:textId="030D54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6F2191" w14:textId="7413BD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DBEAA4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696215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88989AE" w14:textId="1EF148F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F739C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54F2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FAE3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E434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BDD0E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0360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9A8FE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8E82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24F7A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3D8C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44B5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FDE5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662C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C950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F101F1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84B9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C1B4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2A8D66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B7F547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ED89EAB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4BD17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16FDC0D5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32B0EB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48342E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14DD342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05262C3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247AD3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E2F5126" w14:textId="77777777" w:rsidTr="00503750">
        <w:trPr>
          <w:trHeight w:val="437"/>
        </w:trPr>
        <w:tc>
          <w:tcPr>
            <w:tcW w:w="2594" w:type="dxa"/>
          </w:tcPr>
          <w:p w14:paraId="1FDB5B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3D4BAF4F" w14:textId="74CAFE5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B9144F7" w14:textId="08CEBC7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F0F7459" w14:textId="485381C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EEF5225" w14:textId="1C37362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E4AAF00" w14:textId="77777777" w:rsidTr="00503750">
        <w:trPr>
          <w:trHeight w:val="420"/>
        </w:trPr>
        <w:tc>
          <w:tcPr>
            <w:tcW w:w="2594" w:type="dxa"/>
          </w:tcPr>
          <w:p w14:paraId="3848F4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1D6AADB" w14:textId="2F3C48D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3656D8D" w14:textId="00F4945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5287377" w14:textId="25EFF12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5BE293BD" w14:textId="73ECCBA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38A82C" w14:textId="77777777" w:rsidTr="00503750">
        <w:trPr>
          <w:trHeight w:val="630"/>
        </w:trPr>
        <w:tc>
          <w:tcPr>
            <w:tcW w:w="2594" w:type="dxa"/>
          </w:tcPr>
          <w:p w14:paraId="322857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0B9AA3F" w14:textId="5FEED11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DC51783" w14:textId="5D247F2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0D23FA9F" w14:textId="16B4147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8526D52" w14:textId="3A46A2C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A2459CD" w14:textId="77777777" w:rsidTr="00503750">
        <w:trPr>
          <w:trHeight w:val="420"/>
        </w:trPr>
        <w:tc>
          <w:tcPr>
            <w:tcW w:w="2594" w:type="dxa"/>
          </w:tcPr>
          <w:p w14:paraId="119881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2AB9823" w14:textId="194578F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BF82B64" w14:textId="5231AB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6AA56967" w14:textId="0CB73E0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6C97898" w14:textId="6E7C883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936381A" w14:textId="77777777" w:rsidTr="00503750">
        <w:trPr>
          <w:trHeight w:val="437"/>
        </w:trPr>
        <w:tc>
          <w:tcPr>
            <w:tcW w:w="2594" w:type="dxa"/>
          </w:tcPr>
          <w:p w14:paraId="3F95ED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5C92EDE" w14:textId="43358DD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217F981" w14:textId="48CC07A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CCB9145" w14:textId="6505D2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890E1E1" w14:textId="70D055C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B27E23E" w14:textId="77777777" w:rsidTr="00503750">
        <w:trPr>
          <w:trHeight w:val="420"/>
        </w:trPr>
        <w:tc>
          <w:tcPr>
            <w:tcW w:w="2594" w:type="dxa"/>
          </w:tcPr>
          <w:p w14:paraId="0012FC3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73636BE0" w14:textId="3921310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482E67A9" w14:textId="222026A3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74BAC9D" w14:textId="3B102D2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D29E44A" w14:textId="2E39947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41F4C00" w14:textId="77777777" w:rsidR="00944C3D" w:rsidRDefault="00944C3D" w:rsidP="00944C3D">
      <w:pPr>
        <w:rPr>
          <w:rFonts w:ascii="Arial" w:hAnsi="Arial"/>
          <w:b/>
        </w:rPr>
      </w:pPr>
    </w:p>
    <w:p w14:paraId="7FB36FFE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0078AE33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21DC54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1CB08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BB310F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5F9F65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01038E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589AA474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0BF81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3DC64F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BF45E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E29C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776562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3FA3DA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0C09AF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A994E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65E30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682237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1D7934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DCC9D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DD04A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AB3B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681C57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44F591BD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1BE4D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66D2A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14F7F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D13E29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EE7878E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F4FA38" w14:textId="77777777" w:rsidTr="00503750">
        <w:tc>
          <w:tcPr>
            <w:tcW w:w="2835" w:type="dxa"/>
            <w:vAlign w:val="center"/>
          </w:tcPr>
          <w:p w14:paraId="334812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F08EF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4D3D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7B6C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0018D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46AC0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4DA8CA5D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4301E93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51193EA" w14:textId="4979033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645FC8" w14:textId="55E7093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B6B7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15F4EA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61A2A1" w14:textId="2F0F17EA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B7814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5F681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383C435F" w14:textId="0A9BE3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F15645" w14:textId="7FC360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878F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8D7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BB5EFA6" w14:textId="2F12F5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607298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13E86A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64C5533" w14:textId="5BDE67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6D6549" w14:textId="43361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D380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F981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D84874" w14:textId="1AF78C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266DDF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118ECA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243B04A1" w14:textId="6045A5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2D5F0C" w14:textId="47FA07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A3F8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83C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6AE19F4" w14:textId="5333D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19D981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D51E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94E3F24" w14:textId="2C67B2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D93181" w14:textId="156A59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4CEB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E89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EE31141" w14:textId="6422F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74A06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42BA23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79EFAB3A" w14:textId="5762FF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88BAD7" w14:textId="5D18C4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74C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C965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E49ACBD" w14:textId="02944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B1120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43A962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69EAD56" w14:textId="3863936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C6FF1" w14:textId="3E3A0F2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0F57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8E5A0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201ACE" w14:textId="4B67E33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40D4B1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D05B1AD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6E7E2644" w14:textId="7F8F117D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88EF889" w14:textId="77777777" w:rsidR="00944C3D" w:rsidRDefault="00944C3D" w:rsidP="00944C3D">
      <w:pPr>
        <w:rPr>
          <w:rFonts w:ascii="Arial" w:hAnsi="Arial"/>
          <w:b/>
        </w:rPr>
      </w:pPr>
    </w:p>
    <w:p w14:paraId="1FE18719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810A185" w14:textId="77777777" w:rsidTr="00503750">
        <w:tc>
          <w:tcPr>
            <w:tcW w:w="2835" w:type="dxa"/>
            <w:vAlign w:val="center"/>
          </w:tcPr>
          <w:p w14:paraId="2A0890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58E88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8194A0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2D3A1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28F7FC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CB007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F5BBCB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511120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19080139" w14:textId="239389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3A166" w14:textId="0A2586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3C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406C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496FC59" w14:textId="2B731A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A2984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D62D4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4388ACBB" w14:textId="53EBB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5759BF" w14:textId="60D701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AF0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799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BD20DD" w14:textId="38E098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57E1E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B895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53A71C7" w14:textId="2468E8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2BD4A2" w14:textId="19B4CA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890F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26D0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1763AF" w14:textId="1174B1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8B9E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813C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DED3540" w14:textId="3D1C2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20C1FA" w14:textId="381D3A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BE5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76EC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6082ED" w14:textId="7871C9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885F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5BF7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F3F8024" w14:textId="7C5019B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23D626" w14:textId="698BD8A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B26F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722C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21AD0C" w14:textId="5C4B8F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3374D8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BA74D14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3670B0CD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C44C1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64CD63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40B19B5E" w14:textId="77777777" w:rsidTr="00503750">
        <w:trPr>
          <w:trHeight w:val="699"/>
        </w:trPr>
        <w:tc>
          <w:tcPr>
            <w:tcW w:w="3502" w:type="dxa"/>
            <w:vMerge/>
          </w:tcPr>
          <w:p w14:paraId="1C3B72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2F9624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E0995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AD46653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A22A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03DE548" w14:textId="30BE10B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6191A0D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151A92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16636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94876A0" w14:textId="4B5EC854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BFBAE1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273ED6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4D220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6C3562F4" w14:textId="53DED648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57221B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46861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72B70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10AD25A" w14:textId="77777777" w:rsidTr="00503750">
        <w:trPr>
          <w:trHeight w:val="593"/>
        </w:trPr>
        <w:tc>
          <w:tcPr>
            <w:tcW w:w="3497" w:type="dxa"/>
          </w:tcPr>
          <w:p w14:paraId="12E4AE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9FB19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1165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D7CC6A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348E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65BF7D6" w14:textId="51699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3F8923" w14:textId="45688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7E2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DCC9D5" w14:textId="5BC7A9B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F37C4D3" w14:textId="100D67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86A154" w14:textId="03F41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D53C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6F16018" w14:textId="7FFE11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005BD9" w14:textId="3A88F3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D07997" w14:textId="4BE4AB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475B5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826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E179033" w14:textId="7E722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03CFCA" w14:textId="389C71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ECE13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688D699" w14:textId="5BD0A9C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A9DA749" w14:textId="413689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279787" w14:textId="190EA2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632FE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4881C20" w14:textId="4994150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4ABACC0" w14:textId="77679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90F1347" w14:textId="2E4B4B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E661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230C7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464F70B" w14:textId="494E1B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663405" w14:textId="1D9576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4FCCA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2B18D9" w14:textId="7C79BB6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0650F54" w14:textId="5718CD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009E2D5" w14:textId="2293EC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86FE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E6A5917" w14:textId="792C128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0E892F6" w14:textId="52B1D0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5AA568" w14:textId="5522BD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6C8C9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A39E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0AFB2E6A" w14:textId="4D3996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04011" w14:textId="1A7DF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A6AF0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217D1E" w14:textId="55401FA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C9C748" w14:textId="55DD1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EEF7D6" w14:textId="5B922C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CDBC1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2D964530" w14:textId="398C329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E91694" w14:textId="02213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1142B4C" w14:textId="5495EA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8B53151" w14:textId="77777777" w:rsidR="00944C3D" w:rsidRDefault="00944C3D" w:rsidP="00944C3D">
      <w:pPr>
        <w:rPr>
          <w:rFonts w:ascii="Arial" w:hAnsi="Arial"/>
          <w:b/>
        </w:rPr>
      </w:pPr>
    </w:p>
    <w:p w14:paraId="5A31D966" w14:textId="77777777" w:rsidR="00944C3D" w:rsidRDefault="00944C3D" w:rsidP="00944C3D">
      <w:pPr>
        <w:rPr>
          <w:rFonts w:ascii="Arial" w:hAnsi="Arial"/>
          <w:b/>
        </w:rPr>
      </w:pPr>
    </w:p>
    <w:p w14:paraId="456E0A53" w14:textId="77777777" w:rsidR="00944C3D" w:rsidRDefault="00944C3D" w:rsidP="00944C3D">
      <w:pPr>
        <w:rPr>
          <w:rFonts w:ascii="Arial" w:hAnsi="Arial"/>
          <w:b/>
        </w:rPr>
      </w:pPr>
    </w:p>
    <w:p w14:paraId="298EFE0D" w14:textId="77777777" w:rsidR="00944C3D" w:rsidRDefault="00944C3D" w:rsidP="00944C3D">
      <w:pPr>
        <w:rPr>
          <w:rFonts w:ascii="Arial" w:hAnsi="Arial"/>
          <w:b/>
        </w:rPr>
      </w:pPr>
    </w:p>
    <w:p w14:paraId="6DB501C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15D561FE" w14:textId="77777777" w:rsidTr="00503750">
        <w:tc>
          <w:tcPr>
            <w:tcW w:w="2622" w:type="dxa"/>
            <w:vAlign w:val="center"/>
          </w:tcPr>
          <w:p w14:paraId="54120C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387C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B26AA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3570C7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429DF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1806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759A5A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D855E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408A54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13AC80AA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1D0D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231AF3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BD0B0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00B6309" w14:textId="1D37AF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FE33C63" w14:textId="34552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0A65D" w14:textId="1D2318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4B1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9CA962" w14:textId="45C5B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9E756" w14:textId="77777777" w:rsidTr="00503750">
        <w:tc>
          <w:tcPr>
            <w:tcW w:w="2622" w:type="dxa"/>
            <w:vAlign w:val="center"/>
          </w:tcPr>
          <w:p w14:paraId="5C036D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0A9324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49FD1A00" w14:textId="2584DC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DB53C9" w14:textId="0AE60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29FB12" w14:textId="19D5A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91A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83E44A" w14:textId="04383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C7A0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A8CC3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526B09D" w14:textId="49AC8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85258E5" w14:textId="112E3E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290536" w14:textId="0DD1B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B9A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7D55AC" w14:textId="009E53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32277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FF362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711B6F1" w14:textId="5B19A2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DA43310" w14:textId="52707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F47BBCA" w14:textId="6C7C0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DFBF9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8FD6D9" w14:textId="41FF5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B6E071" w14:textId="77777777" w:rsidTr="00503750">
        <w:tc>
          <w:tcPr>
            <w:tcW w:w="2622" w:type="dxa"/>
            <w:vAlign w:val="center"/>
          </w:tcPr>
          <w:p w14:paraId="0A20B1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3479C2E" w14:textId="6D928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10796.00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3F4829" w14:textId="2955AC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31567.00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C01041" w14:textId="3F538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20531.00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63C72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80BAB49" w14:textId="36CC13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21832.00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AB541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CCD2F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6A37920" w14:textId="41598C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6A6245" w14:textId="6A4B3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48B9E6" w14:textId="4BB6C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107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3713FDA" w14:textId="6BA8C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50CF98" w14:textId="77777777" w:rsidTr="00503750">
        <w:tc>
          <w:tcPr>
            <w:tcW w:w="2622" w:type="dxa"/>
            <w:vAlign w:val="center"/>
          </w:tcPr>
          <w:p w14:paraId="49C655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58C4DA06" w14:textId="7D3B7D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2ECF5D8" w14:textId="301CA1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A014E5" w14:textId="7E5188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4E5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34D80A" w14:textId="40DC11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5602B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53903D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468029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B1E5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48C86326" w14:textId="1CC13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908591" w14:textId="0626DA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0E092" w14:textId="413C5A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09413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AFE8BC" w14:textId="487433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AD17C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DD045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9F82061" w14:textId="41128E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FF27F1" w14:textId="46D341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AC2862" w14:textId="74FD7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961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9FC78A5" w14:textId="021635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4E225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75E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2E62419" w14:textId="679D8B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03B05E" w14:textId="64BCA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91E575" w14:textId="5C3C98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21C9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926589" w14:textId="31B85A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F1B20E" w14:textId="77777777" w:rsidTr="00503750">
        <w:tc>
          <w:tcPr>
            <w:tcW w:w="2622" w:type="dxa"/>
            <w:vAlign w:val="center"/>
          </w:tcPr>
          <w:p w14:paraId="548861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Nevysporiadaný výsledok hospodárenia minulých rokov</w:t>
            </w:r>
          </w:p>
        </w:tc>
        <w:tc>
          <w:tcPr>
            <w:tcW w:w="1773" w:type="dxa"/>
            <w:vAlign w:val="center"/>
          </w:tcPr>
          <w:p w14:paraId="0F053267" w14:textId="12B03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6B433A" w14:textId="735537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FEEF8D" w14:textId="4A74FC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38A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8A339EA" w14:textId="7C8513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776586" w14:textId="77777777" w:rsidTr="00503750">
        <w:tc>
          <w:tcPr>
            <w:tcW w:w="2622" w:type="dxa"/>
            <w:vAlign w:val="center"/>
          </w:tcPr>
          <w:p w14:paraId="2B489A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B4BC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51204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F348C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DFFCF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9BB5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7F5B51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67E84C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0EB85129" w14:textId="3440456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10796.00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00E5255" w14:textId="18B4881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31567.00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7968CF" w14:textId="6FE86E9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20531.00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B6B6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8860188" w14:textId="7717975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21832.00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83128C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0F5D95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2671262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29EEAC3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55A1421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4DA93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D0753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12C8AE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ACD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064A99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6893F3F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34410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12AF42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5E9DA0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021BB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EED6F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4625E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75D85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29DDF67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D8C4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28D8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B06683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A3821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A3B4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35903DE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F3AC5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C359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13BD1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EAF33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26EF0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01ADAC1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AA85A0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25338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6DB242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6B573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9379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Prevod 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F9C35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F70F0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A28A5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46DFF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891B7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09592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8AF5C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E6958D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8F068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6BBDA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E0416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DEF0C6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B15A76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CCA9E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199F9B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6C9A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8C4BA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E42A2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FB46F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7D1A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C6B85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F1935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9DDC6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C03982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0D67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EAE7C1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Prevod do n</w:t>
            </w:r>
            <w:r w:rsidRPr="00050529">
              <w:rPr>
                <w:rFonts w:ascii="Arial" w:hAnsi="Arial"/>
                <w:sz w:val="16"/>
                <w:szCs w:val="16"/>
              </w:rPr>
              <w:t>evysporiadaného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6DC93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022FB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85A562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CA723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5ED6B4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03A516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8527E0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B93AD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0E58525" w14:textId="77777777" w:rsidTr="00503750">
        <w:tc>
          <w:tcPr>
            <w:tcW w:w="2835" w:type="dxa"/>
            <w:vAlign w:val="center"/>
          </w:tcPr>
          <w:p w14:paraId="10142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F4A977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BA186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EAAEC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E49705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267BD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C1DD1C7" w14:textId="77777777" w:rsidTr="00503750">
        <w:tc>
          <w:tcPr>
            <w:tcW w:w="2835" w:type="dxa"/>
            <w:vAlign w:val="center"/>
          </w:tcPr>
          <w:p w14:paraId="6031C5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707AF630" w14:textId="3CD7B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43812E" w14:textId="4B88D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BF915D" w14:textId="27BA47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3853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E78674" w14:textId="6D3BB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B7E8BE" w14:textId="77777777" w:rsidTr="00503750">
        <w:tc>
          <w:tcPr>
            <w:tcW w:w="2835" w:type="dxa"/>
            <w:vAlign w:val="center"/>
          </w:tcPr>
          <w:p w14:paraId="4F059D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257CF757" w14:textId="6F2F89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2993E1" w14:textId="7DBE91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1AFF52" w14:textId="527775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C1CB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B4373C" w14:textId="1AD82A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95061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6882B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56C4B9A" w14:textId="61B9DA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D1C9A" w14:textId="1AA881F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5F08A1" w14:textId="2E152D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AC34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F8377BB" w14:textId="206D3E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8CE74C3" w14:textId="77777777" w:rsidTr="00503750">
        <w:tc>
          <w:tcPr>
            <w:tcW w:w="2835" w:type="dxa"/>
            <w:vAlign w:val="center"/>
          </w:tcPr>
          <w:p w14:paraId="1D1793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C7A9683" w14:textId="0A311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ECF980" w14:textId="5FBBA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CA281" w14:textId="1E1F3F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6304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A53AD3" w14:textId="183C3B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752873" w14:textId="77777777" w:rsidTr="00503750">
        <w:tc>
          <w:tcPr>
            <w:tcW w:w="2835" w:type="dxa"/>
            <w:vAlign w:val="center"/>
          </w:tcPr>
          <w:p w14:paraId="53623A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A7C5B82" w14:textId="0AFED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F8543" w14:textId="6CBB01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3818B5" w14:textId="19F54F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18A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6158B" w14:textId="157A9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86BA04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89D8B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EBBF25" w14:textId="3A7ED58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10D76A" w14:textId="54E9234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24E9B5" w14:textId="1234451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268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88ADF7" w14:textId="3DD23E6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547D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A9B0A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18F8B67B" w14:textId="27763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D45C8" w14:textId="4CEE6E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EACCDF" w14:textId="37BAB8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C23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E6039B" w14:textId="280F8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422806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806400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63E0D034" w14:textId="77777777" w:rsidTr="00503750">
        <w:tc>
          <w:tcPr>
            <w:tcW w:w="2552" w:type="dxa"/>
            <w:vAlign w:val="center"/>
          </w:tcPr>
          <w:p w14:paraId="52D227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633B87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DCA060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4A5519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DB856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B740159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42A05A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1CAB3B34" w14:textId="672700D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0B003F" w14:textId="24289CB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115603A" w14:textId="057ADF4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C198E46" w14:textId="74549AF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5824D3F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0C649F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0B37A3C0" w14:textId="14B343B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7091BC49" w14:textId="398012F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1F13DEC" w14:textId="3BE23D5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3EE154E3" w14:textId="15C2F77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2DA605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EAF16D8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E06CE8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E0C0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F878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2098360" w14:textId="77777777" w:rsidTr="00503750">
        <w:tc>
          <w:tcPr>
            <w:tcW w:w="4395" w:type="dxa"/>
            <w:vMerge/>
          </w:tcPr>
          <w:p w14:paraId="262D168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AC660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7689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6A7DFF2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201CB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9E7B360" w14:textId="4EF4FB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  <w:lang w:eastAsia="sk-SK"/>
              </w:rPr>
              <w:t>125.60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D9629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4D099B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1471D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03F039B" w14:textId="56BDB0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  <w:lang w:eastAsia="sk-SK"/>
              </w:rPr>
              <w:t>2136.47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C7A24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1EDF4F8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31A713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71AFBF11" w14:textId="2BB6AD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2262.07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41EB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57AD86E" w14:textId="77777777" w:rsidTr="00503750">
        <w:tc>
          <w:tcPr>
            <w:tcW w:w="4395" w:type="dxa"/>
            <w:vAlign w:val="center"/>
          </w:tcPr>
          <w:p w14:paraId="60DBA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659E0F4E" w14:textId="7E93E5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BE100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F04E07E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14CDCA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5EA0852" w14:textId="34B1E4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E4DF03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2614D4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2527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1619388" w14:textId="73373DB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765AB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E8E444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9DF427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50496C2" w14:textId="32D3DF4B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52852.00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1862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2DEA2A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5211A28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2A00FEE5" w14:textId="77777777" w:rsidTr="00503750">
        <w:tc>
          <w:tcPr>
            <w:tcW w:w="4395" w:type="dxa"/>
            <w:vAlign w:val="center"/>
          </w:tcPr>
          <w:p w14:paraId="0993E2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0959358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E67AA6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A4B54B3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33F69F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32D1DDBC" w14:textId="4CA594E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8345270" w14:textId="0BF70F2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6126B2B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6FD31D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7A6DE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E931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8D7285B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4A3357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44774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43D90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FFBAA2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134013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231FE391" w14:textId="20BC457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69EED2" w14:textId="37210A13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4BB7750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4BB9F6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CDE9784" w14:textId="3173707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679B24" w14:textId="4F11944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811ECF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BD25A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D5B95D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1D57C6A" w14:textId="77777777" w:rsidTr="00503750">
        <w:tc>
          <w:tcPr>
            <w:tcW w:w="1843" w:type="dxa"/>
            <w:vAlign w:val="center"/>
          </w:tcPr>
          <w:p w14:paraId="6D916A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E9E26B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43F80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33F5E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107E24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76818C0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2E68DA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3A5817F8" w14:textId="77777777" w:rsidTr="00503750">
        <w:tc>
          <w:tcPr>
            <w:tcW w:w="1843" w:type="dxa"/>
            <w:vAlign w:val="center"/>
          </w:tcPr>
          <w:p w14:paraId="3612B7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70A8DA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AE7D6C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27EEE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60506D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E4F1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F23C56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6F1287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09C56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8C2163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DAB11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C998C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F6CB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EF768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45DA0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7834F36" w14:textId="77777777" w:rsidTr="00503750">
        <w:tc>
          <w:tcPr>
            <w:tcW w:w="1843" w:type="dxa"/>
            <w:vAlign w:val="center"/>
          </w:tcPr>
          <w:p w14:paraId="0CA9F9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FC64A2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1800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D547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2183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D0D8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1AE9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65B6B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382C1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A4FDB9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A8C8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A3359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EF096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CA51E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2B463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7A27287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221F855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E4C2D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B77BD5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BA7670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029639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EDF950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26494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10986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DB4A9AC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FA28354" w14:textId="77777777" w:rsidTr="00503750">
        <w:trPr>
          <w:trHeight w:val="664"/>
        </w:trPr>
        <w:tc>
          <w:tcPr>
            <w:tcW w:w="3372" w:type="dxa"/>
          </w:tcPr>
          <w:p w14:paraId="26DE13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08D1B2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057B4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A7FD725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89500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753AAB9" w14:textId="47A361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C9599E" w14:textId="498C6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FBA726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56D6AA1" w14:textId="7DE570B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1A06134" w14:textId="78975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BDE302" w14:textId="471198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5CFB48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EC3DFD8" w14:textId="5DF9009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6F0FB4" w14:textId="42E5F3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BA22A4" w14:textId="6C3B1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BE291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C4DC62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EB6E271" w14:textId="5DF491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919C597" w14:textId="255DC0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3BA41A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3A4AA4" w14:textId="106B62C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4E4AC6" w14:textId="2E1EB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7558F" w14:textId="15887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890301E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B75F41F" w14:textId="62B2C5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723092D" w14:textId="0CFE8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623DADE" w14:textId="25170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92D4F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2005741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56681260" w14:textId="77777777" w:rsidTr="00503750">
        <w:tc>
          <w:tcPr>
            <w:tcW w:w="2835" w:type="dxa"/>
            <w:vAlign w:val="center"/>
          </w:tcPr>
          <w:p w14:paraId="22201E7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53CE05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4B775D2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D3D31B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FA98BE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0F49CDB9" w14:textId="77777777" w:rsidTr="00503750">
        <w:tc>
          <w:tcPr>
            <w:tcW w:w="2835" w:type="dxa"/>
          </w:tcPr>
          <w:p w14:paraId="7195CC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ACFA253" w14:textId="17AF51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931D66" w14:textId="452B74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DBA453" w14:textId="11C466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D3BEEED" w14:textId="6E874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A316DDE" w14:textId="77777777" w:rsidTr="00503750">
        <w:tc>
          <w:tcPr>
            <w:tcW w:w="2835" w:type="dxa"/>
          </w:tcPr>
          <w:p w14:paraId="1D65DA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77FCF62" w14:textId="0F92B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D43DE76" w14:textId="4DBB9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BA1203" w14:textId="3830D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51B8F5" w14:textId="1E4449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7C0FB0" w14:textId="77777777" w:rsidTr="00503750">
        <w:tc>
          <w:tcPr>
            <w:tcW w:w="2835" w:type="dxa"/>
          </w:tcPr>
          <w:p w14:paraId="75508F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2E9D0D25" w14:textId="0883E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0E0567" w14:textId="4FDA38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F22CC3" w14:textId="5097F9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AC27B4" w14:textId="138505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08B013" w14:textId="77777777" w:rsidTr="00503750">
        <w:tc>
          <w:tcPr>
            <w:tcW w:w="2835" w:type="dxa"/>
            <w:vAlign w:val="center"/>
          </w:tcPr>
          <w:p w14:paraId="6872B0F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2FC18BA" w14:textId="1F6E28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4D49FF" w14:textId="2C9BFD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1C9ED7" w14:textId="602BC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1068AD4" w14:textId="07F04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FEAB2F" w14:textId="77777777" w:rsidTr="00503750">
        <w:tc>
          <w:tcPr>
            <w:tcW w:w="2835" w:type="dxa"/>
            <w:vAlign w:val="center"/>
          </w:tcPr>
          <w:p w14:paraId="4F57803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6ADE0050" w14:textId="4BCEC7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BEEA75" w14:textId="636972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356BD5" w14:textId="4AEFB3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076C8B5" w14:textId="521D2C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A0CB11" w14:textId="77777777" w:rsidTr="00503750">
        <w:tc>
          <w:tcPr>
            <w:tcW w:w="2835" w:type="dxa"/>
          </w:tcPr>
          <w:p w14:paraId="6FFA055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65AB9738" w14:textId="6A2E9A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D53D9A" w14:textId="354D7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9A8F2E5" w14:textId="2BA308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7B0CA3" w14:textId="0809C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BF36A12" w14:textId="77777777" w:rsidTr="00503750">
        <w:tc>
          <w:tcPr>
            <w:tcW w:w="2835" w:type="dxa"/>
          </w:tcPr>
          <w:p w14:paraId="6B9B1CC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38ABAA5A" w14:textId="2241F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B3110B" w14:textId="6384A8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A19E5F" w14:textId="5CD94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F459861" w14:textId="64407C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FE882F" w14:textId="77777777" w:rsidTr="00503750">
        <w:tc>
          <w:tcPr>
            <w:tcW w:w="2835" w:type="dxa"/>
          </w:tcPr>
          <w:p w14:paraId="4439348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1A08F15" w14:textId="53E0C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9DFE61" w14:textId="747E3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34C2B4" w14:textId="602261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1E49B6" w14:textId="5DCBAC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B4E57" w14:textId="77777777" w:rsidR="00944C3D" w:rsidRDefault="00944C3D" w:rsidP="00944C3D">
      <w:pPr>
        <w:rPr>
          <w:rFonts w:ascii="Arial" w:hAnsi="Arial"/>
          <w:b/>
        </w:rPr>
      </w:pPr>
    </w:p>
    <w:p w14:paraId="05B91C3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6833882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297C8E8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2A74800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52603BB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0E0F8D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1B7EE0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2270804" w14:textId="77777777" w:rsidTr="00503750">
        <w:trPr>
          <w:trHeight w:val="443"/>
        </w:trPr>
        <w:tc>
          <w:tcPr>
            <w:tcW w:w="2560" w:type="dxa"/>
          </w:tcPr>
          <w:p w14:paraId="1BFAA1C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91BFFF7" w14:textId="2B36E3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2378F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8997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2A51517" w14:textId="44A5AC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5A694C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E6B7A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C48C7FD" w14:textId="2CE0B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F2D16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FB840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A93D4E0" w14:textId="08CC5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30486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3B864C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2A3FCCB2" w14:textId="11304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9C9F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FA5C5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2594A951" w14:textId="164097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9C6AB5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7E56E8F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73533FC" w14:textId="15531E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1830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E1BA5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5B8B362" w14:textId="051A86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A8024B" w14:textId="77777777" w:rsidR="00944C3D" w:rsidRDefault="00944C3D" w:rsidP="00944C3D">
      <w:pPr>
        <w:rPr>
          <w:rFonts w:ascii="Arial" w:hAnsi="Arial"/>
          <w:b/>
        </w:rPr>
      </w:pPr>
    </w:p>
    <w:p w14:paraId="296CE16C" w14:textId="77777777" w:rsidR="00944C3D" w:rsidRDefault="00944C3D" w:rsidP="00944C3D">
      <w:pPr>
        <w:rPr>
          <w:rFonts w:ascii="Arial" w:hAnsi="Arial"/>
          <w:b/>
        </w:rPr>
      </w:pPr>
    </w:p>
    <w:p w14:paraId="5110AE7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022151" w14:textId="77777777" w:rsidR="00944C3D" w:rsidRDefault="00944C3D" w:rsidP="00944C3D">
      <w:pPr>
        <w:rPr>
          <w:rFonts w:ascii="Arial" w:hAnsi="Arial"/>
          <w:b/>
        </w:rPr>
      </w:pPr>
    </w:p>
    <w:p w14:paraId="54C4CD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50BC5F8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D02421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AAEA7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96EF5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42E41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5A963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E4A05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8D30A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6FFA27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834211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2E5483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10F676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3D831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081E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A8D80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197F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8D9E45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A1A9E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99275C4" w14:textId="77777777" w:rsidTr="00503750">
        <w:trPr>
          <w:trHeight w:val="677"/>
        </w:trPr>
        <w:tc>
          <w:tcPr>
            <w:tcW w:w="3358" w:type="dxa"/>
          </w:tcPr>
          <w:p w14:paraId="4A4613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D5619D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B2A1C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4784BC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2BCC2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E707BB3" w14:textId="5CCC3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466AB3" w14:textId="7503EE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DDEF09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6005A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69BC8D9" w14:textId="246E2E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74EE19" w14:textId="0E8CE5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7BB8E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C019C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0A9FA74" w14:textId="106567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FA0417" w14:textId="3F97D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4FEBAC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A723C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6B833EBC" w14:textId="2E3F59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0AA8E9" w14:textId="42EE76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D898D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B51213D" w14:textId="181C45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2750809" w14:textId="11728E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EC22A2B" w14:textId="0A43E5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79C3610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6CA5F4" w14:textId="050C06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4277BC6" w14:textId="1ADAC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C437C4" w14:textId="325E74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D2F82E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87B39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C7345A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7004D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1A1EF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1D003F5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D4451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0F714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C41879A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434B6D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556C14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A123D4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8FBEB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3817FD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C50B3C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A4CB2C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B721AD6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37C483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3693E44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1EBB3A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A5825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2912D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9395A1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A8677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196B9AA" w14:textId="2A19EC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5DA2BF" w14:textId="6BA33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AAFD00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8431D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61DCC55A" w14:textId="7F856F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BFE63" w14:textId="301A6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2FB15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B8A5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6A536FD" w14:textId="1CB301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3B7621" w14:textId="52F891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F7335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7B26EC2" w14:textId="0C2EFE1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34FC58B" w14:textId="276E6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65A40C3" w14:textId="11CB14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776B6F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1D6A153" w14:textId="7E39E9A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1F79C21" w14:textId="574859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32D99EB" w14:textId="36B30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571A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9992C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21AB464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6A0D8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38E2D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07208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52491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2B3885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C82C2E0" w14:textId="2B14C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7B17F1" w14:textId="33FAF5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D4505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FCB28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FCBC719" w14:textId="257A41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A1DE27" w14:textId="11A5D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4326D7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71BE3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73F6EF98" w14:textId="0B0320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528EF5" w14:textId="383CA4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54C0D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835FE24" w14:textId="0FD7A1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A63849F" w14:textId="48B92C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E37D90" w14:textId="5655D0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75D9BE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4E762B61" w14:textId="5DCA75E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66B0215" w14:textId="39C339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3B9952" w14:textId="37994B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B2F511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14613E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20D4BE84" w14:textId="77777777" w:rsidTr="00503750">
        <w:tc>
          <w:tcPr>
            <w:tcW w:w="3686" w:type="dxa"/>
            <w:vAlign w:val="center"/>
          </w:tcPr>
          <w:p w14:paraId="687662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09F645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1DD8CA4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7A536DD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C9D94B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45DE9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1CFB02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FA531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83671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BA6D1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9CB6B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190243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D52DA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A463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9761C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FA1BDE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1C9CF3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261F08C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AFEEC1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0B3BF1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CA8E53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AB5B60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81630D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65CAEC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3CA441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66F98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23A2E96" w14:textId="4A899A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19D9ED" w14:textId="4C9F7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C71C2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1A335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2D3E7446" w14:textId="494CD9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FFF78B8" w14:textId="2D0E62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BE9CC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8F36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434E50D" w14:textId="320C3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C441AA2" w14:textId="0F8C4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60DB1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A927084" w14:textId="12A5D38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EF33E15" w14:textId="4BE2AD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A1AC6E" w14:textId="7AF065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D443C4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3C1E71B" w14:textId="65613C1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0CBEA45" w14:textId="0D2F50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9E755D2" w14:textId="6E5C30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86DF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DEE28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0A4904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8C74C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3F17B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737D4B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41F0250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0D0238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4BEF99E8" w14:textId="643EA5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65D65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4C9A1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uisťovacie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64D9BFC" w14:textId="7DDD36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CD15E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DD49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75FA1C0" w14:textId="5D3D6F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74C06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8CECA0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029AA3E" w14:textId="2A82C1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F28CC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F04F10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B9F5E53" w14:textId="75663C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080935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30F035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200B730" w14:textId="77A5F46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A04CF6" w14:textId="77777777" w:rsidR="00944C3D" w:rsidRDefault="00944C3D" w:rsidP="00944C3D">
      <w:pPr>
        <w:rPr>
          <w:sz w:val="22"/>
          <w:szCs w:val="22"/>
        </w:rPr>
      </w:pPr>
    </w:p>
    <w:p w14:paraId="53B55E98" w14:textId="77777777" w:rsidR="00944C3D" w:rsidRDefault="00944C3D" w:rsidP="00944C3D">
      <w:pPr>
        <w:rPr>
          <w:sz w:val="22"/>
          <w:szCs w:val="22"/>
        </w:rPr>
      </w:pPr>
    </w:p>
    <w:p w14:paraId="6FFAD64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04FAE1D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27B7E288" w14:textId="0CCE1AD6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47A4F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590CB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A4AA01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BECDF9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7AB055C5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294A44A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13969C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29AE0D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FCA344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59D7533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4A02725" w14:textId="1ED474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F0A78D3" w14:textId="26AD2F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4CEA27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4585B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5271D69" w14:textId="468E4F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A028DF" w14:textId="235C9E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5C33F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8BF864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90114A" w14:textId="1743D7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FF40B24" w14:textId="2C997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DC847A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C41E33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6B7A5EE" w14:textId="76F826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655E39" w14:textId="4B8A50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FBB9A1B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73D3190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4732FA8" w14:textId="36772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1F7EFE9" w14:textId="20E39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7EB50D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B13DD31" w14:textId="5C550B2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4198368" w14:textId="68D8A7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1D3081E" w14:textId="7206C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3DB4BD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298968AE" w14:textId="4B64424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7819881" w14:textId="2A4B88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1C456AA" w14:textId="6B660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E4B8F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3D0D1B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69A398A0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7D0A8A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8774BA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339EAEC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E024D7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2322E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2FE6CD5" w14:textId="66A06E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5A1DF5A" w14:textId="17A21D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3047E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62E34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11B5661F" w14:textId="30FE9F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71B7280" w14:textId="6FB860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ECA061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E63B1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2190F513" w14:textId="58F8DC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11698B1" w14:textId="73473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4F8AA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D1A08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F08151E" w14:textId="3ECFCC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1ECA9C" w14:textId="7E9B4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A390F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287FE0B" w14:textId="0D3310C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629B4C0" w14:textId="517D0B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90811E7" w14:textId="63B0C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59CA5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EFD9A4A" w14:textId="7E7929A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214F010" w14:textId="64640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4A4DEF" w14:textId="0D35D6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045AC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5875F32" w14:textId="69030D3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55BE69D" w14:textId="4E0B3D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1AB12FD" w14:textId="61CB95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461618" w:rsidRPr="00820C13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11BB9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B851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D1F43B4" w14:textId="4C8BCB5E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3754A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B8D38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E974AD1" w14:textId="2A05A8E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4D1E01E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3CBE5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1C5DB50B" w14:textId="362E1C0F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1F7206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A27B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65583D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7EF707FA" w14:textId="77777777" w:rsidR="00944C3D" w:rsidRPr="003607F0" w:rsidRDefault="00944C3D" w:rsidP="00944C3D"/>
    <w:p w14:paraId="65FA10A2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F0755" w14:textId="77777777" w:rsidR="00884F20" w:rsidRDefault="00884F20">
      <w:r>
        <w:separator/>
      </w:r>
    </w:p>
  </w:endnote>
  <w:endnote w:type="continuationSeparator" w:id="0">
    <w:p w14:paraId="59EBD581" w14:textId="77777777" w:rsidR="00884F20" w:rsidRDefault="00884F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F03D28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2566D5D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CA70F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35D74A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36254F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84240C9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E0B119" w14:textId="77777777" w:rsidR="00884F20" w:rsidRDefault="00884F20">
      <w:r>
        <w:separator/>
      </w:r>
    </w:p>
  </w:footnote>
  <w:footnote w:type="continuationSeparator" w:id="0">
    <w:p w14:paraId="0F1C4039" w14:textId="77777777" w:rsidR="00884F20" w:rsidRDefault="00884F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7610521">
    <w:abstractNumId w:val="13"/>
  </w:num>
  <w:num w:numId="2" w16cid:durableId="114834080">
    <w:abstractNumId w:val="17"/>
  </w:num>
  <w:num w:numId="3" w16cid:durableId="1590692481">
    <w:abstractNumId w:val="8"/>
  </w:num>
  <w:num w:numId="4" w16cid:durableId="106513764">
    <w:abstractNumId w:val="7"/>
  </w:num>
  <w:num w:numId="5" w16cid:durableId="142160708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2578377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36399693">
    <w:abstractNumId w:val="20"/>
  </w:num>
  <w:num w:numId="8" w16cid:durableId="242302984">
    <w:abstractNumId w:val="10"/>
  </w:num>
  <w:num w:numId="9" w16cid:durableId="852954408">
    <w:abstractNumId w:val="0"/>
  </w:num>
  <w:num w:numId="10" w16cid:durableId="1208760549">
    <w:abstractNumId w:val="19"/>
  </w:num>
  <w:num w:numId="11" w16cid:durableId="1460225889">
    <w:abstractNumId w:val="6"/>
  </w:num>
  <w:num w:numId="12" w16cid:durableId="45764788">
    <w:abstractNumId w:val="9"/>
  </w:num>
  <w:num w:numId="13" w16cid:durableId="1910574353">
    <w:abstractNumId w:val="12"/>
  </w:num>
  <w:num w:numId="14" w16cid:durableId="842548577">
    <w:abstractNumId w:val="15"/>
  </w:num>
  <w:num w:numId="15" w16cid:durableId="731972014">
    <w:abstractNumId w:val="14"/>
  </w:num>
  <w:num w:numId="16" w16cid:durableId="1925147555">
    <w:abstractNumId w:val="2"/>
  </w:num>
  <w:num w:numId="17" w16cid:durableId="72942205">
    <w:abstractNumId w:val="4"/>
  </w:num>
  <w:num w:numId="18" w16cid:durableId="1507942707">
    <w:abstractNumId w:val="11"/>
  </w:num>
  <w:num w:numId="19" w16cid:durableId="1481192216">
    <w:abstractNumId w:val="5"/>
  </w:num>
  <w:num w:numId="20" w16cid:durableId="1111898359">
    <w:abstractNumId w:val="18"/>
  </w:num>
  <w:num w:numId="21" w16cid:durableId="2658192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9"/>
    <w:docVar w:name="arg2" w:val="Driver=asa17;DBF=D:\anasoft\data\tebys.db;DBN=tebys;ENG=SQL17;commlinks=TCPIP{ip=192.168.1.241};uid=hromnikova;con=finus(12.0);pwd=488300282956Vaveto1"/>
    <w:docVar w:name="arg3" w:val="1245226"/>
    <w:docVar w:name="arg4" w:val="C:\Users\HROMNI~1.TEB\AppData\Local\Temp\1581360.doc"/>
    <w:docVar w:name="arg5" w:val="9"/>
  </w:docVars>
  <w:rsids>
    <w:rsidRoot w:val="00461618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61618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84F20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5194E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FF956FF"/>
  <w15:docId w15:val="{F3DEA498-B69C-468B-9CBC-308D84D99D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30437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2026-03-17T11:42:00Z</dcterms:created>
  <dcterms:modified xsi:type="dcterms:W3CDTF">2026-03-17T11:43:00Z</dcterms:modified>
</cp:coreProperties>
</file>