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C47EE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6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C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B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7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5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6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D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1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0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9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D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5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9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5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8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6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7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8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4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4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1F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AEFA2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BE9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64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E8B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52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F5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7E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2E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00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7E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90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85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FD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27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57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B4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DA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33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14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CE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C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4E6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B2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A43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C4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B56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CE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C7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57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49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84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5E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DEC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EC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BCDE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664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27C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DDE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2F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39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68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F2F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FF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A6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456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98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4D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F6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27E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9A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79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AC1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F6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978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F2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5B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F25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F2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64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85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5F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188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C9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5B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58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07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54A78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12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5E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E0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4D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08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5F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30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94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73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2F2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01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CD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48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85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8E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63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45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7F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DC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5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CD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B3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C44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6C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2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70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CC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D3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8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E9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E1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89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7F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79717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16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3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6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1D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6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7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C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7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3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5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2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8A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6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F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23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3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3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9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E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71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6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1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7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2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0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4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5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5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8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B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3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B4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4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18BCD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B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53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B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5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F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A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9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0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0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2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6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0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4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6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9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B1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720C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5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F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7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9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3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43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4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44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08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8D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2C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3D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75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1D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DC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9D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4B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67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20321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A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5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1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E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3E78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C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0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E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C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9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4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9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4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3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A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03DE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1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5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4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6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F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1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D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6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4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6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0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0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2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F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4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2B99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C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4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7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A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0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0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B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4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3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4E2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2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6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F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8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5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0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1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E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6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9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B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4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A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9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8D0C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8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B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6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1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3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40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46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E9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BF675" w14:textId="213755B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A3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D32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1D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9F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F21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DD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AD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A9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E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4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7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0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6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7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F189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5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C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C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C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2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4A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D0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1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A75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327720C" wp14:editId="3B4F012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1416B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2772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E1416B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B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6C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06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C2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2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1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0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7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3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F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E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71BB8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B384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F684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96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0EB8031" wp14:editId="45A1C7E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03D7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B803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6403D7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7E6BD7" wp14:editId="0EFBF42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B41C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E6BD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40BB41C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D2E006" wp14:editId="1EE92E2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D1F9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2E00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01D1F9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29D790B" wp14:editId="1E398F2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55761" w14:textId="7B9CCD1B" w:rsidR="000B647F" w:rsidRDefault="000B647F" w:rsidP="00944C3D">
                                  <w:fldSimple w:instr=" MERGEFIELD  aDMOD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D790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4F55761" w14:textId="7B9CCD1B" w:rsidR="000B647F" w:rsidRDefault="000B647F" w:rsidP="00944C3D">
                            <w:fldSimple w:instr=" MERGEFIELD  aDMOD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134FA2C" wp14:editId="086E364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6C620" w14:textId="134CC6E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4FA2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506C620" w14:textId="134CC6E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7247EBC" wp14:editId="1E1EB65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78C59" w14:textId="7BBC0ADF" w:rsidR="000B647F" w:rsidRDefault="000B647F" w:rsidP="00944C3D">
                                  <w:fldSimple w:instr=" MERGEFIELD  aDRDO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47EB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BA78C59" w14:textId="7BBC0ADF" w:rsidR="000B647F" w:rsidRDefault="000B647F" w:rsidP="00944C3D">
                            <w:fldSimple w:instr=" MERGEFIELD  aDRDO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B45B206" wp14:editId="5BCB4D2C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4D770" w14:textId="06E6CC26" w:rsidR="000B647F" w:rsidRDefault="000B647F" w:rsidP="00944C3D">
                                  <w:fldSimple w:instr=" MERGEFIELD  aDMDO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5B206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7A4D770" w14:textId="06E6CC26" w:rsidR="000B647F" w:rsidRDefault="000B647F" w:rsidP="00944C3D">
                            <w:fldSimple w:instr=" MERGEFIELD  aDMDO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29A33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466C8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62B67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15C6548" wp14:editId="70A63BE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26AF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C654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FB26AF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45497A2" wp14:editId="2C49FAC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1F1C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497A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0A1F1C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270887" wp14:editId="4D7EE12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0276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7088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800276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790ABA0" wp14:editId="2414E8C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0ECE5" w14:textId="759C1721" w:rsidR="000B647F" w:rsidRDefault="000B647F" w:rsidP="00944C3D">
                                  <w:fldSimple w:instr=" MERGEFIELD  aDRDOo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0ABA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200ECE5" w14:textId="759C1721" w:rsidR="000B647F" w:rsidRDefault="000B647F" w:rsidP="00944C3D">
                            <w:fldSimple w:instr=" MERGEFIELD  aDRDOo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132D0FD" wp14:editId="25886AA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F2A9B" w14:textId="2B4B7272" w:rsidR="000B647F" w:rsidRDefault="000B647F" w:rsidP="00944C3D">
                                  <w:fldSimple w:instr=" MERGEFIELD  aDMDO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2D0F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E2F2A9B" w14:textId="2B4B7272" w:rsidR="000B647F" w:rsidRDefault="000B647F" w:rsidP="00944C3D">
                            <w:fldSimple w:instr=" MERGEFIELD  aDMDO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D7156D8" wp14:editId="001DA12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68460" w14:textId="2A455751" w:rsidR="000B647F" w:rsidRDefault="000B647F" w:rsidP="00944C3D">
                                  <w:fldSimple w:instr=" MERGEFIELD  aDRODo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156D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FB68460" w14:textId="2A455751" w:rsidR="000B647F" w:rsidRDefault="000B647F" w:rsidP="00944C3D">
                            <w:fldSimple w:instr=" MERGEFIELD  aDRODo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BBCBC7A" wp14:editId="62973D3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B181D" w14:textId="3592D6A0" w:rsidR="000B647F" w:rsidRDefault="000B647F" w:rsidP="00944C3D">
                                  <w:fldSimple w:instr=" MERGEFIELD  aDMOD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CBC7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56B181D" w14:textId="3592D6A0" w:rsidR="000B647F" w:rsidRDefault="000B647F" w:rsidP="00944C3D">
                            <w:fldSimple w:instr=" MERGEFIELD  aDMOD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31A79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F6BA8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E240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0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E20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8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4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4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1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4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F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3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8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7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2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2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2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9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1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6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7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6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4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9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8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D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7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417E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8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92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CB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D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6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3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1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1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4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0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1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C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0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6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8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4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5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1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4EB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34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F9E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02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01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F2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3A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1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E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5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B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2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8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2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1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A8DC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E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6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B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A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D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4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A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0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E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6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A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2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5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D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7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1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5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8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F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3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B4E4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C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B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F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1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F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6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A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510B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1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6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9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C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0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A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5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E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B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9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4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B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A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B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A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2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0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B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8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1D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5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3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4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E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C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3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2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9BA8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B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A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1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1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E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2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0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6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0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D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8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4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1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1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A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3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0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C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D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48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11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DA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90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9F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0B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7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2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7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F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8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5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C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2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8508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A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3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2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8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B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E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8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2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E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F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9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F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3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6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5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B9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C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D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B0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C6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1B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A0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075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01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62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D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9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65A4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1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C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F14EF64" wp14:editId="4130C09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B401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4EF64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98B401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F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8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8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5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6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5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9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4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F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5A5FD1" wp14:editId="541A966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C76B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A5FD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2CC76B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9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8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4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28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2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E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A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6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7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4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5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6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DC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A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2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B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4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8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0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3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20D4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4F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BEBD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73F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A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0930E9" wp14:editId="4AA60A4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4DB3F" w14:textId="079335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36120405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930E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8A4DB3F" w14:textId="079335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36120405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9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7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8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6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1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9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4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4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F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E5F387" wp14:editId="36BC6DC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FBD22" w14:textId="4859BE8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2021497841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5F387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35FBD22" w14:textId="4859BE8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2021497841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B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A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6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4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7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7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A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B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D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9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6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B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2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2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E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CEBD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E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85DBB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EEE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A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2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A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0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7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7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F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5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E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5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C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E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8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E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4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19AF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73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737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4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CCBFDD" wp14:editId="4AE9673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C5858" w14:textId="663E7FB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Vansovej 2743/2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CBFDD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23C5858" w14:textId="663E7FB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SVB Vansovej 2743/2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5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F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D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4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3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C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D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B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A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A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7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D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8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9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8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5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B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1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6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5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5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1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3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E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7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3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C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4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990C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86F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FB62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1050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C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5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B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5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0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D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0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7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E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3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4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1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E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B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C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4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B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F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0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2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C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C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78F57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46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287779" wp14:editId="667C516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0DBC2" w14:textId="2333556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Vansovej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8777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6A0DBC2" w14:textId="2333556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Vansovej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A44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3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B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3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C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A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2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6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A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0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E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6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E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7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A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A4B7405" wp14:editId="4BAEC5F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2E047" w14:textId="48B7FE9E" w:rsidR="000B647F" w:rsidRDefault="000B647F" w:rsidP="00944C3D">
                                  <w:fldSimple w:instr=" MERGEFIELD  aSUB_ULICA_CISLO  \* MERGEFORMAT ">
                                    <w:r w:rsidR="00224B6B" w:rsidRPr="00224B6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2743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B7405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072E047" w14:textId="48B7FE9E" w:rsidR="000B647F" w:rsidRDefault="000B647F" w:rsidP="00944C3D">
                            <w:fldSimple w:instr=" MERGEFIELD  aSUB_ULICA_CISLO  \* MERGEFORMAT ">
                              <w:r w:rsidR="00224B6B" w:rsidRPr="00224B6B">
                                <w:rPr>
                                  <w:rFonts w:ascii="Arial" w:hAnsi="Arial" w:cs="Arial"/>
                                  <w:noProof/>
                                </w:rPr>
                                <w:t>2743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E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5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F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9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0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395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8A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543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F4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4C54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659BF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AEDB95A" wp14:editId="5CEC67A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3B45A" w14:textId="143478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DB95A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463B45A" w14:textId="143478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50F663" wp14:editId="61091ED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8CC4A" w14:textId="28AA584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24B6B" w:rsidRPr="00C33C3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0F66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3C8CC4A" w14:textId="28AA584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24B6B" w:rsidRPr="00C33C3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1D09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063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8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2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E2B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C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2F4B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EFEC4D" wp14:editId="50491E8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5154C6" w14:textId="2F0258C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FEC4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D5154C6" w14:textId="2F0258C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5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DF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E4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26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89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4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DF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7AC7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141FF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25626F" wp14:editId="553E0F0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EDF9A" w14:textId="0813D3E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5626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4EEDF9A" w14:textId="0813D3E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12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5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0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3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3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9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C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0E25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2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9267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876F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DDEB9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D40737" wp14:editId="0925AA3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542F2E" w14:textId="7BB5456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4073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6542F2E" w14:textId="7BB5456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7F90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CC3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236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E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D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E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2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8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5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9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8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2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C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7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B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E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D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A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0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3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B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6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C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8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4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D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E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F991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D39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612B22" w14:textId="0DE3C8B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24B6B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C0A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7A0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C51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2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4AFF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7F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8F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B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B1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8B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247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B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B68B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B9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F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EC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D7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E6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1F6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8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36D1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4F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D9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05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A8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29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E7A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D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546C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003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A9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C8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5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74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63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6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EB5D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41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14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82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D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1F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FBB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1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A1F6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6D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8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AD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7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50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D53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0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8E5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AF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D7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4D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37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5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039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9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DF30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4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3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E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3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98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FE80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8E8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0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5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1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1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9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5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1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0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0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1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6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1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D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0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E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E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C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5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F61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2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364602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CCA1F53" w14:textId="77777777" w:rsidR="00944C3D" w:rsidRDefault="00944C3D" w:rsidP="00944C3D">
      <w:pPr>
        <w:rPr>
          <w:rFonts w:ascii="Arial" w:hAnsi="Arial"/>
        </w:rPr>
      </w:pPr>
    </w:p>
    <w:p w14:paraId="6120747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521C83C" w14:textId="66DF749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0B840E" w14:textId="258935A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0D5FA42" w14:textId="1BDCFFB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BEE827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8106D9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4CDCFE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94A2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C648E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8BF0F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CB1FEE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6AD1BF2" w14:textId="685669F3" w:rsidR="00944C3D" w:rsidRPr="008D0433" w:rsidRDefault="00224B6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Eva Filová</w:t>
            </w:r>
          </w:p>
        </w:tc>
        <w:tc>
          <w:tcPr>
            <w:tcW w:w="3260" w:type="dxa"/>
            <w:vAlign w:val="center"/>
          </w:tcPr>
          <w:p w14:paraId="5A15DCA4" w14:textId="3CBDCC1B" w:rsidR="00944C3D" w:rsidRPr="008D0433" w:rsidRDefault="00224B6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3BE7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2B95F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38D47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075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BD1A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C2003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124C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BF4C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96A86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905D4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C58732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8471FCC" w14:textId="084C0A5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B9BB38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42CA1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04E8C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5D9AB7" w14:textId="6F23D9AA" w:rsidR="00944C3D" w:rsidRDefault="00224B6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205399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D7F5FA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126459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A853E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4BE3A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30DD34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048E16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44947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A3BF9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9E990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7A088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6FBDE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789E8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0B42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25983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3A509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D738A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4A5F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85868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64D6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168E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F8D9B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85AE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9186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D6951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A236F06" w14:textId="47F6AC8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C670BD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3D84E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20774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78D6F4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7F3F54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5166F6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8BB9F0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0CF96C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5B0203B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D7E0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2C2EB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AD5C3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D2116A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0D147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7BD3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FF60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EF982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9701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C899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4EB5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FEEAF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CAD59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149A0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0946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884E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442F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E1BBB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EEC61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D6D35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1BD37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31753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0DB8A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16E64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31F80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A9BD8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7C556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89D71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B2815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BC89E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A7754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EE50A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3D96D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740BE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9C749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D539C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BA48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C36283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446D4E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0763A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2ADAF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C22C0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D137456" w14:textId="77777777" w:rsidTr="00503750">
        <w:trPr>
          <w:trHeight w:val="302"/>
        </w:trPr>
        <w:tc>
          <w:tcPr>
            <w:tcW w:w="4510" w:type="dxa"/>
          </w:tcPr>
          <w:p w14:paraId="44B2E0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D534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E5E31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8F5D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05F5A4" w14:textId="77777777" w:rsidTr="00503750">
        <w:trPr>
          <w:trHeight w:val="302"/>
        </w:trPr>
        <w:tc>
          <w:tcPr>
            <w:tcW w:w="4510" w:type="dxa"/>
          </w:tcPr>
          <w:p w14:paraId="6E62F1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4CE98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4BAF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4EFFE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33A4B6" w14:textId="77777777" w:rsidTr="00503750">
        <w:trPr>
          <w:trHeight w:val="302"/>
        </w:trPr>
        <w:tc>
          <w:tcPr>
            <w:tcW w:w="4510" w:type="dxa"/>
          </w:tcPr>
          <w:p w14:paraId="1DAD5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ED12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9FD7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B43AC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EDB732" w14:textId="77777777" w:rsidTr="00503750">
        <w:trPr>
          <w:trHeight w:val="302"/>
        </w:trPr>
        <w:tc>
          <w:tcPr>
            <w:tcW w:w="4510" w:type="dxa"/>
          </w:tcPr>
          <w:p w14:paraId="3E429A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C1BFC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8AF9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3DCC1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8AD4A1" w14:textId="77777777" w:rsidTr="00503750">
        <w:trPr>
          <w:trHeight w:val="327"/>
        </w:trPr>
        <w:tc>
          <w:tcPr>
            <w:tcW w:w="4510" w:type="dxa"/>
          </w:tcPr>
          <w:p w14:paraId="2899C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F57C9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5DA74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8B4C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0BDD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3DA6D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03614B8" w14:textId="5D46384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5C59A6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C241A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5D9FC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5C65AC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59619F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A6F6B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878B7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DFE0E9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ADE6BF0" w14:textId="77777777" w:rsidTr="00503750">
        <w:tc>
          <w:tcPr>
            <w:tcW w:w="2302" w:type="dxa"/>
            <w:vAlign w:val="center"/>
          </w:tcPr>
          <w:p w14:paraId="3682F0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85248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7C49C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BFD2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5F80E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62E7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54F8E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82ABE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0286EFE" w14:textId="77777777" w:rsidTr="00503750">
        <w:tc>
          <w:tcPr>
            <w:tcW w:w="15593" w:type="dxa"/>
            <w:gridSpan w:val="8"/>
            <w:vAlign w:val="center"/>
          </w:tcPr>
          <w:p w14:paraId="41DFC2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AE2DEB" w14:textId="77777777" w:rsidTr="00503750">
        <w:tc>
          <w:tcPr>
            <w:tcW w:w="2302" w:type="dxa"/>
            <w:vAlign w:val="center"/>
          </w:tcPr>
          <w:p w14:paraId="6A36E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405EB2" w14:textId="3DD4A7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7DBCE9" w14:textId="544545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52638" w14:textId="482213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7D138" w14:textId="4B7493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1FE87" w14:textId="3549FC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E5FD1" w14:textId="3F36AB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EBD3A" w14:textId="1FFF8A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31F6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244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C43C91" w14:textId="6B072A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5436EE" w14:textId="5E9F7E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C2167" w14:textId="026E75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A3733" w14:textId="77B500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45DA5" w14:textId="10E0DD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94CAB" w14:textId="27D951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F3222" w14:textId="1D38FF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635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5A8EF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D08A5B8" w14:textId="120C57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CA6926" w14:textId="3DD7D6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0A075" w14:textId="1CFA6E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8978C" w14:textId="42A441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AB70B" w14:textId="51F3B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BCEB06" w14:textId="7DF453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130B3" w14:textId="4EDD00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8DED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5137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DBD6E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73D03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C1A7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31D2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709D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5227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BD23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DEA062E" w14:textId="77777777" w:rsidTr="00503750">
        <w:tc>
          <w:tcPr>
            <w:tcW w:w="2302" w:type="dxa"/>
            <w:vAlign w:val="center"/>
          </w:tcPr>
          <w:p w14:paraId="3359AE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7721A9" w14:textId="3B3EA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530A50" w14:textId="4A9F9C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BF8890" w14:textId="51B977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E6CC8F" w14:textId="793D45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27864" w14:textId="3E97B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18A7E" w14:textId="280B29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AC87C" w14:textId="30B4FE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CDE7D" w14:textId="77777777" w:rsidTr="00503750">
        <w:tc>
          <w:tcPr>
            <w:tcW w:w="15593" w:type="dxa"/>
            <w:gridSpan w:val="8"/>
            <w:vAlign w:val="center"/>
          </w:tcPr>
          <w:p w14:paraId="35FBD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6C1548" w14:textId="77777777" w:rsidTr="00503750">
        <w:tc>
          <w:tcPr>
            <w:tcW w:w="2302" w:type="dxa"/>
            <w:vAlign w:val="center"/>
          </w:tcPr>
          <w:p w14:paraId="6F4028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6AB7BD" w14:textId="69F68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179106" w14:textId="00A6F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351F8" w14:textId="10A4FB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C792C" w14:textId="043922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184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8C2B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6D9EA7" w14:textId="5251B3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47E0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8792F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C2E20C7" w14:textId="742EE5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C56EC" w14:textId="0107C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F7366" w14:textId="16AF6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AFDD3" w14:textId="0F4054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865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5C29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AF74E7" w14:textId="020E7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189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03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D1CDBAE" w14:textId="214043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2455C2" w14:textId="445884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AF27B" w14:textId="3C85EE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52E08" w14:textId="39055C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339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5F54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3F27AB" w14:textId="2E3BEB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0C76B" w14:textId="77777777" w:rsidTr="00503750">
        <w:tc>
          <w:tcPr>
            <w:tcW w:w="2302" w:type="dxa"/>
            <w:vAlign w:val="center"/>
          </w:tcPr>
          <w:p w14:paraId="36749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075D7E" w14:textId="3DAE22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9A8B36" w14:textId="57DE09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B4153" w14:textId="2D97B0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5FB86" w14:textId="26F4FA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F23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B23E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1A028D" w14:textId="5DE2B9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2DDA6" w14:textId="77777777" w:rsidTr="00503750">
        <w:tc>
          <w:tcPr>
            <w:tcW w:w="15593" w:type="dxa"/>
            <w:gridSpan w:val="8"/>
            <w:vAlign w:val="center"/>
          </w:tcPr>
          <w:p w14:paraId="734F3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C465D31" w14:textId="77777777" w:rsidTr="00503750">
        <w:tc>
          <w:tcPr>
            <w:tcW w:w="2302" w:type="dxa"/>
            <w:vAlign w:val="center"/>
          </w:tcPr>
          <w:p w14:paraId="3D3E0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956DE9" w14:textId="02B2BF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A630AC" w14:textId="573BD9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63D0E" w14:textId="1EFD2B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1249E" w14:textId="1180FC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695D8" w14:textId="68BF3F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F4E25" w14:textId="6E8111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5B0A5" w14:textId="22EB9B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6C16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2720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B0DA74A" w14:textId="19076D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D795F3" w14:textId="108915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A083D7" w14:textId="7A8E75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E8C8D" w14:textId="743195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2AE9A" w14:textId="4F270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411852" w14:textId="6A75E2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EDB7B" w14:textId="7A01E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680D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7770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C67AD57" w14:textId="3FDCAA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71B567" w14:textId="288EEE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8FF3E" w14:textId="498789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4CAA9" w14:textId="26004C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F86C4" w14:textId="4DE27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1F116" w14:textId="1F7D6A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FA9156" w14:textId="38864B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3A837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7AA5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181746" w14:textId="328611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41B378" w14:textId="687F57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8ED0AC" w14:textId="19B3BE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8144D" w14:textId="5806C3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FA231" w14:textId="43557B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E11F0" w14:textId="2F83C1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62D962" w14:textId="381AD6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4567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4D1E6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F59906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CC589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146C870" w14:textId="4B4B3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8452C5" w14:textId="2AE7EF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8207E" w14:textId="0596C6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33BD9" w14:textId="39953C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B9E8B" w14:textId="3DB00A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E0280" w14:textId="0865FD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2D7B1" w14:textId="0911E7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C921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A064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FC28F6" w14:textId="36C5C4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BC26C8" w14:textId="18A0E9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89017" w14:textId="058E46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C7622" w14:textId="1C6797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CBD89" w14:textId="67EAED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BFF9AE" w14:textId="08FC3A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A3192" w14:textId="4E7E56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6C82D2" w14:textId="77777777" w:rsidR="00944C3D" w:rsidRDefault="00944C3D" w:rsidP="00944C3D">
      <w:pPr>
        <w:rPr>
          <w:rFonts w:ascii="Arial" w:hAnsi="Arial"/>
          <w:b/>
        </w:rPr>
      </w:pPr>
    </w:p>
    <w:p w14:paraId="27E39AA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88DCBAA" w14:textId="77777777" w:rsidTr="00503750">
        <w:tc>
          <w:tcPr>
            <w:tcW w:w="1944" w:type="dxa"/>
            <w:vAlign w:val="center"/>
          </w:tcPr>
          <w:p w14:paraId="61B146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8ED2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E2087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0FE32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2D99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1C805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832F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0D39C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11674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583B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810D5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8EE49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C06750" w14:textId="77777777" w:rsidTr="00503750">
        <w:tc>
          <w:tcPr>
            <w:tcW w:w="15685" w:type="dxa"/>
            <w:gridSpan w:val="12"/>
            <w:vAlign w:val="center"/>
          </w:tcPr>
          <w:p w14:paraId="52CB1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270460" w14:textId="77777777" w:rsidTr="00503750">
        <w:tc>
          <w:tcPr>
            <w:tcW w:w="1944" w:type="dxa"/>
            <w:vAlign w:val="center"/>
          </w:tcPr>
          <w:p w14:paraId="17485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3FD3A1" w14:textId="18FDC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A6AB25" w14:textId="15F6E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00743F" w14:textId="1055F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786B82" w14:textId="3A579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C10CCF" w14:textId="45BDF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5059D" w14:textId="1B9DE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853C85" w14:textId="53CF8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6F74AF" w14:textId="32569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DC4A85" w14:textId="0ACF1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23AE34" w14:textId="55657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DECB39" w14:textId="52DFA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08324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ADFB9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D5BF49" w14:textId="64CDA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17F8FC" w14:textId="29C51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B7AE7E" w14:textId="2263C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ADF489" w14:textId="245AB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8B00AB" w14:textId="7297F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A54BE2" w14:textId="4F590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5CD393" w14:textId="7E6EC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2D8A44" w14:textId="06961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1E20B5" w14:textId="1BC06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D9769A" w14:textId="03A9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A7CA48" w14:textId="139D8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BC7D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E7DA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663BA36" w14:textId="138E2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EB8D32" w14:textId="24761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94A05D" w14:textId="1AD49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D8EA87" w14:textId="5EA3E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A9EF3F" w14:textId="04AA3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4C1230" w14:textId="2C26D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628E28" w14:textId="3C412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F482C1" w14:textId="20D1A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48E115" w14:textId="0C7E4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EFBA99" w14:textId="24735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D63C7F" w14:textId="1EB09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348C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A8DD4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E2C6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4BE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F59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B8DD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BA8C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4C48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2731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545E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5579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4DB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036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70D045" w14:textId="77777777" w:rsidTr="00503750">
        <w:tc>
          <w:tcPr>
            <w:tcW w:w="1944" w:type="dxa"/>
            <w:vAlign w:val="center"/>
          </w:tcPr>
          <w:p w14:paraId="762B5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80EA1FC" w14:textId="681F0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6942D8" w14:textId="42C29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3653E0" w14:textId="16AB4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C9870" w14:textId="5BA1D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B0AEEB" w14:textId="1DEFA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3349FC" w14:textId="2E69F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AA1DE4" w14:textId="28DAE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498965" w14:textId="147D6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28D22B" w14:textId="70D2A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13735F" w14:textId="11C93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3DBC62" w14:textId="7F2DB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550525" w14:textId="77777777" w:rsidTr="00503750">
        <w:tc>
          <w:tcPr>
            <w:tcW w:w="15685" w:type="dxa"/>
            <w:gridSpan w:val="12"/>
            <w:vAlign w:val="center"/>
          </w:tcPr>
          <w:p w14:paraId="62F2C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13E12A7" w14:textId="77777777" w:rsidTr="00503750">
        <w:tc>
          <w:tcPr>
            <w:tcW w:w="1944" w:type="dxa"/>
            <w:vAlign w:val="center"/>
          </w:tcPr>
          <w:p w14:paraId="33B310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98F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CE8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60E5B4" w14:textId="55EDD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58D2DA" w14:textId="4FF48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9DD256" w14:textId="0E4C4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9AD841" w14:textId="7704B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66F320" w14:textId="6475C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8A17B2" w14:textId="1496D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BBF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30B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B476CB" w14:textId="607BE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E3A5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5E6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A4C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744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2294EB" w14:textId="64D0A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B7BDD6" w14:textId="41F7C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FA72A4" w14:textId="518F1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0CC463" w14:textId="793C4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D6D664" w14:textId="36712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EB9EA8" w14:textId="79399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327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C68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B594E8" w14:textId="4B1BC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F4B4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DB0B5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F33D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B00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5E2A12" w14:textId="65408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80C863" w14:textId="2F0E6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943B42" w14:textId="77875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B21CC9" w14:textId="711AE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06FB47" w14:textId="485E9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E2855E" w14:textId="5DCF1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235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FEF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D0C054" w14:textId="3A8C7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E9545" w14:textId="77777777" w:rsidTr="00503750">
        <w:tc>
          <w:tcPr>
            <w:tcW w:w="1944" w:type="dxa"/>
            <w:vAlign w:val="center"/>
          </w:tcPr>
          <w:p w14:paraId="1FA6D6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783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25B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FD6B75" w14:textId="045D5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1060A9" w14:textId="1A158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5928A8" w14:textId="62F5D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799936" w14:textId="3EA2B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780D7" w14:textId="6B5C9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1671DF" w14:textId="7685A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1B7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21C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88CE48" w14:textId="0DB2A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3294A" w14:textId="77777777" w:rsidTr="00503750">
        <w:tc>
          <w:tcPr>
            <w:tcW w:w="15685" w:type="dxa"/>
            <w:gridSpan w:val="12"/>
            <w:vAlign w:val="center"/>
          </w:tcPr>
          <w:p w14:paraId="63914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789A8A8" w14:textId="77777777" w:rsidTr="00503750">
        <w:tc>
          <w:tcPr>
            <w:tcW w:w="1944" w:type="dxa"/>
            <w:vAlign w:val="center"/>
          </w:tcPr>
          <w:p w14:paraId="5503DF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09DB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234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285A5E" w14:textId="3FDDE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1FC055" w14:textId="39D07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226435" w14:textId="1DD4F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6B0B3D" w14:textId="094E1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9AEFA9" w14:textId="79F8F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E911B2" w14:textId="5B754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589156" w14:textId="795C2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CC6882" w14:textId="3228B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D21C04" w14:textId="280F0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A243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71821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D3B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641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2FB10E" w14:textId="14EBF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A82CBE" w14:textId="1788A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C959E1" w14:textId="3D273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89D2F1" w14:textId="6151F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6E6F52" w14:textId="0BF09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B17BB9" w14:textId="21DAE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E4475E" w14:textId="7C7E9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92AED9" w14:textId="5F469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4AA288" w14:textId="570E1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9E225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A5CC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B27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CA4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F115B7" w14:textId="181F9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DACA19" w14:textId="57F30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87F8E6" w14:textId="69D6C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6464E6" w14:textId="3EA73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7FA11F" w14:textId="21837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550CBD" w14:textId="02B37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D6667C" w14:textId="1CE95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2662E4" w14:textId="6DEB6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AC8605" w14:textId="55A58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A4625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0984A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5FD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43D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8150F8" w14:textId="62837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0BEE05" w14:textId="18FF0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B7166F" w14:textId="28B95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E495FF" w14:textId="7428D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5B4F00" w14:textId="38A40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F2740A" w14:textId="05538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5A7096" w14:textId="0AA4D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9DFE60" w14:textId="58DEB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347CCB" w14:textId="3D82A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DE10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35E9C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E120B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6CE9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170704" w14:textId="1E2C1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750748" w14:textId="5A632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A54566" w14:textId="51F57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6437CB" w14:textId="16BBF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BD2324" w14:textId="3514C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F9DEFD" w14:textId="05A89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EC719E" w14:textId="366E5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CF8ED7" w14:textId="46DFD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A7C325" w14:textId="614CB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F631CA" w14:textId="32A1A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E0F9EF" w14:textId="0E094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6276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CB0C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A6B5D2" w14:textId="50A2F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9A0CC2" w14:textId="182F8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E855A7" w14:textId="54017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2AC614" w14:textId="19680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FDC203" w14:textId="72E5A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08B145" w14:textId="2EC4B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85AF81" w14:textId="19A5A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AAE96A" w14:textId="2A7E7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C96399" w14:textId="359DF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2FEA121" w14:textId="1EB8E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781979" w14:textId="75580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D31E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5133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29FDD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F98E53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FFC1E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6268A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0A6EE1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79F42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3B7E3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676D5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F07E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DAF9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6CFA0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BDADE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6838A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992ABA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2C0A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130D20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09187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FD0A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D6E41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590D4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03F25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18949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4AD765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0F813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801E8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C397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E94E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DA151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0CEE4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26B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06BF7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FF36E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8DF7B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09A50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EBDB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516C5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C51611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1B6E6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0B99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A32B8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6E20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9335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1A61A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52711B4" w14:textId="77777777" w:rsidTr="00503750">
        <w:trPr>
          <w:trHeight w:val="1073"/>
        </w:trPr>
        <w:tc>
          <w:tcPr>
            <w:tcW w:w="3614" w:type="dxa"/>
            <w:vMerge/>
          </w:tcPr>
          <w:p w14:paraId="19070C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E791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B949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0442D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28034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B65D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00DC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9CEEECF" w14:textId="77777777" w:rsidTr="00503750">
        <w:trPr>
          <w:trHeight w:val="283"/>
        </w:trPr>
        <w:tc>
          <w:tcPr>
            <w:tcW w:w="3614" w:type="dxa"/>
          </w:tcPr>
          <w:p w14:paraId="46DEEC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2D4A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98B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D5E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035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81D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F08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1D8363" w14:textId="77777777" w:rsidTr="00503750">
        <w:trPr>
          <w:trHeight w:val="283"/>
        </w:trPr>
        <w:tc>
          <w:tcPr>
            <w:tcW w:w="3614" w:type="dxa"/>
          </w:tcPr>
          <w:p w14:paraId="72AC6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2CD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1586B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218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95CF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357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DB1E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2A4F89" w14:textId="77777777" w:rsidTr="00503750">
        <w:trPr>
          <w:trHeight w:val="283"/>
        </w:trPr>
        <w:tc>
          <w:tcPr>
            <w:tcW w:w="3614" w:type="dxa"/>
          </w:tcPr>
          <w:p w14:paraId="484647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33D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FBA5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A2AF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3968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6D66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0CD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3A15F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C69340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F29D99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AFD59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45B2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7D90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C7C4D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7BF4E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12A2A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9B982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DF65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1421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A80371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38E05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2A9F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CDAB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44A26CC" w14:textId="6B32B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F4FAD" w14:textId="20A50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608B85" w14:textId="1518D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D547D4" w14:textId="6BEC2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17A0A" w14:textId="3F175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3AC5E" w14:textId="23065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89113" w14:textId="67A1F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027AB7" w14:textId="65ADF2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23E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27E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9F0534F" w14:textId="0A7A5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8C7A8" w14:textId="5DCC5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03639" w14:textId="4ECDA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CF968" w14:textId="32F14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8D650" w14:textId="72866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027222" w14:textId="59B5C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16F9A" w14:textId="7C871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8313FA" w14:textId="457BF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626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3275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1C22E46" w14:textId="0B1D8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5FB23" w14:textId="56511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30410A" w14:textId="212FA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BCF82" w14:textId="4E42E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494E2" w14:textId="511D9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204FBD" w14:textId="0FF68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FAA86" w14:textId="7D78A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5DBE9B" w14:textId="5ECD7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7A5B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D1E0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CAC3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E3F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C7D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74B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26D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45C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ECF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3AAA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1893E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0B7B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8E6BEB" w14:textId="58D1D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EDE9B" w14:textId="400DA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EAEAF" w14:textId="28F96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04944" w14:textId="143BC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77971" w14:textId="04FE8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A9F52" w14:textId="31C84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0EDA43" w14:textId="27B95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D83580" w14:textId="2015C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3E8F4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928D3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3FED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0A94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DEF847C" w14:textId="43AB6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BA534E" w14:textId="72AEA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1A9689" w14:textId="56B37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DFAF6" w14:textId="12638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16624" w14:textId="30E00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84474" w14:textId="60F8C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6D3A9" w14:textId="0019C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72B2BD" w14:textId="061E8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13E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7EA2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626026D" w14:textId="3977F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7D2F5" w14:textId="57ACE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A4E628" w14:textId="3A416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E6E9D" w14:textId="4DDB8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64DF5" w14:textId="04ED8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99070" w14:textId="24982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6E9C2" w14:textId="56EEA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D2A5D9" w14:textId="7DB0F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E85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3DC8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14231D1" w14:textId="60F75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DEBCE" w14:textId="1E6A3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BFF40" w14:textId="59A44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0C03AD" w14:textId="157A0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60459" w14:textId="51AAD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11B7F5" w14:textId="5C3DC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ADB85" w14:textId="693F0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54228F" w14:textId="6539D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C67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2724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9E410B" w14:textId="12FB0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31F952" w14:textId="10FE3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368CB8" w14:textId="58690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11EBA" w14:textId="3D0A6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47BAC" w14:textId="1661C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92E82" w14:textId="191AB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9ED77" w14:textId="348AD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E7EFEE" w14:textId="52AC2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B549B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4ADA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9B7B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D9C3E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E3D4743" w14:textId="6CA78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E3C714" w14:textId="0641D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4022" w14:textId="28308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E0130" w14:textId="286A7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0680E" w14:textId="28A55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49DDB" w14:textId="73A96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899F3" w14:textId="51604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C6CC61" w14:textId="60DC9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378A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7DFDA0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BBA6B8" w14:textId="1D62F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79D76" w14:textId="68049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608FAF" w14:textId="6EB71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501EC" w14:textId="3516A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769F0" w14:textId="2DA09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806AA" w14:textId="4D1AD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F45F95" w14:textId="4827B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0396F8" w14:textId="4E6CC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F80F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78BA1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F87A421" w14:textId="074D436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1B051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2299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6E5D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F6DE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556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B359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8A3F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A5C8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0067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7CD2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A569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C283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4BFB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1E1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77CC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DED5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AA81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BEB5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9C000C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5EBD26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2F28A4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7EDE78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DB0E5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67248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94CDE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5104C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D5F9B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A1C457" w14:textId="77777777" w:rsidTr="00503750">
        <w:trPr>
          <w:trHeight w:val="437"/>
        </w:trPr>
        <w:tc>
          <w:tcPr>
            <w:tcW w:w="2594" w:type="dxa"/>
          </w:tcPr>
          <w:p w14:paraId="3CD81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A45FBCF" w14:textId="0E4D65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DA1AD9" w14:textId="77CC1E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F44F131" w14:textId="145A30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2E5B01A" w14:textId="3108FB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BC61C7" w14:textId="77777777" w:rsidTr="00503750">
        <w:trPr>
          <w:trHeight w:val="420"/>
        </w:trPr>
        <w:tc>
          <w:tcPr>
            <w:tcW w:w="2594" w:type="dxa"/>
          </w:tcPr>
          <w:p w14:paraId="68F610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2F14D77" w14:textId="7CA646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35B901" w14:textId="22BB47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072EFC" w14:textId="685949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4A2484B" w14:textId="53E5DE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6C98E8" w14:textId="77777777" w:rsidTr="00503750">
        <w:trPr>
          <w:trHeight w:val="630"/>
        </w:trPr>
        <w:tc>
          <w:tcPr>
            <w:tcW w:w="2594" w:type="dxa"/>
          </w:tcPr>
          <w:p w14:paraId="15FFE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4F8D687" w14:textId="598351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94AB4EA" w14:textId="08A47C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20B2D81" w14:textId="527BE6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DD860D" w14:textId="3901C6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A3FEDD" w14:textId="77777777" w:rsidTr="00503750">
        <w:trPr>
          <w:trHeight w:val="420"/>
        </w:trPr>
        <w:tc>
          <w:tcPr>
            <w:tcW w:w="2594" w:type="dxa"/>
          </w:tcPr>
          <w:p w14:paraId="1332E3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2529DA8" w14:textId="1967AF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770288" w14:textId="58E485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A906B4" w14:textId="594375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573056D" w14:textId="461179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AE4FF0" w14:textId="77777777" w:rsidTr="00503750">
        <w:trPr>
          <w:trHeight w:val="437"/>
        </w:trPr>
        <w:tc>
          <w:tcPr>
            <w:tcW w:w="2594" w:type="dxa"/>
          </w:tcPr>
          <w:p w14:paraId="56753D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AB4E51B" w14:textId="402E85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8C62988" w14:textId="6E80BE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5340F63" w14:textId="3B8A7B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93F1FA8" w14:textId="462286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E1DC04" w14:textId="77777777" w:rsidTr="00503750">
        <w:trPr>
          <w:trHeight w:val="420"/>
        </w:trPr>
        <w:tc>
          <w:tcPr>
            <w:tcW w:w="2594" w:type="dxa"/>
          </w:tcPr>
          <w:p w14:paraId="6B3D973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4DEB11C" w14:textId="4FA8069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3D4587" w14:textId="2535B49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FA13B62" w14:textId="1A82108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7701BA9" w14:textId="05BD93F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DC25314" w14:textId="77777777" w:rsidR="00944C3D" w:rsidRDefault="00944C3D" w:rsidP="00944C3D">
      <w:pPr>
        <w:rPr>
          <w:rFonts w:ascii="Arial" w:hAnsi="Arial"/>
          <w:b/>
        </w:rPr>
      </w:pPr>
    </w:p>
    <w:p w14:paraId="52FA06F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C354C12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CEB51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AA87E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D1890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272F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F9CC4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6359DC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3B449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67749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955D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DCC6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0F463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1F209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5D53D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3F729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C040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4B295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2068C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043D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570E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7BDF8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8DED1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543E75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590E5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6F602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6BE6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38996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627F2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72B0CD9" w14:textId="77777777" w:rsidTr="00503750">
        <w:tc>
          <w:tcPr>
            <w:tcW w:w="2835" w:type="dxa"/>
            <w:vAlign w:val="center"/>
          </w:tcPr>
          <w:p w14:paraId="47B3FC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EFCF8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9D1A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A229E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D187D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FA3B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FA4C7B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9989DE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EEE5BD2" w14:textId="22AB10C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4543E7" w14:textId="4FF8518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AF31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5CDB6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5ABA2B" w14:textId="1B553F0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BDE6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F8F2F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30C983C" w14:textId="173E7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38E41A" w14:textId="38295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939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FBD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A8DBF9" w14:textId="476C9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DB1E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E5F4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8B6A52B" w14:textId="26128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B223D" w14:textId="60631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D3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F5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EDF2EF" w14:textId="386E4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0D97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6EE1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7DDF994" w14:textId="2AB43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C8BE3" w14:textId="11D34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4F7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923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CB6BBD" w14:textId="47995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B664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D2D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357C568" w14:textId="5706E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D2DA8" w14:textId="163AC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D3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1F0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0FC091" w14:textId="6C22E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4718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A6F5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D9B649B" w14:textId="7C595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F4262" w14:textId="02E48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528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EAE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D1CDE4" w14:textId="726AB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9429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B142F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07874DA" w14:textId="6E84F3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27872B" w14:textId="44DC2C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94A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27FE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693147" w14:textId="35FD26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0693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0618281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7D876F0" w14:textId="7DAFB47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657BA7E" w14:textId="77777777" w:rsidR="00944C3D" w:rsidRDefault="00944C3D" w:rsidP="00944C3D">
      <w:pPr>
        <w:rPr>
          <w:rFonts w:ascii="Arial" w:hAnsi="Arial"/>
          <w:b/>
        </w:rPr>
      </w:pPr>
    </w:p>
    <w:p w14:paraId="2E9A3D6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F72EE43" w14:textId="77777777" w:rsidTr="00503750">
        <w:tc>
          <w:tcPr>
            <w:tcW w:w="2835" w:type="dxa"/>
            <w:vAlign w:val="center"/>
          </w:tcPr>
          <w:p w14:paraId="6E336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6020D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7D6BB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3F4FF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8E91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04F5B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96A82C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72B6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7AAABCD" w14:textId="18653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DBAD3" w14:textId="4CD40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5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9B5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46DBC8" w14:textId="1A2F5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507D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275D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F3963EB" w14:textId="23BE9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ADEFF" w14:textId="6448D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09D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C05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CC4523" w14:textId="0B6A8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3ACF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8A7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13BF792" w14:textId="3DEBC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95786C" w14:textId="7E88A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9C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6E4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C5F7E4" w14:textId="2E988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5CCA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CE3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0D8E078" w14:textId="26D0A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283F40" w14:textId="532DD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0F4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B2A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3F0956" w14:textId="30101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D15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992D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073C452" w14:textId="08322B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3F4D70" w14:textId="0A71B3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A9E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F8F6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081E3E" w14:textId="707EF4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BB2FA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020A22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10ED5C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EFA0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8D5E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36FDC54" w14:textId="77777777" w:rsidTr="00503750">
        <w:trPr>
          <w:trHeight w:val="699"/>
        </w:trPr>
        <w:tc>
          <w:tcPr>
            <w:tcW w:w="3502" w:type="dxa"/>
            <w:vMerge/>
          </w:tcPr>
          <w:p w14:paraId="012C7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14313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5471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444CC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6440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1FAC18D" w14:textId="002BC11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E019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512C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A41F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ECCC852" w14:textId="110B1D8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12DCE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6187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6252F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B96451F" w14:textId="176A361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EE67D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9B10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E0991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059BCD3" w14:textId="77777777" w:rsidTr="00503750">
        <w:trPr>
          <w:trHeight w:val="593"/>
        </w:trPr>
        <w:tc>
          <w:tcPr>
            <w:tcW w:w="3497" w:type="dxa"/>
          </w:tcPr>
          <w:p w14:paraId="5D5DA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D572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36AB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7F84D8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ADA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9B4BCDB" w14:textId="2F358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BE1355" w14:textId="3123E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B07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C380AC" w14:textId="30F2AA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2C22A5" w14:textId="1C805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39FDD0" w14:textId="58CE0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DA4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F16B81" w14:textId="7948128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B62BE7" w14:textId="2D386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BEF018" w14:textId="42E23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7A2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7B35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EC494C4" w14:textId="5C7FC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8BD6AD" w14:textId="52D38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C866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F091A4" w14:textId="5C70BE6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101CD2" w14:textId="766F3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2E4869" w14:textId="5BFB8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E10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DC6BD6" w14:textId="423FDB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21B947" w14:textId="30CC9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CD85AC" w14:textId="326E6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B8E9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0D3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7700ED9" w14:textId="5DD5D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F66CCE" w14:textId="058F1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AD7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EBB566" w14:textId="38C91D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59AFDAC" w14:textId="3023B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026D61" w14:textId="4E09A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F88E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895CD3" w14:textId="7112033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BAE698" w14:textId="712B5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2D03D4" w14:textId="56732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4BCE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888E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2F19E7" w14:textId="7F859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015709" w14:textId="2382F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C58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7EB798" w14:textId="5F9ABCD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55EA01" w14:textId="4B82B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FF1383" w14:textId="454AC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F3D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B08F830" w14:textId="548D420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26193C" w14:textId="1DC9B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A2FDCB" w14:textId="154CE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0E68D2" w14:textId="77777777" w:rsidR="00944C3D" w:rsidRDefault="00944C3D" w:rsidP="00944C3D">
      <w:pPr>
        <w:rPr>
          <w:rFonts w:ascii="Arial" w:hAnsi="Arial"/>
          <w:b/>
        </w:rPr>
      </w:pPr>
    </w:p>
    <w:p w14:paraId="35D7F138" w14:textId="77777777" w:rsidR="00944C3D" w:rsidRDefault="00944C3D" w:rsidP="00944C3D">
      <w:pPr>
        <w:rPr>
          <w:rFonts w:ascii="Arial" w:hAnsi="Arial"/>
          <w:b/>
        </w:rPr>
      </w:pPr>
    </w:p>
    <w:p w14:paraId="384DBC46" w14:textId="77777777" w:rsidR="00944C3D" w:rsidRDefault="00944C3D" w:rsidP="00944C3D">
      <w:pPr>
        <w:rPr>
          <w:rFonts w:ascii="Arial" w:hAnsi="Arial"/>
          <w:b/>
        </w:rPr>
      </w:pPr>
    </w:p>
    <w:p w14:paraId="193C957C" w14:textId="77777777" w:rsidR="00944C3D" w:rsidRDefault="00944C3D" w:rsidP="00944C3D">
      <w:pPr>
        <w:rPr>
          <w:rFonts w:ascii="Arial" w:hAnsi="Arial"/>
          <w:b/>
        </w:rPr>
      </w:pPr>
    </w:p>
    <w:p w14:paraId="443F778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615"/>
        <w:gridCol w:w="1231"/>
        <w:gridCol w:w="1232"/>
        <w:gridCol w:w="1186"/>
        <w:gridCol w:w="1559"/>
      </w:tblGrid>
      <w:tr w:rsidR="00944C3D" w:rsidRPr="00050529" w14:paraId="1FE1C8F3" w14:textId="77777777" w:rsidTr="00503750">
        <w:tc>
          <w:tcPr>
            <w:tcW w:w="2622" w:type="dxa"/>
            <w:vAlign w:val="center"/>
          </w:tcPr>
          <w:p w14:paraId="51D993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2EFAE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00B9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6CBB1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F55ED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E8793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2780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0670D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C8CC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2EC3E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3E6C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69C61D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1F0D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34B3167" w14:textId="31C33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B31343" w14:textId="749E6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F6B8D3" w14:textId="60753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1D3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89B2C7" w14:textId="69ED1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A8824" w14:textId="77777777" w:rsidTr="00503750">
        <w:tc>
          <w:tcPr>
            <w:tcW w:w="2622" w:type="dxa"/>
            <w:vAlign w:val="center"/>
          </w:tcPr>
          <w:p w14:paraId="186193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271CE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30C59E6" w14:textId="309F8F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E18C04" w14:textId="18F9E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C56FE2" w14:textId="55928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622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E51C46" w14:textId="350D5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D04F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C597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14B71F2" w14:textId="70753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5F1121" w14:textId="24D76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20EC03" w14:textId="59B9A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0B2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8FB41A" w14:textId="76374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4B07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B34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5B3A078" w14:textId="5A163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2011E8" w14:textId="5FC0B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5BC3DA" w14:textId="6A815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756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4FCBD2" w14:textId="4FCD6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10DB3" w14:textId="77777777" w:rsidTr="00503750">
        <w:tc>
          <w:tcPr>
            <w:tcW w:w="2622" w:type="dxa"/>
            <w:vAlign w:val="center"/>
          </w:tcPr>
          <w:p w14:paraId="566D0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ED46AC8" w14:textId="1C3BB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73668.00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113F4B" w14:textId="3C6C7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170607.00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B5E267" w14:textId="44E71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185307.00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BB9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D770DA" w14:textId="4BFFF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58968.00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9E81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474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8CEAD59" w14:textId="2F7A5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DCD252" w14:textId="2F2E6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7D8D52" w14:textId="4CD5E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A37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BD34C7" w14:textId="3162C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CBF6C" w14:textId="77777777" w:rsidTr="00503750">
        <w:tc>
          <w:tcPr>
            <w:tcW w:w="2622" w:type="dxa"/>
            <w:vAlign w:val="center"/>
          </w:tcPr>
          <w:p w14:paraId="45D31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DA4EB38" w14:textId="3737B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E0941E" w14:textId="204EC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9F1566" w14:textId="29A3C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04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081CFB" w14:textId="737F3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A7EE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F585DF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39F45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82A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F449ED" w14:textId="2E97A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C4E5B5" w14:textId="414E2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AD3E13" w14:textId="1D509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33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28C1CB" w14:textId="279CF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86CF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31F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82002E5" w14:textId="51820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1C155B" w14:textId="1CBF8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6C4229" w14:textId="59CB1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331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87E77D" w14:textId="1771C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9D9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0A2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2003139" w14:textId="129E0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6D38BE" w14:textId="085B4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268D1E" w14:textId="1D3E6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008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06A6CD" w14:textId="58A0B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61F0A" w14:textId="77777777" w:rsidTr="00503750">
        <w:tc>
          <w:tcPr>
            <w:tcW w:w="2622" w:type="dxa"/>
            <w:vAlign w:val="center"/>
          </w:tcPr>
          <w:p w14:paraId="3E56B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2042ADBF" w14:textId="7BAF6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104A82" w14:textId="6A24B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073A10" w14:textId="2485F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4B5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D5E1D9" w14:textId="025C0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ACF72" w14:textId="77777777" w:rsidTr="00503750">
        <w:tc>
          <w:tcPr>
            <w:tcW w:w="2622" w:type="dxa"/>
            <w:vAlign w:val="center"/>
          </w:tcPr>
          <w:p w14:paraId="2A21C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C02E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5B1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BF5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FC9B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56E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1B48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F4FF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2F185AD" w14:textId="1DB45D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73668.00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A243F8" w14:textId="202A4C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170607.00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166055" w14:textId="583DBE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185307.00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7A4B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A32DA7" w14:textId="226A22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58968.00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C747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0A798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79AF1D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1E524D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EC3C64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E3FD4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3C300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60C3A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28562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1CFBA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2562F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7E05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CA649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81F1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5B45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B8DEB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F916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123C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89505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900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CE76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0A093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D1B1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CE57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B0D2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C42A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8313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854C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7233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A41F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04746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9D4E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3189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0866A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8C9A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D3B0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415EF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EB94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085B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B6D3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B378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AA78F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AEF3A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A148A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E34C6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51E6A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6E4E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1D861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5D8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AF9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37BC9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DC61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F7E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18DBE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6E9B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873F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9A85F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26A6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3FFC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AC950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7911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216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AF20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C83C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9BC9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8058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CD3E1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8475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969B4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FD05C6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6EF8455" w14:textId="77777777" w:rsidTr="00503750">
        <w:tc>
          <w:tcPr>
            <w:tcW w:w="2835" w:type="dxa"/>
            <w:vAlign w:val="center"/>
          </w:tcPr>
          <w:p w14:paraId="57765C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2C196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ADFF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93DF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9B1C8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45E76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BDD57E" w14:textId="77777777" w:rsidTr="00503750">
        <w:tc>
          <w:tcPr>
            <w:tcW w:w="2835" w:type="dxa"/>
            <w:vAlign w:val="center"/>
          </w:tcPr>
          <w:p w14:paraId="6DB49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39376FF" w14:textId="6A2AF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8F260" w14:textId="2E315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870945" w14:textId="07F1E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B5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F77E86" w14:textId="665EE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BAFDA3" w14:textId="77777777" w:rsidTr="00503750">
        <w:tc>
          <w:tcPr>
            <w:tcW w:w="2835" w:type="dxa"/>
            <w:vAlign w:val="center"/>
          </w:tcPr>
          <w:p w14:paraId="24B3E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5515A10" w14:textId="75F8C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F8ED4E" w14:textId="3D147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4ACD7" w14:textId="115B8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579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2F401A" w14:textId="653BB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35C92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0A128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89C899" w14:textId="60E122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E15B91" w14:textId="47963C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2962E" w14:textId="7786F7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C827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A5C2FA" w14:textId="1E5312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02A71CF" w14:textId="77777777" w:rsidTr="00503750">
        <w:tc>
          <w:tcPr>
            <w:tcW w:w="2835" w:type="dxa"/>
            <w:vAlign w:val="center"/>
          </w:tcPr>
          <w:p w14:paraId="6A730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A462AC0" w14:textId="5FBD5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E2F4D8" w14:textId="24043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7EE4B" w14:textId="00A01E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DD7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B1FA8" w14:textId="6B298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C5EFD" w14:textId="77777777" w:rsidTr="00503750">
        <w:tc>
          <w:tcPr>
            <w:tcW w:w="2835" w:type="dxa"/>
            <w:vAlign w:val="center"/>
          </w:tcPr>
          <w:p w14:paraId="375CD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08DA7B1" w14:textId="6E01D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66E107" w14:textId="268E4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3BE6E" w14:textId="5EB3F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D7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C04D90" w14:textId="09048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42D7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884C2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8373F69" w14:textId="1E95E29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889CB9" w14:textId="42A307C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14F87" w14:textId="1134D6A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4E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44C91E" w14:textId="2DC5BC3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A2E6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7B1C0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9374DAE" w14:textId="0E578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ABF5B7" w14:textId="07596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E175E" w14:textId="46C07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D33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475C3C" w14:textId="75D4D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C41A7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538EFC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5A70370A" w14:textId="77777777" w:rsidTr="00503750">
        <w:tc>
          <w:tcPr>
            <w:tcW w:w="2552" w:type="dxa"/>
            <w:vAlign w:val="center"/>
          </w:tcPr>
          <w:p w14:paraId="14543C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E9E06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F6650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326A7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CF5BD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2D7324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DFC68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7523452" w14:textId="0F1C1D8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7AE2108" w14:textId="2986BDD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980.00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E35F178" w14:textId="47811A9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980.00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67D5FF6" w14:textId="14E734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14370C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4B02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42D8913" w14:textId="039FE31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1F09124" w14:textId="6DFE83F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4FCF9DB" w14:textId="4D6085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80A0FFD" w14:textId="7263316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390B4E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78F15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7F95C4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7CF4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6EC72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9E1F442" w14:textId="77777777" w:rsidTr="00503750">
        <w:tc>
          <w:tcPr>
            <w:tcW w:w="4395" w:type="dxa"/>
            <w:vMerge/>
          </w:tcPr>
          <w:p w14:paraId="74564C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DC1A2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893D1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284223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C6475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5003E75" w14:textId="7BB70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  <w:lang w:eastAsia="sk-SK"/>
              </w:rPr>
              <w:t>3328.12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68DA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20BC5F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2215A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4A2FECC" w14:textId="537B4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  <w:lang w:eastAsia="sk-SK"/>
              </w:rPr>
              <w:t>2938.98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158E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5D2B4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8B76F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03A6D62" w14:textId="55E5E2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6267.10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8318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6BA5F97" w14:textId="77777777" w:rsidTr="00503750">
        <w:tc>
          <w:tcPr>
            <w:tcW w:w="4395" w:type="dxa"/>
            <w:vAlign w:val="center"/>
          </w:tcPr>
          <w:p w14:paraId="7D5212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0A015DA" w14:textId="657BD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7334B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14E00F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6F221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1FC6984" w14:textId="188F0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68DF5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9F362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8892D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19F7826" w14:textId="188BF6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D11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C47FA1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ECE5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A1A6713" w14:textId="6815681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81701.00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F12C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52136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7BF48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44B770A" w14:textId="77777777" w:rsidTr="00503750">
        <w:tc>
          <w:tcPr>
            <w:tcW w:w="4395" w:type="dxa"/>
            <w:vAlign w:val="center"/>
          </w:tcPr>
          <w:p w14:paraId="004B9B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A7C5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24ECE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06AD96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E22BC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59D131B" w14:textId="1962B7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F2D88F" w14:textId="3F4809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3C7C0A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E238D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504B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89E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9017E1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137A6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F0AE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75F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77BEE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95025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2B21F15" w14:textId="30A6969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5F34C1" w14:textId="1AC1B70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01F1A6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5E4A3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F54D2B6" w14:textId="58D846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245009" w14:textId="42C0D2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4581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754F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6D4D0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7BA9B8F" w14:textId="77777777" w:rsidTr="00503750">
        <w:tc>
          <w:tcPr>
            <w:tcW w:w="1843" w:type="dxa"/>
            <w:vAlign w:val="center"/>
          </w:tcPr>
          <w:p w14:paraId="20318B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7B5BBB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1EFC2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5F689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E042C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1381A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05213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C8DBA26" w14:textId="77777777" w:rsidTr="00503750">
        <w:tc>
          <w:tcPr>
            <w:tcW w:w="1843" w:type="dxa"/>
            <w:vAlign w:val="center"/>
          </w:tcPr>
          <w:p w14:paraId="1CEE6D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1F45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7767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C64E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BBC0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D125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A149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5AC45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42B07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1B8FB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9BB9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261A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D6D3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8EA5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5D5A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4ABDD2" w14:textId="77777777" w:rsidTr="00503750">
        <w:tc>
          <w:tcPr>
            <w:tcW w:w="1843" w:type="dxa"/>
            <w:vAlign w:val="center"/>
          </w:tcPr>
          <w:p w14:paraId="392A08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C9515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6F6A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5EE3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4F3A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8353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34C3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26AC5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260CE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6D240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F7E8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9AF1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32D6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51DE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D901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D8467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4ADD5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BDEB8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5652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B6C3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689B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2A5C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3D9D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8149D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F38F2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76ED507" w14:textId="77777777" w:rsidTr="00503750">
        <w:trPr>
          <w:trHeight w:val="664"/>
        </w:trPr>
        <w:tc>
          <w:tcPr>
            <w:tcW w:w="3372" w:type="dxa"/>
          </w:tcPr>
          <w:p w14:paraId="3FC7E0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1F3C9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076C4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1ABA2B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EF48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B1EAD9" w14:textId="4CB55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8B7F9E" w14:textId="7A6CC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D188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8F44C3" w14:textId="43C616A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4DE2D9" w14:textId="62EFF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04A242" w14:textId="06E73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FAB80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6F98FC" w14:textId="43EE90B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34CAB47" w14:textId="5BFB0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539151" w14:textId="723AD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5781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473AC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4B08C25" w14:textId="18048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FD543D" w14:textId="699B3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C263F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2D9CBE" w14:textId="55B26AF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E3054F" w14:textId="4C5D9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4F6AD7" w14:textId="2A4ED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DDE8F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282CF5A" w14:textId="2E52106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F59A5DC" w14:textId="1C2C3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3CADA1" w14:textId="33AC5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3FC9C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92E083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4BB7DA3" w14:textId="77777777" w:rsidTr="00503750">
        <w:tc>
          <w:tcPr>
            <w:tcW w:w="2835" w:type="dxa"/>
            <w:vAlign w:val="center"/>
          </w:tcPr>
          <w:p w14:paraId="55FE86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08D83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000A5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3DA78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F4D54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C904B0E" w14:textId="77777777" w:rsidTr="00503750">
        <w:tc>
          <w:tcPr>
            <w:tcW w:w="2835" w:type="dxa"/>
          </w:tcPr>
          <w:p w14:paraId="07CFBA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72E88E9" w14:textId="1A163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4732C7" w14:textId="0D633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73D7DB" w14:textId="0EC8E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2CC50C" w14:textId="578941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BC529" w14:textId="77777777" w:rsidTr="00503750">
        <w:tc>
          <w:tcPr>
            <w:tcW w:w="2835" w:type="dxa"/>
          </w:tcPr>
          <w:p w14:paraId="269C2E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0C127F1" w14:textId="5F695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262D55" w14:textId="79157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A5D51E" w14:textId="04CF4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EDC56D" w14:textId="28E02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F1CEB" w14:textId="77777777" w:rsidTr="00503750">
        <w:tc>
          <w:tcPr>
            <w:tcW w:w="2835" w:type="dxa"/>
          </w:tcPr>
          <w:p w14:paraId="6A8772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93563EC" w14:textId="1E2A1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473A90" w14:textId="07C7D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9E7A63" w14:textId="23B8A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C9D3CC" w14:textId="57199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782684" w14:textId="77777777" w:rsidTr="00503750">
        <w:tc>
          <w:tcPr>
            <w:tcW w:w="2835" w:type="dxa"/>
            <w:vAlign w:val="center"/>
          </w:tcPr>
          <w:p w14:paraId="469514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049D820" w14:textId="6CA12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F51D51" w14:textId="7D4E3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727029" w14:textId="05745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45B687" w14:textId="4B9C6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F1C6D5" w14:textId="77777777" w:rsidTr="00503750">
        <w:tc>
          <w:tcPr>
            <w:tcW w:w="2835" w:type="dxa"/>
            <w:vAlign w:val="center"/>
          </w:tcPr>
          <w:p w14:paraId="076A8F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011A5D" w14:textId="6FC54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5D188F" w14:textId="57694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83F753" w14:textId="6CCF0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B3E8AB" w14:textId="5D83C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19A350" w14:textId="77777777" w:rsidTr="00503750">
        <w:tc>
          <w:tcPr>
            <w:tcW w:w="2835" w:type="dxa"/>
          </w:tcPr>
          <w:p w14:paraId="3065A3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64357EA" w14:textId="28D73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09296" w14:textId="0A471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545184" w14:textId="14A46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C82AAA" w14:textId="4246E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FDD644" w14:textId="77777777" w:rsidTr="00503750">
        <w:tc>
          <w:tcPr>
            <w:tcW w:w="2835" w:type="dxa"/>
          </w:tcPr>
          <w:p w14:paraId="429AE8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BDF68BC" w14:textId="7333D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C1D87A" w14:textId="75A87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9A948B" w14:textId="68227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415244" w14:textId="6060E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61FD60" w14:textId="77777777" w:rsidTr="00503750">
        <w:tc>
          <w:tcPr>
            <w:tcW w:w="2835" w:type="dxa"/>
          </w:tcPr>
          <w:p w14:paraId="7D11C7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E13907F" w14:textId="42B2E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9B2EFB" w14:textId="4B921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661AAA" w14:textId="3DD81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19D089" w14:textId="52E7E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420B0B" w14:textId="77777777" w:rsidR="00944C3D" w:rsidRDefault="00944C3D" w:rsidP="00944C3D">
      <w:pPr>
        <w:rPr>
          <w:rFonts w:ascii="Arial" w:hAnsi="Arial"/>
          <w:b/>
        </w:rPr>
      </w:pPr>
    </w:p>
    <w:p w14:paraId="5AAE5D3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BB445C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E3A03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2A467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8363A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37838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62530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3B5E61" w14:textId="77777777" w:rsidTr="00503750">
        <w:trPr>
          <w:trHeight w:val="443"/>
        </w:trPr>
        <w:tc>
          <w:tcPr>
            <w:tcW w:w="2560" w:type="dxa"/>
          </w:tcPr>
          <w:p w14:paraId="2DE654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8440DC8" w14:textId="622E2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D1B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9B5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62AAB3" w14:textId="65397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77C8A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EA0A8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4777F62" w14:textId="78FFB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5EA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88E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67C183" w14:textId="3540F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B291C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05AB2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27BB2B2" w14:textId="6F5DD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835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FBD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36D5BD" w14:textId="22C67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59A28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8F11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1AABA25" w14:textId="40CBA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B3D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D84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57DA2B" w14:textId="66AA6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BDC9AC" w14:textId="77777777" w:rsidR="00944C3D" w:rsidRDefault="00944C3D" w:rsidP="00944C3D">
      <w:pPr>
        <w:rPr>
          <w:rFonts w:ascii="Arial" w:hAnsi="Arial"/>
          <w:b/>
        </w:rPr>
      </w:pPr>
    </w:p>
    <w:p w14:paraId="28EEAC25" w14:textId="77777777" w:rsidR="00944C3D" w:rsidRDefault="00944C3D" w:rsidP="00944C3D">
      <w:pPr>
        <w:rPr>
          <w:rFonts w:ascii="Arial" w:hAnsi="Arial"/>
          <w:b/>
        </w:rPr>
      </w:pPr>
    </w:p>
    <w:p w14:paraId="674EC7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4374617" w14:textId="77777777" w:rsidR="00944C3D" w:rsidRDefault="00944C3D" w:rsidP="00944C3D">
      <w:pPr>
        <w:rPr>
          <w:rFonts w:ascii="Arial" w:hAnsi="Arial"/>
          <w:b/>
        </w:rPr>
      </w:pPr>
    </w:p>
    <w:p w14:paraId="6788D0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D9AD23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6BA3B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177BF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9F3EB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AEE2D0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77F7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FC105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0146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98750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E412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5931B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7A323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A103C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CE50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0572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1765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1A024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9D5CD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BF7B1AB" w14:textId="77777777" w:rsidTr="00503750">
        <w:trPr>
          <w:trHeight w:val="677"/>
        </w:trPr>
        <w:tc>
          <w:tcPr>
            <w:tcW w:w="3358" w:type="dxa"/>
          </w:tcPr>
          <w:p w14:paraId="0A4C09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2239B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B0723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5CC25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67EB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5D1BD48" w14:textId="24A47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574E1F" w14:textId="22FD6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0C4C8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997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9AEA79F" w14:textId="32533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61627E" w14:textId="7EBD0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F2933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E169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93A15F" w14:textId="7353B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A2A721" w14:textId="715A5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B576A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06E3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35921E3" w14:textId="25622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75EA97" w14:textId="20AC7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06952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94B4CF" w14:textId="3E336C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E95D7E" w14:textId="5590B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B45AA7" w14:textId="26D07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E1AAB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A93F25E" w14:textId="3D846B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C6091F" w14:textId="4AAD3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589F3E" w14:textId="0EE21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60351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3E14AB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AB029B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4FCDB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37F6E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DA6A92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33D7A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869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2A7C6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DB309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8888A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AF6C2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DF345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8CD5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D61C4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4074AC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CC614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BBAD7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37EC94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FFB7B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DACE8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71D8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37FAD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FD8D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72865FF" w14:textId="4AA43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DDACB9" w14:textId="3957E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0345D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09DF3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6A48AD1" w14:textId="478E8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6E5016" w14:textId="670CE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32DD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9C22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8DF96B7" w14:textId="10D41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A5BC3A" w14:textId="5C7ED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DD1C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658F11" w14:textId="541833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2E4B61" w14:textId="3C4A4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0E97AB" w14:textId="6E0DE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005D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AB13C7" w14:textId="518760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2279CF" w14:textId="2651B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A7BCBD" w14:textId="586E8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10C6B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4A4C0B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41B750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82CD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80352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27B6D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67500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64CD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22BB5E8" w14:textId="3BAF5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EE7765" w14:textId="71E2E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FC16C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7623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14D90A4" w14:textId="5DF32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B2D758" w14:textId="0CE1F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E6126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0363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8FBECD9" w14:textId="09FC6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BA15E0" w14:textId="01CBA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943C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5E00EC" w14:textId="0BE509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5613FC" w14:textId="089BD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497180" w14:textId="0F7FA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DCFCA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4D7594F" w14:textId="551F4C2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89F62E" w14:textId="5096A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B60B50" w14:textId="01C6F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D4EDB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B0E3B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E1AB720" w14:textId="77777777" w:rsidTr="00503750">
        <w:tc>
          <w:tcPr>
            <w:tcW w:w="3686" w:type="dxa"/>
            <w:vAlign w:val="center"/>
          </w:tcPr>
          <w:p w14:paraId="011CD9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AE1D3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46ABE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3CDA4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F007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6891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A0CF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D1C2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38F40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B1B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E5D9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A9B8B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6189A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E580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8FD9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C7791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E20121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F63768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7CD2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9CAC3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FFB3AC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88878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694E5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348C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ECBA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0A21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3B53E51" w14:textId="53942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247016" w14:textId="7FB7E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8482E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7BAED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92CB805" w14:textId="72E17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9C76C0" w14:textId="257CC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0253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9EF2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EC401AC" w14:textId="13B23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80E5F2" w14:textId="38B92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7E40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3DAC28" w14:textId="628539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0246F6" w14:textId="24655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690955" w14:textId="12981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B983C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514052A" w14:textId="13A29C2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16D249" w14:textId="36400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8DEC92" w14:textId="1DDAD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00D1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6525E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6AF89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D9E3D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D06AA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A97D3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77AB4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AB11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FC94576" w14:textId="1DD1B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113BB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5E38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EB4E064" w14:textId="37C33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5511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2C97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5C56F8B" w14:textId="3AC1D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271E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8DF5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5226FC8" w14:textId="0C378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662B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B9B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7C5CD6A" w14:textId="754A6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1192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8CBAD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DE90FD8" w14:textId="4AB1AC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28926F" w14:textId="77777777" w:rsidR="00944C3D" w:rsidRDefault="00944C3D" w:rsidP="00944C3D">
      <w:pPr>
        <w:rPr>
          <w:sz w:val="22"/>
          <w:szCs w:val="22"/>
        </w:rPr>
      </w:pPr>
    </w:p>
    <w:p w14:paraId="3186A350" w14:textId="77777777" w:rsidR="00944C3D" w:rsidRDefault="00944C3D" w:rsidP="00944C3D">
      <w:pPr>
        <w:rPr>
          <w:sz w:val="22"/>
          <w:szCs w:val="22"/>
        </w:rPr>
      </w:pPr>
    </w:p>
    <w:p w14:paraId="1533F8A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5D5CD5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632894B" w14:textId="6379426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BC9FF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5CAC7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1523E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31E7F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575CF2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49BC4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6C287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FD83BA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7F1129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39A23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B51C9A2" w14:textId="0AE71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B132A7" w14:textId="71448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BF5CF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6361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D8D5301" w14:textId="11819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B63FED" w14:textId="408DC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96669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5E18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BDE6C6B" w14:textId="27A56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F22C33" w14:textId="7D225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4BEE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EA5BF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0D6D38B" w14:textId="332CB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7E59E8" w14:textId="33F0E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CE0EE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9F746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E6132A6" w14:textId="09BD3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E0E56B" w14:textId="1C47E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0DA88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1F0710" w14:textId="7684D04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05EEBC6" w14:textId="3EFAB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87C140" w14:textId="215CA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B9A0B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078C61" w14:textId="16166D6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6A11B55" w14:textId="1B534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A291A1" w14:textId="0B3EE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581E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998B7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49F214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C879A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92C39C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0B0AB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154C2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CCC8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62B648A" w14:textId="030AB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BCF6CB" w14:textId="2535B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03C6C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C32D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9AB380E" w14:textId="63F29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92423B" w14:textId="25383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29ADA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ED5E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A5A4273" w14:textId="11E49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3B4122A" w14:textId="7544A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7F55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F886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C41A094" w14:textId="5C015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BA3B3C" w14:textId="3496A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116D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2F073EE" w14:textId="5F3CCB5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D9C2ED3" w14:textId="7F3DE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BD4BCA" w14:textId="093F9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5AFE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B1475A" w14:textId="7EAA6CC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F0B0FC7" w14:textId="41F60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691518" w14:textId="07102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1FBA0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5DCAB39" w14:textId="41A357A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A16C19" w14:textId="3640C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BCAC02" w14:textId="5146D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24B6B" w:rsidRPr="00C33C3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301D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F6B5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89DBFE6" w14:textId="4398AC2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6D7B0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9DBEF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DB3A8C0" w14:textId="531049E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05DAF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18505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0CECE47" w14:textId="32F0DE1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8CC6E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ADB1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83A85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CDD859D" w14:textId="77777777" w:rsidR="00944C3D" w:rsidRPr="003607F0" w:rsidRDefault="00944C3D" w:rsidP="00944C3D"/>
    <w:p w14:paraId="095BD5D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08E4C" w14:textId="77777777" w:rsidR="009448B2" w:rsidRDefault="009448B2">
      <w:r>
        <w:separator/>
      </w:r>
    </w:p>
  </w:endnote>
  <w:endnote w:type="continuationSeparator" w:id="0">
    <w:p w14:paraId="3890CE51" w14:textId="77777777" w:rsidR="009448B2" w:rsidRDefault="0094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041D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CB597E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396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4EE43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5B2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C9A412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F917" w14:textId="77777777" w:rsidR="009448B2" w:rsidRDefault="009448B2">
      <w:r>
        <w:separator/>
      </w:r>
    </w:p>
  </w:footnote>
  <w:footnote w:type="continuationSeparator" w:id="0">
    <w:p w14:paraId="2D5D4357" w14:textId="77777777" w:rsidR="009448B2" w:rsidRDefault="00944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52556">
    <w:abstractNumId w:val="13"/>
  </w:num>
  <w:num w:numId="2" w16cid:durableId="1446389143">
    <w:abstractNumId w:val="17"/>
  </w:num>
  <w:num w:numId="3" w16cid:durableId="1150093195">
    <w:abstractNumId w:val="8"/>
  </w:num>
  <w:num w:numId="4" w16cid:durableId="1885631463">
    <w:abstractNumId w:val="7"/>
  </w:num>
  <w:num w:numId="5" w16cid:durableId="68062001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821771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7270198">
    <w:abstractNumId w:val="20"/>
  </w:num>
  <w:num w:numId="8" w16cid:durableId="834497882">
    <w:abstractNumId w:val="10"/>
  </w:num>
  <w:num w:numId="9" w16cid:durableId="561403032">
    <w:abstractNumId w:val="0"/>
  </w:num>
  <w:num w:numId="10" w16cid:durableId="1986816959">
    <w:abstractNumId w:val="19"/>
  </w:num>
  <w:num w:numId="11" w16cid:durableId="1831827946">
    <w:abstractNumId w:val="6"/>
  </w:num>
  <w:num w:numId="12" w16cid:durableId="989601967">
    <w:abstractNumId w:val="9"/>
  </w:num>
  <w:num w:numId="13" w16cid:durableId="1071387848">
    <w:abstractNumId w:val="12"/>
  </w:num>
  <w:num w:numId="14" w16cid:durableId="1410729212">
    <w:abstractNumId w:val="15"/>
  </w:num>
  <w:num w:numId="15" w16cid:durableId="618998646">
    <w:abstractNumId w:val="14"/>
  </w:num>
  <w:num w:numId="16" w16cid:durableId="1040974400">
    <w:abstractNumId w:val="2"/>
  </w:num>
  <w:num w:numId="17" w16cid:durableId="1679846982">
    <w:abstractNumId w:val="4"/>
  </w:num>
  <w:num w:numId="18" w16cid:durableId="2043044933">
    <w:abstractNumId w:val="11"/>
  </w:num>
  <w:num w:numId="19" w16cid:durableId="2096896276">
    <w:abstractNumId w:val="5"/>
  </w:num>
  <w:num w:numId="20" w16cid:durableId="599992590">
    <w:abstractNumId w:val="18"/>
  </w:num>
  <w:num w:numId="21" w16cid:durableId="910962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51"/>
    <w:docVar w:name="arg2" w:val="Driver=asa17;DBF=D:\anasoft\data\tebys.db;DBN=tebys;ENG=SQL17;commlinks=TCPIP{ip=192.168.1.241};uid=hromnikova;con=finus(12.0);pwd=488300282956Vaveto1"/>
    <w:docVar w:name="arg3" w:val="591418"/>
    <w:docVar w:name="arg4" w:val="C:\Users\HROMNI~1.TEB\AppData\Local\Temp\16031094.doc"/>
    <w:docVar w:name="arg5" w:val="8"/>
  </w:docVars>
  <w:rsids>
    <w:rsidRoot w:val="00224B6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4B6B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354B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8B2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A4D95"/>
  <w15:docId w15:val="{2CC17919-8ABB-403D-B06A-34A25EFA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2026-03-19T11:43:00Z</dcterms:created>
  <dcterms:modified xsi:type="dcterms:W3CDTF">2026-03-19T11:44:00Z</dcterms:modified>
</cp:coreProperties>
</file>