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D7B31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6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D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4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1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8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7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3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D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F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F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C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2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B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0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C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6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46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0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7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3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B6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1C1F4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34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82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FF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4D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368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DB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3B6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1A0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68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5C8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27F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DB4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39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D5A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90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AC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E6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CB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92B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D1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AF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8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E0E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A9D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16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DA6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A6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39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68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02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A9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0BD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4E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D5F1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C2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1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206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9D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54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53E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B67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F74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C4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5B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4BB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FD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DA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62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D3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8E5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D3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08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AF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F3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B8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5A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11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57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836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79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FC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8B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5D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63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9B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2E7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86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7B8D7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F35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2AA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54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52A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E7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3E3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45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68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82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A4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66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77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9F2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49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36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6A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85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02F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02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1F5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D03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222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37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A6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D57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417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97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74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45E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D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B0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3A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8F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320EB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89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58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0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28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5B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6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8F3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3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B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6E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E7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91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B2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A7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E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2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93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C7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1A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3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B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8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A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43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8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D9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56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7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ADC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7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81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5B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E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5834B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2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F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4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C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4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B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B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6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8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0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7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9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7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AF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FD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F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86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679D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C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9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B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C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1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4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C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F6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A7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2E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1D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DC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D0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34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61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11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363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E5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F0CD8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0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4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E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7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93DC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1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7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A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B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C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2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7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25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7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5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2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53B2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D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8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C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D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8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E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C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4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3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0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19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6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9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3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800B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6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F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0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8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1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54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48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C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0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C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4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F27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4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9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4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8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A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6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1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1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8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F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E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1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7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E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8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545C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1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7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4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3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B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A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A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585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7B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E2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4E246" w14:textId="01FDD4F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985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F3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0A1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5F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7B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86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50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6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0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5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C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FF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F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E241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D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5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1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D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0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3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AC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B3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A5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8530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17D4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2717D4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0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7C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91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F3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5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E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C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2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E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B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5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9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3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89397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0069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4CF20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AF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B6F8B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5B6F8B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65D4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4E65D4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FEB33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4FEB33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5EF6C" w14:textId="217B2C75" w:rsidR="000B647F" w:rsidRDefault="000B647F" w:rsidP="00944C3D">
                                  <w:fldSimple w:instr=" MERGEFIELD  aDMOD  \* MERGEFORMAT ">
                                    <w:r w:rsidR="00A4424F" w:rsidRPr="00A4424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7C5EF6C" w14:textId="217B2C75" w:rsidR="000B647F" w:rsidRDefault="000B647F" w:rsidP="00944C3D">
                            <w:fldSimple w:instr=" MERGEFIELD  aDMOD  \* MERGEFORMAT ">
                              <w:r w:rsidR="00A4424F" w:rsidRPr="00A4424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100A9E" w14:textId="48BDFE2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424F" w:rsidRPr="00735E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F100A9E" w14:textId="48BDFE2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424F" w:rsidRPr="00735E39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DB07C" w14:textId="7C18AADE" w:rsidR="000B647F" w:rsidRDefault="000B647F" w:rsidP="00944C3D">
                                  <w:fldSimple w:instr=" MERGEFIELD  aDRDO  \* MERGEFORMAT ">
                                    <w:r w:rsidR="00A4424F" w:rsidRPr="00A4424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80DB07C" w14:textId="7C18AADE" w:rsidR="000B647F" w:rsidRDefault="000B647F" w:rsidP="00944C3D">
                            <w:fldSimple w:instr=" MERGEFIELD  aDRDO  \* MERGEFORMAT ">
                              <w:r w:rsidR="00A4424F" w:rsidRPr="00A4424F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DDE31" w14:textId="5FEEB001" w:rsidR="000B647F" w:rsidRDefault="000B647F" w:rsidP="00944C3D">
                                  <w:fldSimple w:instr=" MERGEFIELD  aDMDO  \* MERGEFORMAT ">
                                    <w:r w:rsidR="00A4424F" w:rsidRPr="00A4424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2FDDE31" w14:textId="5FEEB001" w:rsidR="000B647F" w:rsidRDefault="000B647F" w:rsidP="00944C3D">
                            <w:fldSimple w:instr=" MERGEFIELD  aDMDO  \* MERGEFORMAT ">
                              <w:r w:rsidR="00A4424F" w:rsidRPr="00A4424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61B53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7716C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5557D4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E5F0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64E5F0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8018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328018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12D41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B12D41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4FB63D" w14:textId="2B025E84" w:rsidR="000B647F" w:rsidRDefault="000B647F" w:rsidP="00944C3D">
                                  <w:fldSimple w:instr=" MERGEFIELD  aDRDOo  \* MERGEFORMAT ">
                                    <w:r w:rsidR="00A4424F" w:rsidRPr="00A4424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E4FB63D" w14:textId="2B025E84" w:rsidR="000B647F" w:rsidRDefault="000B647F" w:rsidP="00944C3D">
                            <w:fldSimple w:instr=" MERGEFIELD  aDRDOo  \* MERGEFORMAT ">
                              <w:r w:rsidR="00A4424F" w:rsidRPr="00A4424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485080" w14:textId="379475D5" w:rsidR="000B647F" w:rsidRDefault="000B647F" w:rsidP="00944C3D">
                                  <w:fldSimple w:instr=" MERGEFIELD  aDMDO  \* MERGEFORMAT ">
                                    <w:r w:rsidR="00A4424F" w:rsidRPr="00A4424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1485080" w14:textId="379475D5" w:rsidR="000B647F" w:rsidRDefault="000B647F" w:rsidP="00944C3D">
                            <w:fldSimple w:instr=" MERGEFIELD  aDMDO  \* MERGEFORMAT ">
                              <w:r w:rsidR="00A4424F" w:rsidRPr="00A4424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487C8" w14:textId="21CB51B8" w:rsidR="000B647F" w:rsidRDefault="000B647F" w:rsidP="00944C3D">
                                  <w:fldSimple w:instr=" MERGEFIELD  aDRODo  \* MERGEFORMAT ">
                                    <w:r w:rsidR="00A4424F" w:rsidRPr="00A4424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73487C8" w14:textId="21CB51B8" w:rsidR="000B647F" w:rsidRDefault="000B647F" w:rsidP="00944C3D">
                            <w:fldSimple w:instr=" MERGEFIELD  aDRODo  \* MERGEFORMAT ">
                              <w:r w:rsidR="00A4424F" w:rsidRPr="00A4424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387AF9" w14:textId="7CA5B8CF" w:rsidR="000B647F" w:rsidRDefault="000B647F" w:rsidP="00944C3D">
                                  <w:fldSimple w:instr=" MERGEFIELD  aDMOD  \* MERGEFORMAT ">
                                    <w:r w:rsidR="00A4424F" w:rsidRPr="00A4424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1387AF9" w14:textId="7CA5B8CF" w:rsidR="000B647F" w:rsidRDefault="000B647F" w:rsidP="00944C3D">
                            <w:fldSimple w:instr=" MERGEFIELD  aDMOD  \* MERGEFORMAT ">
                              <w:r w:rsidR="00A4424F" w:rsidRPr="00A4424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B4C1F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0814BF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99F8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E4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3D3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3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3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E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0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1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6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C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7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8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8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FA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0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D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A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B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5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76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5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6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0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7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5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A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E6A2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D3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5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40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1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2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4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2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9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C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F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43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7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A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5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4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F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7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5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0F8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BC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1F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1E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A22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1E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3D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D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F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A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C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E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4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6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A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61B8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4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59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E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1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D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5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D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A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0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2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51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7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1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F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9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2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F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3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1C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C52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B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9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2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2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8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A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D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7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C2D2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6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1F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0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9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66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E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5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1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7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3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B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4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1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D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3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9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8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5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C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C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89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5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E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2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4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A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FF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6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8FB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3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9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E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2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F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C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4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5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A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7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A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4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C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C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8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8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8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3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0F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F6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A2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8D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1C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3A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2D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C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D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1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8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C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1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0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0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9F24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7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C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3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C5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3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2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3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7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D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E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3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1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1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C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0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1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60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F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3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EA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CA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FE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DC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C1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D9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E8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5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7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66FB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D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3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7458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127458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5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6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0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AC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6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5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4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2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D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C1C6C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7C1C6C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8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3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E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8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5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A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4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9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D4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0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2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B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0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A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2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78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A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5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9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7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E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1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1D4B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6D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7E68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86A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E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D625A" w14:textId="32E916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424F" w:rsidRPr="00735E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34054677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B6D625A" w14:textId="32E916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424F" w:rsidRPr="00735E39">
                              <w:rPr>
                                <w:rFonts w:ascii="Arial" w:hAnsi="Arial" w:cs="Arial"/>
                                <w:noProof/>
                              </w:rPr>
                              <w:t>34054677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0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0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A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D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4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A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F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0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A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78B503" w14:textId="64A9706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424F" w:rsidRPr="00735E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2021393385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678B503" w14:textId="64A9706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424F" w:rsidRPr="00735E39">
                              <w:rPr>
                                <w:rFonts w:ascii="Arial" w:hAnsi="Arial" w:cs="Arial"/>
                                <w:noProof/>
                              </w:rPr>
                              <w:t>2021393385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A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F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D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4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F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6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E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C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78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7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5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3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5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D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3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7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FE51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65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E10C6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9D5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6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4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9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F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C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7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D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9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E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1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D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1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2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7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F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567A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0A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B08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B7651" w14:textId="7A44982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424F" w:rsidRPr="00735E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Šianec 236/15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00B7651" w14:textId="7A44982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424F" w:rsidRPr="00735E3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Šianec 236/15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2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9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0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8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5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7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7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1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1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D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3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8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7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7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3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9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B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1B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D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7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5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B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2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6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E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E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E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6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3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0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0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D38D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1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480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A23E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E4A8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6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7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F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E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1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A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8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2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7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1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0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B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0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9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6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5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8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1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4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0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3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F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F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4BF53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42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D48B0E" w14:textId="211D3A5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424F" w:rsidRPr="00735E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Horný Šianec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CD48B0E" w14:textId="211D3A5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424F" w:rsidRPr="00735E39">
                              <w:rPr>
                                <w:rFonts w:ascii="Arial" w:hAnsi="Arial" w:cs="Arial"/>
                                <w:noProof/>
                              </w:rPr>
                              <w:t>Horný Šianec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17F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C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0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F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5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D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D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6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A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C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4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4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4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E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7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E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0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74E97F" w14:textId="5C97C143" w:rsidR="000B647F" w:rsidRDefault="000B647F" w:rsidP="00944C3D">
                                  <w:fldSimple w:instr=" MERGEFIELD  aSUB_ULICA_CISLO  \* MERGEFORMAT ">
                                    <w:r w:rsidR="00A4424F" w:rsidRPr="00A4424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236/15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974E97F" w14:textId="5C97C143" w:rsidR="000B647F" w:rsidRDefault="000B647F" w:rsidP="00944C3D">
                            <w:fldSimple w:instr=" MERGEFIELD  aSUB_ULICA_CISLO  \* MERGEFORMAT ">
                              <w:r w:rsidR="00A4424F" w:rsidRPr="00A4424F">
                                <w:rPr>
                                  <w:rFonts w:ascii="Arial" w:hAnsi="Arial" w:cs="Arial"/>
                                  <w:noProof/>
                                </w:rPr>
                                <w:t>236/15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11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A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6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5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F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C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BC99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08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431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4E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D5E6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208A3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A52AF" w14:textId="6796829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424F" w:rsidRPr="00735E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28A52AF" w14:textId="6796829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424F" w:rsidRPr="00735E39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E247" w14:textId="4001A96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424F" w:rsidRPr="00735E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29AE247" w14:textId="4001A96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424F" w:rsidRPr="00735E3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6625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BBE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D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C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D616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5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C3C7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588D8" w14:textId="5421B64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56588D8" w14:textId="5421B64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7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48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13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9B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D2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83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FE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1B3AD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50C4A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F24AE" w14:textId="2C5B832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E0F24AE" w14:textId="2C5B832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9C7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C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3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1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9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9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F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7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EDDA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5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91A2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13E2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BE794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C8D1B" w14:textId="4DC397E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F0C8D1B" w14:textId="4DC397E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47C7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BC1B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85B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B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7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2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8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5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B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7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B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5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C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0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8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B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F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1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6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1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1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B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C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F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2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4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A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5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A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D991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26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4557B4" w14:textId="0A61326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4424F">
              <w:rPr>
                <w:rFonts w:ascii="Arial" w:hAnsi="Arial"/>
                <w:lang w:eastAsia="sk-SK"/>
              </w:rPr>
              <w:t>18.3.2026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429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F80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3D7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C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6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4F3D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AD4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AA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C6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FD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3D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BAE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0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07D1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F89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6F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F7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79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E5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293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EF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71F1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F0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7F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9D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AC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7E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C4C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7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922C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594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7B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1E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C9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27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629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6E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6D51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20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BE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81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98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D3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79C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3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D2FE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D5F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B8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8C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DF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33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C2E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C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67DD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D1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86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34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93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51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783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0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446D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6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F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D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D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3A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7813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9F8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B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3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64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9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0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5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4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4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B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B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B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3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7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3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5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C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2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E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F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4041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9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D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F31B76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1550365" w14:textId="77777777" w:rsidR="00944C3D" w:rsidRDefault="00944C3D" w:rsidP="00944C3D">
      <w:pPr>
        <w:rPr>
          <w:rFonts w:ascii="Arial" w:hAnsi="Arial"/>
        </w:rPr>
      </w:pPr>
    </w:p>
    <w:p w14:paraId="356FF68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351AC21" w14:textId="1123425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F454270" w14:textId="10B5A40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F126AFF" w14:textId="23616B6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09FAE3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8EAB43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401B2B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F108C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8DABC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A8D91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7C9B7F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0317238" w14:textId="17A06829" w:rsidR="00944C3D" w:rsidRPr="008D0433" w:rsidRDefault="00A4424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Eduard Riška </w:t>
            </w:r>
          </w:p>
        </w:tc>
        <w:tc>
          <w:tcPr>
            <w:tcW w:w="3260" w:type="dxa"/>
            <w:vAlign w:val="center"/>
          </w:tcPr>
          <w:p w14:paraId="53F7851E" w14:textId="74A5F6E2" w:rsidR="00944C3D" w:rsidRPr="008D0433" w:rsidRDefault="00A4424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2835" w:type="dxa"/>
            <w:vAlign w:val="center"/>
          </w:tcPr>
          <w:p w14:paraId="59BAA1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245C8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0A29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85C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D24D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E52C3E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FF5A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23618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05A8D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DF06A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D0F7C3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61CA5A4" w14:textId="6B617F0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40B5A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A806C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317D32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0BA1F6" w14:textId="165279B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D510F5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9C6668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6F64083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B5929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69744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44302B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47DAA8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01594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6E200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7362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798BC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402C0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78924E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FE865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68995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EF4F6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69E0A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7F8B5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66C99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6D09B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BEBE8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44941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4FE66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4669F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5AED5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A4FCB38" w14:textId="75155E5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233E8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5A2A3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12649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EAA8C5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FD6AD2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9BDE9A4" w14:textId="1DFD212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A4424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15B91A1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929975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9F7A869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BA032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5BC724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1CE14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D5E100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D04A4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62D8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C08E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6774A6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C98BB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A5ED0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2683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D89EA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FF303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8D2C2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88E72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4AA8B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370B5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BAA51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85BCB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487BD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68E21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5B208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9FF44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0E706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9FFB6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21231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F0978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95E6D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6A646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3E219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3E922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1EDD8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C900B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D28D9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31CAAE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DD479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B3465D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24901D6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43421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4EED8C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A3E0B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94189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900CF88" w14:textId="77777777" w:rsidTr="00503750">
        <w:trPr>
          <w:trHeight w:val="302"/>
        </w:trPr>
        <w:tc>
          <w:tcPr>
            <w:tcW w:w="4510" w:type="dxa"/>
          </w:tcPr>
          <w:p w14:paraId="35D832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20CB4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C6F47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414B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302776" w14:textId="77777777" w:rsidTr="00503750">
        <w:trPr>
          <w:trHeight w:val="302"/>
        </w:trPr>
        <w:tc>
          <w:tcPr>
            <w:tcW w:w="4510" w:type="dxa"/>
          </w:tcPr>
          <w:p w14:paraId="6F267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0B954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ED72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03C3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FA0119" w14:textId="77777777" w:rsidTr="00503750">
        <w:trPr>
          <w:trHeight w:val="302"/>
        </w:trPr>
        <w:tc>
          <w:tcPr>
            <w:tcW w:w="4510" w:type="dxa"/>
          </w:tcPr>
          <w:p w14:paraId="3266B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9061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9E8DD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576D5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A2BF94" w14:textId="77777777" w:rsidTr="00503750">
        <w:trPr>
          <w:trHeight w:val="302"/>
        </w:trPr>
        <w:tc>
          <w:tcPr>
            <w:tcW w:w="4510" w:type="dxa"/>
          </w:tcPr>
          <w:p w14:paraId="4408FC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7D1E4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A4219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4D29B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32D596" w14:textId="77777777" w:rsidTr="00503750">
        <w:trPr>
          <w:trHeight w:val="327"/>
        </w:trPr>
        <w:tc>
          <w:tcPr>
            <w:tcW w:w="4510" w:type="dxa"/>
          </w:tcPr>
          <w:p w14:paraId="749C76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16A5A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12F8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AE437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38C77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48F04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335C727" w14:textId="4FD1142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125FF5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C1236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177800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07872E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DDBFC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112C1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A7A23B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5077D3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9AB7CA2" w14:textId="77777777" w:rsidTr="00503750">
        <w:tc>
          <w:tcPr>
            <w:tcW w:w="2302" w:type="dxa"/>
            <w:vAlign w:val="center"/>
          </w:tcPr>
          <w:p w14:paraId="7B5A66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617D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AC8BD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2AE3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26094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E25B5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7A70D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ECFEC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088D47D" w14:textId="77777777" w:rsidTr="00503750">
        <w:tc>
          <w:tcPr>
            <w:tcW w:w="15593" w:type="dxa"/>
            <w:gridSpan w:val="8"/>
            <w:vAlign w:val="center"/>
          </w:tcPr>
          <w:p w14:paraId="02D92C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9AAE29" w14:textId="77777777" w:rsidTr="00503750">
        <w:tc>
          <w:tcPr>
            <w:tcW w:w="2302" w:type="dxa"/>
            <w:vAlign w:val="center"/>
          </w:tcPr>
          <w:p w14:paraId="7C4CA9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073940" w14:textId="09C71B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2C1D19" w14:textId="46EB3A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65218B" w14:textId="273C65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C4CD0E" w14:textId="3E0229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FB59CC" w14:textId="768821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09410" w14:textId="74C109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2D296B" w14:textId="313EDC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36CD6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182E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1CBAC0E" w14:textId="34287D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947D03" w14:textId="55C2A0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8CB388" w14:textId="533FE3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04146" w14:textId="691FAA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64DE3E" w14:textId="2A0A5C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AEB2C2" w14:textId="048CDF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0CAC32" w14:textId="79F3AE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59B2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7307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6F05848" w14:textId="21ECB7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7795DA" w14:textId="4F44B7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BCA1EA" w14:textId="0DF1B5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C600D" w14:textId="5BA096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DCEF3" w14:textId="234FF5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9946C6" w14:textId="288559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3CF591" w14:textId="4F4DD4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CF9DC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3D50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1566B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B5FC6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4A94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21EA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222D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40D6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707F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45ECFB7" w14:textId="77777777" w:rsidTr="00503750">
        <w:tc>
          <w:tcPr>
            <w:tcW w:w="2302" w:type="dxa"/>
            <w:vAlign w:val="center"/>
          </w:tcPr>
          <w:p w14:paraId="05E4FD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DE6E18" w14:textId="262458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3270F3" w14:textId="0DB70E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3F922" w14:textId="7B18FD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198BE7" w14:textId="057142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19152E" w14:textId="347D28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E4DA5" w14:textId="2B4AA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0574CE" w14:textId="5B2472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8FA9E" w14:textId="77777777" w:rsidTr="00503750">
        <w:tc>
          <w:tcPr>
            <w:tcW w:w="15593" w:type="dxa"/>
            <w:gridSpan w:val="8"/>
            <w:vAlign w:val="center"/>
          </w:tcPr>
          <w:p w14:paraId="645360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079F88C" w14:textId="77777777" w:rsidTr="00503750">
        <w:tc>
          <w:tcPr>
            <w:tcW w:w="2302" w:type="dxa"/>
            <w:vAlign w:val="center"/>
          </w:tcPr>
          <w:p w14:paraId="6C737F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5FE882D" w14:textId="704E1E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AF64C" w14:textId="201050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7942F" w14:textId="037B5E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4C88FE" w14:textId="4DCE58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3061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23B9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83E1CB" w14:textId="4C20C0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FA03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40D7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C97E54D" w14:textId="5DB827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447D5C" w14:textId="673FB7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A09B7" w14:textId="066FBD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A37C69" w14:textId="2578B6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894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8A2A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7AABDA" w14:textId="756CCE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008D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D5225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376E484" w14:textId="3192C2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297D6F" w14:textId="49E1BC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BDF13B" w14:textId="5F2889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C191C" w14:textId="0C7421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BC15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87F6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F7BE65" w14:textId="13EE37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B2042" w14:textId="77777777" w:rsidTr="00503750">
        <w:tc>
          <w:tcPr>
            <w:tcW w:w="2302" w:type="dxa"/>
            <w:vAlign w:val="center"/>
          </w:tcPr>
          <w:p w14:paraId="686F6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17B079" w14:textId="389249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D9D949" w14:textId="7262C0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1C2BA" w14:textId="0210C7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482120" w14:textId="54974D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BB4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B381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8ED33F" w14:textId="56EE05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78804" w14:textId="77777777" w:rsidTr="00503750">
        <w:tc>
          <w:tcPr>
            <w:tcW w:w="15593" w:type="dxa"/>
            <w:gridSpan w:val="8"/>
            <w:vAlign w:val="center"/>
          </w:tcPr>
          <w:p w14:paraId="4F214D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A07BC88" w14:textId="77777777" w:rsidTr="00503750">
        <w:tc>
          <w:tcPr>
            <w:tcW w:w="2302" w:type="dxa"/>
            <w:vAlign w:val="center"/>
          </w:tcPr>
          <w:p w14:paraId="5AE9D2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2FEDB2" w14:textId="345414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BEA319" w14:textId="3E6CF6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3E355" w14:textId="4A3EC0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B4E0E9" w14:textId="009421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52ADA" w14:textId="6AEFFC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9DB31" w14:textId="177A67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AB327" w14:textId="638ED2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9B53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5D86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AE6BA4E" w14:textId="32CDAC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86222B" w14:textId="679366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9B1AC" w14:textId="4AC45D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1FC75" w14:textId="6E2059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BF00C7" w14:textId="056DFB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D97D4" w14:textId="3A1D98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66912" w14:textId="7F961B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0454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EA94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3B8775" w14:textId="14D759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C874D6" w14:textId="2B3564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370DB6" w14:textId="25AEF3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15BC0A" w14:textId="50E981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DB7298" w14:textId="205D38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C81C71" w14:textId="5205FD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7F21E" w14:textId="1B8A74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BF4B2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63ED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3B8C8E" w14:textId="3D52B6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8BD82F" w14:textId="08874A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F1708B" w14:textId="7C8924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76CCC" w14:textId="4D0D75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95A1F4" w14:textId="2B0A60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2F14B" w14:textId="6A67C3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FBA69" w14:textId="51C124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3FC7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1B1E3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BB6C8B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CA8D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3A4E77F" w14:textId="3B32DC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519C6C" w14:textId="744138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EAB84C" w14:textId="025C75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D0603" w14:textId="22AF8D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C8918" w14:textId="1F4B01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415B0" w14:textId="3F05A7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0F514" w14:textId="2B04FF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DE76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E3F2D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8C0C497" w14:textId="3DFEA3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42A6D4" w14:textId="4FDF78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06E1EA" w14:textId="700A4C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15B21D" w14:textId="6779FD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ECFCA" w14:textId="799771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563646" w14:textId="6B31C6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6CF69D" w14:textId="1303EB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E38315" w14:textId="77777777" w:rsidR="00944C3D" w:rsidRDefault="00944C3D" w:rsidP="00944C3D">
      <w:pPr>
        <w:rPr>
          <w:rFonts w:ascii="Arial" w:hAnsi="Arial"/>
          <w:b/>
        </w:rPr>
      </w:pPr>
    </w:p>
    <w:p w14:paraId="0D28919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3107A7E" w14:textId="77777777" w:rsidTr="00503750">
        <w:tc>
          <w:tcPr>
            <w:tcW w:w="1944" w:type="dxa"/>
            <w:vAlign w:val="center"/>
          </w:tcPr>
          <w:p w14:paraId="686673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D7066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C0D8E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F2ABF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60865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B1E6F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9B8A5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BA84D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2A302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299BA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E9665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AB815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6602FE6" w14:textId="77777777" w:rsidTr="00503750">
        <w:tc>
          <w:tcPr>
            <w:tcW w:w="15685" w:type="dxa"/>
            <w:gridSpan w:val="12"/>
            <w:vAlign w:val="center"/>
          </w:tcPr>
          <w:p w14:paraId="5A3821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DCA81DF" w14:textId="77777777" w:rsidTr="00503750">
        <w:tc>
          <w:tcPr>
            <w:tcW w:w="1944" w:type="dxa"/>
            <w:vAlign w:val="center"/>
          </w:tcPr>
          <w:p w14:paraId="231A6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AFA6AF" w14:textId="2F5AE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9A51C0" w14:textId="2482E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3F2C35" w14:textId="3CE3C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8FD7F3" w14:textId="1150C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5C784B" w14:textId="0A0BD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7FA830" w14:textId="27DAE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643C91" w14:textId="1F9BD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74355C" w14:textId="7DA5B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2FC41D" w14:textId="06FB1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83877D" w14:textId="47D6E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F1C975" w14:textId="7A2E1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1D6A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CE4FE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814F621" w14:textId="0F53F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3351FD" w14:textId="25B21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DD3671" w14:textId="75EA5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7E7D98" w14:textId="47E56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A50350" w14:textId="1F53B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7CFEC3" w14:textId="50A56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464B7F" w14:textId="6EC53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CAF3A4" w14:textId="17DD6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F1D6BC" w14:textId="318E0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C7C34F" w14:textId="3BC56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9CA5D0" w14:textId="5AB67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D02E0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7E3D5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A92AD1A" w14:textId="4FC66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07ADA4" w14:textId="0B27D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9D3555" w14:textId="25F6D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13E607" w14:textId="60113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6C86D0" w14:textId="0D603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7CC575" w14:textId="30DE1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B008EC" w14:textId="4908E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532365" w14:textId="61F8B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81B57C" w14:textId="08A94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1BF6B8" w14:textId="45614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D4ABD0" w14:textId="0D20B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1658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82B4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D50E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3E7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5D6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0CF7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1F49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F92D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093F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6F65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4625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66B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F26A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9EF853A" w14:textId="77777777" w:rsidTr="00503750">
        <w:tc>
          <w:tcPr>
            <w:tcW w:w="1944" w:type="dxa"/>
            <w:vAlign w:val="center"/>
          </w:tcPr>
          <w:p w14:paraId="170159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9C1C2C7" w14:textId="4BD51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5A2696" w14:textId="492B8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86F73F" w14:textId="2492E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C812E9" w14:textId="5B84D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8A6B7C" w14:textId="1A6D4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4A2AD2" w14:textId="30DC3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598BA8" w14:textId="1C13B0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4FB645" w14:textId="0E087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107A37" w14:textId="6BBD0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2D6147" w14:textId="52A6B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F9BDB4" w14:textId="778F4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E28F2" w14:textId="77777777" w:rsidTr="00503750">
        <w:tc>
          <w:tcPr>
            <w:tcW w:w="15685" w:type="dxa"/>
            <w:gridSpan w:val="12"/>
            <w:vAlign w:val="center"/>
          </w:tcPr>
          <w:p w14:paraId="44D6A5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1A13E7E" w14:textId="77777777" w:rsidTr="00503750">
        <w:tc>
          <w:tcPr>
            <w:tcW w:w="1944" w:type="dxa"/>
            <w:vAlign w:val="center"/>
          </w:tcPr>
          <w:p w14:paraId="4395C2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365B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FA5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33D957" w14:textId="0BE68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25B260" w14:textId="17313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38E990" w14:textId="7F0B7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65073E" w14:textId="6F633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D38567" w14:textId="1E9E3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B19CE2" w14:textId="008DA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DC4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07D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BFDC5FC" w14:textId="013E7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2CAF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1E761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4A0F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40D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89F9DD" w14:textId="492EC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4343D7" w14:textId="630DF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8E5D8E" w14:textId="29D9E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A7F13F" w14:textId="7F17D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DEBD80" w14:textId="4A6B1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18B981" w14:textId="1E65A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917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4091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67D066" w14:textId="46712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905C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72083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55BD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DD3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008C1A" w14:textId="2964B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0BA3FA" w14:textId="57E94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9E8231" w14:textId="4F0DE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F55983" w14:textId="4906E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77A38C" w14:textId="16DC1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CA0B1A" w14:textId="3CAC8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18A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D749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C69CC8D" w14:textId="267DE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129F0A" w14:textId="77777777" w:rsidTr="00503750">
        <w:tc>
          <w:tcPr>
            <w:tcW w:w="1944" w:type="dxa"/>
            <w:vAlign w:val="center"/>
          </w:tcPr>
          <w:p w14:paraId="0DBE90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B4E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C2D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B53C86" w14:textId="2ED1D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DFAF6D" w14:textId="38978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59E521" w14:textId="5C1BE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B7F8A1" w14:textId="083AB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CA29EF" w14:textId="0CB20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B76999" w14:textId="681A7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5B0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620B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AEB2EB" w14:textId="1246E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9EE163" w14:textId="77777777" w:rsidTr="00503750">
        <w:tc>
          <w:tcPr>
            <w:tcW w:w="15685" w:type="dxa"/>
            <w:gridSpan w:val="12"/>
            <w:vAlign w:val="center"/>
          </w:tcPr>
          <w:p w14:paraId="7A6C08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5AD5066" w14:textId="77777777" w:rsidTr="00503750">
        <w:tc>
          <w:tcPr>
            <w:tcW w:w="1944" w:type="dxa"/>
            <w:vAlign w:val="center"/>
          </w:tcPr>
          <w:p w14:paraId="733947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786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F71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A346B8" w14:textId="4C10C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DCEEFD" w14:textId="60A44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C93A34" w14:textId="42B75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CA8BA5" w14:textId="70CA0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5C1FF7" w14:textId="47836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433D92" w14:textId="0C11F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9DC0CF" w14:textId="64904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FABCF1" w14:textId="15207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2F17B5" w14:textId="4EEF1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752E3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4F22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8610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3D1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B06A21" w14:textId="41AB0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E442F6" w14:textId="00979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E9C271" w14:textId="2A45D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D53241" w14:textId="6FAB9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F5D336" w14:textId="3083A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B4922A" w14:textId="103B6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581D0B" w14:textId="32E7C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5EE2EC" w14:textId="20C3A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344CDA" w14:textId="47E3B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BAE3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77B1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751C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6E7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BF4732" w14:textId="3865A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1AFD3D" w14:textId="04248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71F037" w14:textId="24E1D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194CC4" w14:textId="28488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A2CC6C" w14:textId="4A00B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89478B" w14:textId="6BA04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8A6015" w14:textId="53F1E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94F580" w14:textId="53919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9B013F" w14:textId="51BCF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37CBC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9A87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E038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2E1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BD44A8" w14:textId="2B927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FF9110" w14:textId="20706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6CD6D9" w14:textId="66937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7B19F9" w14:textId="29C17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A05FD0" w14:textId="43FED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88A028" w14:textId="3F015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74E019" w14:textId="5F529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C5D016" w14:textId="3AACE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CCADE5" w14:textId="165B2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3106B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290B9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C468D4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4DC13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EC4C63" w14:textId="4CF03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3B38B2" w14:textId="2844B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FAF07B" w14:textId="45E28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E8AD7F" w14:textId="1D05A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54C311" w14:textId="6CB8B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CC4C86" w14:textId="7568D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A09981" w14:textId="7FE13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2DC81F" w14:textId="21195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633A6F" w14:textId="6D8FE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C580D4" w14:textId="500FE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EC09F3" w14:textId="1FC7D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3A19C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9A80E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F3D653F" w14:textId="36E67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622E4D" w14:textId="0A291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972918" w14:textId="395E4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1077ED" w14:textId="47AE3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D5A2C0" w14:textId="2FB03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D18FEB" w14:textId="1DB8C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8B00FE" w14:textId="3DD39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B1C2D9" w14:textId="4B30C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8CEFFA" w14:textId="49740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DF0816" w14:textId="4B0E5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460BA8" w14:textId="57FF2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FCAB4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43D2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FDE6E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E09274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38FA6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8F159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DAB509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03466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54BF2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56449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04073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3A44E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56E2D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59257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3A8D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78DD9F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74893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6623A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DACC1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D56CF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55C097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EC155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A04B9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25296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2268F4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6E50F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C943E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E3BA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499D4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C541B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B181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1C316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BA5C8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72380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80AD0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1FBC4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7D19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45A87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7C1EF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F5CC1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4802C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44550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22D5B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12578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597C5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275995C" w14:textId="77777777" w:rsidTr="00503750">
        <w:trPr>
          <w:trHeight w:val="1073"/>
        </w:trPr>
        <w:tc>
          <w:tcPr>
            <w:tcW w:w="3614" w:type="dxa"/>
            <w:vMerge/>
          </w:tcPr>
          <w:p w14:paraId="56BBAA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89A8E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C47D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A9BD6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7711A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8FF76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B73BF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E6260F2" w14:textId="77777777" w:rsidTr="00503750">
        <w:trPr>
          <w:trHeight w:val="283"/>
        </w:trPr>
        <w:tc>
          <w:tcPr>
            <w:tcW w:w="3614" w:type="dxa"/>
          </w:tcPr>
          <w:p w14:paraId="048942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C72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8071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4934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509C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93C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CC50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8C09950" w14:textId="77777777" w:rsidTr="00503750">
        <w:trPr>
          <w:trHeight w:val="283"/>
        </w:trPr>
        <w:tc>
          <w:tcPr>
            <w:tcW w:w="3614" w:type="dxa"/>
          </w:tcPr>
          <w:p w14:paraId="2F2DFF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A4B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A5C7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9D849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7FB0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922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B0A64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DF8F36" w14:textId="77777777" w:rsidTr="00503750">
        <w:trPr>
          <w:trHeight w:val="283"/>
        </w:trPr>
        <w:tc>
          <w:tcPr>
            <w:tcW w:w="3614" w:type="dxa"/>
          </w:tcPr>
          <w:p w14:paraId="3FC68A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B55A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4DBF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C601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31E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7B99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CB00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85DA9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E1EBF3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39467F6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C9BB4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C5BBF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6C2B8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7284B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FE7A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477B3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F2EEF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6AD8B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ABD3F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E608A6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091A4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A850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AB86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747AC51" w14:textId="7234B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A60D7" w14:textId="03D25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1E189" w14:textId="152D4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461EE9" w14:textId="2BC20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C97D3" w14:textId="0DEE5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F968EC" w14:textId="5DC31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3AF588" w14:textId="0D26A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EA4D68" w14:textId="6356F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0B43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3616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025F44" w14:textId="7D95C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0D7EA1" w14:textId="206FA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FD8E8" w14:textId="1BA4E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F0FDC6" w14:textId="42FD2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443EF7" w14:textId="20050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305FBF" w14:textId="07267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D6104F" w14:textId="186F2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3C6C15" w14:textId="13539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216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1A6F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92406F2" w14:textId="739AB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2B19A0" w14:textId="53D18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82F34D" w14:textId="7E9E0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CCB8F" w14:textId="28111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9E6B8" w14:textId="0CA6C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4FC68" w14:textId="3F783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0405BC" w14:textId="1B8AF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5CE320" w14:textId="09429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0B3D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AD7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89BE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15A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BB5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F362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6C5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3C1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78E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4F5A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1D718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4A61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82C08E" w14:textId="706EA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21C076" w14:textId="57DA0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E11D2C" w14:textId="1960F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90491" w14:textId="449EB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0F184" w14:textId="51812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5E0954" w14:textId="6732C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98B416" w14:textId="5A7CD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4157ED" w14:textId="656BC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29ADC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C78A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F853B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FD1C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F43558C" w14:textId="7FEF1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5B71F" w14:textId="05854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F033D" w14:textId="05F48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C3958" w14:textId="1DD9D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6093F3" w14:textId="02CEB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18A6DA" w14:textId="56CC7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5ADF1" w14:textId="399FE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AEF1F6" w14:textId="09CC8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A28D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37C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7CEC4D3" w14:textId="78797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61BFE6" w14:textId="27483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BADF3" w14:textId="765DB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D237C" w14:textId="59FDC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E72E95" w14:textId="04335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2B822" w14:textId="2B58F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EDE6C" w14:textId="552A2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F7A88D" w14:textId="71357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6A9C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CD0D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3871D46" w14:textId="5663B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AFADE" w14:textId="50546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F6FAD3" w14:textId="2BDB6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16B3D" w14:textId="3F427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7BBCEF" w14:textId="3B3B7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0BD205" w14:textId="5A8A22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8508AB" w14:textId="4AA2A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AA75D1" w14:textId="254C7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A51F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5BB20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9CA5B23" w14:textId="6C4AF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73365" w14:textId="6313C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B6FD2" w14:textId="25204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DCC17" w14:textId="585A5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B717D" w14:textId="228CD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D87E0" w14:textId="0D678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27073" w14:textId="654C3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60979D" w14:textId="626D4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A62B3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3B563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8078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D3AA4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0383777" w14:textId="3374C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B4A99F" w14:textId="2C6A8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DC06FC" w14:textId="77E7B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04E3AA" w14:textId="7A306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9EBCCF" w14:textId="6959A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BE390D" w14:textId="28E23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9F781F" w14:textId="6AFCB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D01347" w14:textId="60499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E34EA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AA3C9D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88404C4" w14:textId="49754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7B92D" w14:textId="7ED75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7FBCB" w14:textId="5D15E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936BBF" w14:textId="30531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93F6C" w14:textId="65845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3058C" w14:textId="55AAD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98BA9B" w14:textId="2FD72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3B919E" w14:textId="5FD5F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50B8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C952C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A79BA9E" w14:textId="0EEB028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AF911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2D77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5373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865D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C62B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6E1E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9929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E583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E815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86CF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C1B4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2A4B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8F66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C8D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7AA5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A7D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571C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F0D82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0A0F6F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A2FD87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89052E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B983E8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3C943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6B317E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64C035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CCF03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CBE4C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53A183" w14:textId="77777777" w:rsidTr="00503750">
        <w:trPr>
          <w:trHeight w:val="437"/>
        </w:trPr>
        <w:tc>
          <w:tcPr>
            <w:tcW w:w="2594" w:type="dxa"/>
          </w:tcPr>
          <w:p w14:paraId="7AA2F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98EF53C" w14:textId="11C373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C62F735" w14:textId="181511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BB2821F" w14:textId="74D9F9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A36BF3E" w14:textId="74A070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4B027F" w14:textId="77777777" w:rsidTr="00503750">
        <w:trPr>
          <w:trHeight w:val="420"/>
        </w:trPr>
        <w:tc>
          <w:tcPr>
            <w:tcW w:w="2594" w:type="dxa"/>
          </w:tcPr>
          <w:p w14:paraId="1067FF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0BAD9BD" w14:textId="5780866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B3FDF2F" w14:textId="59697A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C61D867" w14:textId="1106CC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0B7D3F3" w14:textId="0754F6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0C8E5F" w14:textId="77777777" w:rsidTr="00503750">
        <w:trPr>
          <w:trHeight w:val="630"/>
        </w:trPr>
        <w:tc>
          <w:tcPr>
            <w:tcW w:w="2594" w:type="dxa"/>
          </w:tcPr>
          <w:p w14:paraId="53AB87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766F5B50" w14:textId="47F6B2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90F0273" w14:textId="061382D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FDDCF51" w14:textId="0A925C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B673297" w14:textId="0925E2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174876" w14:textId="77777777" w:rsidTr="00503750">
        <w:trPr>
          <w:trHeight w:val="420"/>
        </w:trPr>
        <w:tc>
          <w:tcPr>
            <w:tcW w:w="2594" w:type="dxa"/>
          </w:tcPr>
          <w:p w14:paraId="59BE78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B300336" w14:textId="3DDC4C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BF8321D" w14:textId="3384E4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BA77A58" w14:textId="53DD2C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30D6CE4" w14:textId="05179F6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E85901" w14:textId="77777777" w:rsidTr="00503750">
        <w:trPr>
          <w:trHeight w:val="437"/>
        </w:trPr>
        <w:tc>
          <w:tcPr>
            <w:tcW w:w="2594" w:type="dxa"/>
          </w:tcPr>
          <w:p w14:paraId="3943A4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30496C3" w14:textId="3CF3D1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218AC08" w14:textId="48DE3C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78C65AD" w14:textId="552255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0259595" w14:textId="3F2103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AD235E" w14:textId="77777777" w:rsidTr="00503750">
        <w:trPr>
          <w:trHeight w:val="420"/>
        </w:trPr>
        <w:tc>
          <w:tcPr>
            <w:tcW w:w="2594" w:type="dxa"/>
          </w:tcPr>
          <w:p w14:paraId="78AB806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66B12F0" w14:textId="0F4A9F2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4C281B1" w14:textId="7356312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4F62A7C" w14:textId="52081B8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2C89FF5" w14:textId="1E275DA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E328AD0" w14:textId="77777777" w:rsidR="00944C3D" w:rsidRDefault="00944C3D" w:rsidP="00944C3D">
      <w:pPr>
        <w:rPr>
          <w:rFonts w:ascii="Arial" w:hAnsi="Arial"/>
          <w:b/>
        </w:rPr>
      </w:pPr>
    </w:p>
    <w:p w14:paraId="04043A3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2A19F813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3139EB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6115A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2C21B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5BA614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D69AC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D6634E0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14EBD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4CAC3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1B935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93E7D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CBF9A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5072F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2FB119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8308E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9DB7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7EE167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335EB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36A74A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ADBD4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E743E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C811FC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2A9A1FB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75C03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A27B3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019D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66BF7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8CB5C8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5E38634" w14:textId="77777777" w:rsidTr="00503750">
        <w:tc>
          <w:tcPr>
            <w:tcW w:w="2835" w:type="dxa"/>
            <w:vAlign w:val="center"/>
          </w:tcPr>
          <w:p w14:paraId="4CA927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05FC9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5D28A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91DDE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9E6A5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062B5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BA2CA3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4A0519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567838B" w14:textId="09F7E04D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2E5C56" w14:textId="7BD1F30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993E3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F477D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A5F488" w14:textId="0C900B6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7C2AB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F338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73E1D10" w14:textId="6E620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EDC6DB" w14:textId="7052C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F28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A97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1219FF" w14:textId="6E728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3F98E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D7FC1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9400003" w14:textId="33CB2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4D352C" w14:textId="7BA15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FDE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B28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773BD9" w14:textId="742A5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8896A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8DA6C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75D1E4" w14:textId="5E446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021136" w14:textId="615CC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B2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27A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75714F" w14:textId="5EDA9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DBCA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F084B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C5592F9" w14:textId="1A32C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F4260F" w14:textId="4AE70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64F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9F2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CE1A8E" w14:textId="6A74A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50A48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69A87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422632" w14:textId="5474B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BFFE25" w14:textId="6D1D3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858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C1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DB2CC1" w14:textId="2D8A2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4F93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7C3D2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E617609" w14:textId="35F59E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FA11B5" w14:textId="74FA31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62F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E4F7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E9B296" w14:textId="0E9112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8A5D5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02BDE0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DF24D8C" w14:textId="38E04994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395CFF3" w14:textId="77777777" w:rsidR="00944C3D" w:rsidRDefault="00944C3D" w:rsidP="00944C3D">
      <w:pPr>
        <w:rPr>
          <w:rFonts w:ascii="Arial" w:hAnsi="Arial"/>
          <w:b/>
        </w:rPr>
      </w:pPr>
    </w:p>
    <w:p w14:paraId="155759D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FEE17EF" w14:textId="77777777" w:rsidTr="00503750">
        <w:tc>
          <w:tcPr>
            <w:tcW w:w="2835" w:type="dxa"/>
            <w:vAlign w:val="center"/>
          </w:tcPr>
          <w:p w14:paraId="531D9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2487E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21D7F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0C0AE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B0313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00A8D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3DB1C3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C1903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6A20070" w14:textId="7E0CD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F7AED0" w14:textId="5F7BF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FA5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5A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2B013B" w14:textId="1F088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A00B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D60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9BF5F80" w14:textId="4C0A5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BF78AE" w14:textId="15896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859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8430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44C9AF" w14:textId="4E024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3706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FB15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C6344A7" w14:textId="01D81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4D8599" w14:textId="1A223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0B0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A3D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8A59CA" w14:textId="5A08D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6DA0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1BE6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D78CA35" w14:textId="4EC7A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F20E5F" w14:textId="12988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1E3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671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B269EF" w14:textId="703F0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0842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362C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B593042" w14:textId="1B96CE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9D55E7" w14:textId="30A4CE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F557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2CDE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55D8F2" w14:textId="770A1D1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8A5D2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256A1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E3A9CD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0645C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53430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6C3EFFC" w14:textId="77777777" w:rsidTr="00503750">
        <w:trPr>
          <w:trHeight w:val="699"/>
        </w:trPr>
        <w:tc>
          <w:tcPr>
            <w:tcW w:w="3502" w:type="dxa"/>
            <w:vMerge/>
          </w:tcPr>
          <w:p w14:paraId="499F53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040D7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28A17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B868DC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5DA4A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25979B9" w14:textId="7BED2CC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D9F838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C6F537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3FA68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89577BE" w14:textId="3E91C38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91F9A4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745F91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5E2C2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742AA93" w14:textId="5B93777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396B2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2710C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F824C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90A25F5" w14:textId="77777777" w:rsidTr="00503750">
        <w:trPr>
          <w:trHeight w:val="593"/>
        </w:trPr>
        <w:tc>
          <w:tcPr>
            <w:tcW w:w="3497" w:type="dxa"/>
          </w:tcPr>
          <w:p w14:paraId="6BA77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2876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FC0F8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B92F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5F11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B37F1B9" w14:textId="14DBF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412871" w14:textId="275A0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4B5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61E60C" w14:textId="058D08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C3528B" w14:textId="59A7A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4285D2" w14:textId="0B6D9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F8F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88FAB7" w14:textId="6592D65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0729C7" w14:textId="0ABCC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DA9554" w14:textId="1AFE3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C3EC3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5BC4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98C2C9F" w14:textId="408ED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98961E" w14:textId="00C74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0E1C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4ADD38" w14:textId="1A88B9C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1566E3" w14:textId="76DBA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18FF7C" w14:textId="68687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3EF4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779021" w14:textId="57B47D4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E0FD08" w14:textId="78ADB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57FAD7" w14:textId="71176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B88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3F6F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4ACB742" w14:textId="1D67A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FF56A4" w14:textId="618F6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7E6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94F654" w14:textId="0920113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BABA47" w14:textId="12863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88ED64" w14:textId="59B51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BD5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276508" w14:textId="6B86013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05BED19" w14:textId="12782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A3C866" w14:textId="5E786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F646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F4E92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452120B" w14:textId="5E437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8AE712" w14:textId="0927B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7F3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4C56A1" w14:textId="471B792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A43EB1" w14:textId="01DD3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061532" w14:textId="4BC83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C4CD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2F97658" w14:textId="6778271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3E0387" w14:textId="167C7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1A5218" w14:textId="037A9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ABCF8F" w14:textId="77777777" w:rsidR="00944C3D" w:rsidRDefault="00944C3D" w:rsidP="00944C3D">
      <w:pPr>
        <w:rPr>
          <w:rFonts w:ascii="Arial" w:hAnsi="Arial"/>
          <w:b/>
        </w:rPr>
      </w:pPr>
    </w:p>
    <w:p w14:paraId="33466E80" w14:textId="77777777" w:rsidR="00944C3D" w:rsidRDefault="00944C3D" w:rsidP="00944C3D">
      <w:pPr>
        <w:rPr>
          <w:rFonts w:ascii="Arial" w:hAnsi="Arial"/>
          <w:b/>
        </w:rPr>
      </w:pPr>
    </w:p>
    <w:p w14:paraId="3009FE44" w14:textId="77777777" w:rsidR="00944C3D" w:rsidRDefault="00944C3D" w:rsidP="00944C3D">
      <w:pPr>
        <w:rPr>
          <w:rFonts w:ascii="Arial" w:hAnsi="Arial"/>
          <w:b/>
        </w:rPr>
      </w:pPr>
    </w:p>
    <w:p w14:paraId="0A6C4169" w14:textId="77777777" w:rsidR="00944C3D" w:rsidRDefault="00944C3D" w:rsidP="00944C3D">
      <w:pPr>
        <w:rPr>
          <w:rFonts w:ascii="Arial" w:hAnsi="Arial"/>
          <w:b/>
        </w:rPr>
      </w:pPr>
    </w:p>
    <w:p w14:paraId="7616104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706BD475" w14:textId="77777777" w:rsidTr="00503750">
        <w:tc>
          <w:tcPr>
            <w:tcW w:w="2622" w:type="dxa"/>
            <w:vAlign w:val="center"/>
          </w:tcPr>
          <w:p w14:paraId="477BDB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5911D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B22EC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5D838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3014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2FCE6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B2343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2F447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0643C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6D6CD6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3C27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EBFB1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917D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D77E0EC" w14:textId="2AFB0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FC9F5D" w14:textId="4B5FA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7AA6A0" w14:textId="22141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571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B09E90" w14:textId="1ED90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6AFF92" w14:textId="77777777" w:rsidTr="00503750">
        <w:tc>
          <w:tcPr>
            <w:tcW w:w="2622" w:type="dxa"/>
            <w:vAlign w:val="center"/>
          </w:tcPr>
          <w:p w14:paraId="5AF96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D725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64D3978" w14:textId="10365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A27AD9" w14:textId="79990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4FB0E6" w14:textId="2ACEF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422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FC7D98" w14:textId="511A8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0106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DB4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DFB9CF5" w14:textId="3E60F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C14982" w14:textId="07F00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2DC649" w14:textId="53889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1CB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E51E16" w14:textId="6CACB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6F5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4214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50C5372" w14:textId="62062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E9FB22" w14:textId="6ED2A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53FC19" w14:textId="6EFFB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FB4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CC098B" w14:textId="034AF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236B1" w14:textId="77777777" w:rsidTr="00503750">
        <w:tc>
          <w:tcPr>
            <w:tcW w:w="2622" w:type="dxa"/>
            <w:vAlign w:val="center"/>
          </w:tcPr>
          <w:p w14:paraId="514418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C7D9CE2" w14:textId="75971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-16400.00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F860F2" w14:textId="1CDE3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39796.00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ABEB66" w14:textId="386E3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18803.00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726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D1EF33" w14:textId="7D366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-37392.00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063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8902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33F949A" w14:textId="0612B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34BA41" w14:textId="67490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DA0F15" w14:textId="699F2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814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742370" w14:textId="12B88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BD0540" w14:textId="77777777" w:rsidTr="00503750">
        <w:tc>
          <w:tcPr>
            <w:tcW w:w="2622" w:type="dxa"/>
            <w:vAlign w:val="center"/>
          </w:tcPr>
          <w:p w14:paraId="3A75B0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0018654" w14:textId="62CEC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8B1E34" w14:textId="5118E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129AFE" w14:textId="6782C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D0B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044AF9" w14:textId="23AAA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06ED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57F5D7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315E6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186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E0ED836" w14:textId="55EC2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8955E6" w14:textId="3C429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B140EE" w14:textId="46B27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14C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E0EDF6" w14:textId="07B8E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870F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4B2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0D4E641" w14:textId="72E54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920947" w14:textId="781D6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7AD570" w14:textId="4D40C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5B1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D68A5E" w14:textId="6AD8C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2868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6DE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31F3905" w14:textId="77D82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DB370D" w14:textId="61F19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DBDD72" w14:textId="526AA1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CB0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7D34E1" w14:textId="4D376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23272C" w14:textId="77777777" w:rsidTr="00503750">
        <w:tc>
          <w:tcPr>
            <w:tcW w:w="2622" w:type="dxa"/>
            <w:vAlign w:val="center"/>
          </w:tcPr>
          <w:p w14:paraId="54CF2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9869D5E" w14:textId="605CE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4FF551" w14:textId="0DE13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82F9EC" w14:textId="54718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BA8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2E669C" w14:textId="6FF43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5F65E" w14:textId="77777777" w:rsidTr="00503750">
        <w:tc>
          <w:tcPr>
            <w:tcW w:w="2622" w:type="dxa"/>
            <w:vAlign w:val="center"/>
          </w:tcPr>
          <w:p w14:paraId="3BA27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2682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D59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98D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8DF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C8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71347A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7972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435153B" w14:textId="29BBF2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-16400.00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7C6993" w14:textId="5B5FC1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39796.00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EB10E2" w14:textId="008EEC2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18803.00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F377D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48F608" w14:textId="329F69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-37392.00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B1AF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A9D67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735AAA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E95B6A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08CDE3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80399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E0141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F6EC8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97EF6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11AF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BC9CA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C7C1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7607D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AEDF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74E3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A59A8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51DE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B2B0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11AE1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19F7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C472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56D88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EDAE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3DBB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4539E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4C77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51B7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4F0CF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8815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A10A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A19B6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E81D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A4D6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0CD7A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5962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AEA2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A8DDC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3CCE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3011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62CF8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43BC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BE51C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1548A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02BB0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89025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E5B05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CE29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C2A50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D147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EE5B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72EE9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EF33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A52D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BBDDD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6D88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84AD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90EE4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CE2B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1228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79EB6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5D95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78AB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E6A26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73E4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4C85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0BB9C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11724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DFE97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0C3F1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CDD2C6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18DDC89" w14:textId="77777777" w:rsidTr="00503750">
        <w:tc>
          <w:tcPr>
            <w:tcW w:w="2835" w:type="dxa"/>
            <w:vAlign w:val="center"/>
          </w:tcPr>
          <w:p w14:paraId="3BFE07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7CF6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41973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F7E74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13F61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78C04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72E16D2" w14:textId="77777777" w:rsidTr="00503750">
        <w:tc>
          <w:tcPr>
            <w:tcW w:w="2835" w:type="dxa"/>
            <w:vAlign w:val="center"/>
          </w:tcPr>
          <w:p w14:paraId="3A5230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E0B9E4C" w14:textId="64BFC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4BAE7" w14:textId="691DB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2FBF8" w14:textId="55F51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C94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CD5477" w14:textId="78CC46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743DF" w14:textId="77777777" w:rsidTr="00503750">
        <w:tc>
          <w:tcPr>
            <w:tcW w:w="2835" w:type="dxa"/>
            <w:vAlign w:val="center"/>
          </w:tcPr>
          <w:p w14:paraId="6E2E5B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38AFF3B" w14:textId="2758A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E2E83" w14:textId="4F53D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FB1448" w14:textId="33613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45E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9FAAC5" w14:textId="73F3D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F2AB4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BA3A8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095D563" w14:textId="7C06EE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27FFA4" w14:textId="1247AEC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873E20" w14:textId="030912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71B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9FA110" w14:textId="216580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749A185" w14:textId="77777777" w:rsidTr="00503750">
        <w:tc>
          <w:tcPr>
            <w:tcW w:w="2835" w:type="dxa"/>
            <w:vAlign w:val="center"/>
          </w:tcPr>
          <w:p w14:paraId="7BA14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47B005C" w14:textId="2FECB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9B3E5" w14:textId="79DD6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073661" w14:textId="11698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BDE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56BAD0" w14:textId="1CDF1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69279" w14:textId="77777777" w:rsidTr="00503750">
        <w:tc>
          <w:tcPr>
            <w:tcW w:w="2835" w:type="dxa"/>
            <w:vAlign w:val="center"/>
          </w:tcPr>
          <w:p w14:paraId="1EC62A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35E4EFC" w14:textId="3B7FB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8F3FC" w14:textId="7E2A1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4ED9B" w14:textId="2C03C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9C0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7AD629" w14:textId="0AD8A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80B0E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FDE12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588499D" w14:textId="263460E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7CE521" w14:textId="4AE313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ED558" w14:textId="1E6C5E6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B4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D996F3" w14:textId="0BD48A4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1FF8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C0EA8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95BF994" w14:textId="466A3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82678D" w14:textId="43114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CB5C52" w14:textId="7BAB9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19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0FB9A7" w14:textId="112AF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C5B3C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C8F380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49C3B893" w14:textId="77777777" w:rsidTr="00503750">
        <w:tc>
          <w:tcPr>
            <w:tcW w:w="2552" w:type="dxa"/>
            <w:vAlign w:val="center"/>
          </w:tcPr>
          <w:p w14:paraId="4D664B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86F16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08C312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EBBAC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0C467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004DAAA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48CAA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3808A28" w14:textId="6E311AA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540EFBC" w14:textId="33A13AC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1635.00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739B28D" w14:textId="486D6C9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1415.00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B8387FD" w14:textId="632A088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220.00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B7175E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454579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4025FC" w14:textId="0C915ED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8FDE95F" w14:textId="7C99123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FEEBD87" w14:textId="7D445EC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4E9999E" w14:textId="5F7A76D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B084A3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814DE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C1CE88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3B713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17838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EDB6B90" w14:textId="77777777" w:rsidTr="00503750">
        <w:tc>
          <w:tcPr>
            <w:tcW w:w="4395" w:type="dxa"/>
            <w:vMerge/>
          </w:tcPr>
          <w:p w14:paraId="3C1290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F3169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5A5A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823AF9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2BA2D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B6EB98C" w14:textId="56E5D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  <w:lang w:eastAsia="sk-SK"/>
              </w:rPr>
              <w:t>-220.00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D0F3B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CA0D02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C141F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B0778B0" w14:textId="2AEC2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  <w:lang w:eastAsia="sk-SK"/>
              </w:rPr>
              <w:t>2434.56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ADBF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05251C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05D7D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DA34BA0" w14:textId="70C0D52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2214.56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98E3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56D6C6C" w14:textId="77777777" w:rsidTr="00503750">
        <w:tc>
          <w:tcPr>
            <w:tcW w:w="4395" w:type="dxa"/>
            <w:vAlign w:val="center"/>
          </w:tcPr>
          <w:p w14:paraId="11184F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CAD0142" w14:textId="18980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16454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455030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1E52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0648070" w14:textId="2D63D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9FED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7BE9BB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C630C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EDC96A1" w14:textId="6299B0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8B8D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B95BE6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668AF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9348E6C" w14:textId="35194CEE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78574.00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4895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B5B40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7C774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F86470A" w14:textId="77777777" w:rsidTr="00503750">
        <w:tc>
          <w:tcPr>
            <w:tcW w:w="4395" w:type="dxa"/>
            <w:vAlign w:val="center"/>
          </w:tcPr>
          <w:p w14:paraId="79D174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36533C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C7F6D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F2A163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D6005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7C0DD0A" w14:textId="48ADBA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ECB009" w14:textId="731876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34A89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CA351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06AA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63BE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F7C13C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D7A12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F121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4B28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17B467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610B7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A5F786A" w14:textId="7AEBB60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9B5792" w14:textId="19971DD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4C5A46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14A45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947E20E" w14:textId="7938BD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B8273B" w14:textId="5AFE67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3FDB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D79B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7181B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74964EE" w14:textId="77777777" w:rsidTr="00503750">
        <w:tc>
          <w:tcPr>
            <w:tcW w:w="1843" w:type="dxa"/>
            <w:vAlign w:val="center"/>
          </w:tcPr>
          <w:p w14:paraId="0C89B4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9E151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40477D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A76F0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FF5B7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08A57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65C8AE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2C2101E" w14:textId="77777777" w:rsidTr="00503750">
        <w:tc>
          <w:tcPr>
            <w:tcW w:w="1843" w:type="dxa"/>
            <w:vAlign w:val="center"/>
          </w:tcPr>
          <w:p w14:paraId="55B1F4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6F6E3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7CCD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DD32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F3D4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3656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A7B4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F4AD7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9F12A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3EB49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7DEE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27A3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AA98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966F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4D5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B2E6AC" w14:textId="77777777" w:rsidTr="00503750">
        <w:tc>
          <w:tcPr>
            <w:tcW w:w="1843" w:type="dxa"/>
            <w:vAlign w:val="center"/>
          </w:tcPr>
          <w:p w14:paraId="44AEE9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53E9D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4002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ABB6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8CA3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5ED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46EB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B7769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F4835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0428B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DC26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B2FF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F8CE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29AB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A84D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A6439E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54DCC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4AF4E4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5A7F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D9B0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5ECD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0C1A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5080A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0EDD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4C2F7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8559C2E" w14:textId="77777777" w:rsidTr="00503750">
        <w:trPr>
          <w:trHeight w:val="664"/>
        </w:trPr>
        <w:tc>
          <w:tcPr>
            <w:tcW w:w="3372" w:type="dxa"/>
          </w:tcPr>
          <w:p w14:paraId="38C571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9A3C9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B66F8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2E1CF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5573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432E5E4" w14:textId="0AE4E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AA49E7" w14:textId="5B05A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7388C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F09D9C" w14:textId="650E1A3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8DB76B0" w14:textId="5A1A3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651214" w14:textId="2B79E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E7DFC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53B394" w14:textId="5B85C55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31D1AD2" w14:textId="4E9E7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AACE6" w14:textId="50E0F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8B287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07FAD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D36B976" w14:textId="24B90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75C81F" w14:textId="13C4D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39D5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9B9FCA" w14:textId="3EEEA88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A4DE452" w14:textId="1FECA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3CF2C1" w14:textId="7AB71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6AC45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FC2F477" w14:textId="7108FCF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295C70" w14:textId="33EDC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CBFB0C" w14:textId="38FB8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FB144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F46878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1667A74" w14:textId="77777777" w:rsidTr="00503750">
        <w:tc>
          <w:tcPr>
            <w:tcW w:w="2835" w:type="dxa"/>
            <w:vAlign w:val="center"/>
          </w:tcPr>
          <w:p w14:paraId="7FC9BF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9D698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8A0DB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E06B15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1CD05D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016DA65" w14:textId="77777777" w:rsidTr="00503750">
        <w:tc>
          <w:tcPr>
            <w:tcW w:w="2835" w:type="dxa"/>
          </w:tcPr>
          <w:p w14:paraId="73746A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416C5CD" w14:textId="75811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AF3466" w14:textId="3DE62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79E840" w14:textId="57E37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CFA5C3" w14:textId="238AC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CC2F35" w14:textId="77777777" w:rsidTr="00503750">
        <w:tc>
          <w:tcPr>
            <w:tcW w:w="2835" w:type="dxa"/>
          </w:tcPr>
          <w:p w14:paraId="27C523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0E1FCBC" w14:textId="076F0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A99E47" w14:textId="219E5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29C56F" w14:textId="6FF26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8823A4" w14:textId="51B94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9CB3F0" w14:textId="77777777" w:rsidTr="00503750">
        <w:tc>
          <w:tcPr>
            <w:tcW w:w="2835" w:type="dxa"/>
          </w:tcPr>
          <w:p w14:paraId="3C3BDB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F70B424" w14:textId="3A8C9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BBA6E4" w14:textId="6020F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FE3C31" w14:textId="243B3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57E298" w14:textId="5B8F7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D60567" w14:textId="77777777" w:rsidTr="00503750">
        <w:tc>
          <w:tcPr>
            <w:tcW w:w="2835" w:type="dxa"/>
            <w:vAlign w:val="center"/>
          </w:tcPr>
          <w:p w14:paraId="46AFEC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60D331C" w14:textId="3DDE2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6EB781" w14:textId="1E29E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828CC7" w14:textId="19A2F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5FA1FB" w14:textId="4E905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2A8F68" w14:textId="77777777" w:rsidTr="00503750">
        <w:tc>
          <w:tcPr>
            <w:tcW w:w="2835" w:type="dxa"/>
            <w:vAlign w:val="center"/>
          </w:tcPr>
          <w:p w14:paraId="509A3D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8438A5E" w14:textId="4A4CA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201E80" w14:textId="53AE5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3EF2FD" w14:textId="1871C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FC8942" w14:textId="38CF3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0972B3" w14:textId="77777777" w:rsidTr="00503750">
        <w:tc>
          <w:tcPr>
            <w:tcW w:w="2835" w:type="dxa"/>
          </w:tcPr>
          <w:p w14:paraId="6CCC47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3EE0D9A" w14:textId="784FB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8CB3D3" w14:textId="4F706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DB6843" w14:textId="5F27E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3BBE89" w14:textId="71E9A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F7FD57" w14:textId="77777777" w:rsidTr="00503750">
        <w:tc>
          <w:tcPr>
            <w:tcW w:w="2835" w:type="dxa"/>
          </w:tcPr>
          <w:p w14:paraId="32820A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1CE4A2D" w14:textId="118DE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007FA9" w14:textId="028DE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2E2BAC" w14:textId="025E4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4E1E94" w14:textId="54285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0A0FCD" w14:textId="77777777" w:rsidTr="00503750">
        <w:tc>
          <w:tcPr>
            <w:tcW w:w="2835" w:type="dxa"/>
          </w:tcPr>
          <w:p w14:paraId="55BEC9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354477C" w14:textId="61589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472C1A" w14:textId="0ED29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73A2EE" w14:textId="248BC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3E7B38" w14:textId="5489E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0CFA13" w14:textId="77777777" w:rsidR="00944C3D" w:rsidRDefault="00944C3D" w:rsidP="00944C3D">
      <w:pPr>
        <w:rPr>
          <w:rFonts w:ascii="Arial" w:hAnsi="Arial"/>
          <w:b/>
        </w:rPr>
      </w:pPr>
    </w:p>
    <w:p w14:paraId="34E2732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B0E9AE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E67BD1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CCDD7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FDAA3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1CB2B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A5DC9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A6F47E2" w14:textId="77777777" w:rsidTr="00503750">
        <w:trPr>
          <w:trHeight w:val="443"/>
        </w:trPr>
        <w:tc>
          <w:tcPr>
            <w:tcW w:w="2560" w:type="dxa"/>
          </w:tcPr>
          <w:p w14:paraId="0A59A4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C14233E" w14:textId="72264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98C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58B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37A2DA" w14:textId="4FF72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8BB06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A2575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A28FFBA" w14:textId="5B621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E75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F98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DF0CA40" w14:textId="4A886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68CE0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EFB06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F44C18E" w14:textId="09971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BC24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6E46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82439E" w14:textId="5AF0D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D40AB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1B5B7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357BB63" w14:textId="31251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BC8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C69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7D40BC3" w14:textId="14E26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ABBDE9" w14:textId="77777777" w:rsidR="00944C3D" w:rsidRDefault="00944C3D" w:rsidP="00944C3D">
      <w:pPr>
        <w:rPr>
          <w:rFonts w:ascii="Arial" w:hAnsi="Arial"/>
          <w:b/>
        </w:rPr>
      </w:pPr>
    </w:p>
    <w:p w14:paraId="50A16CA9" w14:textId="77777777" w:rsidR="00944C3D" w:rsidRDefault="00944C3D" w:rsidP="00944C3D">
      <w:pPr>
        <w:rPr>
          <w:rFonts w:ascii="Arial" w:hAnsi="Arial"/>
          <w:b/>
        </w:rPr>
      </w:pPr>
    </w:p>
    <w:p w14:paraId="5BD2612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0E58270" w14:textId="77777777" w:rsidR="00944C3D" w:rsidRDefault="00944C3D" w:rsidP="00944C3D">
      <w:pPr>
        <w:rPr>
          <w:rFonts w:ascii="Arial" w:hAnsi="Arial"/>
          <w:b/>
        </w:rPr>
      </w:pPr>
    </w:p>
    <w:p w14:paraId="6FC9CCC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84AFE6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BC253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91880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C1337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CADBC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00F5F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8D4A0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03113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A0CEF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25E6E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CBDF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75A13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673D6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30E8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05E9D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8DC02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ABF6E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2AFAB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BE3CC95" w14:textId="77777777" w:rsidTr="00503750">
        <w:trPr>
          <w:trHeight w:val="677"/>
        </w:trPr>
        <w:tc>
          <w:tcPr>
            <w:tcW w:w="3358" w:type="dxa"/>
          </w:tcPr>
          <w:p w14:paraId="4DE21F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6D28D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69637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59C79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2C41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5EAEE9B" w14:textId="357C1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D0765E" w14:textId="0C1BF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3EC2E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4BDF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4CCE8D0" w14:textId="38C98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0C484F" w14:textId="2C50B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6F7BB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0C73D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682E8D3" w14:textId="58F65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2ABBB3" w14:textId="161FC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5FF7A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EA3C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D2B6116" w14:textId="02929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384FF3" w14:textId="63B3A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4003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AC2AAA" w14:textId="602173E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AED9EA9" w14:textId="091BA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ECB09B" w14:textId="1D00D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0C722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1E077FF" w14:textId="364CEC8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68354B" w14:textId="096EC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D17F47" w14:textId="623CC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8508B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ABD1D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675991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B9EB1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1FB08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1263FD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87DD8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EDAF6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D4CC03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36C94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85A6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B799F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476C3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B42E7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99DCB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B51F5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281062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D6F2E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4C6151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33203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0CC89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1BE83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65A95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E2306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0C86D81" w14:textId="1CBF6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1DE1A2" w14:textId="24E1DB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24744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C1D5B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D472846" w14:textId="6ADA6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E0DA53" w14:textId="5CBD1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A141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F8D7E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231D292" w14:textId="5B704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67D2AD" w14:textId="3BDD9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0CC83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B072CC" w14:textId="31623CC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B30AC71" w14:textId="2F6E4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542498" w14:textId="5876E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C4876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D6AB103" w14:textId="231F7AE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15ACAA" w14:textId="2D5F3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8DB0CE" w14:textId="4AEE1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8B7FF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B80E4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6F7CC9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D0794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6EA17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D851E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71531E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6F7C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F1142FE" w14:textId="27345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43C624" w14:textId="5BAB6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EF663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3299C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E610722" w14:textId="20084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5B91A7" w14:textId="1470E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DD4E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53249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540E33E" w14:textId="7F746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5A64E4" w14:textId="03F32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24151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187B62" w14:textId="19CA8E4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6422901" w14:textId="73D73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2BF35E" w14:textId="036F1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8BB7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B4B140A" w14:textId="07E0203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4C8BF0" w14:textId="1EB70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A15AE3" w14:textId="0C945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AC879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0DA910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6A51BD0" w14:textId="77777777" w:rsidTr="00503750">
        <w:tc>
          <w:tcPr>
            <w:tcW w:w="3686" w:type="dxa"/>
            <w:vAlign w:val="center"/>
          </w:tcPr>
          <w:p w14:paraId="6BF9DB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B7265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E9E36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6984C2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728C9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C877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FAA62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7E6B2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BAE75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ECD11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12C7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9C617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7E185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1CA1F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202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CCF3C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554D07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1CDB60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AFD1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17841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953738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53354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D3D8C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D4EF6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BD83DD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183D2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2CED0" w14:textId="1608A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34C0E0" w14:textId="000B0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4A9C5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CA6E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DFC14E8" w14:textId="436EE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BAEE0A" w14:textId="36BDF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039DF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95DBE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C6EAE71" w14:textId="26E5E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2726AD" w14:textId="48427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48245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FD065A6" w14:textId="0FD0254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D8655F" w14:textId="0086B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B5E612" w14:textId="58446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452CD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3A71BB7" w14:textId="4E1A61A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DEE391" w14:textId="7CF8F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CD1255" w14:textId="767E1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D6AF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1A17A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209600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6E253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B656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A28B6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94BF38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A012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EE10365" w14:textId="33C1A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BA16A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CAB1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800AB58" w14:textId="46906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2AEE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04BE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30050DC" w14:textId="07AE9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168F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0F5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6B28149" w14:textId="29625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9CDE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7BEF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AB2DB89" w14:textId="13A6C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8CEE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18614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557C77D" w14:textId="7B510C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09A70F2" w14:textId="77777777" w:rsidR="00944C3D" w:rsidRDefault="00944C3D" w:rsidP="00944C3D">
      <w:pPr>
        <w:rPr>
          <w:sz w:val="22"/>
          <w:szCs w:val="22"/>
        </w:rPr>
      </w:pPr>
    </w:p>
    <w:p w14:paraId="0FEBAEA9" w14:textId="77777777" w:rsidR="00944C3D" w:rsidRDefault="00944C3D" w:rsidP="00944C3D">
      <w:pPr>
        <w:rPr>
          <w:sz w:val="22"/>
          <w:szCs w:val="22"/>
        </w:rPr>
      </w:pPr>
    </w:p>
    <w:p w14:paraId="5F984C7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0B9EDC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7E40439" w14:textId="29324C9E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182CE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2D966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9EED9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299A5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60BED8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613541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E8D2D8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918589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9D56DC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2A334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A1CF76D" w14:textId="11DEA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4D056A" w14:textId="318B7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A9550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BE237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07618C9" w14:textId="2086E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A1A0FA" w14:textId="59F65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C6D8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72F24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6A324E9" w14:textId="2A366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CBDC14" w14:textId="6E0662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1B9BB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6CED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ED21F7F" w14:textId="3ABC3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0F256D" w14:textId="36280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DA59E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C31A2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73425B4" w14:textId="3DE54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972104" w14:textId="04DFA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DC9D9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B74596" w14:textId="7EDD48D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6F56973" w14:textId="17FD6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DB586F" w14:textId="22F53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BD460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696D96A" w14:textId="7AB8766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41F8164" w14:textId="1BAF0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B3908C" w14:textId="64C12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34DF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6195D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A61A3E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3BE154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E42F2E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96C4A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7649C1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DA6E6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CCB0F55" w14:textId="6E768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181182" w14:textId="35143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5B42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C40AF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0E5C148" w14:textId="582F7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34C44B" w14:textId="5168A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D364F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0178B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2470181" w14:textId="2FBF8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117C1E" w14:textId="162E2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741E1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D517F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0046BF0" w14:textId="67839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ADCBE7" w14:textId="16BF4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C848C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B3CCB3" w14:textId="23A7806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3C0AF2A" w14:textId="0EB54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0CCAAE" w14:textId="3A9A0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913C1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9C0242" w14:textId="05FEEDB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90F786B" w14:textId="49DF8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8B5D91" w14:textId="4EEEC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FFD63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0BB5C4F" w14:textId="6B28904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ED0FDBD" w14:textId="5BB8C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A340F5" w14:textId="10BF2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424F" w:rsidRPr="00735E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CAB6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D4C69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CD39E6C" w14:textId="36AA628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D7149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21BE3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F8BF876" w14:textId="4191D16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7C799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5EDD9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5677A45" w14:textId="121AE410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DCA54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0840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AA175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94F3B66" w14:textId="77777777" w:rsidR="00944C3D" w:rsidRPr="003607F0" w:rsidRDefault="00944C3D" w:rsidP="00944C3D"/>
    <w:p w14:paraId="6FA6B87B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88F7" w14:textId="77777777" w:rsidR="000A5717" w:rsidRDefault="000A5717">
      <w:r>
        <w:separator/>
      </w:r>
    </w:p>
  </w:endnote>
  <w:endnote w:type="continuationSeparator" w:id="0">
    <w:p w14:paraId="267ED233" w14:textId="77777777" w:rsidR="000A5717" w:rsidRDefault="000A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A0DA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97B6D5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D66D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5F785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2D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C359A9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7A417" w14:textId="77777777" w:rsidR="000A5717" w:rsidRDefault="000A5717">
      <w:r>
        <w:separator/>
      </w:r>
    </w:p>
  </w:footnote>
  <w:footnote w:type="continuationSeparator" w:id="0">
    <w:p w14:paraId="511E1DBB" w14:textId="77777777" w:rsidR="000A5717" w:rsidRDefault="000A5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157152">
    <w:abstractNumId w:val="13"/>
  </w:num>
  <w:num w:numId="2" w16cid:durableId="2106877515">
    <w:abstractNumId w:val="17"/>
  </w:num>
  <w:num w:numId="3" w16cid:durableId="1568882909">
    <w:abstractNumId w:val="8"/>
  </w:num>
  <w:num w:numId="4" w16cid:durableId="1468282868">
    <w:abstractNumId w:val="7"/>
  </w:num>
  <w:num w:numId="5" w16cid:durableId="44728329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766677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3753123">
    <w:abstractNumId w:val="20"/>
  </w:num>
  <w:num w:numId="8" w16cid:durableId="53478268">
    <w:abstractNumId w:val="10"/>
  </w:num>
  <w:num w:numId="9" w16cid:durableId="849564554">
    <w:abstractNumId w:val="0"/>
  </w:num>
  <w:num w:numId="10" w16cid:durableId="1340738633">
    <w:abstractNumId w:val="19"/>
  </w:num>
  <w:num w:numId="11" w16cid:durableId="227309538">
    <w:abstractNumId w:val="6"/>
  </w:num>
  <w:num w:numId="12" w16cid:durableId="1680347648">
    <w:abstractNumId w:val="9"/>
  </w:num>
  <w:num w:numId="13" w16cid:durableId="1172646788">
    <w:abstractNumId w:val="12"/>
  </w:num>
  <w:num w:numId="14" w16cid:durableId="1654216277">
    <w:abstractNumId w:val="15"/>
  </w:num>
  <w:num w:numId="15" w16cid:durableId="1540582740">
    <w:abstractNumId w:val="14"/>
  </w:num>
  <w:num w:numId="16" w16cid:durableId="1191332182">
    <w:abstractNumId w:val="2"/>
  </w:num>
  <w:num w:numId="17" w16cid:durableId="1219786674">
    <w:abstractNumId w:val="4"/>
  </w:num>
  <w:num w:numId="18" w16cid:durableId="2088259348">
    <w:abstractNumId w:val="11"/>
  </w:num>
  <w:num w:numId="19" w16cid:durableId="1672752966">
    <w:abstractNumId w:val="5"/>
  </w:num>
  <w:num w:numId="20" w16cid:durableId="370302482">
    <w:abstractNumId w:val="18"/>
  </w:num>
  <w:num w:numId="21" w16cid:durableId="468860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36"/>
    <w:docVar w:name="arg2" w:val="Driver=asa17;DBF=D:\anasoft\data\tebys.db;DBN=tebys;ENG=SQL17;commlinks=TCPIP{ip=192.168.1.241};uid=kostelna;con=finus(12.0);pwd=Marec2023"/>
    <w:docVar w:name="arg3" w:val="853652"/>
    <w:docVar w:name="arg4" w:val="C:\Users\kostelna\AppData\Local\Temp\9072360.doc"/>
    <w:docVar w:name="arg5" w:val="2"/>
  </w:docVars>
  <w:rsids>
    <w:rsidRoot w:val="00A4424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A5717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D5AE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424F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8D8D"/>
  <w15:docId w15:val="{F507B0E1-085F-47B2-A2D7-93D0ADF0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5338</Words>
  <Characters>30427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2026-03-18T08:45:00Z</dcterms:created>
  <dcterms:modified xsi:type="dcterms:W3CDTF">2026-03-18T08:47:00Z</dcterms:modified>
</cp:coreProperties>
</file>