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3AA9D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0E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8E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CA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16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76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6B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B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D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1A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EC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DE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E0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77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E2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C8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04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5C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15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3F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6F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1A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A338B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BEA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59F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11A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F3C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763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7CA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D84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5BD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2B2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700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C3F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B28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4E1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629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C3C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743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4CD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517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B26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5E9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AD6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D09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A89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BDC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208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260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EE6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A73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1C0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1C0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64A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515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553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BC535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95A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034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D00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3F1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15C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359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BCE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6D2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CAA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252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5FA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34A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2AD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5A2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13E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AEE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C87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AEE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E79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D18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F15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9D4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E7A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FF0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8CE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ECC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D13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FEB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8E5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E82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A51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3D0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6F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198DD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930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8F6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FE3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50F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1B0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274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91B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3A1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988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9F0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140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BE4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FE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87A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628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868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857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C5C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AAF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B37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119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A82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C9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F06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85E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FD0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97C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286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B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207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544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2E1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E8C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01591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60B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563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6EE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839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C55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2B5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F95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FC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88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5C5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47C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78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B59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047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9AB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D00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F1A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8A5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BA4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1F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869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5FC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391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FBF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B00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AAA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FAD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4A5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A1B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A9F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64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747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982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FDCF8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D4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9E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61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7B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AA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2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9E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A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C1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1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7D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27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57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69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25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88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4A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E44C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3D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BD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F2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FB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91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64A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3D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FE5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448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493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FDA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398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FDB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704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501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A61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239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D97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610B60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E0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D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2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BB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FA66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DC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B5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C7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C5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67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65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2E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3F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89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72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13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E5CB0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6C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96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BC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C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15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06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8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F0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52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D2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C2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9F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AE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E7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DE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85DB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A6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10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0D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BE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FE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F2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C9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67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8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89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3F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58FD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5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0F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B4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B2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EC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2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34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F0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DB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D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CE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E8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C7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D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C1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808B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CB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4E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CB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D4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2E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AF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FA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F52F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FD21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B5A8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BDB4C8" w14:textId="4F9AE7B9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D232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AD92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A61C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6AFC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1D82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3EC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C2A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0FA8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8E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F1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7C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7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17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2C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20FA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0C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C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5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93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99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82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E31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C9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A4F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F97F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79F238B" wp14:editId="6F23569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ED92D5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9F23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0ED92D5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63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2E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84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3F1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A9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59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50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DA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28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41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9D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FB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9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CACD1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F2EE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E3C85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A95C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9BD1F64" wp14:editId="276A1F03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733C5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BD1F64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8733C5C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D348E35" wp14:editId="5440521B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5BE35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348E35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15BE35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29AC142" wp14:editId="45F4C696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34B10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AC14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1634B10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A733884" wp14:editId="114BF97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715CFC" w14:textId="04718B4B" w:rsidR="000B647F" w:rsidRDefault="000B647F" w:rsidP="00944C3D">
                                  <w:fldSimple w:instr=" MERGEFIELD  aDMOD  \* MERGEFORMAT ">
                                    <w:r w:rsidR="00244F5F" w:rsidRPr="00244F5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33884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9715CFC" w14:textId="04718B4B" w:rsidR="000B647F" w:rsidRDefault="000B647F" w:rsidP="00944C3D">
                            <w:fldSimple w:instr=" MERGEFIELD  aDMOD  \* MERGEFORMAT ">
                              <w:r w:rsidR="00244F5F" w:rsidRPr="00244F5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AAF32F0" wp14:editId="1E41E4B3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61AA32" w14:textId="5DD43B1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44F5F" w:rsidRPr="006564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AF32F0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961AA32" w14:textId="5DD43B1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44F5F" w:rsidRPr="00656429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0EF73C1" wp14:editId="5D388CF3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63A204" w14:textId="72656D58" w:rsidR="000B647F" w:rsidRDefault="000B647F" w:rsidP="00944C3D">
                                  <w:fldSimple w:instr=" MERGEFIELD  aDRDO  \* MERGEFORMAT ">
                                    <w:r w:rsidR="00244F5F" w:rsidRPr="00244F5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EF73C1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563A204" w14:textId="72656D58" w:rsidR="000B647F" w:rsidRDefault="000B647F" w:rsidP="00944C3D">
                            <w:fldSimple w:instr=" MERGEFIELD  aDRDO  \* MERGEFORMAT ">
                              <w:r w:rsidR="00244F5F" w:rsidRPr="00244F5F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D843E50" wp14:editId="35575C74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C3F245" w14:textId="2214D7D0" w:rsidR="000B647F" w:rsidRDefault="000B647F" w:rsidP="00944C3D">
                                  <w:fldSimple w:instr=" MERGEFIELD  aDMDO  \* MERGEFORMAT ">
                                    <w:r w:rsidR="00244F5F" w:rsidRPr="00244F5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43E50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07C3F245" w14:textId="2214D7D0" w:rsidR="000B647F" w:rsidRDefault="000B647F" w:rsidP="00944C3D">
                            <w:fldSimple w:instr=" MERGEFIELD  aDMDO  \* MERGEFORMAT ">
                              <w:r w:rsidR="00244F5F" w:rsidRPr="00244F5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C052B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431765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895D53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3829C5D" wp14:editId="74B58DE6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34620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829C5D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2F34620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411A2F8" wp14:editId="63A5EC0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8C6E1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11A2F8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F8C6E17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5C5341" wp14:editId="43F2E3D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46E13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5C5341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1346E13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81B996D" wp14:editId="35D9E123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BDF63E" w14:textId="2322DE7B" w:rsidR="000B647F" w:rsidRDefault="000B647F" w:rsidP="00944C3D">
                                  <w:fldSimple w:instr=" MERGEFIELD  aDRDOo  \* MERGEFORMAT ">
                                    <w:r w:rsidR="00244F5F" w:rsidRPr="00244F5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B996D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BBDF63E" w14:textId="2322DE7B" w:rsidR="000B647F" w:rsidRDefault="000B647F" w:rsidP="00944C3D">
                            <w:fldSimple w:instr=" MERGEFIELD  aDRDOo  \* MERGEFORMAT ">
                              <w:r w:rsidR="00244F5F" w:rsidRPr="00244F5F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29EBCD5" wp14:editId="1EBEE4F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E805FE" w14:textId="096940B3" w:rsidR="000B647F" w:rsidRDefault="000B647F" w:rsidP="00944C3D">
                                  <w:fldSimple w:instr=" MERGEFIELD  aDMDO  \* MERGEFORMAT ">
                                    <w:r w:rsidR="00244F5F" w:rsidRPr="00244F5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EBCD5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0E805FE" w14:textId="096940B3" w:rsidR="000B647F" w:rsidRDefault="000B647F" w:rsidP="00944C3D">
                            <w:fldSimple w:instr=" MERGEFIELD  aDMDO  \* MERGEFORMAT ">
                              <w:r w:rsidR="00244F5F" w:rsidRPr="00244F5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C618F74" wp14:editId="65C90B76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6B8D40" w14:textId="02BC2902" w:rsidR="000B647F" w:rsidRDefault="000B647F" w:rsidP="00944C3D">
                                  <w:fldSimple w:instr=" MERGEFIELD  aDRODo  \* MERGEFORMAT ">
                                    <w:r w:rsidR="00244F5F" w:rsidRPr="00244F5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18F74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66B8D40" w14:textId="02BC2902" w:rsidR="000B647F" w:rsidRDefault="000B647F" w:rsidP="00944C3D">
                            <w:fldSimple w:instr=" MERGEFIELD  aDRODo  \* MERGEFORMAT ">
                              <w:r w:rsidR="00244F5F" w:rsidRPr="00244F5F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CC9A227" wp14:editId="0E5EAEC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33FBE3" w14:textId="6021F461" w:rsidR="000B647F" w:rsidRDefault="000B647F" w:rsidP="00944C3D">
                                  <w:fldSimple w:instr=" MERGEFIELD  aDMOD  \* MERGEFORMAT ">
                                    <w:r w:rsidR="00244F5F" w:rsidRPr="00244F5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C9A22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5F33FBE3" w14:textId="6021F461" w:rsidR="000B647F" w:rsidRDefault="000B647F" w:rsidP="00944C3D">
                            <w:fldSimple w:instr=" MERGEFIELD  aDMOD  \* MERGEFORMAT ">
                              <w:r w:rsidR="00244F5F" w:rsidRPr="00244F5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21E1F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9E5CC84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6961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A3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00C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FB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8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9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A5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A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5F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E0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4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F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D7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E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FB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FD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7A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D7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2D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2A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44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0B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A9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3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C9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F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38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17F1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B0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95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70C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6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BD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1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66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CF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30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B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5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6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4B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09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DC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A4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A6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23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D511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ED2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644F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18AD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DCE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F98F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BF5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7C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62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FF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C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4A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6B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DA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C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4243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DA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EC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D7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0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09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CC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CB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69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DC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37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86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EE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6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30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5E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26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13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75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E1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EC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5AA0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4E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B3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2E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C1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01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3B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51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18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2965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A5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1E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62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F0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72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B1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9B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53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21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30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41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3A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12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2F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A0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7A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5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3C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50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D9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F15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D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6A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7A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5B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97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24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7B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D6BC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0F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0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C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D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29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8B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A5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8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1D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4D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D6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7D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55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09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D7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D4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CA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62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E9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5FE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E60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0D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E11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4F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A72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91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D8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7F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12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B0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85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32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1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8403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EC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F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65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17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1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80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D5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D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4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BF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50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1A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0B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81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C9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56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99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AE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1D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22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58E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F78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374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5E1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D6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325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9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35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0D35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7F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ED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163BE77" wp14:editId="4A8EC19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7CCC2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63BE77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67CCC2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A8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D8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6E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72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F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E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7D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CC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97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1A54F9D" wp14:editId="1DEC15C0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3757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A54F9D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CC3757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37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FC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0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E8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01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0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D8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23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DE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9C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1E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D2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A6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82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B5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6D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80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8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C7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94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C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6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5345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BA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5819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E40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B4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50B26D1" wp14:editId="17DCDF0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F89C75" w14:textId="67907C9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44F5F" w:rsidRPr="006564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42017777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0B26D1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4EF89C75" w14:textId="67907C9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44F5F" w:rsidRPr="00656429">
                              <w:rPr>
                                <w:rFonts w:ascii="Arial" w:hAnsi="Arial" w:cs="Arial"/>
                                <w:noProof/>
                              </w:rPr>
                              <w:t>42017777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F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32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71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56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3C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9B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0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71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37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F64740C" wp14:editId="1BC4B0C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E604F6" w14:textId="2CC3E9B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44F5F" w:rsidRPr="006564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2022205119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64740C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6E604F6" w14:textId="2CC3E9B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44F5F" w:rsidRPr="00656429">
                              <w:rPr>
                                <w:rFonts w:ascii="Arial" w:hAnsi="Arial" w:cs="Arial"/>
                                <w:noProof/>
                              </w:rPr>
                              <w:t>2022205119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36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CE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F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67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F9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2D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3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FD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8B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4C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E6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42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85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46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29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9B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F073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1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2ED916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EFC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09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1D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C0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16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66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DF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93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7A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5A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E0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CD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9E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21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8A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D6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548D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93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9BF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2B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3BF640A" wp14:editId="406DBCF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28FE6E" w14:textId="0AA5AD8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44F5F" w:rsidRPr="006564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Gen. SVOBODU 3/2755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F640A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528FE6E" w14:textId="0AA5AD8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44F5F" w:rsidRPr="00656429">
                              <w:rPr>
                                <w:rFonts w:ascii="Arial" w:hAnsi="Arial" w:cs="Arial"/>
                                <w:noProof/>
                              </w:rPr>
                              <w:t>SVB Gen. SVOBODU 3/2755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E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9E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F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88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AB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C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B2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F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A5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2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25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32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21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BB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91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5E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02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F2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4B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3F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44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85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4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7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E5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0C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D5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1C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F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D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A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6B64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5B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8C75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5447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546B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63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84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36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EC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B2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86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AF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1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7A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5C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79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90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EC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71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27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F2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AF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CF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67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BD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B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C5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F0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F1AD6D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341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CF7D1DC" wp14:editId="5A3AB53E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67F11D" w14:textId="7BF7B27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44F5F" w:rsidRPr="006564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GEN.SVOBODU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7D1DC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867F11D" w14:textId="7BF7B27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44F5F" w:rsidRPr="00656429">
                              <w:rPr>
                                <w:rFonts w:ascii="Arial" w:hAnsi="Arial" w:cs="Arial"/>
                                <w:noProof/>
                              </w:rPr>
                              <w:t>GEN.SVOBODU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1EE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87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E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66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AF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1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EC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94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C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71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A5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CA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9F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7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8E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B5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7A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94800F0" wp14:editId="7A58C2D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72EF8C" w14:textId="0EA7CAE6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800F0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E72EF8C" w14:textId="0EA7CAE6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6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2A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90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6D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31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51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FFFA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6FB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28F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D2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4ABD1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E90AB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A3883A8" wp14:editId="251FA91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BD50AE" w14:textId="7506E22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44F5F" w:rsidRPr="006564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3883A8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1CBD50AE" w14:textId="7506E22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44F5F" w:rsidRPr="00656429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AA77249" wp14:editId="14D82F91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857664" w14:textId="46C2142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44F5F" w:rsidRPr="006564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TRENCIN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A77249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40857664" w14:textId="46C2142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44F5F" w:rsidRPr="00656429">
                              <w:rPr>
                                <w:rFonts w:ascii="Arial" w:hAnsi="Arial" w:cs="Arial"/>
                                <w:noProof/>
                              </w:rPr>
                              <w:t>TRENCIN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003C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71B7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88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E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F8D5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0D4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05E9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4A5875F" wp14:editId="1D471C1C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180494" w14:textId="17FC1B6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44F5F" w:rsidRPr="006564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5875F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51180494" w14:textId="17FC1B6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44F5F" w:rsidRPr="00656429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E5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44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099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15A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D42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EF6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99E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6F9D4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96B53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C0E146B" wp14:editId="53323A3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2CECB4" w14:textId="37FB166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E146B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B2CECB4" w14:textId="37FB166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7AE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8D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DB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E5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6E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F0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0E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A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638D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5E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8C19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CD6E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C2646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8EF442A" wp14:editId="1E16DB5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EED1D9" w14:textId="567539B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44F5F" w:rsidRPr="0065642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F442A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EEED1D9" w14:textId="567539B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44F5F" w:rsidRPr="00656429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596E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DE19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B767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80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A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14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A9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0E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0D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E7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3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44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5D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2C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B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24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D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4B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08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1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D3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A9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54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2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32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F6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95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B5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92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2A3E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3BA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BD389B" w14:textId="7E1FFF51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44F5F">
              <w:rPr>
                <w:rFonts w:ascii="Arial" w:hAnsi="Arial"/>
                <w:lang w:eastAsia="sk-SK"/>
              </w:rPr>
              <w:t>19.3.2026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316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061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014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F1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E5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72A0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BE7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8A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47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C9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83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FDB8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8C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E035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919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25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D7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2F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A7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2DC0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1F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DBC4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624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A3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AC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FF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6F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B643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E3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95E1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0B3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73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7B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3C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FA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5A3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E2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2D0E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EB0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066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14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6B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85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9B3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92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BCEE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9CC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40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AC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41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8A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CEA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F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48C4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21A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5D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DF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28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53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7B6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5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8CAA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F0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00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DA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2B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0B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18077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7E42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8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4B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CA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3F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C2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33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17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22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27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0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02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16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FB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BE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F2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6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1A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84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1B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2DE05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C3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EC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D77887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DBAFB45" w14:textId="77777777" w:rsidR="00944C3D" w:rsidRDefault="00944C3D" w:rsidP="00944C3D">
      <w:pPr>
        <w:rPr>
          <w:rFonts w:ascii="Arial" w:hAnsi="Arial"/>
        </w:rPr>
      </w:pPr>
    </w:p>
    <w:p w14:paraId="69466F3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E247E92" w14:textId="34F941D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91883B9" w14:textId="595F6870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C82447E" w14:textId="3C36654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C8A9261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B1E6FC6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2D2CB150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9B2E5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0F12D9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13444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D3A8EBA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69B0927" w14:textId="12596E59" w:rsidR="00944C3D" w:rsidRPr="008D0433" w:rsidRDefault="00244F5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Helena Čačíková</w:t>
            </w:r>
          </w:p>
        </w:tc>
        <w:tc>
          <w:tcPr>
            <w:tcW w:w="3260" w:type="dxa"/>
            <w:vAlign w:val="center"/>
          </w:tcPr>
          <w:p w14:paraId="24BAF4C3" w14:textId="0E3767C2" w:rsidR="00944C3D" w:rsidRPr="008D0433" w:rsidRDefault="00244F5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334C9D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6242CF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A8238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0C088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53842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F51278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16A9CA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AD8DE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CE62A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D28520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F49D5F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EA17D08" w14:textId="0DD857C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44666C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BE10BE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39348B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45917C6" w14:textId="32983EA2" w:rsidR="00944C3D" w:rsidRDefault="00244F5F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18F206D6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7FCF59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2CD533A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5E6778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29518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CD3C2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6B8046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9FE9C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67D72D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4FA70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1C49DE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C8CBD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6E5297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19A8C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C5019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54A9C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A5AD0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FD7D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22510B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3DA4F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092204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91B80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8BE17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B54B31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B669F8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B026CF6" w14:textId="40DDDA0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71AE35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8FA557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AC6F1D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D37B86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DA9A9AD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0DF0121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463B1A11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463D82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182F4DA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568A2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7A3CEF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0EC834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2787947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7F826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5E0B4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8821B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316AFE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D14D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292E2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81394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F22232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CE26C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57724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6CFFB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16A71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F13F4E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A7A8A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9FCC0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05F34A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1F7353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65AA3C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E4A77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9DF80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E5439D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03B5D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0741A1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118C72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E9D203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CEA0A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9A616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3A8FBF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4D612E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3A03D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56BD9B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58B10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30D769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03E7ADB3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068BD3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3D3522C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3A834FC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5A9792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C9F0D70" w14:textId="77777777" w:rsidTr="00503750">
        <w:trPr>
          <w:trHeight w:val="302"/>
        </w:trPr>
        <w:tc>
          <w:tcPr>
            <w:tcW w:w="4510" w:type="dxa"/>
          </w:tcPr>
          <w:p w14:paraId="69FF5C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954E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EEA78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41249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71440F" w14:textId="77777777" w:rsidTr="00503750">
        <w:trPr>
          <w:trHeight w:val="302"/>
        </w:trPr>
        <w:tc>
          <w:tcPr>
            <w:tcW w:w="4510" w:type="dxa"/>
          </w:tcPr>
          <w:p w14:paraId="3CD34F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1A7D0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DE424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4474D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9773C1" w14:textId="77777777" w:rsidTr="00503750">
        <w:trPr>
          <w:trHeight w:val="302"/>
        </w:trPr>
        <w:tc>
          <w:tcPr>
            <w:tcW w:w="4510" w:type="dxa"/>
          </w:tcPr>
          <w:p w14:paraId="7A4CAC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A843A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DB49B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4CB05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0C22FA" w14:textId="77777777" w:rsidTr="00503750">
        <w:trPr>
          <w:trHeight w:val="302"/>
        </w:trPr>
        <w:tc>
          <w:tcPr>
            <w:tcW w:w="4510" w:type="dxa"/>
          </w:tcPr>
          <w:p w14:paraId="3C4074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FC608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B3AED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EC8CA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C57176" w14:textId="77777777" w:rsidTr="00503750">
        <w:trPr>
          <w:trHeight w:val="327"/>
        </w:trPr>
        <w:tc>
          <w:tcPr>
            <w:tcW w:w="4510" w:type="dxa"/>
          </w:tcPr>
          <w:p w14:paraId="64A6B2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A1319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9D481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8758D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9E77A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61664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E9DE655" w14:textId="1A02B41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A9A2AF9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76F7DC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B38332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60F111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B0EB854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EC251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C5EC90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7113FA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802BB3E" w14:textId="77777777" w:rsidTr="00503750">
        <w:tc>
          <w:tcPr>
            <w:tcW w:w="2302" w:type="dxa"/>
            <w:vAlign w:val="center"/>
          </w:tcPr>
          <w:p w14:paraId="6BC3E6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57727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72750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A4826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CEE5B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F3369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274A2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F96D1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A30FC52" w14:textId="77777777" w:rsidTr="00503750">
        <w:tc>
          <w:tcPr>
            <w:tcW w:w="15593" w:type="dxa"/>
            <w:gridSpan w:val="8"/>
            <w:vAlign w:val="center"/>
          </w:tcPr>
          <w:p w14:paraId="3BD5F5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E9C1785" w14:textId="77777777" w:rsidTr="00503750">
        <w:tc>
          <w:tcPr>
            <w:tcW w:w="2302" w:type="dxa"/>
            <w:vAlign w:val="center"/>
          </w:tcPr>
          <w:p w14:paraId="644C8B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799A31B" w14:textId="717D4A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132DA9" w14:textId="31109C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CB609E" w14:textId="6DA3B9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467E64" w14:textId="755949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6B98DF" w14:textId="04317F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D474FD" w14:textId="667E9A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98B672" w14:textId="3C73C2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5AD28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53F16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0519CEE" w14:textId="28106B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FE31A6" w14:textId="496B6E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C38951" w14:textId="75514D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7C45C" w14:textId="42D645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B4F8C2" w14:textId="59E130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B7DD35" w14:textId="3FC1DF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ADEC9A" w14:textId="3C6D68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7ACC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4C0F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FF82514" w14:textId="299A95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B36CDF" w14:textId="2619CB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648378" w14:textId="74D5E4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149857" w14:textId="7CE0BF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252449" w14:textId="70B358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EDE6D4" w14:textId="075887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BD127B" w14:textId="05915D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3CE1F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10DDA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B7CEC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289E8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AD5C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B65F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75B9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62AB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5A17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95D4801" w14:textId="77777777" w:rsidTr="00503750">
        <w:tc>
          <w:tcPr>
            <w:tcW w:w="2302" w:type="dxa"/>
            <w:vAlign w:val="center"/>
          </w:tcPr>
          <w:p w14:paraId="4FB526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395ECE8" w14:textId="178F60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AE64C2" w14:textId="5D10A6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5C56A6" w14:textId="1B3E5F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74CE8E" w14:textId="0C8C98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251CE4" w14:textId="38BDE0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D221AE" w14:textId="08455B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62FBA9" w14:textId="438BE0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BA9581" w14:textId="77777777" w:rsidTr="00503750">
        <w:tc>
          <w:tcPr>
            <w:tcW w:w="15593" w:type="dxa"/>
            <w:gridSpan w:val="8"/>
            <w:vAlign w:val="center"/>
          </w:tcPr>
          <w:p w14:paraId="2AA01E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403BFEE" w14:textId="77777777" w:rsidTr="00503750">
        <w:tc>
          <w:tcPr>
            <w:tcW w:w="2302" w:type="dxa"/>
            <w:vAlign w:val="center"/>
          </w:tcPr>
          <w:p w14:paraId="200652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D859A0E" w14:textId="0B0EC5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73D7CF" w14:textId="0F2B0B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B2066" w14:textId="7BAA7A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86E12A" w14:textId="2DE26B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78E8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839F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85EDE2" w14:textId="347CB0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CEE5A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EE6FC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E74A1EA" w14:textId="486CD9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747A6D" w14:textId="6D9C66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89A182" w14:textId="7AA789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05C003" w14:textId="494FFB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A3E7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E259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931D10" w14:textId="1729F1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F3AC7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64CEE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05E76AE" w14:textId="419BEC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FBDD54" w14:textId="2663CC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66E3EA" w14:textId="670A1C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426059" w14:textId="3714A7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7716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974F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CF68C9" w14:textId="127ED9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B038A1" w14:textId="77777777" w:rsidTr="00503750">
        <w:tc>
          <w:tcPr>
            <w:tcW w:w="2302" w:type="dxa"/>
            <w:vAlign w:val="center"/>
          </w:tcPr>
          <w:p w14:paraId="662CAC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AECE37F" w14:textId="43E915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E0687C" w14:textId="3E7731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1545B8" w14:textId="3F8AEF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209A88" w14:textId="3CF698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D522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97AE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020615" w14:textId="475E19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3D79E0" w14:textId="77777777" w:rsidTr="00503750">
        <w:tc>
          <w:tcPr>
            <w:tcW w:w="15593" w:type="dxa"/>
            <w:gridSpan w:val="8"/>
            <w:vAlign w:val="center"/>
          </w:tcPr>
          <w:p w14:paraId="1C7973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EDA884B" w14:textId="77777777" w:rsidTr="00503750">
        <w:tc>
          <w:tcPr>
            <w:tcW w:w="2302" w:type="dxa"/>
            <w:vAlign w:val="center"/>
          </w:tcPr>
          <w:p w14:paraId="23796D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45879B1" w14:textId="30464D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412E1A" w14:textId="574694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927B21" w14:textId="77A9AF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8A791B" w14:textId="6EBADB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54CBAA" w14:textId="2041FE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5FDD7" w14:textId="7CA190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B80D14" w14:textId="4302A4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871196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0AB58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86C0366" w14:textId="704B0D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2CB2391" w14:textId="3132CF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203E67" w14:textId="029E55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06CF43" w14:textId="7AB1E4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49E8A6" w14:textId="49933E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6F01B2" w14:textId="372913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A0D7E3" w14:textId="4FE45B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29E9F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ABA4D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82CE5B1" w14:textId="048927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748BE5" w14:textId="459CF1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27ACCE" w14:textId="0BB180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1D21CC" w14:textId="4CCA03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A6431C" w14:textId="173869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696543" w14:textId="03E2CF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5E77E2" w14:textId="386C36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53036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D00E8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6ED9638" w14:textId="743568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A8AA0E" w14:textId="12835E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90880A" w14:textId="216D02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BFE73C" w14:textId="4C806A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16CF85" w14:textId="6003A6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2422A5" w14:textId="07834A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51DB32" w14:textId="19431D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7B2DF6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5B6522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4B1A2A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69F2E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3BE3F11" w14:textId="44DD6B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8645A5" w14:textId="7D52F9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2A95F2" w14:textId="28B6DD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C737EF" w14:textId="067248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B9AF8E" w14:textId="03F749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90AB5C" w14:textId="62F35A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0ABAEB" w14:textId="40E29B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927EB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DBB01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A29AB0A" w14:textId="38D13A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936A3C" w14:textId="00AA6E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5F6434" w14:textId="62405C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93E1A6" w14:textId="739CD7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449770" w14:textId="1DABF7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728060" w14:textId="518725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B3B0CD" w14:textId="5556CE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140EF2" w14:textId="77777777" w:rsidR="00944C3D" w:rsidRDefault="00944C3D" w:rsidP="00944C3D">
      <w:pPr>
        <w:rPr>
          <w:rFonts w:ascii="Arial" w:hAnsi="Arial"/>
          <w:b/>
        </w:rPr>
      </w:pPr>
    </w:p>
    <w:p w14:paraId="478E131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0DEC030" w14:textId="77777777" w:rsidTr="00503750">
        <w:tc>
          <w:tcPr>
            <w:tcW w:w="1944" w:type="dxa"/>
            <w:vAlign w:val="center"/>
          </w:tcPr>
          <w:p w14:paraId="307EFD2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2C354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A7D6D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8F069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A07A7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2B0A2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D6078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905C8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DFAF2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F3B21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A7A12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83769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7737BDB" w14:textId="77777777" w:rsidTr="00503750">
        <w:tc>
          <w:tcPr>
            <w:tcW w:w="15685" w:type="dxa"/>
            <w:gridSpan w:val="12"/>
            <w:vAlign w:val="center"/>
          </w:tcPr>
          <w:p w14:paraId="7C7FA1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1B32ACD" w14:textId="77777777" w:rsidTr="00503750">
        <w:tc>
          <w:tcPr>
            <w:tcW w:w="1944" w:type="dxa"/>
            <w:vAlign w:val="center"/>
          </w:tcPr>
          <w:p w14:paraId="34634A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02E6824" w14:textId="51652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5E2423" w14:textId="6504EF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99D449C" w14:textId="35601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5DCBBE" w14:textId="7C3C22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5E2545" w14:textId="5756C0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C89B9C" w14:textId="2D6B3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069DD1" w14:textId="52383E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E13537" w14:textId="63D1D9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C35419" w14:textId="7801A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7E2A1C" w14:textId="44432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2244B8" w14:textId="51C7FC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5E3903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17DB9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F4D4083" w14:textId="0B4469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1B0E265" w14:textId="22C0AA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E9F974" w14:textId="781AFF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13E343" w14:textId="2E5809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023F28" w14:textId="285BBA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3DB5C1" w14:textId="38A217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7266E2" w14:textId="097275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E1C7AA" w14:textId="2F86B8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B59D3F" w14:textId="607E63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5E6794" w14:textId="3AE58F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B895F9" w14:textId="175C66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2288A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FBE13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A0BDA3A" w14:textId="7C34A2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3BFA29D" w14:textId="20C41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9CE15B5" w14:textId="49E9BB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23B532" w14:textId="1CF47C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EAFCFB" w14:textId="50F0E7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F7FD68" w14:textId="440919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C1388C" w14:textId="3E25FC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A354C9" w14:textId="74E5A2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F87BA9" w14:textId="027D93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DACD7AB" w14:textId="34753D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DA635C" w14:textId="02D50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DA5FA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2E14C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83CE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489F7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DF80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8588E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84D24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27DC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DFA5E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8F7B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2E774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47B82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4958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AD9306B" w14:textId="77777777" w:rsidTr="00503750">
        <w:tc>
          <w:tcPr>
            <w:tcW w:w="1944" w:type="dxa"/>
            <w:vAlign w:val="center"/>
          </w:tcPr>
          <w:p w14:paraId="6593D9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40CE203" w14:textId="4DEE58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D47825B" w14:textId="5E2D7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B609AE0" w14:textId="2549FF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225798" w14:textId="624DBF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87425B" w14:textId="46CDA9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095241" w14:textId="191F50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A58678" w14:textId="6963D5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2470FF" w14:textId="58ABBC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FEACF" w14:textId="445015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AFF0EC" w14:textId="2621B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BBA72F7" w14:textId="69E86E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34B84C" w14:textId="77777777" w:rsidTr="00503750">
        <w:tc>
          <w:tcPr>
            <w:tcW w:w="15685" w:type="dxa"/>
            <w:gridSpan w:val="12"/>
            <w:vAlign w:val="center"/>
          </w:tcPr>
          <w:p w14:paraId="692345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36C296E" w14:textId="77777777" w:rsidTr="00503750">
        <w:tc>
          <w:tcPr>
            <w:tcW w:w="1944" w:type="dxa"/>
            <w:vAlign w:val="center"/>
          </w:tcPr>
          <w:p w14:paraId="468EE2C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29F85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CDFAD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FFB5DA" w14:textId="034627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F04116" w14:textId="1AFA21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FDE17A" w14:textId="2890C6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BFE229" w14:textId="60AB04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53F465" w14:textId="50AA7A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D394B1" w14:textId="0187C1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FC2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284A4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5B81E38" w14:textId="63903C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DD7400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77E27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DC59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1299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387A5E7" w14:textId="5C5C94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F443F9" w14:textId="7BCCAD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E04BA7" w14:textId="59E8C6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C2EEE0" w14:textId="18513A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5303D6" w14:textId="626C6E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C6D0E7" w14:textId="1F098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491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9CC6E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2B27273" w14:textId="34D58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5C5C73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4B816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5354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8399A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4DFAA91" w14:textId="33672A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9F7FA7" w14:textId="412EDA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F0F0A0" w14:textId="0715C1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4C047D" w14:textId="4F0B02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550B7F" w14:textId="6D4E76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A6EA0B" w14:textId="11122F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6D78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2C1C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052D904" w14:textId="3737B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D453D4" w14:textId="77777777" w:rsidTr="00503750">
        <w:tc>
          <w:tcPr>
            <w:tcW w:w="1944" w:type="dxa"/>
            <w:vAlign w:val="center"/>
          </w:tcPr>
          <w:p w14:paraId="335374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39AF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7683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FA3CF2F" w14:textId="46AA76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504445" w14:textId="1BF71E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57F133" w14:textId="01377D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CCD4BF" w14:textId="779D7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0A651A" w14:textId="143F16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D55563" w14:textId="62B45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3980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E081C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837FC3C" w14:textId="66ECF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B9D7ED" w14:textId="77777777" w:rsidTr="00503750">
        <w:tc>
          <w:tcPr>
            <w:tcW w:w="15685" w:type="dxa"/>
            <w:gridSpan w:val="12"/>
            <w:vAlign w:val="center"/>
          </w:tcPr>
          <w:p w14:paraId="1AA0B1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A13DD05" w14:textId="77777777" w:rsidTr="00503750">
        <w:tc>
          <w:tcPr>
            <w:tcW w:w="1944" w:type="dxa"/>
            <w:vAlign w:val="center"/>
          </w:tcPr>
          <w:p w14:paraId="719D6A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F1EB8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8A8C1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19D293" w14:textId="02477D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B02002" w14:textId="4F55D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C88E98" w14:textId="0A57E3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133AF4" w14:textId="61E85B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C99C67" w14:textId="7A207F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81D544" w14:textId="2BE563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DF4DDF" w14:textId="76F763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BB3861" w14:textId="667C90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46ECF4E" w14:textId="43D0EB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304D2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712E2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A771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6233B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0B46743" w14:textId="647765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EA36E6" w14:textId="742B23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491348" w14:textId="4E278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75A991" w14:textId="6E2FFD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F6F59E" w14:textId="6EC9DC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399559" w14:textId="2F6763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236734" w14:textId="6AA025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3AF0A2" w14:textId="3E95B6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2E6047" w14:textId="54CA23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51182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D0C7D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349AB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36B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983D8C8" w14:textId="215041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203391" w14:textId="2FDE3F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672362" w14:textId="667BB1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C53B0D" w14:textId="1678E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770A09" w14:textId="54F4E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C8CA78" w14:textId="664D32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0C3736" w14:textId="1A24A1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6AECF62" w14:textId="659320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B56C85C" w14:textId="14ABA1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A3C6B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118B3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BA002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7B6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C5CF3E4" w14:textId="4E6F82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055795" w14:textId="0DE0A3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FDBC3B" w14:textId="7CC1D9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2AF9C1" w14:textId="6433FF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BC1E2F" w14:textId="6247E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DEA5F9" w14:textId="4A6FD6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922470" w14:textId="51D71B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C8CB495" w14:textId="378B2D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F86E13" w14:textId="40FC0B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AFC452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30B1E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857478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E0B48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1E6076A" w14:textId="416AD5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0B73F7A" w14:textId="5B9CF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10B2095" w14:textId="3C38F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EDD83B" w14:textId="6A37B2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8D430D" w14:textId="345BF1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52079E" w14:textId="75FD23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FAED39" w14:textId="62AEAA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96B7FB9" w14:textId="518827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C0F91C7" w14:textId="2E44A9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587A9F" w14:textId="5D67D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65255D" w14:textId="77DED1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4C343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75F47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D48D9B2" w14:textId="0557C2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ED443AE" w14:textId="082424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0351EAA" w14:textId="0BB3BF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E618EE" w14:textId="169AF8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572CA4" w14:textId="481D17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58710B" w14:textId="485919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F57A68" w14:textId="7BE1C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659F3B" w14:textId="083021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9A5DCB" w14:textId="430E0D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20D19E6" w14:textId="419339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BA76EA2" w14:textId="77E5B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7BE31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C3E3A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00CED7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E6E879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A0BD3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22C8DA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0A1607F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15489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320E9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8CC6D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9FFA1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6EE79D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19FCAC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1B5CA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561CDB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E84781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7BFF2E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07B319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0C27C8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B5F10A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C630B0C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90FA1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07BE1C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235704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4C7D28A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5EABA6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A3264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A36D6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E4D551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20E4C3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31EE8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3D358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688D2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ED86D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FFDED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B8737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EFCDE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E619A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F6EB15B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77414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B3FBE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78419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1CB2F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AEB53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0F76F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49DAAB7" w14:textId="77777777" w:rsidTr="00503750">
        <w:trPr>
          <w:trHeight w:val="1073"/>
        </w:trPr>
        <w:tc>
          <w:tcPr>
            <w:tcW w:w="3614" w:type="dxa"/>
            <w:vMerge/>
          </w:tcPr>
          <w:p w14:paraId="3496D9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A2DB2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63191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69F48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79D07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E3D2F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C44C0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7970B56" w14:textId="77777777" w:rsidTr="00503750">
        <w:trPr>
          <w:trHeight w:val="283"/>
        </w:trPr>
        <w:tc>
          <w:tcPr>
            <w:tcW w:w="3614" w:type="dxa"/>
          </w:tcPr>
          <w:p w14:paraId="4FAAEF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A52E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B05A3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27131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B774B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997A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CF394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B6E7E95" w14:textId="77777777" w:rsidTr="00503750">
        <w:trPr>
          <w:trHeight w:val="283"/>
        </w:trPr>
        <w:tc>
          <w:tcPr>
            <w:tcW w:w="3614" w:type="dxa"/>
          </w:tcPr>
          <w:p w14:paraId="789AD6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3075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90A65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EE108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A070F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BE91E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93A44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40E9EE9" w14:textId="77777777" w:rsidTr="00503750">
        <w:trPr>
          <w:trHeight w:val="283"/>
        </w:trPr>
        <w:tc>
          <w:tcPr>
            <w:tcW w:w="3614" w:type="dxa"/>
          </w:tcPr>
          <w:p w14:paraId="38FAFB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F9375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71263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77DB4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C7413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289A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CAAEB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FF302C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8BE2D4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25AA23B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2DB3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F53E4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076E0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B853F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1D96C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D2EA3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14608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6BB6F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FB88A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F235D9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29014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38ECC3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CAE87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544D8F2" w14:textId="45FA0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43B334" w14:textId="4EAD6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3E8BF6" w14:textId="2DF8E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8C2D70" w14:textId="177957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B8100F" w14:textId="617907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4CD85C" w14:textId="0D2CE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14EAC9" w14:textId="4C6C9D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7FDEAF" w14:textId="3360A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CDAA2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3D68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6ECF566" w14:textId="2E51C0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8F2158" w14:textId="16DF61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FF1E42" w14:textId="438C0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38BC65" w14:textId="015B13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A03041" w14:textId="3B6960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6804FC" w14:textId="713ACE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93E314" w14:textId="5F486B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67B648F" w14:textId="1AD371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B1F2C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064D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BCD6B7B" w14:textId="5E2C4D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A13D79" w14:textId="7BA567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C04B76" w14:textId="6EE0A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1BB520" w14:textId="3D638A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005C80" w14:textId="04739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E9661A" w14:textId="3F0BB4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FED7DA" w14:textId="226DEE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AB88F6" w14:textId="73ABBB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DDF9A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3BB72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928E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0F277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DB3A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52C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40B08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5E8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3A1C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1816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33F22E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C02BA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0577C49" w14:textId="3060A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47D576" w14:textId="01778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D4DAA6" w14:textId="4A4ADA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D4D06B" w14:textId="67B878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4C88F7" w14:textId="7E4542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2F3B62" w14:textId="5FA84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05D54D" w14:textId="7631D6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D4B560" w14:textId="0A4DC5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90065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829E7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58D689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24F8CB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0D7591F" w14:textId="61E471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82DD18" w14:textId="422738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68ABAD" w14:textId="44D370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8ECA0A" w14:textId="441E0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E9B254" w14:textId="07F65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6B3268" w14:textId="754069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799D37" w14:textId="3BD38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8913439" w14:textId="3AB447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A4712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F33D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A81C7F2" w14:textId="33B9E5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E066E1" w14:textId="0861E3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D7A904" w14:textId="63F352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7BF224" w14:textId="5EB720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053A4D" w14:textId="38EF7A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9A730B" w14:textId="3801D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3C2305" w14:textId="1099D8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184F3C" w14:textId="344B6F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B5D2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B960C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6782687" w14:textId="5503C1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B001A" w14:textId="02CC27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EFD769" w14:textId="0C7B9E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27BBA0" w14:textId="3E7D36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55B2EE" w14:textId="52D44F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BE2B15" w14:textId="11ABD9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877735" w14:textId="675E9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F4F708" w14:textId="449829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3CB7D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554E9B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5962151" w14:textId="66755E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88D721" w14:textId="22364B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B1B108" w14:textId="0210DD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E1418C" w14:textId="5C1CC9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9C4FD4" w14:textId="1D3A99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AF6C27" w14:textId="461506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D502FC" w14:textId="7A9246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FE07030" w14:textId="6FE156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18FBA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4652A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8F194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7AF2A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4BC11B1" w14:textId="68A553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FF740A" w14:textId="24892B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137B13" w14:textId="76A31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6560C4" w14:textId="292A1C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3E2961" w14:textId="07637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C63079" w14:textId="12351A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3E81AC" w14:textId="657BAC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0019D05" w14:textId="48FD6B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1984C7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6D1F18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F2BDFC6" w14:textId="0F6C68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3481F4" w14:textId="512228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6A2B02" w14:textId="701B71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00BC80" w14:textId="04D1EF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4C4D00" w14:textId="612AD0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32ABF3" w14:textId="0A6CA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FB76E7" w14:textId="1653A9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30D30E4" w14:textId="2CEC9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0799F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AB54A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7DA7689" w14:textId="2FB5194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3023B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B6BC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5EBE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B49EC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3BD4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4FDE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1B0D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E7FF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3592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3E5B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4C054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7407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5E2E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3A45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9213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0FF1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A05B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D63E5D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E23430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9CF9486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B81B405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05418A54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09E3E7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07312E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04C2E4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43BB63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06EB20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B29DD68" w14:textId="77777777" w:rsidTr="00503750">
        <w:trPr>
          <w:trHeight w:val="437"/>
        </w:trPr>
        <w:tc>
          <w:tcPr>
            <w:tcW w:w="2594" w:type="dxa"/>
          </w:tcPr>
          <w:p w14:paraId="3E645F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2BBB3607" w14:textId="08B29AD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8147120" w14:textId="440747F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344B682" w14:textId="2E06198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E1A89EC" w14:textId="37DDA5A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F9A4D5C" w14:textId="77777777" w:rsidTr="00503750">
        <w:trPr>
          <w:trHeight w:val="420"/>
        </w:trPr>
        <w:tc>
          <w:tcPr>
            <w:tcW w:w="2594" w:type="dxa"/>
          </w:tcPr>
          <w:p w14:paraId="001F9A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578550C6" w14:textId="5C30E40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078AE20" w14:textId="3221E77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0BCBC99" w14:textId="2B32243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39BEB30" w14:textId="5711951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A673157" w14:textId="77777777" w:rsidTr="00503750">
        <w:trPr>
          <w:trHeight w:val="630"/>
        </w:trPr>
        <w:tc>
          <w:tcPr>
            <w:tcW w:w="2594" w:type="dxa"/>
          </w:tcPr>
          <w:p w14:paraId="2D9669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7E55BFD2" w14:textId="45967D8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AACD8B8" w14:textId="7110CB8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402E762" w14:textId="471183D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E735A97" w14:textId="2F555B6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B78F35" w14:textId="77777777" w:rsidTr="00503750">
        <w:trPr>
          <w:trHeight w:val="420"/>
        </w:trPr>
        <w:tc>
          <w:tcPr>
            <w:tcW w:w="2594" w:type="dxa"/>
          </w:tcPr>
          <w:p w14:paraId="23DCB2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64B1B3DA" w14:textId="581F1E3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04D97A7" w14:textId="66B1E78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BBF92E6" w14:textId="0BA2515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F7341FE" w14:textId="3217456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158DAC2" w14:textId="77777777" w:rsidTr="00503750">
        <w:trPr>
          <w:trHeight w:val="437"/>
        </w:trPr>
        <w:tc>
          <w:tcPr>
            <w:tcW w:w="2594" w:type="dxa"/>
          </w:tcPr>
          <w:p w14:paraId="03FDA7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3505B7D6" w14:textId="253A0E3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76A5D11" w14:textId="5F6A561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681243B" w14:textId="0E14A09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35790C0" w14:textId="18B3610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6AA38A6" w14:textId="77777777" w:rsidTr="00503750">
        <w:trPr>
          <w:trHeight w:val="420"/>
        </w:trPr>
        <w:tc>
          <w:tcPr>
            <w:tcW w:w="2594" w:type="dxa"/>
          </w:tcPr>
          <w:p w14:paraId="78CD297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71BD27D3" w14:textId="1B2F070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0ADC942" w14:textId="34A41BA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60EA958" w14:textId="75F43E3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B834992" w14:textId="666EF25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B4C08E5" w14:textId="77777777" w:rsidR="00944C3D" w:rsidRDefault="00944C3D" w:rsidP="00944C3D">
      <w:pPr>
        <w:rPr>
          <w:rFonts w:ascii="Arial" w:hAnsi="Arial"/>
          <w:b/>
        </w:rPr>
      </w:pPr>
    </w:p>
    <w:p w14:paraId="4EFDE71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1D7F5E29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7D9707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2604CD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142AC0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15CF31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489BD6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D2B244A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A4C16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141929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46414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E772D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7B56E4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6B1BF0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29DD42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840EB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D8633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30985D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16C127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0B02BB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2E08D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BB3C2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9267C8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7551FF1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65B36D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F70E3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8C99C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A4134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185AB9F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717F8EF" w14:textId="77777777" w:rsidTr="00503750">
        <w:tc>
          <w:tcPr>
            <w:tcW w:w="2835" w:type="dxa"/>
            <w:vAlign w:val="center"/>
          </w:tcPr>
          <w:p w14:paraId="4015B8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C4644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ECEF7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4FF03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62CA2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96A1E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17D753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DB5C7B0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1BA5CC3" w14:textId="3318878D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859D06" w14:textId="557186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E5D68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62FF3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E5871E" w14:textId="72D030F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C7F1D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505DD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D03C5CC" w14:textId="6322D9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C7D58A" w14:textId="10BC99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57CB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38F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2F39C4" w14:textId="2EFEFB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D1CF4B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49687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DC8AB01" w14:textId="1088C7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555408" w14:textId="19109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856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690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3C5692" w14:textId="251A8D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1D5ED2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580A49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DA69839" w14:textId="708F00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2A77C2" w14:textId="143948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411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43B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C55D6C6" w14:textId="539871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DB60CE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5CB5F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61D8614" w14:textId="0BEFBF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AD8FA5" w14:textId="6534C6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6C9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52B7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5AAE3E" w14:textId="177E48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95616D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B1DA8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BCFBB7E" w14:textId="7D9E7E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5898DA" w14:textId="08CEE5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ECD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5B63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F3F89C" w14:textId="60B19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A7DAD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8C743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F765CF8" w14:textId="5A11D14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D98883" w14:textId="2500877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56CB2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BC6E8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9E94FD1" w14:textId="009D056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0845D9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107A69A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D8F2AA0" w14:textId="73A1CA2D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8631D4F" w14:textId="77777777" w:rsidR="00944C3D" w:rsidRDefault="00944C3D" w:rsidP="00944C3D">
      <w:pPr>
        <w:rPr>
          <w:rFonts w:ascii="Arial" w:hAnsi="Arial"/>
          <w:b/>
        </w:rPr>
      </w:pPr>
    </w:p>
    <w:p w14:paraId="7D6829CD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962A1E1" w14:textId="77777777" w:rsidTr="00503750">
        <w:tc>
          <w:tcPr>
            <w:tcW w:w="2835" w:type="dxa"/>
            <w:vAlign w:val="center"/>
          </w:tcPr>
          <w:p w14:paraId="20188F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957BF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64E60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7E122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303AF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F6D26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063D093D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7E8E2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C5260F7" w14:textId="1B0E20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5EB314" w14:textId="6286B1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08E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984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BB2310" w14:textId="162CE0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612E4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E9816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B9B15E1" w14:textId="16EBD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A33739" w14:textId="119916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8A61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82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584523" w14:textId="1B0ACF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02F8E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43916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D12128D" w14:textId="4230F6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5E9804" w14:textId="5C41A0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FAC7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CE7C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95985C" w14:textId="247F64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AA149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E14B7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BDED80E" w14:textId="1E1A8C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135618" w14:textId="4BDBC0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DAB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607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8F61DC" w14:textId="6BEF58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B8406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FE5566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C315E74" w14:textId="231CC81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014D39" w14:textId="381442A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FC6FA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55363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0E7556" w14:textId="0A394F2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88B994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E849EF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322CF48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0D390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F5385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D35F6AD" w14:textId="77777777" w:rsidTr="00503750">
        <w:trPr>
          <w:trHeight w:val="699"/>
        </w:trPr>
        <w:tc>
          <w:tcPr>
            <w:tcW w:w="3502" w:type="dxa"/>
            <w:vMerge/>
          </w:tcPr>
          <w:p w14:paraId="01AE6D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B9BB0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ED85B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963E45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A44EF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1B5A0A7" w14:textId="46B2531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FE1180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B73CD8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83CAE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AFE97B2" w14:textId="1A63839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40E80E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19905D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49F68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26903DD" w14:textId="1BD57AAD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1C5F0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681CE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D2D34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5A80A4DD" w14:textId="77777777" w:rsidTr="00503750">
        <w:trPr>
          <w:trHeight w:val="593"/>
        </w:trPr>
        <w:tc>
          <w:tcPr>
            <w:tcW w:w="3497" w:type="dxa"/>
          </w:tcPr>
          <w:p w14:paraId="2F003D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73342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485C2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93761A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41A7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5BA0A7B" w14:textId="429F33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30EE6B" w14:textId="455201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B9124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A92065" w14:textId="367E552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F4CCAC2" w14:textId="618172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0B6F49" w14:textId="71E667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C8C8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3FEB73D" w14:textId="3DDA981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DC84E4A" w14:textId="7F95F9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705063" w14:textId="1183BD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83013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B505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78E8F5F" w14:textId="17B90F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1F0155" w14:textId="171930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B00E8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7D21450" w14:textId="1F1826E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621488" w14:textId="39E5E8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BA8C96" w14:textId="415823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628BA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2A98E0" w14:textId="1DA4BF6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F37B3EC" w14:textId="6D06DF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FE49CF" w14:textId="360A7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850B1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39540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FE74AE3" w14:textId="184EDB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30BB0F" w14:textId="1E69A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C4F9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062BC6" w14:textId="5CC303F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C9FEEE" w14:textId="188E76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45CC8D" w14:textId="614D7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DAA1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4AEA50D" w14:textId="4347B8B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AFEBD30" w14:textId="4B5ED7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ACAFA2" w14:textId="4F559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20CA8A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E71DE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16DCC6B" w14:textId="6E7846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47E4C9" w14:textId="7F7C20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8DFDD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E06C99A" w14:textId="4B55D2C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570FEFF" w14:textId="68B2B1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F3659D" w14:textId="4F053E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C1670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0511295" w14:textId="284A935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4284F2" w14:textId="39F7BD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F2EED6" w14:textId="4C8406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9B395C" w14:textId="77777777" w:rsidR="00944C3D" w:rsidRDefault="00944C3D" w:rsidP="00944C3D">
      <w:pPr>
        <w:rPr>
          <w:rFonts w:ascii="Arial" w:hAnsi="Arial"/>
          <w:b/>
        </w:rPr>
      </w:pPr>
    </w:p>
    <w:p w14:paraId="28F45DE2" w14:textId="77777777" w:rsidR="00944C3D" w:rsidRDefault="00944C3D" w:rsidP="00944C3D">
      <w:pPr>
        <w:rPr>
          <w:rFonts w:ascii="Arial" w:hAnsi="Arial"/>
          <w:b/>
        </w:rPr>
      </w:pPr>
    </w:p>
    <w:p w14:paraId="41C26A50" w14:textId="77777777" w:rsidR="00944C3D" w:rsidRDefault="00944C3D" w:rsidP="00944C3D">
      <w:pPr>
        <w:rPr>
          <w:rFonts w:ascii="Arial" w:hAnsi="Arial"/>
          <w:b/>
        </w:rPr>
      </w:pPr>
    </w:p>
    <w:p w14:paraId="5A755647" w14:textId="77777777" w:rsidR="00944C3D" w:rsidRDefault="00944C3D" w:rsidP="00944C3D">
      <w:pPr>
        <w:rPr>
          <w:rFonts w:ascii="Arial" w:hAnsi="Arial"/>
          <w:b/>
        </w:rPr>
      </w:pPr>
    </w:p>
    <w:p w14:paraId="627BCC1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17901276" w14:textId="77777777" w:rsidTr="00503750">
        <w:tc>
          <w:tcPr>
            <w:tcW w:w="2622" w:type="dxa"/>
            <w:vAlign w:val="center"/>
          </w:tcPr>
          <w:p w14:paraId="42526B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EE279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14962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74FC1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9B121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B5B28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330D6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3AFA3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4331A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503478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D20F9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04AE317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9DBD1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70F82BFD" w14:textId="11B85B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BC86A3" w14:textId="6883D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8613A1" w14:textId="38CDA1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ABB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9AEE20" w14:textId="7253EF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8FF2F8" w14:textId="77777777" w:rsidTr="00503750">
        <w:tc>
          <w:tcPr>
            <w:tcW w:w="2622" w:type="dxa"/>
            <w:vAlign w:val="center"/>
          </w:tcPr>
          <w:p w14:paraId="29AD8F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27594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3C1D889" w14:textId="01C054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9CF256" w14:textId="7260B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09B3AC" w14:textId="617013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3E8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A69ADE" w14:textId="361B6B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37F6F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68D0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A01CF19" w14:textId="0F4B84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72C627" w14:textId="2B20B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28985D" w14:textId="193E7D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6A0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4B7798" w14:textId="0CB080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A0DA4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09EE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B1CA623" w14:textId="5BE066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1E8C9E" w14:textId="2302CE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0565A3" w14:textId="77A56C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18E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A3BD46" w14:textId="48B516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AF060E" w14:textId="77777777" w:rsidTr="00503750">
        <w:tc>
          <w:tcPr>
            <w:tcW w:w="2622" w:type="dxa"/>
            <w:vAlign w:val="center"/>
          </w:tcPr>
          <w:p w14:paraId="21E2CA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477FD7D" w14:textId="72C37A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33765.00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444E25" w14:textId="1695F6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26515.00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76C1F4" w14:textId="012DBD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13048.00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FB5F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8490AC" w14:textId="6FEB3E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47232.00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B564E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A880C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04D7956" w14:textId="142737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34A007" w14:textId="74F3F7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EBE079" w14:textId="459F04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0F3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CC9D25" w14:textId="065440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C2B593" w14:textId="77777777" w:rsidTr="00503750">
        <w:tc>
          <w:tcPr>
            <w:tcW w:w="2622" w:type="dxa"/>
            <w:vAlign w:val="center"/>
          </w:tcPr>
          <w:p w14:paraId="72ED41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3099713" w14:textId="018CF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F579A8" w14:textId="3C5703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49265A" w14:textId="3B2964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5142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7139CA" w14:textId="6CDE74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83155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0BCB545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134B1E1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9D6C5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F6E6A50" w14:textId="21AC35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F1650A" w14:textId="1F3C9D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BE12A4" w14:textId="721E4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DDE7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0830F6" w14:textId="323634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3B572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CD3D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3C4FFD4" w14:textId="776C89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972EE6" w14:textId="7B0A37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EF00F3" w14:textId="73799F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044A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AA5995" w14:textId="20A36E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D08EA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98AA1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65F7FA2" w14:textId="7E0310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B023B3" w14:textId="25CCE6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564632" w14:textId="78496D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CFC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1A0F7A" w14:textId="7E5219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406376" w14:textId="77777777" w:rsidTr="00503750">
        <w:tc>
          <w:tcPr>
            <w:tcW w:w="2622" w:type="dxa"/>
            <w:vAlign w:val="center"/>
          </w:tcPr>
          <w:p w14:paraId="5AFD02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3761F294" w14:textId="696B69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3A3EBC3" w14:textId="2EBE1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986312" w14:textId="19693D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1D6B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A29BD1" w14:textId="5397E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11A867" w14:textId="77777777" w:rsidTr="00503750">
        <w:tc>
          <w:tcPr>
            <w:tcW w:w="2622" w:type="dxa"/>
            <w:vAlign w:val="center"/>
          </w:tcPr>
          <w:p w14:paraId="68348B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2C90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2F52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77C0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3244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7CD5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20DF19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2762E9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AE53E88" w14:textId="56D0B44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33765.00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9C9052" w14:textId="05980B9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26515.00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596B00" w14:textId="558931D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13048.00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6ACC0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2330A5" w14:textId="6446B99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47232.00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BF960C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01A98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63472319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FD24D1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1E4D83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F7A84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1A589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CC6536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5BF90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A3982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D7DC23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6DFD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0A3F86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BF18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908B4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03CE2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90BF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15C2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DE411E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8451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196FB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FDE703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EF30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2D67D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6F5F61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3509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232A1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B12543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A55B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CAF4C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F1C95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F273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C407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B6893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36CC6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339A8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3BAFAD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799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4B3B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D3348B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754A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3B6FE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5406B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0DD07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5A4E5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AFB71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03FC9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EFD002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2587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3DD7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8AA6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4E85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BB17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E86328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DB3C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58A2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B66E7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AD32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B9FF9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88F048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8FE6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852C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BFF05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DD83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80A9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B029A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600F88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4A46E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8FD8A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37831F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7DBCCCEA" w14:textId="77777777" w:rsidTr="00503750">
        <w:tc>
          <w:tcPr>
            <w:tcW w:w="2835" w:type="dxa"/>
            <w:vAlign w:val="center"/>
          </w:tcPr>
          <w:p w14:paraId="45210D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01363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2E2B2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DE947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96ECF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B288D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8E9A860" w14:textId="77777777" w:rsidTr="00503750">
        <w:tc>
          <w:tcPr>
            <w:tcW w:w="2835" w:type="dxa"/>
            <w:vAlign w:val="center"/>
          </w:tcPr>
          <w:p w14:paraId="4F0E17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AA7A7DE" w14:textId="7DA0A2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DFD5DA" w14:textId="4BE7A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1BDCBE" w14:textId="764378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F048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2C84A5" w14:textId="58678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A4BE4E" w14:textId="77777777" w:rsidTr="00503750">
        <w:tc>
          <w:tcPr>
            <w:tcW w:w="2835" w:type="dxa"/>
            <w:vAlign w:val="center"/>
          </w:tcPr>
          <w:p w14:paraId="46ED3D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64CBF59" w14:textId="4E9747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556AB6" w14:textId="27F62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EB967D" w14:textId="45A17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F93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1E4E0B" w14:textId="3C44F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38A82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425AD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46B8E3C" w14:textId="1715CA2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3C391D" w14:textId="5C53845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67D28A" w14:textId="4834AE8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05037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6419A4" w14:textId="2A86325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C2E5680" w14:textId="77777777" w:rsidTr="00503750">
        <w:tc>
          <w:tcPr>
            <w:tcW w:w="2835" w:type="dxa"/>
            <w:vAlign w:val="center"/>
          </w:tcPr>
          <w:p w14:paraId="4698D3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FF16AC7" w14:textId="09D627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9A45E3" w14:textId="10A77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77D708" w14:textId="66577C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80FE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C0028B" w14:textId="13D087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5E82C3" w14:textId="77777777" w:rsidTr="00503750">
        <w:tc>
          <w:tcPr>
            <w:tcW w:w="2835" w:type="dxa"/>
            <w:vAlign w:val="center"/>
          </w:tcPr>
          <w:p w14:paraId="48B95B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9FF846C" w14:textId="415B93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87E506" w14:textId="648662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69DD17" w14:textId="6DBD95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538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8473E2" w14:textId="4C4623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7C694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8CB4EA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A943D86" w14:textId="792BE07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08F8A6" w14:textId="75557DC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37D046" w14:textId="6E22247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3DC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8885A9" w14:textId="1783056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3F339F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3DEB9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2862499" w14:textId="6E875F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36D9FE" w14:textId="6C50B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55F25C" w14:textId="2D600D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3FB4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08D0CD" w14:textId="7D0F6F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AC2AD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0F51A6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7CEED470" w14:textId="77777777" w:rsidTr="00503750">
        <w:tc>
          <w:tcPr>
            <w:tcW w:w="2552" w:type="dxa"/>
            <w:vAlign w:val="center"/>
          </w:tcPr>
          <w:p w14:paraId="7603C6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09CFD8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05A7D8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132D85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54668A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F0DA5C7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7158C6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5BC23F4" w14:textId="380469B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DBC3975" w14:textId="77C5DA9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48F5140C" w14:textId="60B7A61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7D0EE254" w14:textId="0F0791F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C0EA5C5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099DA7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002EA12E" w14:textId="11D8B73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7EA1B7C" w14:textId="4824FE8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B2D1940" w14:textId="0BF676B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5C2E6CBE" w14:textId="3911975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8FA666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938918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C0D724B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A32F2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F8493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FCF4BB8" w14:textId="77777777" w:rsidTr="00503750">
        <w:tc>
          <w:tcPr>
            <w:tcW w:w="4395" w:type="dxa"/>
            <w:vMerge/>
          </w:tcPr>
          <w:p w14:paraId="4AE6734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5E212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CEB09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CB38E1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98BF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50187A9" w14:textId="3C3E39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BE46E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FD54E3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F6012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3B49C84" w14:textId="464E4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  <w:lang w:eastAsia="sk-SK"/>
              </w:rPr>
              <w:t>1574.97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2E5400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23FF728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52664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CE5B342" w14:textId="19276CA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1574.97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1AB2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9B4DDC0" w14:textId="77777777" w:rsidTr="00503750">
        <w:tc>
          <w:tcPr>
            <w:tcW w:w="4395" w:type="dxa"/>
            <w:vAlign w:val="center"/>
          </w:tcPr>
          <w:p w14:paraId="5AF974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EFD0136" w14:textId="0DF17A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24469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E2B1226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AAC19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7504699" w14:textId="7D5428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DB1197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C111DC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563F17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632CB15" w14:textId="34A1204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A593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726DFF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7AF70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06B3F27" w14:textId="18D3AFE5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54449.00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6282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96BC926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710814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7DA6BBA6" w14:textId="77777777" w:rsidTr="00503750">
        <w:tc>
          <w:tcPr>
            <w:tcW w:w="4395" w:type="dxa"/>
            <w:vAlign w:val="center"/>
          </w:tcPr>
          <w:p w14:paraId="4F3C962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25823E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6A669D2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31B8F0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079C62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AB33036" w14:textId="68FA231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74D7F5B" w14:textId="0EC9DFC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39A1972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34B49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A48D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7228D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8A46BA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9CF16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8B1A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1C54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7AE2BC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6C220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107461AF" w14:textId="4F7AD389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BD4397C" w14:textId="779F27EF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2118F87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FD15F8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E4BBFB3" w14:textId="499EBE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060C45" w14:textId="665FB3E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6BC0D6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5BF13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41333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C45C6FC" w14:textId="77777777" w:rsidTr="00503750">
        <w:tc>
          <w:tcPr>
            <w:tcW w:w="1843" w:type="dxa"/>
            <w:vAlign w:val="center"/>
          </w:tcPr>
          <w:p w14:paraId="5957220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EC0ED8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A64904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F00F8C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3538D4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75ED69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C5B793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D939BA8" w14:textId="77777777" w:rsidTr="00503750">
        <w:tc>
          <w:tcPr>
            <w:tcW w:w="1843" w:type="dxa"/>
            <w:vAlign w:val="center"/>
          </w:tcPr>
          <w:p w14:paraId="7BEF9E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2A305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17F8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AF40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33E21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1A23C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E8EB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62C376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2C742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7144FF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F0D3C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DB0B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36498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2908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40AC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034037F" w14:textId="77777777" w:rsidTr="00503750">
        <w:tc>
          <w:tcPr>
            <w:tcW w:w="1843" w:type="dxa"/>
            <w:vAlign w:val="center"/>
          </w:tcPr>
          <w:p w14:paraId="5956D8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3CC69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E785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03B3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D0092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028E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1CD5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372FAF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676FD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DF258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2F14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2575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A1800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D4C67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ECE82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0657BFD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D13BCB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93B752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90AF7E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D5D18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D41C1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471F8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90A70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052395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6F247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49FB8F3E" w14:textId="77777777" w:rsidTr="00503750">
        <w:trPr>
          <w:trHeight w:val="664"/>
        </w:trPr>
        <w:tc>
          <w:tcPr>
            <w:tcW w:w="3372" w:type="dxa"/>
          </w:tcPr>
          <w:p w14:paraId="2BD79BC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97F654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75D1BA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73749D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2B31DC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C8B5156" w14:textId="1A06B4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BC207E" w14:textId="431601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9AE26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F19265C" w14:textId="5242579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2E15C0E" w14:textId="77AED5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956D9C" w14:textId="33F2E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BC1C1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DED2087" w14:textId="48FD22A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D05A5F9" w14:textId="4239C1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BD0D82" w14:textId="25163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A1F39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A8DFBA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3FC7EC7" w14:textId="0C1EF9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985FD9" w14:textId="32F3F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F2D14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80A5640" w14:textId="1117FF8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9B94CA" w14:textId="4D6AEA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A7E46B" w14:textId="0AE1AE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61FBB0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354A808" w14:textId="649ADE9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1BEF6B3" w14:textId="244215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0B08EC" w14:textId="3B3E59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013A0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C1BBCAA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37ADAEB7" w14:textId="77777777" w:rsidTr="00503750">
        <w:tc>
          <w:tcPr>
            <w:tcW w:w="2835" w:type="dxa"/>
            <w:vAlign w:val="center"/>
          </w:tcPr>
          <w:p w14:paraId="0F21A05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81140F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8F5F3E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E9B039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BE6934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33F5CA4" w14:textId="77777777" w:rsidTr="00503750">
        <w:tc>
          <w:tcPr>
            <w:tcW w:w="2835" w:type="dxa"/>
          </w:tcPr>
          <w:p w14:paraId="1D146FB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40F3D30" w14:textId="70035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AB35A0" w14:textId="5A41B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351724" w14:textId="4702B0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C575A7" w14:textId="3E2624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8263E7" w14:textId="77777777" w:rsidTr="00503750">
        <w:tc>
          <w:tcPr>
            <w:tcW w:w="2835" w:type="dxa"/>
          </w:tcPr>
          <w:p w14:paraId="50D1B24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7B2330E" w14:textId="5F9A2B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5D55F6" w14:textId="12B965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B788D8" w14:textId="4D4155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09B56F" w14:textId="7E86DC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F73134" w14:textId="77777777" w:rsidTr="00503750">
        <w:tc>
          <w:tcPr>
            <w:tcW w:w="2835" w:type="dxa"/>
          </w:tcPr>
          <w:p w14:paraId="513F631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07C86E54" w14:textId="2FC59D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3D3641" w14:textId="110C19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5715C2" w14:textId="236C1C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EA8B84" w14:textId="3A96FC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D18DE6" w14:textId="77777777" w:rsidTr="00503750">
        <w:tc>
          <w:tcPr>
            <w:tcW w:w="2835" w:type="dxa"/>
            <w:vAlign w:val="center"/>
          </w:tcPr>
          <w:p w14:paraId="4727611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CC4C151" w14:textId="658724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3913F9" w14:textId="73EFC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BFFF3D" w14:textId="66853D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AFA172" w14:textId="667EE0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656FF2" w14:textId="77777777" w:rsidTr="00503750">
        <w:tc>
          <w:tcPr>
            <w:tcW w:w="2835" w:type="dxa"/>
            <w:vAlign w:val="center"/>
          </w:tcPr>
          <w:p w14:paraId="093D71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52D41D2" w14:textId="0DC968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42CBEA" w14:textId="52E59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959372" w14:textId="0720D9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246422C" w14:textId="0B0579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B0B23D" w14:textId="77777777" w:rsidTr="00503750">
        <w:tc>
          <w:tcPr>
            <w:tcW w:w="2835" w:type="dxa"/>
          </w:tcPr>
          <w:p w14:paraId="6A84683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49EBC86" w14:textId="16C601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B369E1" w14:textId="548AF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F18054" w14:textId="3B0E30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D4FB11" w14:textId="739D9E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3BD4C8" w14:textId="77777777" w:rsidTr="00503750">
        <w:tc>
          <w:tcPr>
            <w:tcW w:w="2835" w:type="dxa"/>
          </w:tcPr>
          <w:p w14:paraId="42B299C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8C1B23E" w14:textId="7C48D8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DFDDA7" w14:textId="6FD41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46FD13" w14:textId="1F731F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A679E98" w14:textId="19FCD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D34126" w14:textId="77777777" w:rsidTr="00503750">
        <w:tc>
          <w:tcPr>
            <w:tcW w:w="2835" w:type="dxa"/>
          </w:tcPr>
          <w:p w14:paraId="465ED2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ECD9E04" w14:textId="77F0B8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33DED6" w14:textId="32BD4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F89A58" w14:textId="7D1C26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23AB" w14:textId="3BC6DE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77032E" w14:textId="77777777" w:rsidR="00944C3D" w:rsidRDefault="00944C3D" w:rsidP="00944C3D">
      <w:pPr>
        <w:rPr>
          <w:rFonts w:ascii="Arial" w:hAnsi="Arial"/>
          <w:b/>
        </w:rPr>
      </w:pPr>
    </w:p>
    <w:p w14:paraId="55C1D44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2B23B064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7F9761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0834497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8F23BE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FF1148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EADC32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46A0AE8" w14:textId="77777777" w:rsidTr="00503750">
        <w:trPr>
          <w:trHeight w:val="443"/>
        </w:trPr>
        <w:tc>
          <w:tcPr>
            <w:tcW w:w="2560" w:type="dxa"/>
          </w:tcPr>
          <w:p w14:paraId="1332B9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BFAC78A" w14:textId="17952B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EC5B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327C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952B156" w14:textId="355E1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CE924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3314EE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5ABFD75" w14:textId="3E3A63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22744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7826C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17BDCB2" w14:textId="1EDA36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7CE8B3D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ACE59C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956F2AC" w14:textId="53AF5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7A87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42B5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8405A22" w14:textId="2873E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DFEDAC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9C0888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A42E6C1" w14:textId="50481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39B65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B7FEB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586EA85" w14:textId="5034DB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ADB4FA" w14:textId="77777777" w:rsidR="00944C3D" w:rsidRDefault="00944C3D" w:rsidP="00944C3D">
      <w:pPr>
        <w:rPr>
          <w:rFonts w:ascii="Arial" w:hAnsi="Arial"/>
          <w:b/>
        </w:rPr>
      </w:pPr>
    </w:p>
    <w:p w14:paraId="3304BE54" w14:textId="77777777" w:rsidR="00944C3D" w:rsidRDefault="00944C3D" w:rsidP="00944C3D">
      <w:pPr>
        <w:rPr>
          <w:rFonts w:ascii="Arial" w:hAnsi="Arial"/>
          <w:b/>
        </w:rPr>
      </w:pPr>
    </w:p>
    <w:p w14:paraId="5806586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6798677" w14:textId="77777777" w:rsidR="00944C3D" w:rsidRDefault="00944C3D" w:rsidP="00944C3D">
      <w:pPr>
        <w:rPr>
          <w:rFonts w:ascii="Arial" w:hAnsi="Arial"/>
          <w:b/>
        </w:rPr>
      </w:pPr>
    </w:p>
    <w:p w14:paraId="7F28350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3579495A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488524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CC9086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753D0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C6F24B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8FFC6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773EC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545A8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317011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EDFF0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01DE3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5BE5D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1D0C9C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491FB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F7D05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A5960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1D9ED1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068CF9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8A6FEA2" w14:textId="77777777" w:rsidTr="00503750">
        <w:trPr>
          <w:trHeight w:val="677"/>
        </w:trPr>
        <w:tc>
          <w:tcPr>
            <w:tcW w:w="3358" w:type="dxa"/>
          </w:tcPr>
          <w:p w14:paraId="3FEFA3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750E37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533A0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D6AFE9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98370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27195AD" w14:textId="2E5464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A87F911" w14:textId="099D52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E5BF2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CB65C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B0EF127" w14:textId="412A4A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4652DE" w14:textId="33F44D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6DD7D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BE21C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C6B0C86" w14:textId="382A98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CC3DDB" w14:textId="176261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1A72F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7FE58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3A0A5EF" w14:textId="244189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0A7AEB" w14:textId="63496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7AB34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7B88522" w14:textId="16DB718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CD82D50" w14:textId="0617C5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C4F263D" w14:textId="21237F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533AE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53C5859" w14:textId="11FF0ED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71638F5" w14:textId="33A0E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A93D4AF" w14:textId="6C1722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0891E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BD1414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4DE5BD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5C200C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EA4D72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B35BA7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1771A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14766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9CB443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73F24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C5A93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8BF88C8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604A2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AE1EF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6EF476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492559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CE962C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07F7AF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55D25D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59CDCD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DD154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2A314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E0763F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18064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5A79D7C" w14:textId="1DF0FE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515A70" w14:textId="218B8E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22CFCC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C92B6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235FCB59" w14:textId="70BE6B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D08E415" w14:textId="794A8F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0F02A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78A9A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59E972" w14:textId="54D4B9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5DC302" w14:textId="1A9EA4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7F91E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DE5EC8D" w14:textId="139D8E0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8B0D16F" w14:textId="18BA04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5F850A" w14:textId="72BEC8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B1397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A0CE00C" w14:textId="0447A4C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AFC0EBE" w14:textId="39DCF0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CE5574" w14:textId="6F9F1E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9F5E9C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A16AB5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8E621BA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2B83B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0C85EE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1EE956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2433F6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FA8B4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62E4E89" w14:textId="11356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879A9C" w14:textId="634964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485BA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8E3CE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67C732D" w14:textId="6F705B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F5B6542" w14:textId="0E1E7E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D57FD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2F03A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508F7F6" w14:textId="515AA5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1D79C7" w14:textId="3AC938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DC01A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E972072" w14:textId="1352391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6C4831D" w14:textId="268985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E6D73C" w14:textId="630303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598CC6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0370F19" w14:textId="5FD9390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B4AFFDC" w14:textId="5EF584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46633B" w14:textId="265904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7A6690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2BD8BF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45E56B1" w14:textId="77777777" w:rsidTr="00503750">
        <w:tc>
          <w:tcPr>
            <w:tcW w:w="3686" w:type="dxa"/>
            <w:vAlign w:val="center"/>
          </w:tcPr>
          <w:p w14:paraId="3CAF3A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96619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CEA522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1B9649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230AA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01566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01932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C136A5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05413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47AF7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C7693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DABE91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FE44C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466E8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AF615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6FE5512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71B035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25CA3A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612578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B399A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908231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D1B42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9E4AB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48BFA2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4451A3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83859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4D2D7D2" w14:textId="29C6D1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7AE4976" w14:textId="1B303A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44D11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A0BB4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E2504BA" w14:textId="4B3375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3339FF" w14:textId="3EE23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90037E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81636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746C8B7" w14:textId="6F26F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8EF669" w14:textId="19F034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D972B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3E2E173" w14:textId="690F15B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1EFC92D" w14:textId="6AB370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705995E" w14:textId="71C6EE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3E663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D124F23" w14:textId="36B7E66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272D333" w14:textId="32547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1D0B11" w14:textId="35EDA3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E41A0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C86F4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06157FF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2AA785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179B8B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5B1021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71A632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0D659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A220B5B" w14:textId="18A277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C53D7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5B6E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0A5EEC2" w14:textId="7EBB51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AAF78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1D34E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28014CD" w14:textId="7EAB78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F0B4F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7E5F3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BB91F40" w14:textId="52E930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1B7A7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5C26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23CE49F" w14:textId="124D95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93505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36AEE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EE0B52C" w14:textId="5D393D8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77E2771" w14:textId="77777777" w:rsidR="00944C3D" w:rsidRDefault="00944C3D" w:rsidP="00944C3D">
      <w:pPr>
        <w:rPr>
          <w:sz w:val="22"/>
          <w:szCs w:val="22"/>
        </w:rPr>
      </w:pPr>
    </w:p>
    <w:p w14:paraId="6DBC1455" w14:textId="77777777" w:rsidR="00944C3D" w:rsidRDefault="00944C3D" w:rsidP="00944C3D">
      <w:pPr>
        <w:rPr>
          <w:sz w:val="22"/>
          <w:szCs w:val="22"/>
        </w:rPr>
      </w:pPr>
    </w:p>
    <w:p w14:paraId="6364EB8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1AB799F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A65A6B9" w14:textId="72E66D91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8B9D8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B3A9C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384F3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8849B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2A7563C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D80F56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75451C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8D230C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195EF7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8A3F7F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56C931A" w14:textId="5D1A93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1541427" w14:textId="650642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53C33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01167A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6C231F6" w14:textId="4E4535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30357FF" w14:textId="6EE96C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0C134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2756FF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E566100" w14:textId="7C8435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2D43543" w14:textId="7694C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D0D9C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44C264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865D820" w14:textId="0BBEBF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621052F" w14:textId="47EB65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1CF27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64085B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457453A" w14:textId="5BE4B3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307AA4D" w14:textId="64767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67922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98F66D3" w14:textId="5D9C54B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D688D16" w14:textId="0C7119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EF95610" w14:textId="64C9B4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079523D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65FDDFB" w14:textId="652DFF9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6D3B5FB" w14:textId="236A0D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2F9492F" w14:textId="69F5B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54B0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05C22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0EB14F71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4F61D1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0C7142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05C443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0C8AA9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3415FA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DFEFC42" w14:textId="15F87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A20361B" w14:textId="7E9D77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C71B0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D4605C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2596F3A" w14:textId="6BD052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0CD153" w14:textId="143EA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5F111B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B65502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8C1F716" w14:textId="6C844B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430F9EE" w14:textId="35A39E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9C640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C41E68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736DB8E" w14:textId="55761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E91CE19" w14:textId="74B46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583EC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CB75828" w14:textId="289BE98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0BDE61B" w14:textId="3F4EC5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03138AF" w14:textId="4ABCF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A5207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36C6BC3" w14:textId="1ECF8E0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16EDA60" w14:textId="25BCBA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4BC7A1A" w14:textId="702CA4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369246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2DC74F1" w14:textId="69B69B0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E7EFBFE" w14:textId="18DC36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96332F" w14:textId="53DAC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4F5F" w:rsidRPr="00656429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967F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A4D19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70A8F10" w14:textId="7D1FF600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B1F2B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D5EEA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B305161" w14:textId="4E2D55A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7AEED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DDEE0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902895E" w14:textId="3C3C1162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15CC5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1C02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9D1807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5AFA56D" w14:textId="77777777" w:rsidR="00944C3D" w:rsidRPr="003607F0" w:rsidRDefault="00944C3D" w:rsidP="00944C3D"/>
    <w:p w14:paraId="2E6A1B1E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62CFA" w14:textId="77777777" w:rsidR="003D6CE5" w:rsidRDefault="003D6CE5">
      <w:r>
        <w:separator/>
      </w:r>
    </w:p>
  </w:endnote>
  <w:endnote w:type="continuationSeparator" w:id="0">
    <w:p w14:paraId="6B6481BA" w14:textId="77777777" w:rsidR="003D6CE5" w:rsidRDefault="003D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12C34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1096C49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9433C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A6534C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F6CE4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09612D6A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57823" w14:textId="77777777" w:rsidR="003D6CE5" w:rsidRDefault="003D6CE5">
      <w:r>
        <w:separator/>
      </w:r>
    </w:p>
  </w:footnote>
  <w:footnote w:type="continuationSeparator" w:id="0">
    <w:p w14:paraId="42E6FFF2" w14:textId="77777777" w:rsidR="003D6CE5" w:rsidRDefault="003D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811089">
    <w:abstractNumId w:val="13"/>
  </w:num>
  <w:num w:numId="2" w16cid:durableId="1704017453">
    <w:abstractNumId w:val="17"/>
  </w:num>
  <w:num w:numId="3" w16cid:durableId="1634169518">
    <w:abstractNumId w:val="8"/>
  </w:num>
  <w:num w:numId="4" w16cid:durableId="1005129014">
    <w:abstractNumId w:val="7"/>
  </w:num>
  <w:num w:numId="5" w16cid:durableId="101076394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95731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7952473">
    <w:abstractNumId w:val="20"/>
  </w:num>
  <w:num w:numId="8" w16cid:durableId="1629507422">
    <w:abstractNumId w:val="10"/>
  </w:num>
  <w:num w:numId="9" w16cid:durableId="418403987">
    <w:abstractNumId w:val="0"/>
  </w:num>
  <w:num w:numId="10" w16cid:durableId="582105999">
    <w:abstractNumId w:val="19"/>
  </w:num>
  <w:num w:numId="11" w16cid:durableId="1364332417">
    <w:abstractNumId w:val="6"/>
  </w:num>
  <w:num w:numId="12" w16cid:durableId="2108305461">
    <w:abstractNumId w:val="9"/>
  </w:num>
  <w:num w:numId="13" w16cid:durableId="414014939">
    <w:abstractNumId w:val="12"/>
  </w:num>
  <w:num w:numId="14" w16cid:durableId="2057198886">
    <w:abstractNumId w:val="15"/>
  </w:num>
  <w:num w:numId="15" w16cid:durableId="1969704389">
    <w:abstractNumId w:val="14"/>
  </w:num>
  <w:num w:numId="16" w16cid:durableId="1758210314">
    <w:abstractNumId w:val="2"/>
  </w:num>
  <w:num w:numId="17" w16cid:durableId="1182553301">
    <w:abstractNumId w:val="4"/>
  </w:num>
  <w:num w:numId="18" w16cid:durableId="1316107402">
    <w:abstractNumId w:val="11"/>
  </w:num>
  <w:num w:numId="19" w16cid:durableId="2091075251">
    <w:abstractNumId w:val="5"/>
  </w:num>
  <w:num w:numId="20" w16cid:durableId="1527406610">
    <w:abstractNumId w:val="18"/>
  </w:num>
  <w:num w:numId="21" w16cid:durableId="866143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55"/>
    <w:docVar w:name="arg2" w:val="Driver=asa17;DBF=D:\anasoft\data\tebys.db;DBN=tebys;ENG=SQL17;commlinks=TCPIP{ip=192.168.1.241};uid=hromnikova;con=finus(12.0);pwd=488300282956Vaveto1"/>
    <w:docVar w:name="arg3" w:val="591418"/>
    <w:docVar w:name="arg4" w:val="C:\Users\HROMNI~1.TEB\AppData\Local\Temp\16790766.doc"/>
    <w:docVar w:name="arg5" w:val="9"/>
  </w:docVars>
  <w:rsids>
    <w:rsidRoot w:val="00244F5F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44F5F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CE5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0DEF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BF9BA7"/>
  <w15:docId w15:val="{EF3DE41B-09B9-4B57-AEAF-33726B61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5339</Words>
  <Characters>30437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2026-03-19T11:56:00Z</dcterms:created>
  <dcterms:modified xsi:type="dcterms:W3CDTF">2026-03-19T11:57:00Z</dcterms:modified>
</cp:coreProperties>
</file>