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3AA9D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E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E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CA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1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6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B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B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D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A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C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E0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7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E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8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04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C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1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F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F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1A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A338B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BE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59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11A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F3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76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7C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D8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5B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2B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70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C3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B2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4E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62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C3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74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4C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51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B2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5E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AD6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D0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A8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BD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20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26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EE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73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1C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1C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64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51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55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C535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95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03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D0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3F1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15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35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BC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6D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CA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25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5F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34A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2AD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5A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3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AEE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C8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AE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E79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D1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F1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9D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E7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FF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8CE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EC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D1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FE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8E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E8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A5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3D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6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98D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93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8F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FE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50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1B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27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91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3A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98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9F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14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BE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FE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87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62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86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85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C5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AA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B3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11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A8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C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F0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85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D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97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28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20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54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2E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E8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01591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0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6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E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83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C5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B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9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FC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8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C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47C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7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5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047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A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0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1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A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BA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1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86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F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9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FB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0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A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A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A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1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A9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6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4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8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FDCF8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4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E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1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B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A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2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E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A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1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D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27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9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8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44A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44C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B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2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1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3D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E5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448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9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DA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398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DB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0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01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61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39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97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610B6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E0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D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2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BB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A66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C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C7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67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65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E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89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72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13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E5CB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6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6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BC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C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5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6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8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0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52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D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F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AE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7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DE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85DB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A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10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0D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BE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FE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9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7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9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F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58F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5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F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2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C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2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34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F0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DB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D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E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E8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C7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D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1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08B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B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4E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B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D4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F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52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D2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B5A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DB4C8" w14:textId="4F9AE7B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23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AD9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61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AF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D8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3E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C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FA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8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1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C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7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7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C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0FA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C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C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5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3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9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2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E31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C9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A4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DF97F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79F238B" wp14:editId="6F23569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ED92D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9F238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0ED92D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3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2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84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F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9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9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50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DA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8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1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9D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B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ACD1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F2EE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E3C85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95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9BD1F64" wp14:editId="276A1F0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733C5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D1F6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8733C5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D348E35" wp14:editId="5440521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BE3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348E3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5BE35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29AC142" wp14:editId="45F4C69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34B10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9AC14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634B10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733884" wp14:editId="114BF97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715CFC" w14:textId="04718B4B" w:rsidR="000B647F" w:rsidRDefault="000B647F" w:rsidP="00944C3D">
                                  <w:fldSimple w:instr=" MERGEFIELD  aDMOD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73388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9715CFC" w14:textId="04718B4B" w:rsidR="000B647F" w:rsidRDefault="000B647F" w:rsidP="00944C3D">
                            <w:fldSimple w:instr=" MERGEFIELD  aDMOD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AAF32F0" wp14:editId="1E41E4B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61AA32" w14:textId="5DD43B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AF32F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961AA32" w14:textId="5DD43B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0EF73C1" wp14:editId="5D388CF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63A204" w14:textId="72656D58" w:rsidR="000B647F" w:rsidRDefault="000B647F" w:rsidP="00944C3D">
                                  <w:fldSimple w:instr=" MERGEFIELD  aDRDO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EF73C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563A204" w14:textId="72656D58" w:rsidR="000B647F" w:rsidRDefault="000B647F" w:rsidP="00944C3D">
                            <w:fldSimple w:instr=" MERGEFIELD  aDRDO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D843E50" wp14:editId="35575C7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C3F245" w14:textId="2214D7D0" w:rsidR="000B647F" w:rsidRDefault="000B647F" w:rsidP="00944C3D">
                                  <w:fldSimple w:instr=" MERGEFIELD  aDMDO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43E5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7C3F245" w14:textId="2214D7D0" w:rsidR="000B647F" w:rsidRDefault="000B647F" w:rsidP="00944C3D">
                            <w:fldSimple w:instr=" MERGEFIELD  aDMDO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C052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3176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95D5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3829C5D" wp14:editId="74B58DE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34620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829C5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F34620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411A2F8" wp14:editId="63A5EC0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C6E1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1A2F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F8C6E1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5C5341" wp14:editId="43F2E3D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6E13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C534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346E13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81B996D" wp14:editId="35D9E12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DF63E" w14:textId="2322DE7B" w:rsidR="000B647F" w:rsidRDefault="000B647F" w:rsidP="00944C3D">
                                  <w:fldSimple w:instr=" MERGEFIELD  aDRDOo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1B996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BDF63E" w14:textId="2322DE7B" w:rsidR="000B647F" w:rsidRDefault="000B647F" w:rsidP="00944C3D">
                            <w:fldSimple w:instr=" MERGEFIELD  aDRDOo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29EBCD5" wp14:editId="1EBEE4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E805FE" w14:textId="096940B3" w:rsidR="000B647F" w:rsidRDefault="000B647F" w:rsidP="00944C3D">
                                  <w:fldSimple w:instr=" MERGEFIELD  aDMDO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9EBCD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0E805FE" w14:textId="096940B3" w:rsidR="000B647F" w:rsidRDefault="000B647F" w:rsidP="00944C3D">
                            <w:fldSimple w:instr=" MERGEFIELD  aDMDO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C618F74" wp14:editId="65C90B7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B8D40" w14:textId="02BC2902" w:rsidR="000B647F" w:rsidRDefault="000B647F" w:rsidP="00944C3D">
                                  <w:fldSimple w:instr=" MERGEFIELD  aDRODo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18F7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66B8D40" w14:textId="02BC2902" w:rsidR="000B647F" w:rsidRDefault="000B647F" w:rsidP="00944C3D">
                            <w:fldSimple w:instr=" MERGEFIELD  aDRODo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CC9A227" wp14:editId="0E5EAEC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3FBE3" w14:textId="6021F461" w:rsidR="000B647F" w:rsidRDefault="000B647F" w:rsidP="00944C3D">
                                  <w:fldSimple w:instr=" MERGEFIELD  aDMOD  \* MERGEFORMAT ">
                                    <w:r w:rsidR="00244F5F" w:rsidRPr="00244F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C9A22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F33FBE3" w14:textId="6021F461" w:rsidR="000B647F" w:rsidRDefault="000B647F" w:rsidP="00944C3D">
                            <w:fldSimple w:instr=" MERGEFIELD  aDMOD  \* MERGEFORMAT ">
                              <w:r w:rsidR="00244F5F" w:rsidRPr="00244F5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21E1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9E5CC8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6961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3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100C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B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8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9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5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F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0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4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F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7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E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B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D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A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7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2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A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4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B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9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3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C9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F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8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17F1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B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95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0C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6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BD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1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6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CF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0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B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6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B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9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DC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A4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A6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3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D51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ED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644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8A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DC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F98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BBF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7C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62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F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C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A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B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D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C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24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DA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0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9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CC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C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9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C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7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6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E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6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0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E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6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13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5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E1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EC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AA0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E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B3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E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01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B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965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5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1E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2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F0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2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1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9B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3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1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3A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2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2F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A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7A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5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C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9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F15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D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A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5B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7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4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B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D6BC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F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0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C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D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8B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5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D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D6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D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9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D7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4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A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62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E9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5FE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E60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F0D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11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4F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7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1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8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F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2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0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85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32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1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403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EC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5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17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0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D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D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F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50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A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0B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81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9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6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99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E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322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58E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F78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37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5E1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D6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32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69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0D3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F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D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163BE77" wp14:editId="4A8EC19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CCC2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63BE7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67CCC2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8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8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E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7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F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E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7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97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1A54F9D" wp14:editId="1DEC15C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3757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A54F9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CC3757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C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0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8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01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0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8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3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E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1E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6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82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5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D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0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8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7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4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6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345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BA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5819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40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B4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50B26D1" wp14:editId="17DCDF0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89C75" w14:textId="67907C9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42017777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0B26D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EF89C75" w14:textId="67907C9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42017777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F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2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1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56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3C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9B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0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1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7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F64740C" wp14:editId="1BC4B0C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E604F6" w14:textId="2CC3E9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2022205119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64740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6E604F6" w14:textId="2CC3E9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2022205119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6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E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F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7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9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D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3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D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B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C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6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42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8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6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29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B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073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1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2ED91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EFC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9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D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C0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16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6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3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A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A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E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D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E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21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8A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D6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548D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93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9BF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3BF640A" wp14:editId="406DBCF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28FE6E" w14:textId="0AA5AD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SVOBODU 3/2755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F640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528FE6E" w14:textId="0AA5AD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SVB Gen. SVOBODU 3/2755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E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F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88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AB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B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F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5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B2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2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2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1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B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91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E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02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F2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4B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F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4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85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7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E5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C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5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F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D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A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B64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88C7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5447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546B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63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4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36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C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2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6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F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1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A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5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79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C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1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7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2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F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F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67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D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B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5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F0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F1AD6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41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CF7D1DC" wp14:editId="5A3AB53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7F11D" w14:textId="7BF7B2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GEN.SVOBODU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7D1D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867F11D" w14:textId="7BF7B2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GEN.SVOBODU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1EE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7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66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1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E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4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C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71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5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F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7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E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5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A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94800F0" wp14:editId="7A58C2D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2EF8C" w14:textId="0EA7CAE6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4800F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E72EF8C" w14:textId="0EA7CAE6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6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2A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3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1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FFA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FB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28F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D2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ABD1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E90AB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A3883A8" wp14:editId="251FA91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BD50AE" w14:textId="7506E2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883A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CBD50AE" w14:textId="7506E2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AA77249" wp14:editId="14D82F9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857664" w14:textId="46C2142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TRENCIN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A7724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0857664" w14:textId="46C2142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TRENCIN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003C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1B7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8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E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8D5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0D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05E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A5875F" wp14:editId="1D471C1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180494" w14:textId="17FC1B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A5875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1180494" w14:textId="17FC1B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044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9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5A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42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F6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99E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6F9D4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96B53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C0E146B" wp14:editId="53323A3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CECB4" w14:textId="37FB16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0E146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B2CECB4" w14:textId="37FB16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7AE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D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DB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E5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6E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0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0E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1A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638D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5E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8C19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CD6E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C2646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EF442A" wp14:editId="1E16DB5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EED1D9" w14:textId="567539B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44F5F" w:rsidRPr="0065642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EF442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EEED1D9" w14:textId="567539B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44F5F" w:rsidRPr="0065642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596E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DE19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767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0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A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4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0E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D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E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3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4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5D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C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B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4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D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B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8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D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9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2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2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F6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5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B5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2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2A3E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3BA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BD389B" w14:textId="7E1FFF5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44F5F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316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061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014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1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E5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2A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7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8A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47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C9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83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DB8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C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03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919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925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D7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C2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A7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DC0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1F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BC4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624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A3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AC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FF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6F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643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3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5E1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0B3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B73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7B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3C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EFA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5A3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2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D0E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EB0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506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14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6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85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9B3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2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CEE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9CC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40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AC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41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8A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CEA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F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48C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21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5D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9D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28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53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7B6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5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8CAA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F0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0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A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B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0B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1807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E42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8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B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A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F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C2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17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2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7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2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6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B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BE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2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6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B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DE0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3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C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D77887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DBAFB45" w14:textId="77777777" w:rsidR="00944C3D" w:rsidRDefault="00944C3D" w:rsidP="00944C3D">
      <w:pPr>
        <w:rPr>
          <w:rFonts w:ascii="Arial" w:hAnsi="Arial"/>
        </w:rPr>
      </w:pPr>
    </w:p>
    <w:p w14:paraId="69466F3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E247E92" w14:textId="34F941D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91883B9" w14:textId="595F687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C82447E" w14:textId="3C36654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C8A926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B1E6FC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2CB15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9B2E5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F12D9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1344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D3A8EB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69B0927" w14:textId="12596E59" w:rsidR="00944C3D" w:rsidRPr="008D0433" w:rsidRDefault="00244F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Helena Čačíková</w:t>
            </w:r>
          </w:p>
        </w:tc>
        <w:tc>
          <w:tcPr>
            <w:tcW w:w="3260" w:type="dxa"/>
            <w:vAlign w:val="center"/>
          </w:tcPr>
          <w:p w14:paraId="24BAF4C3" w14:textId="0E3767C2" w:rsidR="00944C3D" w:rsidRPr="008D0433" w:rsidRDefault="00244F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34C9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242C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A823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0C08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384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51278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6A9C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D8D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CE62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D2852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F49D5F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EA17D08" w14:textId="0DD857C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44666C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E10B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39348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5917C6" w14:textId="32983EA2" w:rsidR="00944C3D" w:rsidRDefault="00244F5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8F206D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FCF59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2CD533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E677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29518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CD3C2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B8046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9FE9C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7D72D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4FA7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1C49D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C8CB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E529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19A8C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C5019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54A9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A5AD0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FD7D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22510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3DA4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9220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91B80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8BE1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54B31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669F8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B026CF6" w14:textId="40DDDA0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1AE35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8FA55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C6F1D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D37B86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DA9A9A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0DF012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63B1A1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463D82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182F4DA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568A2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A3CEF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EC834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278794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7F826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5E0B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821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316AF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D14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292E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81394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F2223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CE26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5772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6CFF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16A7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13F4E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A7A8A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9FCC0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05F34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F7353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65AA3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E4A77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9DF80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5439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03B5D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0741A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118C7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E9D20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CEA0A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A616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3A8FB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4D612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3A03D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56BD9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58B10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0D76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3E7ADB3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68BD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D3522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A834F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5A9792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C9F0D70" w14:textId="77777777" w:rsidTr="00503750">
        <w:trPr>
          <w:trHeight w:val="302"/>
        </w:trPr>
        <w:tc>
          <w:tcPr>
            <w:tcW w:w="4510" w:type="dxa"/>
          </w:tcPr>
          <w:p w14:paraId="69FF5C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954E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EA7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4124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1440F" w14:textId="77777777" w:rsidTr="00503750">
        <w:trPr>
          <w:trHeight w:val="302"/>
        </w:trPr>
        <w:tc>
          <w:tcPr>
            <w:tcW w:w="4510" w:type="dxa"/>
          </w:tcPr>
          <w:p w14:paraId="3CD34F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A7D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DE42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4474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773C1" w14:textId="77777777" w:rsidTr="00503750">
        <w:trPr>
          <w:trHeight w:val="302"/>
        </w:trPr>
        <w:tc>
          <w:tcPr>
            <w:tcW w:w="4510" w:type="dxa"/>
          </w:tcPr>
          <w:p w14:paraId="7A4CA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843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DB49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4CB0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0C22FA" w14:textId="77777777" w:rsidTr="00503750">
        <w:trPr>
          <w:trHeight w:val="302"/>
        </w:trPr>
        <w:tc>
          <w:tcPr>
            <w:tcW w:w="4510" w:type="dxa"/>
          </w:tcPr>
          <w:p w14:paraId="3C407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FC60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B3AE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EC8C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C57176" w14:textId="77777777" w:rsidTr="00503750">
        <w:trPr>
          <w:trHeight w:val="327"/>
        </w:trPr>
        <w:tc>
          <w:tcPr>
            <w:tcW w:w="4510" w:type="dxa"/>
          </w:tcPr>
          <w:p w14:paraId="64A6B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131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9D48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8758D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9E77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61664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E9DE655" w14:textId="1A02B41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A9A2AF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6F7DC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3833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60F111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B0EB85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EC251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C5EC9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7113FA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802BB3E" w14:textId="77777777" w:rsidTr="00503750">
        <w:tc>
          <w:tcPr>
            <w:tcW w:w="2302" w:type="dxa"/>
            <w:vAlign w:val="center"/>
          </w:tcPr>
          <w:p w14:paraId="6BC3E6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5772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2750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A482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CEE5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F336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274A2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F96D1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30FC52" w14:textId="77777777" w:rsidTr="00503750">
        <w:tc>
          <w:tcPr>
            <w:tcW w:w="15593" w:type="dxa"/>
            <w:gridSpan w:val="8"/>
            <w:vAlign w:val="center"/>
          </w:tcPr>
          <w:p w14:paraId="3BD5F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9C1785" w14:textId="77777777" w:rsidTr="00503750">
        <w:tc>
          <w:tcPr>
            <w:tcW w:w="2302" w:type="dxa"/>
            <w:vAlign w:val="center"/>
          </w:tcPr>
          <w:p w14:paraId="644C8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99A31B" w14:textId="717D4A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132DA9" w14:textId="31109C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B609E" w14:textId="6DA3B9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467E64" w14:textId="755949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B98DF" w14:textId="04317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474FD" w14:textId="667E9A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8B672" w14:textId="3C73C2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AD2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3F16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519CEE" w14:textId="28106B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FE31A6" w14:textId="496B6E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38951" w14:textId="75514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7C45C" w14:textId="42D64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4F8C2" w14:textId="59E130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7DD35" w14:textId="3FC1DF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DEC9A" w14:textId="3C6D68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ACC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4C0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F82514" w14:textId="299A9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B36CDF" w14:textId="2619C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48378" w14:textId="74D5E4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49857" w14:textId="7CE0B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52449" w14:textId="70B358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DE6D4" w14:textId="075887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D127B" w14:textId="05915D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CE1F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0DD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B7CEC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289E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AD5C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B65F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75B9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62A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5A17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5D4801" w14:textId="77777777" w:rsidTr="00503750">
        <w:tc>
          <w:tcPr>
            <w:tcW w:w="2302" w:type="dxa"/>
            <w:vAlign w:val="center"/>
          </w:tcPr>
          <w:p w14:paraId="4FB52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95ECE8" w14:textId="178F60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AE64C2" w14:textId="5D10A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C56A6" w14:textId="1B3E5F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4CE8E" w14:textId="0C8C9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51CE4" w14:textId="38BDE0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221AE" w14:textId="08455B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2FBA9" w14:textId="438BE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A9581" w14:textId="77777777" w:rsidTr="00503750">
        <w:tc>
          <w:tcPr>
            <w:tcW w:w="15593" w:type="dxa"/>
            <w:gridSpan w:val="8"/>
            <w:vAlign w:val="center"/>
          </w:tcPr>
          <w:p w14:paraId="2AA01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403BFEE" w14:textId="77777777" w:rsidTr="00503750">
        <w:tc>
          <w:tcPr>
            <w:tcW w:w="2302" w:type="dxa"/>
            <w:vAlign w:val="center"/>
          </w:tcPr>
          <w:p w14:paraId="200652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859A0E" w14:textId="0B0EC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73D7CF" w14:textId="0F2B0B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B2066" w14:textId="7BAA7A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6E12A" w14:textId="2DE26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8E8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839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85EDE2" w14:textId="347CB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EE5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E6F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74A1EA" w14:textId="486CD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747A6D" w14:textId="6D9C66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9A182" w14:textId="7AA789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5C003" w14:textId="494FF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3E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E259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931D10" w14:textId="1729F1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3AC7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4CE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5E76AE" w14:textId="419BEC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FBDD54" w14:textId="2663C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6E3EA" w14:textId="670A1C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26059" w14:textId="3714A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716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974F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F68C9" w14:textId="127ED9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038A1" w14:textId="77777777" w:rsidTr="00503750">
        <w:tc>
          <w:tcPr>
            <w:tcW w:w="2302" w:type="dxa"/>
            <w:vAlign w:val="center"/>
          </w:tcPr>
          <w:p w14:paraId="662CA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AECE37F" w14:textId="43E915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E0687C" w14:textId="3E773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545B8" w14:textId="3F8AEF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09A88" w14:textId="3CF69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52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97AE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20615" w14:textId="475E19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D79E0" w14:textId="77777777" w:rsidTr="00503750">
        <w:tc>
          <w:tcPr>
            <w:tcW w:w="15593" w:type="dxa"/>
            <w:gridSpan w:val="8"/>
            <w:vAlign w:val="center"/>
          </w:tcPr>
          <w:p w14:paraId="1C797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EDA884B" w14:textId="77777777" w:rsidTr="00503750">
        <w:tc>
          <w:tcPr>
            <w:tcW w:w="2302" w:type="dxa"/>
            <w:vAlign w:val="center"/>
          </w:tcPr>
          <w:p w14:paraId="23796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5879B1" w14:textId="30464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412E1A" w14:textId="57469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27B21" w14:textId="77A9AF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A791B" w14:textId="6EBAD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4CBAA" w14:textId="2041FE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5FDD7" w14:textId="7CA19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80D14" w14:textId="4302A4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7119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0AB5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6C0366" w14:textId="704B0D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B2391" w14:textId="3132CF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03E67" w14:textId="029E55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6CF43" w14:textId="7AB1E4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9E8A6" w14:textId="49933E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F01B2" w14:textId="372913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A0D7E3" w14:textId="4FE45B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9E9F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ABA4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82CE5B1" w14:textId="048927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48BE5" w14:textId="459CF1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7ACCE" w14:textId="0BB180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D21CC" w14:textId="4CCA0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6431C" w14:textId="173869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96543" w14:textId="03E2CF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E77E2" w14:textId="386C36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3036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D00E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ED9638" w14:textId="743568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A8AA0E" w14:textId="12835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0880A" w14:textId="216D02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FE73C" w14:textId="4C806A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6CF85" w14:textId="6003A6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422A5" w14:textId="07834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1DB32" w14:textId="19431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B2DF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5B652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4B1A2A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69F2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BE3F11" w14:textId="44DD6B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8645A5" w14:textId="7D52F9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A95F2" w14:textId="28B6DD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C737EF" w14:textId="067248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9AF8E" w14:textId="03F749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0AB5C" w14:textId="62F35A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ABAEB" w14:textId="40E29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27EB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DBB0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29AB0A" w14:textId="38D13A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936A3C" w14:textId="00AA6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F6434" w14:textId="62405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3E1A6" w14:textId="739CD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49770" w14:textId="1DABF7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28060" w14:textId="518725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3B0CD" w14:textId="5556C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140EF2" w14:textId="77777777" w:rsidR="00944C3D" w:rsidRDefault="00944C3D" w:rsidP="00944C3D">
      <w:pPr>
        <w:rPr>
          <w:rFonts w:ascii="Arial" w:hAnsi="Arial"/>
          <w:b/>
        </w:rPr>
      </w:pPr>
    </w:p>
    <w:p w14:paraId="478E131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0DEC030" w14:textId="77777777" w:rsidTr="00503750">
        <w:tc>
          <w:tcPr>
            <w:tcW w:w="1944" w:type="dxa"/>
            <w:vAlign w:val="center"/>
          </w:tcPr>
          <w:p w14:paraId="307EF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2C35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A7D6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8F069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A07A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2B0A2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D607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05C8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DFAF2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F3B21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A7A1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3769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737BDB" w14:textId="77777777" w:rsidTr="00503750">
        <w:tc>
          <w:tcPr>
            <w:tcW w:w="15685" w:type="dxa"/>
            <w:gridSpan w:val="12"/>
            <w:vAlign w:val="center"/>
          </w:tcPr>
          <w:p w14:paraId="7C7FA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B32ACD" w14:textId="77777777" w:rsidTr="00503750">
        <w:tc>
          <w:tcPr>
            <w:tcW w:w="1944" w:type="dxa"/>
            <w:vAlign w:val="center"/>
          </w:tcPr>
          <w:p w14:paraId="34634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2E6824" w14:textId="51652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5E2423" w14:textId="6504E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9D449C" w14:textId="35601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5DCBBE" w14:textId="7C3C2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5E2545" w14:textId="5756C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C89B9C" w14:textId="2D6B3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069DD1" w14:textId="52383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E13537" w14:textId="63D1D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35419" w14:textId="7801A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7E2A1C" w14:textId="44432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244B8" w14:textId="51C7F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E390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17DB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4D4083" w14:textId="0B446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B0E265" w14:textId="22C0A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E9F974" w14:textId="781AF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13E343" w14:textId="2E580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023F28" w14:textId="285BB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3DB5C1" w14:textId="38A21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7266E2" w14:textId="09727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E1C7AA" w14:textId="2F86B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B59D3F" w14:textId="607E6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5E6794" w14:textId="3AE58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B895F9" w14:textId="175C6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288A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FBE1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A0BDA3A" w14:textId="7C34A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BFA29D" w14:textId="20C41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CE15B5" w14:textId="49E9B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23B532" w14:textId="1CF47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EAFCFB" w14:textId="50F0E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F7FD68" w14:textId="44091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C1388C" w14:textId="3E25F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A354C9" w14:textId="74E5A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F87BA9" w14:textId="027D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ACD7AB" w14:textId="34753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DA635C" w14:textId="02D50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A5FA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E14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83C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89F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DF8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8588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84D2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7DC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DFA5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8F7B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2E77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47B8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495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AD9306B" w14:textId="77777777" w:rsidTr="00503750">
        <w:tc>
          <w:tcPr>
            <w:tcW w:w="1944" w:type="dxa"/>
            <w:vAlign w:val="center"/>
          </w:tcPr>
          <w:p w14:paraId="6593D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0CE203" w14:textId="4DEE5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D47825B" w14:textId="5E2D7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609AE0" w14:textId="2549F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225798" w14:textId="624DB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87425B" w14:textId="46CDA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095241" w14:textId="191F5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A58678" w14:textId="6963D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470FF" w14:textId="58ABB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FEACF" w14:textId="44501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AFF0EC" w14:textId="2621B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BA72F7" w14:textId="69E86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4B84C" w14:textId="77777777" w:rsidTr="00503750">
        <w:tc>
          <w:tcPr>
            <w:tcW w:w="15685" w:type="dxa"/>
            <w:gridSpan w:val="12"/>
            <w:vAlign w:val="center"/>
          </w:tcPr>
          <w:p w14:paraId="69234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6C296E" w14:textId="77777777" w:rsidTr="00503750">
        <w:tc>
          <w:tcPr>
            <w:tcW w:w="1944" w:type="dxa"/>
            <w:vAlign w:val="center"/>
          </w:tcPr>
          <w:p w14:paraId="468EE2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9F8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DFA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FFB5DA" w14:textId="03462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F04116" w14:textId="1AFA2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FDE17A" w14:textId="2890C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BFE229" w14:textId="60AB0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53F465" w14:textId="50AA7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D394B1" w14:textId="0187C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FC2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84A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B81E38" w14:textId="63903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D740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77E2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C5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299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87A5E7" w14:textId="5C5C9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F443F9" w14:textId="7BCCA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E04BA7" w14:textId="59E8C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C2EEE0" w14:textId="18513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5303D6" w14:textId="626C6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C6D0E7" w14:textId="1F098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491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CC6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B27273" w14:textId="34D58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C5C7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4B81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354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399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DFAA91" w14:textId="33672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9F7FA7" w14:textId="412ED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F0F0A0" w14:textId="0715C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4C047D" w14:textId="4F0B0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550B7F" w14:textId="6D4E7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A6EA0B" w14:textId="11122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6D7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C1C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52D904" w14:textId="3737B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D453D4" w14:textId="77777777" w:rsidTr="00503750">
        <w:tc>
          <w:tcPr>
            <w:tcW w:w="1944" w:type="dxa"/>
            <w:vAlign w:val="center"/>
          </w:tcPr>
          <w:p w14:paraId="33537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9AF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768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A3CF2F" w14:textId="46AA7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504445" w14:textId="1BF71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57F133" w14:textId="01377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CCD4BF" w14:textId="779D7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0A651A" w14:textId="143F1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D55563" w14:textId="62B45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398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081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37FC3C" w14:textId="66ECF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9D7ED" w14:textId="77777777" w:rsidTr="00503750">
        <w:tc>
          <w:tcPr>
            <w:tcW w:w="15685" w:type="dxa"/>
            <w:gridSpan w:val="12"/>
            <w:vAlign w:val="center"/>
          </w:tcPr>
          <w:p w14:paraId="1AA0B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13DD05" w14:textId="77777777" w:rsidTr="00503750">
        <w:tc>
          <w:tcPr>
            <w:tcW w:w="1944" w:type="dxa"/>
            <w:vAlign w:val="center"/>
          </w:tcPr>
          <w:p w14:paraId="719D6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1EB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A8C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19D293" w14:textId="02477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B02002" w14:textId="4F55D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C88E98" w14:textId="0A57E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133AF4" w14:textId="61E85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C99C67" w14:textId="7A207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81D544" w14:textId="2BE56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DF4DDF" w14:textId="76F76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BB3861" w14:textId="667C9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6ECF4E" w14:textId="43D0E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04D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712E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771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23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B46743" w14:textId="64776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EA36E6" w14:textId="742B2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491348" w14:textId="4E278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75A991" w14:textId="6E2FF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F6F59E" w14:textId="6EC9D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399559" w14:textId="2F676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36734" w14:textId="6AA02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3AF0A2" w14:textId="3E95B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2E6047" w14:textId="54CA2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1182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D0C7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349A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36B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83D8C8" w14:textId="21504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203391" w14:textId="2FDE3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672362" w14:textId="667B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C53B0D" w14:textId="1678E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770A09" w14:textId="54F4E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C8CA78" w14:textId="664D3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0C3736" w14:textId="1A24A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AECF62" w14:textId="65932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56C85C" w14:textId="14ABA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3C6B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18B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A00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7B6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5CF3E4" w14:textId="4E6F8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055795" w14:textId="0DE0A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FDBC3B" w14:textId="7CC1D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2AF9C1" w14:textId="6433F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BC1E2F" w14:textId="6247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DEA5F9" w14:textId="4A6FD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22470" w14:textId="51D71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8CB495" w14:textId="378B2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F86E13" w14:textId="40FC0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FC45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30B1E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57478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0B4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E6076A" w14:textId="416AD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B73F7A" w14:textId="5B9CF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0B2095" w14:textId="3C38F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DD83B" w14:textId="6A37B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8D430D" w14:textId="345BF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52079E" w14:textId="75FD2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FAED39" w14:textId="62AEA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6B7FB9" w14:textId="51882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0F91C7" w14:textId="2E44A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587A9F" w14:textId="5D67D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65255D" w14:textId="77DED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C343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75F4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48D9B2" w14:textId="0557C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D443AE" w14:textId="08242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351EAA" w14:textId="0BB3B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E618EE" w14:textId="169AF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572CA4" w14:textId="481D1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58710B" w14:textId="48591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57A68" w14:textId="7BE1C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659F3B" w14:textId="08302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9A5DCB" w14:textId="430E0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0D19E6" w14:textId="41933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A76EA2" w14:textId="77E5B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7BE3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C3E3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00CED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E6E879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A0BD3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2C8DA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0A1607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548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320E9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8CC6D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9FFA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EE79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19FCA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1B5CA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61CDB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E8478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BFF2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7B319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0C27C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5F10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C630B0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90FA1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7BE1C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3570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4C7D28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EABA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A3264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A36D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E4D55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0E4C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31EE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D35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688D2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ED86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FFDE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873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FCDE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619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F6EB15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7741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3FBE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7841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1CB2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AEB5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F76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49DAAB7" w14:textId="77777777" w:rsidTr="00503750">
        <w:trPr>
          <w:trHeight w:val="1073"/>
        </w:trPr>
        <w:tc>
          <w:tcPr>
            <w:tcW w:w="3614" w:type="dxa"/>
            <w:vMerge/>
          </w:tcPr>
          <w:p w14:paraId="3496D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A2DB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6319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69F4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79D0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E3D2F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C44C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7970B56" w14:textId="77777777" w:rsidTr="00503750">
        <w:trPr>
          <w:trHeight w:val="283"/>
        </w:trPr>
        <w:tc>
          <w:tcPr>
            <w:tcW w:w="3614" w:type="dxa"/>
          </w:tcPr>
          <w:p w14:paraId="4FAAE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A52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05A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713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774B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997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F39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6E7E95" w14:textId="77777777" w:rsidTr="00503750">
        <w:trPr>
          <w:trHeight w:val="283"/>
        </w:trPr>
        <w:tc>
          <w:tcPr>
            <w:tcW w:w="3614" w:type="dxa"/>
          </w:tcPr>
          <w:p w14:paraId="789AD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3075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90A6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E108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070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E91E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3A4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0E9EE9" w14:textId="77777777" w:rsidTr="00503750">
        <w:trPr>
          <w:trHeight w:val="283"/>
        </w:trPr>
        <w:tc>
          <w:tcPr>
            <w:tcW w:w="3614" w:type="dxa"/>
          </w:tcPr>
          <w:p w14:paraId="38FAF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937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126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7DB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741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289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AAE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F302C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BE2D4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5AA23B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2DB3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F53E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076E0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B853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1D96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D2EA3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1460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6BB6F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FB88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F235D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2901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8ECC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CAE8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544D8F2" w14:textId="45FA0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3B334" w14:textId="4EAD6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E8BF6" w14:textId="2DF8E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C2D70" w14:textId="17795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8100F" w14:textId="61790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CD85C" w14:textId="0D2CE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4EAC9" w14:textId="4C6C9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7FDEAF" w14:textId="3360A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DAA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3D68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6ECF566" w14:textId="2E51C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F2158" w14:textId="16DF6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F1E42" w14:textId="438C0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8BC65" w14:textId="015B1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03041" w14:textId="3B696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6804FC" w14:textId="713AC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93E314" w14:textId="5F486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7B648F" w14:textId="1AD37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1F2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064D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BCD6B7B" w14:textId="5E2C4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A13D79" w14:textId="7BA56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04B76" w14:textId="6EE0A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BB520" w14:textId="3D638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05C80" w14:textId="04739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9661A" w14:textId="3F0BB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ED7DA" w14:textId="226DE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AB88F6" w14:textId="73ABB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DF9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BB7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928E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F27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DB3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52C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0B0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5E8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A1C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181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3F22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C02B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577C49" w14:textId="3060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7D576" w14:textId="01778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4DAA6" w14:textId="4A4AD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4D06B" w14:textId="67B87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C88F7" w14:textId="7E454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F3B62" w14:textId="5FA84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5D54D" w14:textId="7631D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D4B560" w14:textId="0A4DC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006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29E7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8D68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4F8C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D7591F" w14:textId="61E47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2DD18" w14:textId="42273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8ABAD" w14:textId="44D37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ECA0A" w14:textId="441E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9B254" w14:textId="07F65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6B3268" w14:textId="75406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99D37" w14:textId="3BD38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913439" w14:textId="3AB44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471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F33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A81C7F2" w14:textId="33B9E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066E1" w14:textId="0861E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7A904" w14:textId="63F35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BF224" w14:textId="5EB72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53A4D" w14:textId="38EF7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A730B" w14:textId="3801D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C2305" w14:textId="1099D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184F3C" w14:textId="344B6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5D2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960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782687" w14:textId="5503C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B001A" w14:textId="02CC2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FD769" w14:textId="0C7B9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7BBA0" w14:textId="3E7D3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5B2EE" w14:textId="52D44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E2B15" w14:textId="11ABD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77735" w14:textId="675E9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F4F708" w14:textId="44982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3CB7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54E9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962151" w14:textId="66755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8D721" w14:textId="22364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1B108" w14:textId="0210D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1418C" w14:textId="5C1CC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C4FD4" w14:textId="1D3A9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F6C27" w14:textId="46150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502FC" w14:textId="7A924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E07030" w14:textId="6FE15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8FB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652A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F194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7AF2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BC11B1" w14:textId="68A55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F740A" w14:textId="24892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37B13" w14:textId="76A31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560C4" w14:textId="292A1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E2961" w14:textId="07637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63079" w14:textId="12351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E81AC" w14:textId="657BA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019D05" w14:textId="48FD6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984C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6D1F1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2BDFC6" w14:textId="0F6C6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481F4" w14:textId="51222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A2B02" w14:textId="701B7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0BC80" w14:textId="04D1E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C4D00" w14:textId="612AD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2ABF3" w14:textId="0A6CA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B76E7" w14:textId="1653A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0D30E4" w14:textId="2CEC9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0799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AB54A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7DA7689" w14:textId="2FB5194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3023B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B6BC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EBE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49E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BD4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4FDE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B0D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7FF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592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3E5B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C05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740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5E2E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45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213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FF1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A05B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D63E5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E23430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CF948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B81B40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5418A54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9E3E7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7312E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4C2E4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3BB63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6EB20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29DD68" w14:textId="77777777" w:rsidTr="00503750">
        <w:trPr>
          <w:trHeight w:val="437"/>
        </w:trPr>
        <w:tc>
          <w:tcPr>
            <w:tcW w:w="2594" w:type="dxa"/>
          </w:tcPr>
          <w:p w14:paraId="3E645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BBB3607" w14:textId="08B29A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8147120" w14:textId="440747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44B682" w14:textId="2E0619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1A89EC" w14:textId="37DDA5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9A4D5C" w14:textId="77777777" w:rsidTr="00503750">
        <w:trPr>
          <w:trHeight w:val="420"/>
        </w:trPr>
        <w:tc>
          <w:tcPr>
            <w:tcW w:w="2594" w:type="dxa"/>
          </w:tcPr>
          <w:p w14:paraId="001F9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78550C6" w14:textId="5C30E4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078AE20" w14:textId="3221E7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BCBC99" w14:textId="2B3224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9BEB30" w14:textId="571195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673157" w14:textId="77777777" w:rsidTr="00503750">
        <w:trPr>
          <w:trHeight w:val="630"/>
        </w:trPr>
        <w:tc>
          <w:tcPr>
            <w:tcW w:w="2594" w:type="dxa"/>
          </w:tcPr>
          <w:p w14:paraId="2D966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E55BFD2" w14:textId="45967D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AACD8B8" w14:textId="7110CB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02E762" w14:textId="471183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735A97" w14:textId="2F555B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B78F35" w14:textId="77777777" w:rsidTr="00503750">
        <w:trPr>
          <w:trHeight w:val="420"/>
        </w:trPr>
        <w:tc>
          <w:tcPr>
            <w:tcW w:w="2594" w:type="dxa"/>
          </w:tcPr>
          <w:p w14:paraId="23DCB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4B1B3DA" w14:textId="581F1E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04D97A7" w14:textId="66B1E7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BBF92E6" w14:textId="0BA251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7341FE" w14:textId="321745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58DAC2" w14:textId="77777777" w:rsidTr="00503750">
        <w:trPr>
          <w:trHeight w:val="437"/>
        </w:trPr>
        <w:tc>
          <w:tcPr>
            <w:tcW w:w="2594" w:type="dxa"/>
          </w:tcPr>
          <w:p w14:paraId="03FDA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505B7D6" w14:textId="253A0E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76A5D11" w14:textId="5F6A56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681243B" w14:textId="0E14A0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35790C0" w14:textId="18B361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AA38A6" w14:textId="77777777" w:rsidTr="00503750">
        <w:trPr>
          <w:trHeight w:val="420"/>
        </w:trPr>
        <w:tc>
          <w:tcPr>
            <w:tcW w:w="2594" w:type="dxa"/>
          </w:tcPr>
          <w:p w14:paraId="78CD297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1BD27D3" w14:textId="1B2F070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0ADC942" w14:textId="34A41B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60EA958" w14:textId="75F43E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B834992" w14:textId="666EF25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B4C08E5" w14:textId="77777777" w:rsidR="00944C3D" w:rsidRDefault="00944C3D" w:rsidP="00944C3D">
      <w:pPr>
        <w:rPr>
          <w:rFonts w:ascii="Arial" w:hAnsi="Arial"/>
          <w:b/>
        </w:rPr>
      </w:pPr>
    </w:p>
    <w:p w14:paraId="4EFDE71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D7F5E29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D9707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604CD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142AC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5CF31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89BD6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D2B244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A4C1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4192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4641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E772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7B56E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B1BF0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9DD42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40EB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D863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30985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6C127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B02B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E08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BB3C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267C8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551FF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5B36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F70E3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8C99C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A4134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185AB9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717F8EF" w14:textId="77777777" w:rsidTr="00503750">
        <w:tc>
          <w:tcPr>
            <w:tcW w:w="2835" w:type="dxa"/>
            <w:vAlign w:val="center"/>
          </w:tcPr>
          <w:p w14:paraId="4015B8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C464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CEF7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4FF03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62CA2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6A1E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17D753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DB5C7B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1BA5CC3" w14:textId="3318878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59D06" w14:textId="557186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5D68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2FF3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E5871E" w14:textId="72D030F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7F1D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505D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D03C5CC" w14:textId="6322D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7D58A" w14:textId="10BC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7C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38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2F39C4" w14:textId="2EFEF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1CF4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4968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DC8AB01" w14:textId="1088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55408" w14:textId="19109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56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690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3C5692" w14:textId="251A8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D5ED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80A49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DA69839" w14:textId="708F0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A77C2" w14:textId="14394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11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43B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55D6C6" w14:textId="53987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B60C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5CB5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61D8614" w14:textId="0BEFB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AD8FA5" w14:textId="6534C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C9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2B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5AAE3E" w14:textId="177E4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5616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B1DA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BCFBB7E" w14:textId="7D9E7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898DA" w14:textId="08CEE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CD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5B6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F3F89C" w14:textId="60B19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7DAD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C743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F765CF8" w14:textId="5A11D1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98883" w14:textId="250087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6CB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C6E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E94FD1" w14:textId="009D05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845D9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07A69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8F2AA0" w14:textId="73A1CA2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8631D4F" w14:textId="77777777" w:rsidR="00944C3D" w:rsidRDefault="00944C3D" w:rsidP="00944C3D">
      <w:pPr>
        <w:rPr>
          <w:rFonts w:ascii="Arial" w:hAnsi="Arial"/>
          <w:b/>
        </w:rPr>
      </w:pPr>
    </w:p>
    <w:p w14:paraId="7D6829C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62A1E1" w14:textId="77777777" w:rsidTr="00503750">
        <w:tc>
          <w:tcPr>
            <w:tcW w:w="2835" w:type="dxa"/>
            <w:vAlign w:val="center"/>
          </w:tcPr>
          <w:p w14:paraId="20188F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957B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64E60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E12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303AF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F6D2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63D093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7E8E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C5260F7" w14:textId="1B0E2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EB314" w14:textId="6286B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08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984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BB2310" w14:textId="162CE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12E4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981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B9B15E1" w14:textId="16EBD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33739" w14:textId="11991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A6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82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584523" w14:textId="1B0AC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2F8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3916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D12128D" w14:textId="4230F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E9804" w14:textId="5C41A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FAC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CE7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95985C" w14:textId="247F6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A14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14B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BDED80E" w14:textId="1E1A8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35618" w14:textId="4BDBC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AB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607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8F61DC" w14:textId="6BEF5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840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E556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C315E74" w14:textId="231CC8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14D39" w14:textId="381442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C6F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5536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0E7556" w14:textId="0A394F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8B994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E849EF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22CF4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0D39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F5385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D35F6AD" w14:textId="77777777" w:rsidTr="00503750">
        <w:trPr>
          <w:trHeight w:val="699"/>
        </w:trPr>
        <w:tc>
          <w:tcPr>
            <w:tcW w:w="3502" w:type="dxa"/>
            <w:vMerge/>
          </w:tcPr>
          <w:p w14:paraId="01AE6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B9BB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ED85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963E4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44E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1B5A0A7" w14:textId="46B2531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E118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73CD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3CA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AFE97B2" w14:textId="1A63839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0E80E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9905D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9F68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26903DD" w14:textId="1BD57AA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C5F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81CE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2D34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A80A4DD" w14:textId="77777777" w:rsidTr="00503750">
        <w:trPr>
          <w:trHeight w:val="593"/>
        </w:trPr>
        <w:tc>
          <w:tcPr>
            <w:tcW w:w="3497" w:type="dxa"/>
          </w:tcPr>
          <w:p w14:paraId="2F003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7334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85C2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93761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41A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BA0A7B" w14:textId="429F3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0EE6B" w14:textId="45520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912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A92065" w14:textId="367E552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4CCAC2" w14:textId="61817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0B6F49" w14:textId="71E66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8C8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FEB73D" w14:textId="3DDA981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C84E4A" w14:textId="7F95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705063" w14:textId="1183B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301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B50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78E8F5F" w14:textId="17B90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1F0155" w14:textId="17193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00E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D21450" w14:textId="1F1826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621488" w14:textId="39E5E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BA8C96" w14:textId="41582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28B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2A98E0" w14:textId="1DA4BF6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37B3EC" w14:textId="6D06D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FE49CF" w14:textId="360A7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50B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9540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E74AE3" w14:textId="184ED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30BB0F" w14:textId="1E69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4F9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062BC6" w14:textId="5CC303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C9FEEE" w14:textId="188E7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45CC8D" w14:textId="614D7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DAA1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AEA50D" w14:textId="4347B8B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FEBD30" w14:textId="4B5ED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ACAFA2" w14:textId="4F559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20CA8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E71D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16DCC6B" w14:textId="6E784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47E4C9" w14:textId="7F7C2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DFD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06C99A" w14:textId="4B55D2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70FEFF" w14:textId="68B2B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F3659D" w14:textId="4F053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1670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0511295" w14:textId="284A935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4284F2" w14:textId="39F7B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F2EED6" w14:textId="4C840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9B395C" w14:textId="77777777" w:rsidR="00944C3D" w:rsidRDefault="00944C3D" w:rsidP="00944C3D">
      <w:pPr>
        <w:rPr>
          <w:rFonts w:ascii="Arial" w:hAnsi="Arial"/>
          <w:b/>
        </w:rPr>
      </w:pPr>
    </w:p>
    <w:p w14:paraId="28F45DE2" w14:textId="77777777" w:rsidR="00944C3D" w:rsidRDefault="00944C3D" w:rsidP="00944C3D">
      <w:pPr>
        <w:rPr>
          <w:rFonts w:ascii="Arial" w:hAnsi="Arial"/>
          <w:b/>
        </w:rPr>
      </w:pPr>
    </w:p>
    <w:p w14:paraId="41C26A50" w14:textId="77777777" w:rsidR="00944C3D" w:rsidRDefault="00944C3D" w:rsidP="00944C3D">
      <w:pPr>
        <w:rPr>
          <w:rFonts w:ascii="Arial" w:hAnsi="Arial"/>
          <w:b/>
        </w:rPr>
      </w:pPr>
    </w:p>
    <w:p w14:paraId="5A755647" w14:textId="77777777" w:rsidR="00944C3D" w:rsidRDefault="00944C3D" w:rsidP="00944C3D">
      <w:pPr>
        <w:rPr>
          <w:rFonts w:ascii="Arial" w:hAnsi="Arial"/>
          <w:b/>
        </w:rPr>
      </w:pPr>
    </w:p>
    <w:p w14:paraId="627BCC1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7901276" w14:textId="77777777" w:rsidTr="00503750">
        <w:tc>
          <w:tcPr>
            <w:tcW w:w="2622" w:type="dxa"/>
            <w:vAlign w:val="center"/>
          </w:tcPr>
          <w:p w14:paraId="42526B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EE279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1496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74FC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9B12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B5B2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330D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3AFA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4331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03478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D20F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4AE31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DBD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0F82BFD" w14:textId="11B85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BC86A3" w14:textId="6883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8613A1" w14:textId="38CDA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ABB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9AEE20" w14:textId="7253E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FF2F8" w14:textId="77777777" w:rsidTr="00503750">
        <w:tc>
          <w:tcPr>
            <w:tcW w:w="2622" w:type="dxa"/>
            <w:vAlign w:val="center"/>
          </w:tcPr>
          <w:p w14:paraId="29AD8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2759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3C1D889" w14:textId="01C05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9CF256" w14:textId="7260B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09B3AC" w14:textId="61701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E8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A69ADE" w14:textId="361B6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7F6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68D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01CF19" w14:textId="0F4B8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72C627" w14:textId="2B20B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28985D" w14:textId="193E7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6A0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B7798" w14:textId="0CB08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A0DA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09E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B1CA623" w14:textId="5BE06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1E8C9E" w14:textId="2302C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565A3" w14:textId="77A56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18E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3BD46" w14:textId="48B51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F060E" w14:textId="77777777" w:rsidTr="00503750">
        <w:tc>
          <w:tcPr>
            <w:tcW w:w="2622" w:type="dxa"/>
            <w:vAlign w:val="center"/>
          </w:tcPr>
          <w:p w14:paraId="21E2C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477FD7D" w14:textId="72C37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33765.00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444E25" w14:textId="1695F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26515.00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76C1F4" w14:textId="012DB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13048.00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FB5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8490AC" w14:textId="6FEB3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47232.00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564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880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04D7956" w14:textId="14273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34A007" w14:textId="74F3F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EBE079" w14:textId="459F0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F3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C9D25" w14:textId="06544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2B593" w14:textId="77777777" w:rsidTr="00503750">
        <w:tc>
          <w:tcPr>
            <w:tcW w:w="2622" w:type="dxa"/>
            <w:vAlign w:val="center"/>
          </w:tcPr>
          <w:p w14:paraId="72ED4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3099713" w14:textId="018CF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579A8" w14:textId="3C570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49265A" w14:textId="3B296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514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7139CA" w14:textId="6CDE7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3155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0BCB54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34B1E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D6C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F6E6A50" w14:textId="21AC3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F1650A" w14:textId="1F3C9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E12A4" w14:textId="721E4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DE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0830F6" w14:textId="32363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B57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CD3D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3C4FFD4" w14:textId="776C8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972EE6" w14:textId="7B0A3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EF00F3" w14:textId="73799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44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A5995" w14:textId="20A36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08E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8AA1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65F7FA2" w14:textId="7E031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B023B3" w14:textId="25CCE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564632" w14:textId="78496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CF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1A0F7A" w14:textId="7E521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06376" w14:textId="77777777" w:rsidTr="00503750">
        <w:tc>
          <w:tcPr>
            <w:tcW w:w="2622" w:type="dxa"/>
            <w:vAlign w:val="center"/>
          </w:tcPr>
          <w:p w14:paraId="5AFD0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761F294" w14:textId="696B6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A3EBC3" w14:textId="2EBE1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86312" w14:textId="19693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1D6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A29BD1" w14:textId="5397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1A867" w14:textId="77777777" w:rsidTr="00503750">
        <w:tc>
          <w:tcPr>
            <w:tcW w:w="2622" w:type="dxa"/>
            <w:vAlign w:val="center"/>
          </w:tcPr>
          <w:p w14:paraId="68348B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2C90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2F5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77C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324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7CD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0DF1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762E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AE53E88" w14:textId="56D0B4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33765.00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9C9052" w14:textId="05980B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26515.00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596B00" w14:textId="558931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13048.00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ACC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2330A5" w14:textId="6446B9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47232.00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F960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01A9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347231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FD24D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1E4D83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F7A8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1A589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CC653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BF90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3982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D7DC2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6DFD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0A3F8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BF18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908B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3CE2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90BF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15C2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E411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8451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196F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FDE70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F3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2D67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6F5F6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3509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232A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B1254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A55B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CAF4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F1C95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273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C407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B6893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36CC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339A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BAFA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799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4B3B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D3348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754A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3B6FE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5406B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DD0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5A4E5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AFB71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03FC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EFD00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2587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3DD7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8AA6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4E85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BB17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E8632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DB3C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58A2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B66E7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AD32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B9FF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8F04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8FE6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852C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FF0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D83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80A9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029A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600F8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4A46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8FD8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37831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DBCCCEA" w14:textId="77777777" w:rsidTr="00503750">
        <w:tc>
          <w:tcPr>
            <w:tcW w:w="2835" w:type="dxa"/>
            <w:vAlign w:val="center"/>
          </w:tcPr>
          <w:p w14:paraId="45210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0136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E2B2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DE947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96EC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B288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8E9A860" w14:textId="77777777" w:rsidTr="00503750">
        <w:tc>
          <w:tcPr>
            <w:tcW w:w="2835" w:type="dxa"/>
            <w:vAlign w:val="center"/>
          </w:tcPr>
          <w:p w14:paraId="4F0E1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AA7A7DE" w14:textId="7DA0A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FD5DA" w14:textId="4BE7A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BDCBE" w14:textId="76437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04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2C84A5" w14:textId="58678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4BE4E" w14:textId="77777777" w:rsidTr="00503750">
        <w:tc>
          <w:tcPr>
            <w:tcW w:w="2835" w:type="dxa"/>
            <w:vAlign w:val="center"/>
          </w:tcPr>
          <w:p w14:paraId="46ED3D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64CBF59" w14:textId="4E974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56AB6" w14:textId="27F62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B967D" w14:textId="45A17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93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1E4E0B" w14:textId="3C44F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8A82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425AD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46B8E3C" w14:textId="1715CA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C391D" w14:textId="5C5384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67D28A" w14:textId="4834AE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503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6419A4" w14:textId="2A8632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C2E5680" w14:textId="77777777" w:rsidTr="00503750">
        <w:tc>
          <w:tcPr>
            <w:tcW w:w="2835" w:type="dxa"/>
            <w:vAlign w:val="center"/>
          </w:tcPr>
          <w:p w14:paraId="4698D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FF16AC7" w14:textId="09D62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A45E3" w14:textId="10A77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77D708" w14:textId="66577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80F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C0028B" w14:textId="13D08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E82C3" w14:textId="77777777" w:rsidTr="00503750">
        <w:tc>
          <w:tcPr>
            <w:tcW w:w="2835" w:type="dxa"/>
            <w:vAlign w:val="center"/>
          </w:tcPr>
          <w:p w14:paraId="48B95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FF846C" w14:textId="415B9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7E506" w14:textId="64866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9DD17" w14:textId="6DBD9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538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8473E2" w14:textId="4C462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C69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8CB4E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A943D86" w14:textId="792BE07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8F8A6" w14:textId="75557D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7D046" w14:textId="6E22247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DC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8885A9" w14:textId="1783056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F339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3DEB9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2862499" w14:textId="6E875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36D9FE" w14:textId="6C50B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5F25C" w14:textId="2D600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FB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8D0CD" w14:textId="7D0F6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AC2A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0F51A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CEED470" w14:textId="77777777" w:rsidTr="00503750">
        <w:tc>
          <w:tcPr>
            <w:tcW w:w="2552" w:type="dxa"/>
            <w:vAlign w:val="center"/>
          </w:tcPr>
          <w:p w14:paraId="7603C6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9CFD8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5A7D8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32D85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4668A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F0DA5C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158C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5BC23F4" w14:textId="380469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DBC3975" w14:textId="77C5DA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8F5140C" w14:textId="60B7A6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D0EE254" w14:textId="0F0791F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0EA5C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99DA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002EA12E" w14:textId="11D8B7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7EA1B7C" w14:textId="4824FE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B2D1940" w14:textId="0BF676B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C2E6CBE" w14:textId="3911975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8FA666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93891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C0D724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A32F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F849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CF4BB8" w14:textId="77777777" w:rsidTr="00503750">
        <w:tc>
          <w:tcPr>
            <w:tcW w:w="4395" w:type="dxa"/>
            <w:vMerge/>
          </w:tcPr>
          <w:p w14:paraId="4AE673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5E21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CEB0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CB38E1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98B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50187A9" w14:textId="3C3E3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BE46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FD54E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601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3B49C84" w14:textId="464E4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  <w:lang w:eastAsia="sk-SK"/>
              </w:rPr>
              <w:t>1574.97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E540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23FF72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52664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CE5B342" w14:textId="19276C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1574.97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1AB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9B4DDC0" w14:textId="77777777" w:rsidTr="00503750">
        <w:tc>
          <w:tcPr>
            <w:tcW w:w="4395" w:type="dxa"/>
            <w:vAlign w:val="center"/>
          </w:tcPr>
          <w:p w14:paraId="5AF97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EFD0136" w14:textId="0DF17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2446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2B122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AAC1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7504699" w14:textId="7D542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B119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C111DC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563F1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632CB15" w14:textId="34A120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A59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26DFF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7AF70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06B3F27" w14:textId="18D3AFE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54449.00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628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6BC92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710814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DA6BBA6" w14:textId="77777777" w:rsidTr="00503750">
        <w:tc>
          <w:tcPr>
            <w:tcW w:w="4395" w:type="dxa"/>
            <w:vAlign w:val="center"/>
          </w:tcPr>
          <w:p w14:paraId="4F3C96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5823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669D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31B8F0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079C6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AB33036" w14:textId="68FA23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4D7F5B" w14:textId="0EC9DF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39A197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4B49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A48D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7228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8A46BA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9CF1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8B1A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1C54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AE2BC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6C220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07461AF" w14:textId="4F7AD38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D4397C" w14:textId="779F27E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2118F8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FD15F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E4BBFB3" w14:textId="499EBE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060C45" w14:textId="665FB3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BC0D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5BF1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4133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C45C6FC" w14:textId="77777777" w:rsidTr="00503750">
        <w:tc>
          <w:tcPr>
            <w:tcW w:w="1843" w:type="dxa"/>
            <w:vAlign w:val="center"/>
          </w:tcPr>
          <w:p w14:paraId="595722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EC0ED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A6490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F00F8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3538D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75ED6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C5B79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D939BA8" w14:textId="77777777" w:rsidTr="00503750">
        <w:tc>
          <w:tcPr>
            <w:tcW w:w="1843" w:type="dxa"/>
            <w:vAlign w:val="center"/>
          </w:tcPr>
          <w:p w14:paraId="7BEF9E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2A305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17F8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AF40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3E2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A23C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8EB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2C376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2C742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144FF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0D3C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DB0B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6498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2908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40AC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34037F" w14:textId="77777777" w:rsidTr="00503750">
        <w:tc>
          <w:tcPr>
            <w:tcW w:w="1843" w:type="dxa"/>
            <w:vAlign w:val="center"/>
          </w:tcPr>
          <w:p w14:paraId="5956D8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3CC69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E785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03B3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0092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028E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1CD5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72FAF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76FD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DF258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2F14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2575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1800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D4C6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CE82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657BF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D13BC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93B75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0AF7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D5D1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D41C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471F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90A7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5239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6F24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9FB8F3E" w14:textId="77777777" w:rsidTr="00503750">
        <w:trPr>
          <w:trHeight w:val="664"/>
        </w:trPr>
        <w:tc>
          <w:tcPr>
            <w:tcW w:w="3372" w:type="dxa"/>
          </w:tcPr>
          <w:p w14:paraId="2BD79B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7F65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75D1B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73749D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B31D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C8B5156" w14:textId="1A06B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BC207E" w14:textId="43160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AE2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19265C" w14:textId="524257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E15C0E" w14:textId="77AED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956D9C" w14:textId="33F2E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BC1C1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DED2087" w14:textId="48FD22A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05A5F9" w14:textId="4239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BD0D82" w14:textId="25163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A1F39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8DFB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3FC7EC7" w14:textId="0C1EF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985FD9" w14:textId="32F3F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F2D1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80A5640" w14:textId="1117FF8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9B94CA" w14:textId="4D6AE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7E46B" w14:textId="0AE1A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61FBB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54A808" w14:textId="649ADE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BEF6B3" w14:textId="24421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B08EC" w14:textId="3B3E5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13A0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1BBCA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7ADAEB7" w14:textId="77777777" w:rsidTr="00503750">
        <w:tc>
          <w:tcPr>
            <w:tcW w:w="2835" w:type="dxa"/>
            <w:vAlign w:val="center"/>
          </w:tcPr>
          <w:p w14:paraId="0F21A0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81140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8F5F3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E9B03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BE693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33F5CA4" w14:textId="77777777" w:rsidTr="00503750">
        <w:tc>
          <w:tcPr>
            <w:tcW w:w="2835" w:type="dxa"/>
          </w:tcPr>
          <w:p w14:paraId="1D146F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40F3D30" w14:textId="70035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B35A0" w14:textId="5A41B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351724" w14:textId="4702B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C575A7" w14:textId="3E262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8263E7" w14:textId="77777777" w:rsidTr="00503750">
        <w:tc>
          <w:tcPr>
            <w:tcW w:w="2835" w:type="dxa"/>
          </w:tcPr>
          <w:p w14:paraId="50D1B2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7B2330E" w14:textId="5F9A2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5D55F6" w14:textId="12B96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B788D8" w14:textId="4D415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09B56F" w14:textId="7E86D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F73134" w14:textId="77777777" w:rsidTr="00503750">
        <w:tc>
          <w:tcPr>
            <w:tcW w:w="2835" w:type="dxa"/>
          </w:tcPr>
          <w:p w14:paraId="513F63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7C86E54" w14:textId="2FC59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3D3641" w14:textId="110C1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5715C2" w14:textId="236C1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EA8B84" w14:textId="3A96F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D18DE6" w14:textId="77777777" w:rsidTr="00503750">
        <w:tc>
          <w:tcPr>
            <w:tcW w:w="2835" w:type="dxa"/>
            <w:vAlign w:val="center"/>
          </w:tcPr>
          <w:p w14:paraId="472761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CC4C151" w14:textId="65872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3913F9" w14:textId="73EF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BFFF3D" w14:textId="66853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AFA172" w14:textId="667EE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656FF2" w14:textId="77777777" w:rsidTr="00503750">
        <w:tc>
          <w:tcPr>
            <w:tcW w:w="2835" w:type="dxa"/>
            <w:vAlign w:val="center"/>
          </w:tcPr>
          <w:p w14:paraId="093D71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52D41D2" w14:textId="0DC96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42CBEA" w14:textId="52E59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959372" w14:textId="0720D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46422C" w14:textId="0B057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0B23D" w14:textId="77777777" w:rsidTr="00503750">
        <w:tc>
          <w:tcPr>
            <w:tcW w:w="2835" w:type="dxa"/>
          </w:tcPr>
          <w:p w14:paraId="6A8468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49EBC86" w14:textId="16C60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B369E1" w14:textId="548AF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F18054" w14:textId="3B0E3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D4FB11" w14:textId="739D9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3BD4C8" w14:textId="77777777" w:rsidTr="00503750">
        <w:tc>
          <w:tcPr>
            <w:tcW w:w="2835" w:type="dxa"/>
          </w:tcPr>
          <w:p w14:paraId="42B299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8C1B23E" w14:textId="7C48D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DFDDA7" w14:textId="6FD41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46FD13" w14:textId="1F731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679E98" w14:textId="19FCD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D34126" w14:textId="77777777" w:rsidTr="00503750">
        <w:tc>
          <w:tcPr>
            <w:tcW w:w="2835" w:type="dxa"/>
          </w:tcPr>
          <w:p w14:paraId="465ED2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ECD9E04" w14:textId="77F0B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33DED6" w14:textId="32BD4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F89A58" w14:textId="7D1C2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23AB" w14:textId="3BC6D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77032E" w14:textId="77777777" w:rsidR="00944C3D" w:rsidRDefault="00944C3D" w:rsidP="00944C3D">
      <w:pPr>
        <w:rPr>
          <w:rFonts w:ascii="Arial" w:hAnsi="Arial"/>
          <w:b/>
        </w:rPr>
      </w:pPr>
    </w:p>
    <w:p w14:paraId="55C1D44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B23B06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7F976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83449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8F23B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FF114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EADC3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46A0AE8" w14:textId="77777777" w:rsidTr="00503750">
        <w:trPr>
          <w:trHeight w:val="443"/>
        </w:trPr>
        <w:tc>
          <w:tcPr>
            <w:tcW w:w="2560" w:type="dxa"/>
          </w:tcPr>
          <w:p w14:paraId="1332B9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BFAC78A" w14:textId="17952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C5B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27C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52B156" w14:textId="355E1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CE924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3314E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ABFD75" w14:textId="3E3A6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274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826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7BDCB2" w14:textId="1EDA3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E8B3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ACE59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56F2AC" w14:textId="53AF5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A87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42B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405A22" w14:textId="2873E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DFEDA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9C088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A42E6C1" w14:textId="50481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9B6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7FE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86EA85" w14:textId="5034D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ADB4FA" w14:textId="77777777" w:rsidR="00944C3D" w:rsidRDefault="00944C3D" w:rsidP="00944C3D">
      <w:pPr>
        <w:rPr>
          <w:rFonts w:ascii="Arial" w:hAnsi="Arial"/>
          <w:b/>
        </w:rPr>
      </w:pPr>
    </w:p>
    <w:p w14:paraId="3304BE54" w14:textId="77777777" w:rsidR="00944C3D" w:rsidRDefault="00944C3D" w:rsidP="00944C3D">
      <w:pPr>
        <w:rPr>
          <w:rFonts w:ascii="Arial" w:hAnsi="Arial"/>
          <w:b/>
        </w:rPr>
      </w:pPr>
    </w:p>
    <w:p w14:paraId="580658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6798677" w14:textId="77777777" w:rsidR="00944C3D" w:rsidRDefault="00944C3D" w:rsidP="00944C3D">
      <w:pPr>
        <w:rPr>
          <w:rFonts w:ascii="Arial" w:hAnsi="Arial"/>
          <w:b/>
        </w:rPr>
      </w:pPr>
    </w:p>
    <w:p w14:paraId="7F2835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579495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48852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CC908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753D0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6F24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FFC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73EC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45A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1701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EDFF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1DE3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BE5D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D0C9C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491FB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7D05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A596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D9ED1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68CF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8A6FEA2" w14:textId="77777777" w:rsidTr="00503750">
        <w:trPr>
          <w:trHeight w:val="677"/>
        </w:trPr>
        <w:tc>
          <w:tcPr>
            <w:tcW w:w="3358" w:type="dxa"/>
          </w:tcPr>
          <w:p w14:paraId="3FEFA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750E3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33A0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6AFE9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837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27195AD" w14:textId="2E546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87F911" w14:textId="099D5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E5BF2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B65C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B0EF127" w14:textId="412A4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4652DE" w14:textId="33F44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6DD7D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E21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C6B0C86" w14:textId="382A9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CC3DDB" w14:textId="17626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A72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FE58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3A0A5EF" w14:textId="24418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0A7AEB" w14:textId="63496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7AB3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B88522" w14:textId="16DB71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D82D50" w14:textId="0617C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4F263D" w14:textId="21237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33AE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53C5859" w14:textId="11FF0E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1638F5" w14:textId="33A0E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93D4AF" w14:textId="6C172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0891E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D1414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4DE5BD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C200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EA4D7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B35BA7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1771A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4766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CB443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73F24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C5A93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BF88C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604A2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E1EF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EF476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92559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E962C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7F7AF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55D25D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9CDC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DD154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2A314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0763F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8064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5A79D7C" w14:textId="1DF0F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515A70" w14:textId="218B8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22CFC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C92B6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35FCB59" w14:textId="70BE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08E415" w14:textId="794A8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0F02A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78A9A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59E972" w14:textId="54D4B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5DC302" w14:textId="1A9EA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7F91E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E5EC8D" w14:textId="139D8E0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B0D16F" w14:textId="18BA0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5F850A" w14:textId="72BEC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B1397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0CE00C" w14:textId="0447A4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FC0EBE" w14:textId="39DCF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CE5574" w14:textId="6F9F1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F5E9C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16AB5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E621B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B83B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0C85E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EE95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433F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A8B4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62E4E89" w14:textId="11356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879A9C" w14:textId="63496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85BA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E3CE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67C732D" w14:textId="6F705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5B6542" w14:textId="0E1E7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57FD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2F03A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508F7F6" w14:textId="515AA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1D79C7" w14:textId="3AC93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DC01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972072" w14:textId="1352391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C4831D" w14:textId="26898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E6D73C" w14:textId="63030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598CC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0370F19" w14:textId="5FD939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4AFFDC" w14:textId="5EF58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46633B" w14:textId="26590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7A669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BD8BF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45E56B1" w14:textId="77777777" w:rsidTr="00503750">
        <w:tc>
          <w:tcPr>
            <w:tcW w:w="3686" w:type="dxa"/>
            <w:vAlign w:val="center"/>
          </w:tcPr>
          <w:p w14:paraId="3CAF3A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6619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EA52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1B964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30AA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1566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01932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136A5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5413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7AF7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769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ABE9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FE44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66E8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F615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FE551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1B03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25CA3A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1257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B399A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908231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1B42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9E4AB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8BFA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451A3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3859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4D2D7D2" w14:textId="29C6D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AE4976" w14:textId="1B303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44D1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0BB4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2504BA" w14:textId="4B337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3339FF" w14:textId="3EE23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90037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81636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46C8B7" w14:textId="6F26F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8EF669" w14:textId="19F03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972B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E2E173" w14:textId="690F15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EFC92D" w14:textId="6AB37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05995E" w14:textId="71C6E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E663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D124F23" w14:textId="36B7E6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72D333" w14:textId="32547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1D0B11" w14:textId="35EDA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E41A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86F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6157F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2AA78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79B8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5B102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1A63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D659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A220B5B" w14:textId="18A27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C53D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5B6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0A5EEC2" w14:textId="7EBB5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AF7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D34E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28014CD" w14:textId="7EAB7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F0B4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E5F3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BB91F40" w14:textId="52E93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1B7A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5C2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23CE49F" w14:textId="124D9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350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36AEE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EE0B52C" w14:textId="5D393D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7E2771" w14:textId="77777777" w:rsidR="00944C3D" w:rsidRDefault="00944C3D" w:rsidP="00944C3D">
      <w:pPr>
        <w:rPr>
          <w:sz w:val="22"/>
          <w:szCs w:val="22"/>
        </w:rPr>
      </w:pPr>
    </w:p>
    <w:p w14:paraId="6DBC1455" w14:textId="77777777" w:rsidR="00944C3D" w:rsidRDefault="00944C3D" w:rsidP="00944C3D">
      <w:pPr>
        <w:rPr>
          <w:sz w:val="22"/>
          <w:szCs w:val="22"/>
        </w:rPr>
      </w:pPr>
    </w:p>
    <w:p w14:paraId="6364EB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1AB799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A65A6B9" w14:textId="72E66D9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8B9D8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B3A9C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384F3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8849B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2A7563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80F5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5451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D230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195EF7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8A3F7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56C931A" w14:textId="5D1A9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541427" w14:textId="65064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53C3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1167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6C231F6" w14:textId="4E453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0357FF" w14:textId="6EE96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0C134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756F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E566100" w14:textId="7C843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D43543" w14:textId="7694C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D0D9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4C26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865D820" w14:textId="0BBEB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21052F" w14:textId="47EB6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1CF27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64085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457453A" w14:textId="5BE4B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07AA4D" w14:textId="64767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6792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8F66D3" w14:textId="5D9C54B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688D16" w14:textId="0C711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F95610" w14:textId="64C9B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79523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65FDDFB" w14:textId="652DFF9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6D3B5FB" w14:textId="236A0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F9492F" w14:textId="69F5B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54B0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5C2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EB14F7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4F61D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C714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05C443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C8AA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415F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FEFC42" w14:textId="15F87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20361B" w14:textId="7E9D7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C71B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4605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2596F3A" w14:textId="6BD05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0CD153" w14:textId="143EA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F111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6550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C1F716" w14:textId="6C844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30F9EE" w14:textId="35A39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9C64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41E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736DB8E" w14:textId="55761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91CE19" w14:textId="74B46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583EC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B75828" w14:textId="289BE98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BDE61B" w14:textId="3F4EC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3138AF" w14:textId="4ABCF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A520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6C6BC3" w14:textId="1ECF8E0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6EDA60" w14:textId="25BCB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BC7A1A" w14:textId="702CA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36924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2DC74F1" w14:textId="69B69B0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7EFBFE" w14:textId="18DC3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96332F" w14:textId="53DAC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44F5F" w:rsidRPr="0065642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967F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A4D1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70A8F10" w14:textId="7D1FF60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B1F2B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D5EE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B305161" w14:textId="4E2D55A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7AEED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DDEE0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902895E" w14:textId="3C3C116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15CC5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1C02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9D180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5AFA56D" w14:textId="77777777" w:rsidR="00944C3D" w:rsidRPr="003607F0" w:rsidRDefault="00944C3D" w:rsidP="00944C3D"/>
    <w:p w14:paraId="2E6A1B1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62CFA" w14:textId="77777777" w:rsidR="003D6CE5" w:rsidRDefault="003D6CE5">
      <w:r>
        <w:separator/>
      </w:r>
    </w:p>
  </w:endnote>
  <w:endnote w:type="continuationSeparator" w:id="0">
    <w:p w14:paraId="6B6481BA" w14:textId="77777777" w:rsidR="003D6CE5" w:rsidRDefault="003D6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12C3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1096C4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9433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A6534C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F6CE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9612D6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57823" w14:textId="77777777" w:rsidR="003D6CE5" w:rsidRDefault="003D6CE5">
      <w:r>
        <w:separator/>
      </w:r>
    </w:p>
  </w:footnote>
  <w:footnote w:type="continuationSeparator" w:id="0">
    <w:p w14:paraId="42E6FFF2" w14:textId="77777777" w:rsidR="003D6CE5" w:rsidRDefault="003D6C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1811089">
    <w:abstractNumId w:val="13"/>
  </w:num>
  <w:num w:numId="2" w16cid:durableId="1704017453">
    <w:abstractNumId w:val="17"/>
  </w:num>
  <w:num w:numId="3" w16cid:durableId="1634169518">
    <w:abstractNumId w:val="8"/>
  </w:num>
  <w:num w:numId="4" w16cid:durableId="1005129014">
    <w:abstractNumId w:val="7"/>
  </w:num>
  <w:num w:numId="5" w16cid:durableId="101076394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495731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07952473">
    <w:abstractNumId w:val="20"/>
  </w:num>
  <w:num w:numId="8" w16cid:durableId="1629507422">
    <w:abstractNumId w:val="10"/>
  </w:num>
  <w:num w:numId="9" w16cid:durableId="418403987">
    <w:abstractNumId w:val="0"/>
  </w:num>
  <w:num w:numId="10" w16cid:durableId="582105999">
    <w:abstractNumId w:val="19"/>
  </w:num>
  <w:num w:numId="11" w16cid:durableId="1364332417">
    <w:abstractNumId w:val="6"/>
  </w:num>
  <w:num w:numId="12" w16cid:durableId="2108305461">
    <w:abstractNumId w:val="9"/>
  </w:num>
  <w:num w:numId="13" w16cid:durableId="414014939">
    <w:abstractNumId w:val="12"/>
  </w:num>
  <w:num w:numId="14" w16cid:durableId="2057198886">
    <w:abstractNumId w:val="15"/>
  </w:num>
  <w:num w:numId="15" w16cid:durableId="1969704389">
    <w:abstractNumId w:val="14"/>
  </w:num>
  <w:num w:numId="16" w16cid:durableId="1758210314">
    <w:abstractNumId w:val="2"/>
  </w:num>
  <w:num w:numId="17" w16cid:durableId="1182553301">
    <w:abstractNumId w:val="4"/>
  </w:num>
  <w:num w:numId="18" w16cid:durableId="1316107402">
    <w:abstractNumId w:val="11"/>
  </w:num>
  <w:num w:numId="19" w16cid:durableId="2091075251">
    <w:abstractNumId w:val="5"/>
  </w:num>
  <w:num w:numId="20" w16cid:durableId="1527406610">
    <w:abstractNumId w:val="18"/>
  </w:num>
  <w:num w:numId="21" w16cid:durableId="866143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55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6790766.doc"/>
    <w:docVar w:name="arg5" w:val="9"/>
  </w:docVars>
  <w:rsids>
    <w:rsidRoot w:val="00244F5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44F5F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CE5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0DEF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BF9BA7"/>
  <w15:docId w15:val="{EF3DE41B-09B9-4B57-AEAF-33726B618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2026-03-19T11:56:00Z</dcterms:created>
  <dcterms:modified xsi:type="dcterms:W3CDTF">2026-03-19T11:57:00Z</dcterms:modified>
</cp:coreProperties>
</file>