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3FA0B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6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9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0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C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0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C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C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E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E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0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E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D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D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B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5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1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8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C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2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F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3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42169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AC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6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36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DA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157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11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DC6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21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F0F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80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58B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7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A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F9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3DB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2EA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CA3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85D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524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A6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7DC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48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38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0D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0A5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B5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29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13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44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54E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095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4D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22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A11F9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29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834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8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1B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A58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7D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E1B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13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1E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E6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55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159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057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18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784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A3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8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8F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ECE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0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CF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5F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BFA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FA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F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8A4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C2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5D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D0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B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E75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28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AA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D2E0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21A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D6C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87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9D4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89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53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77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90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91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838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B3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6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F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39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35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5F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73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E5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DE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88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1E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D74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A77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4A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54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91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C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87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94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1BC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DD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35C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350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0D7B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EB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2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00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38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1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4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78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9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8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ED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04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8B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5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5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2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6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CF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1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D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1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94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1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3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9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51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7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33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4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4A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E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66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8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E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5AAA8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B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3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9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5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2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0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C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5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C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4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2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A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5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5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3F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AC1C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9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A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6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8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5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9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3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6F3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5D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34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AE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6B1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8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A1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EFF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E7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89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27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4F318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C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D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D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3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5F92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E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9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B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E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2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A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0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2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5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C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D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D89A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7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E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1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F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D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9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3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4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F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9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2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0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4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1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5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DBD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6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4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6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5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7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2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D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C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D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4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C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8D1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0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3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0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E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0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A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1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B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D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A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A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D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0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5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9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4CE8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A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C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D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D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A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0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B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E8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B8F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B8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F295A" w14:textId="09198F3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28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A94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60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D9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58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583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0D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E1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5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4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F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3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2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D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1B0D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1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2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5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3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9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7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68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56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91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2FBE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BB4F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3ABB4F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9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35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47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1B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0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C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6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0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C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D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E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5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F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159D2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1DDE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CAC6F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73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A6EB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F4A6EB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400B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90400B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499B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BF499B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1A6D4" w14:textId="68321F53" w:rsidR="000B647F" w:rsidRDefault="000B647F" w:rsidP="00944C3D">
                                  <w:fldSimple w:instr=" MERGEFIELD  aDMOD  \* MERGEFORMAT ">
                                    <w:r w:rsidR="00AF0AA6" w:rsidRPr="00AF0AA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B71A6D4" w14:textId="68321F53" w:rsidR="000B647F" w:rsidRDefault="000B647F" w:rsidP="00944C3D">
                            <w:fldSimple w:instr=" MERGEFIELD  aDMOD  \* MERGEFORMAT ">
                              <w:r w:rsidR="00AF0AA6" w:rsidRPr="00AF0AA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30D71" w14:textId="2D7EE48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F0AA6" w:rsidRPr="009746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BF30D71" w14:textId="2D7EE48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F0AA6" w:rsidRPr="009746BA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F91F2" w14:textId="13724EC3" w:rsidR="000B647F" w:rsidRDefault="000B647F" w:rsidP="00944C3D">
                                  <w:fldSimple w:instr=" MERGEFIELD  aDRDO  \* MERGEFORMAT ">
                                    <w:r w:rsidR="00AF0AA6" w:rsidRPr="00AF0AA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3FF91F2" w14:textId="13724EC3" w:rsidR="000B647F" w:rsidRDefault="000B647F" w:rsidP="00944C3D">
                            <w:fldSimple w:instr=" MERGEFIELD  aDRDO  \* MERGEFORMAT ">
                              <w:r w:rsidR="00AF0AA6" w:rsidRPr="00AF0AA6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1AEBB" w14:textId="669FFFD8" w:rsidR="000B647F" w:rsidRDefault="000B647F" w:rsidP="00944C3D">
                                  <w:fldSimple w:instr=" MERGEFIELD  aDMDO  \* MERGEFORMAT ">
                                    <w:r w:rsidR="00AF0AA6" w:rsidRPr="00AF0AA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2F1AEBB" w14:textId="669FFFD8" w:rsidR="000B647F" w:rsidRDefault="000B647F" w:rsidP="00944C3D">
                            <w:fldSimple w:instr=" MERGEFIELD  aDMDO  \* MERGEFORMAT ">
                              <w:r w:rsidR="00AF0AA6" w:rsidRPr="00AF0AA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BE8F8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9492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CC850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E1FA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93E1FA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CD6D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EECD6D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46E0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EE46E0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9A956" w14:textId="4F32BA98" w:rsidR="000B647F" w:rsidRDefault="000B647F" w:rsidP="00944C3D">
                                  <w:fldSimple w:instr=" MERGEFIELD  aDRDOo  \* MERGEFORMAT ">
                                    <w:r w:rsidR="00AF0AA6" w:rsidRPr="00AF0AA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4A9A956" w14:textId="4F32BA98" w:rsidR="000B647F" w:rsidRDefault="000B647F" w:rsidP="00944C3D">
                            <w:fldSimple w:instr=" MERGEFIELD  aDRDOo  \* MERGEFORMAT ">
                              <w:r w:rsidR="00AF0AA6" w:rsidRPr="00AF0AA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58C72" w14:textId="57299833" w:rsidR="000B647F" w:rsidRDefault="000B647F" w:rsidP="00944C3D">
                                  <w:fldSimple w:instr=" MERGEFIELD  aDMDO  \* MERGEFORMAT ">
                                    <w:r w:rsidR="00AF0AA6" w:rsidRPr="00AF0AA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AA58C72" w14:textId="57299833" w:rsidR="000B647F" w:rsidRDefault="000B647F" w:rsidP="00944C3D">
                            <w:fldSimple w:instr=" MERGEFIELD  aDMDO  \* MERGEFORMAT ">
                              <w:r w:rsidR="00AF0AA6" w:rsidRPr="00AF0AA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C97CD" w14:textId="3A31083B" w:rsidR="000B647F" w:rsidRDefault="000B647F" w:rsidP="00944C3D">
                                  <w:fldSimple w:instr=" MERGEFIELD  aDRODo  \* MERGEFORMAT ">
                                    <w:r w:rsidR="00AF0AA6" w:rsidRPr="00AF0AA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B2C97CD" w14:textId="3A31083B" w:rsidR="000B647F" w:rsidRDefault="000B647F" w:rsidP="00944C3D">
                            <w:fldSimple w:instr=" MERGEFIELD  aDRODo  \* MERGEFORMAT ">
                              <w:r w:rsidR="00AF0AA6" w:rsidRPr="00AF0AA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E4AA7" w14:textId="601759B6" w:rsidR="000B647F" w:rsidRDefault="000B647F" w:rsidP="00944C3D">
                                  <w:fldSimple w:instr=" MERGEFIELD  aDMOD  \* MERGEFORMAT ">
                                    <w:r w:rsidR="00AF0AA6" w:rsidRPr="00AF0AA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90E4AA7" w14:textId="601759B6" w:rsidR="000B647F" w:rsidRDefault="000B647F" w:rsidP="00944C3D">
                            <w:fldSimple w:instr=" MERGEFIELD  aDMOD  \* MERGEFORMAT ">
                              <w:r w:rsidR="00AF0AA6" w:rsidRPr="00AF0AA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18AA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14AF5F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FD1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E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B8C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F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C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E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F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B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2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1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A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E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7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6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2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A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6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7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D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8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4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2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6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2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4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C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3FE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7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0D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8F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3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2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9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F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D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E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F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2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6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B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6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F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8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E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D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D4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AB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5B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AE6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C3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C2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7F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9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3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E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6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6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A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1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0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1F2B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A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2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D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0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5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D3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8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B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E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1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1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5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F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A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4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6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2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0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81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A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7C3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E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D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D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C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A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2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C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C2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D2A5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8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B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6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1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A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6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C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A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E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2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2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1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3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D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8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D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1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2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9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3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F7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A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4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F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8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5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9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6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C385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5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C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7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0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E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4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5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2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40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C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4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0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B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5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2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B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1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F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80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8A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48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2A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5E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CD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02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6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8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78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6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2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4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2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0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3B31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6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0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A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4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2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A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B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3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5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A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6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4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A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9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E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C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A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9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8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14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AF5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11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F1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DD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8B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32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D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6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C23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3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3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1476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5F1476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D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E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4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8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E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7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8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5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C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B5575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FB5575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A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4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3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9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5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B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3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C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4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5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5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E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0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A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E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8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4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8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F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6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0BD7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1F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200F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FDC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1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473BC" w14:textId="08F6A49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F0AA6" w:rsidRPr="009746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36126357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99473BC" w14:textId="08F6A49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F0AA6" w:rsidRPr="009746BA">
                              <w:rPr>
                                <w:rFonts w:ascii="Arial" w:hAnsi="Arial" w:cs="Arial"/>
                                <w:noProof/>
                              </w:rPr>
                              <w:t>36126357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1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6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6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7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C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0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8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E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F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18C60" w14:textId="0E47554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F0AA6" w:rsidRPr="009746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2021464379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5818C60" w14:textId="0E47554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F0AA6" w:rsidRPr="009746BA">
                              <w:rPr>
                                <w:rFonts w:ascii="Arial" w:hAnsi="Arial" w:cs="Arial"/>
                                <w:noProof/>
                              </w:rPr>
                              <w:t>2021464379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0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3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5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1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7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9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8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F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8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2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1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5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E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A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7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1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D2B5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2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52D0F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BFC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E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D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6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D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F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D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5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F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8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C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4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F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D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5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C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D755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1A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F25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C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B4C53" w14:textId="40F9AC3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F0AA6" w:rsidRPr="009746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Hollého 884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DAB4C53" w14:textId="40F9AC3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F0AA6" w:rsidRPr="009746BA">
                              <w:rPr>
                                <w:rFonts w:ascii="Arial" w:hAnsi="Arial" w:cs="Arial"/>
                                <w:noProof/>
                              </w:rPr>
                              <w:t>SVB Hollého 884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5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2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4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C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B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7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6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A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F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D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4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C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6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3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F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C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7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3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D9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E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3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3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7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5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1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4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B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A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F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5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C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ADD0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6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8CE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572A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10BD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3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E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F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E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0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B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9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2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2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2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0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F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E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6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3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9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7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E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9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4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0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1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0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0B51A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8B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EC9AC2" w14:textId="79319C2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F0AA6" w:rsidRPr="009746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CEC9AC2" w14:textId="79319C2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F0AA6" w:rsidRPr="009746BA">
                              <w:rPr>
                                <w:rFonts w:ascii="Arial" w:hAnsi="Arial" w:cs="Arial"/>
                                <w:noProof/>
                              </w:rPr>
                              <w:t>Hollého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269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E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9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A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B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9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D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9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E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9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A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D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5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A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E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C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3C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FBF7A" w14:textId="6670B31B" w:rsidR="000B647F" w:rsidRDefault="000B647F" w:rsidP="00944C3D">
                                  <w:fldSimple w:instr=" MERGEFIELD  aSUB_ULICA_CISLO  \* MERGEFORMAT ">
                                    <w:r w:rsidR="00AF0AA6" w:rsidRPr="00AF0AA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0FFBF7A" w14:textId="6670B31B" w:rsidR="000B647F" w:rsidRDefault="000B647F" w:rsidP="00944C3D">
                            <w:fldSimple w:instr=" MERGEFIELD  aSUB_ULICA_CISLO  \* MERGEFORMAT ">
                              <w:r w:rsidR="00AF0AA6" w:rsidRPr="00AF0AA6">
                                <w:rPr>
                                  <w:rFonts w:ascii="Arial" w:hAnsi="Arial" w:cs="Arial"/>
                                  <w:noProof/>
                                </w:rPr>
                                <w:t>16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6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0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F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5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2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5F06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87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2D9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79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C154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0C500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D48A9" w14:textId="46E9861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F0AA6" w:rsidRPr="009746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0ED48A9" w14:textId="46E9861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F0AA6" w:rsidRPr="009746BA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99DBC" w14:textId="62A7C86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F0AA6" w:rsidRPr="009746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F299DBC" w14:textId="62A7C86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F0AA6" w:rsidRPr="009746B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C172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3FE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5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8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2F70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3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2715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A5AFE" w14:textId="4CDADFA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2CA5AFE" w14:textId="4CDADFA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B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6B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27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2F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8D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C0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83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1CCE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B21B1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C05F" w14:textId="03C361B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2F5C05F" w14:textId="03C361B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B41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3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5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4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5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0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5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E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F045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C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FDF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9A0B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1C720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7465D" w14:textId="79876A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8A7465D" w14:textId="79876A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3FD6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192A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887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8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5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8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5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A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8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A0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5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5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3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E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B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A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8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7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E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9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F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E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2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A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0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1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D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0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2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6330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A94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198211" w14:textId="5C6DF0B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F0AA6">
              <w:rPr>
                <w:rFonts w:ascii="Arial" w:hAnsi="Arial"/>
                <w:lang w:eastAsia="sk-SK"/>
              </w:rPr>
              <w:t>18.3.2026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9F9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85D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A5D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1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8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12F7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46B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96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66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11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29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977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488F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59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D3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21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9E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24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C70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A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FEBA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3F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C4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38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2F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9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B98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85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BB6D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58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B7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B6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17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13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D2D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F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480D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7D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39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89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61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D1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A18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5751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4A6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EB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4D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8E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B3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F1B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5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68E0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E2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1A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CA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C0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50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238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1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E4E4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0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4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C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9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1D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BEB8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B5D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6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0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7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C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E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6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E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9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F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8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3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4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3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F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B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F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9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4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71B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B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3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02C5EB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13B019D" w14:textId="77777777" w:rsidR="00944C3D" w:rsidRDefault="00944C3D" w:rsidP="00944C3D">
      <w:pPr>
        <w:rPr>
          <w:rFonts w:ascii="Arial" w:hAnsi="Arial"/>
        </w:rPr>
      </w:pPr>
    </w:p>
    <w:p w14:paraId="2FB9C5C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4E54E72" w14:textId="28B852F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BFF1526" w14:textId="4253D54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3DB3350" w14:textId="2529CED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B4C5C1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B763BB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F08E28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1DCE5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24AC3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94D8C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8DA84E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2E68ED6" w14:textId="66EE2635" w:rsidR="00944C3D" w:rsidRPr="008D0433" w:rsidRDefault="00AF0AA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Michal Škorec </w:t>
            </w:r>
          </w:p>
        </w:tc>
        <w:tc>
          <w:tcPr>
            <w:tcW w:w="3260" w:type="dxa"/>
            <w:vAlign w:val="center"/>
          </w:tcPr>
          <w:p w14:paraId="02027A04" w14:textId="5D012B07" w:rsidR="00944C3D" w:rsidRPr="008D0433" w:rsidRDefault="00AF0AA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340FA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181E7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2299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A08C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735EE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AD21BA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754D6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CBC8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899D5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F38BC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646156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9AFEE87" w14:textId="4FF039C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D5E904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FD1C8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E043A9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348D05B" w14:textId="4DE6AD2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B6E058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D7F1E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6E5311B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567F2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FC278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28AEE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F31E6D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1999B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CF21A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EFB71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4045E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8710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28607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AEB26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5FFED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EC6B4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8165F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D6CC8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7E1F07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ABF8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0BAF8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FDC1E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792D6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D09F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7BBAE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5BE8577" w14:textId="258D09F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912F3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1959A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923B2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EF44A4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CD2F42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3ECDB33" w14:textId="7654D98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F0AA6">
        <w:rPr>
          <w:rFonts w:ascii="Arial" w:hAnsi="Arial"/>
          <w:sz w:val="22"/>
          <w:szCs w:val="22"/>
        </w:rPr>
        <w:t xml:space="preserve"> x</w:t>
      </w:r>
      <w:r>
        <w:rPr>
          <w:rFonts w:ascii="Arial" w:hAnsi="Arial"/>
          <w:sz w:val="22"/>
          <w:szCs w:val="22"/>
        </w:rPr>
        <w:tab/>
        <w:t>nie</w:t>
      </w:r>
    </w:p>
    <w:p w14:paraId="40A2105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45A9BA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911D14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311FD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42F76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BE3B1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557087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B96BC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0CE4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5714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43849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6ED38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5AA6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5647E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90BFC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842A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F4B9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2A7CD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9BC6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5DEBC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2BE16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073F7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BDD64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752C6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DA606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54500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32FBA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902A4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56219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F89C4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34E25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806AB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2FE17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8E063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35903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8D5EA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18C4B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E2AC89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A5E2B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A4E9F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7AE5CC6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6B11E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3EBBF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621A1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34FCE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956CF2A" w14:textId="77777777" w:rsidTr="00503750">
        <w:trPr>
          <w:trHeight w:val="302"/>
        </w:trPr>
        <w:tc>
          <w:tcPr>
            <w:tcW w:w="4510" w:type="dxa"/>
          </w:tcPr>
          <w:p w14:paraId="0729E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EAE69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4229E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F2213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AAF51A" w14:textId="77777777" w:rsidTr="00503750">
        <w:trPr>
          <w:trHeight w:val="302"/>
        </w:trPr>
        <w:tc>
          <w:tcPr>
            <w:tcW w:w="4510" w:type="dxa"/>
          </w:tcPr>
          <w:p w14:paraId="22565E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66FFD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16BE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455CD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20E94C" w14:textId="77777777" w:rsidTr="00503750">
        <w:trPr>
          <w:trHeight w:val="302"/>
        </w:trPr>
        <w:tc>
          <w:tcPr>
            <w:tcW w:w="4510" w:type="dxa"/>
          </w:tcPr>
          <w:p w14:paraId="0B89D4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1A1FF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EDF9B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667E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144BA6" w14:textId="77777777" w:rsidTr="00503750">
        <w:trPr>
          <w:trHeight w:val="302"/>
        </w:trPr>
        <w:tc>
          <w:tcPr>
            <w:tcW w:w="4510" w:type="dxa"/>
          </w:tcPr>
          <w:p w14:paraId="7FA2EB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82678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6E2A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FF207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D04F61" w14:textId="77777777" w:rsidTr="00503750">
        <w:trPr>
          <w:trHeight w:val="327"/>
        </w:trPr>
        <w:tc>
          <w:tcPr>
            <w:tcW w:w="4510" w:type="dxa"/>
          </w:tcPr>
          <w:p w14:paraId="5CA6F1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B943E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13E88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710F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81E8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C21D9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2F52933" w14:textId="2EC4BC1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23A8E7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77B49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A588E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26194C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4969E0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138F0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813B0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8C33D3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78733B1" w14:textId="77777777" w:rsidTr="00503750">
        <w:tc>
          <w:tcPr>
            <w:tcW w:w="2302" w:type="dxa"/>
            <w:vAlign w:val="center"/>
          </w:tcPr>
          <w:p w14:paraId="151012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494BA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8C4C9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08161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E8199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CE43C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AF4C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6CC9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0F66C3E" w14:textId="77777777" w:rsidTr="00503750">
        <w:tc>
          <w:tcPr>
            <w:tcW w:w="15593" w:type="dxa"/>
            <w:gridSpan w:val="8"/>
            <w:vAlign w:val="center"/>
          </w:tcPr>
          <w:p w14:paraId="38D6BB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D48AFCD" w14:textId="77777777" w:rsidTr="00503750">
        <w:tc>
          <w:tcPr>
            <w:tcW w:w="2302" w:type="dxa"/>
            <w:vAlign w:val="center"/>
          </w:tcPr>
          <w:p w14:paraId="28A35B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DEB6A83" w14:textId="080104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61EA8B" w14:textId="5E9174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FD73A" w14:textId="6EC94D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081F2" w14:textId="4405D8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A5EB65" w14:textId="5EB9AB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44A4C" w14:textId="57D758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31FD3" w14:textId="42F759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0D70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8D3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754203" w14:textId="5713CE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72352D" w14:textId="6E117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EA8C8" w14:textId="7CD0C5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DEBA8" w14:textId="044B29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564E31" w14:textId="21EF65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2968D" w14:textId="591F92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567684" w14:textId="57F602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EE7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BB05A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77F7205" w14:textId="1A1DF3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4605C1" w14:textId="1F2EEC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79215" w14:textId="412B11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8C08B8" w14:textId="41779E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37538F" w14:textId="66DB1A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7130" w14:textId="095AEE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3C08EB" w14:textId="78CF97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5E5EB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863C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3B9F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FBC3B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30F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B037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4E9A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9CE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2A99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E3646B" w14:textId="77777777" w:rsidTr="00503750">
        <w:tc>
          <w:tcPr>
            <w:tcW w:w="2302" w:type="dxa"/>
            <w:vAlign w:val="center"/>
          </w:tcPr>
          <w:p w14:paraId="7163C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CABF6A6" w14:textId="516758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2210A8" w14:textId="78C400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E5A20D" w14:textId="18CC7E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675DC" w14:textId="62334A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4480D" w14:textId="04C53B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CC702" w14:textId="32FDF1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B589E" w14:textId="2C79E5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E67EA" w14:textId="77777777" w:rsidTr="00503750">
        <w:tc>
          <w:tcPr>
            <w:tcW w:w="15593" w:type="dxa"/>
            <w:gridSpan w:val="8"/>
            <w:vAlign w:val="center"/>
          </w:tcPr>
          <w:p w14:paraId="0B900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3B8C34E" w14:textId="77777777" w:rsidTr="00503750">
        <w:tc>
          <w:tcPr>
            <w:tcW w:w="2302" w:type="dxa"/>
            <w:vAlign w:val="center"/>
          </w:tcPr>
          <w:p w14:paraId="39954E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FE5A8B9" w14:textId="580946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868731" w14:textId="3242E0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D2F4D" w14:textId="1FB626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C8845" w14:textId="71ACB4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49D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9BC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230D0E" w14:textId="71CA9F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29A7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294C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56590D9" w14:textId="65CD1E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727E7F" w14:textId="592DC8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B984E" w14:textId="30470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ED28C" w14:textId="744FE1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01D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A12C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306DD7" w14:textId="3486BA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1DC44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51C7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F9C6EF0" w14:textId="0F6C5E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58B5B8" w14:textId="06D4A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402717" w14:textId="322743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86FA1" w14:textId="706F64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F37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2046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30FB19" w14:textId="7D67D4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446AE" w14:textId="77777777" w:rsidTr="00503750">
        <w:tc>
          <w:tcPr>
            <w:tcW w:w="2302" w:type="dxa"/>
            <w:vAlign w:val="center"/>
          </w:tcPr>
          <w:p w14:paraId="38FEAC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2148BE" w14:textId="016E07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F0728C" w14:textId="67E8E4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673050" w14:textId="079B8B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54387" w14:textId="18402C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C83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7A26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16FCFD" w14:textId="42A5B0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FDDDA" w14:textId="77777777" w:rsidTr="00503750">
        <w:tc>
          <w:tcPr>
            <w:tcW w:w="15593" w:type="dxa"/>
            <w:gridSpan w:val="8"/>
            <w:vAlign w:val="center"/>
          </w:tcPr>
          <w:p w14:paraId="0B487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68F97B6" w14:textId="77777777" w:rsidTr="00503750">
        <w:tc>
          <w:tcPr>
            <w:tcW w:w="2302" w:type="dxa"/>
            <w:vAlign w:val="center"/>
          </w:tcPr>
          <w:p w14:paraId="226EE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2D9DEE1" w14:textId="6D8B6A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4809F2" w14:textId="34C679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26933" w14:textId="281075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A8CAA" w14:textId="6917F8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32602" w14:textId="3F6D61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5E2CE" w14:textId="43325A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AEF00" w14:textId="195BB2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FA96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DBBE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D165783" w14:textId="457EDC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283A9F" w14:textId="6981ED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5DAD51" w14:textId="7360C2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EE82C" w14:textId="5DAC8F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DC178" w14:textId="155FF3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3D822" w14:textId="4DCFF9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76B64" w14:textId="665C1B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7570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E2B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2D099CD" w14:textId="30D5D2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A92D9C" w14:textId="7E861F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76EE0" w14:textId="66FA16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53980" w14:textId="73C679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2BD132" w14:textId="66223C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55065" w14:textId="12C22C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E9F560" w14:textId="3C0DFC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9FDA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052FB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87CB79" w14:textId="76A771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95B699" w14:textId="1B2851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AFD06" w14:textId="1F6FC5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9A92C" w14:textId="33734C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BB63B" w14:textId="350884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AC694" w14:textId="0BB2A7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1111A" w14:textId="621FE9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7EDF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F7560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ACBFD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6714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0F96B0" w14:textId="025FF6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14934A" w14:textId="535FC3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33DF2" w14:textId="3C7EE0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C525F" w14:textId="03A09C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0B7E4" w14:textId="1A37EF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B7434" w14:textId="33D7E2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C5C894" w14:textId="44D53C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016DA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E496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0649EDA" w14:textId="46724E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2EBDA1" w14:textId="4BCD4E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D9851" w14:textId="623C26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392097" w14:textId="6FEE69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3E712" w14:textId="42ED1D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46972" w14:textId="6B5689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E04F8" w14:textId="506060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D90F38" w14:textId="77777777" w:rsidR="00944C3D" w:rsidRDefault="00944C3D" w:rsidP="00944C3D">
      <w:pPr>
        <w:rPr>
          <w:rFonts w:ascii="Arial" w:hAnsi="Arial"/>
          <w:b/>
        </w:rPr>
      </w:pPr>
    </w:p>
    <w:p w14:paraId="16297F8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7C8044A" w14:textId="77777777" w:rsidTr="00503750">
        <w:tc>
          <w:tcPr>
            <w:tcW w:w="1944" w:type="dxa"/>
            <w:vAlign w:val="center"/>
          </w:tcPr>
          <w:p w14:paraId="510D5F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91520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A83B3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7A19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C2E3A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488DF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1F33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BC921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E0641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106BC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A6E86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D1B9F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C94EE49" w14:textId="77777777" w:rsidTr="00503750">
        <w:tc>
          <w:tcPr>
            <w:tcW w:w="15685" w:type="dxa"/>
            <w:gridSpan w:val="12"/>
            <w:vAlign w:val="center"/>
          </w:tcPr>
          <w:p w14:paraId="6F593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C83DC76" w14:textId="77777777" w:rsidTr="00503750">
        <w:tc>
          <w:tcPr>
            <w:tcW w:w="1944" w:type="dxa"/>
            <w:vAlign w:val="center"/>
          </w:tcPr>
          <w:p w14:paraId="08863E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0F5EB8" w14:textId="2A0B2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B16C2B" w14:textId="4F4E3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8F97B8" w14:textId="31839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BC4F7A" w14:textId="48CDC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41C8CD" w14:textId="7EA0B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C10CE7" w14:textId="4BD65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18EF1B" w14:textId="6C9F5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99BBF1" w14:textId="547A1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CC044A" w14:textId="0A737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CD4865" w14:textId="29E1C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5F4FC4" w14:textId="1A2C4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470E2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9AD4E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8ABF740" w14:textId="6D1DB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3945A3" w14:textId="436DD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173EE" w14:textId="33A64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3932A7" w14:textId="35B8F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58E532" w14:textId="0E041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5D6F4E" w14:textId="73D8E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83C965" w14:textId="6F03A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D1FB29" w14:textId="58C1A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9D3B11" w14:textId="34607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F00006" w14:textId="7AEB2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3DC1F8" w14:textId="38660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F73F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1F5C2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C4508F9" w14:textId="46029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75F55F" w14:textId="4CA9E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B533134" w14:textId="580C1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935CBF" w14:textId="2DDCE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5A08D0" w14:textId="66278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111650" w14:textId="2FC49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91D38D" w14:textId="75785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6DB5EA" w14:textId="562F3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E8CF38" w14:textId="709F1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623889" w14:textId="715C9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1FCB85" w14:textId="51EF0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A762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8A0FC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2FC4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7FA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DB1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F899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C7D9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86C0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42A7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CD2B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A3D2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620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E68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FCFA111" w14:textId="77777777" w:rsidTr="00503750">
        <w:tc>
          <w:tcPr>
            <w:tcW w:w="1944" w:type="dxa"/>
            <w:vAlign w:val="center"/>
          </w:tcPr>
          <w:p w14:paraId="18C27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8658778" w14:textId="0D06B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A0B0465" w14:textId="2E8A7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B495FF" w14:textId="0B7F4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EB226B" w14:textId="408D7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9420FD" w14:textId="1215B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C253A5" w14:textId="2A3F0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0FA13C" w14:textId="0542F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A9286D" w14:textId="4B54C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80CF30" w14:textId="5BB9D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994C5D" w14:textId="5DEAE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136326" w14:textId="5239F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CE109" w14:textId="77777777" w:rsidTr="00503750">
        <w:tc>
          <w:tcPr>
            <w:tcW w:w="15685" w:type="dxa"/>
            <w:gridSpan w:val="12"/>
            <w:vAlign w:val="center"/>
          </w:tcPr>
          <w:p w14:paraId="1B62D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9C8F38" w14:textId="77777777" w:rsidTr="00503750">
        <w:tc>
          <w:tcPr>
            <w:tcW w:w="1944" w:type="dxa"/>
            <w:vAlign w:val="center"/>
          </w:tcPr>
          <w:p w14:paraId="5851E3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83E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BD2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DE9912" w14:textId="2AB3F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A30EB8" w14:textId="1500E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78981D" w14:textId="44615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706042" w14:textId="51142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29A802" w14:textId="2879E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1F1B03" w14:textId="56DC9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5C0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163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2DFBE84" w14:textId="355B7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060A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D2F1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F27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DD5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880765" w14:textId="0BA28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90A6A1" w14:textId="56DEA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552890" w14:textId="4F973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01C706" w14:textId="02F81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3CF930" w14:textId="35669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306F44" w14:textId="2EA88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297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26C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31171B" w14:textId="59F22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65A4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9985A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4E43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E8C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7BBB2F" w14:textId="68990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C8FE79" w14:textId="18C8F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7404D" w14:textId="23383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CA835D" w14:textId="45B601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1E8C3D" w14:textId="2AAF2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F6A09C" w14:textId="45228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7C2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E6E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DB0BE6E" w14:textId="15045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0D10C" w14:textId="77777777" w:rsidTr="00503750">
        <w:tc>
          <w:tcPr>
            <w:tcW w:w="1944" w:type="dxa"/>
            <w:vAlign w:val="center"/>
          </w:tcPr>
          <w:p w14:paraId="7D41A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69E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02F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DC84F8" w14:textId="3DBFF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E5F7C8" w14:textId="72025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5F9DC0" w14:textId="078DC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33D6BE" w14:textId="2C4F6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C22AF0" w14:textId="4AD04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612F3" w14:textId="3CDCE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41E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8083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51C289" w14:textId="1E32C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ED3C6" w14:textId="77777777" w:rsidTr="00503750">
        <w:tc>
          <w:tcPr>
            <w:tcW w:w="15685" w:type="dxa"/>
            <w:gridSpan w:val="12"/>
            <w:vAlign w:val="center"/>
          </w:tcPr>
          <w:p w14:paraId="1A8073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EAA139" w14:textId="77777777" w:rsidTr="00503750">
        <w:tc>
          <w:tcPr>
            <w:tcW w:w="1944" w:type="dxa"/>
            <w:vAlign w:val="center"/>
          </w:tcPr>
          <w:p w14:paraId="1B6F39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4ECB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42F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9564B3" w14:textId="619BA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45170B" w14:textId="71513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91F01E" w14:textId="5A6FC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B570C3" w14:textId="7A826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B3B5B7" w14:textId="5C65B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4F1541" w14:textId="564F5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EF4E67" w14:textId="0044A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9FC5EB" w14:textId="236BC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78B5FE" w14:textId="0F7CB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313F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537DA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BDB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FEE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F39FAA" w14:textId="15A54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412B34" w14:textId="428EA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2339B1" w14:textId="68777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68FFF0" w14:textId="32B0B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2F5C59" w14:textId="12C6A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6AB15" w14:textId="6FF9D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0E2A4E" w14:textId="3E263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79DED6" w14:textId="4CF92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666BD2" w14:textId="6C91F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FD722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627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EE0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8D1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B09D7F" w14:textId="6A0C5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97080C" w14:textId="4F337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1C9864" w14:textId="6A1BF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0EFA9D" w14:textId="466E4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B11B0D" w14:textId="274AD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67762C" w14:textId="711ED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2D5585" w14:textId="22AD7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36997F" w14:textId="39069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AB703B" w14:textId="04383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610BD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7104F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7B3A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E34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712CDF" w14:textId="1DA63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D338C1" w14:textId="63173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354AD5" w14:textId="2E193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84BDFF" w14:textId="6C313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79B9B3" w14:textId="51A28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D5EE9B" w14:textId="0E052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2F7D56" w14:textId="19CED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E81B97" w14:textId="33E58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775769" w14:textId="08786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4E4F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D0F45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204641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130AB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416969" w14:textId="5960F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75BCB5" w14:textId="573D5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D54FB6" w14:textId="4B3D0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5FB86E" w14:textId="797FE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334075" w14:textId="66233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3CA2F1" w14:textId="6A65A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43DA9C" w14:textId="7DE11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64B18" w14:textId="3C2AF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1BA8F2" w14:textId="03C27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2CFB7E" w14:textId="45B5E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8F7BA" w14:textId="55B52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6F23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D800E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4A64C26" w14:textId="0C441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C43D73" w14:textId="1B2D4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763121" w14:textId="70A25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479C59" w14:textId="7A1A9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45E89B" w14:textId="66472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F98030" w14:textId="322B6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B79146" w14:textId="471EC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4CEA1E" w14:textId="15C54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BE69DF" w14:textId="4539C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F07C35" w14:textId="6A62F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D9E22F" w14:textId="38BCC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485E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5F8D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B6F3C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7E00A5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FB2CE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99FF0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F276D8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8FA67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9619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02B84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6A11A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D8547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02152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6442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D533A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950906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3F2F3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A7A3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881D5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DB987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FBE0B0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F749D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7C20E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ABC95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3AED6EF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8B928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24D58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C4B66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7BFF7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5787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8AFE3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EC249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85F50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603F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09352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EC033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16B0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79415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2A5187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7CD26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44BB8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7EDF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E9402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F2C76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7DADE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1554EAF" w14:textId="77777777" w:rsidTr="00503750">
        <w:trPr>
          <w:trHeight w:val="1073"/>
        </w:trPr>
        <w:tc>
          <w:tcPr>
            <w:tcW w:w="3614" w:type="dxa"/>
            <w:vMerge/>
          </w:tcPr>
          <w:p w14:paraId="12A910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ADBCB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D1904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3C890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0639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8E263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01D5B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B3EFC2B" w14:textId="77777777" w:rsidTr="00503750">
        <w:trPr>
          <w:trHeight w:val="283"/>
        </w:trPr>
        <w:tc>
          <w:tcPr>
            <w:tcW w:w="3614" w:type="dxa"/>
          </w:tcPr>
          <w:p w14:paraId="10B84E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97A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239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2B1C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38F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BDF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F77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7AAFE7F" w14:textId="77777777" w:rsidTr="00503750">
        <w:trPr>
          <w:trHeight w:val="283"/>
        </w:trPr>
        <w:tc>
          <w:tcPr>
            <w:tcW w:w="3614" w:type="dxa"/>
          </w:tcPr>
          <w:p w14:paraId="4A5CDB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6C33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103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32A1C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A252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4F80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0A3B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4571A4" w14:textId="77777777" w:rsidTr="00503750">
        <w:trPr>
          <w:trHeight w:val="283"/>
        </w:trPr>
        <w:tc>
          <w:tcPr>
            <w:tcW w:w="3614" w:type="dxa"/>
          </w:tcPr>
          <w:p w14:paraId="45F215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2E73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0F5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F8FF1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327B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B4D5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6949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25A66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76D80C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E4FE36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EF237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D48D2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DBB2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0B84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88BE4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9CB8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F510F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3BAF6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69286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4D2B9D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9D4D3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465C1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30FE7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99E26DE" w14:textId="1F7EC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45E91E" w14:textId="1C96A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0CEEE7" w14:textId="119E1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5E6F1" w14:textId="4E98D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E968EA" w14:textId="07B78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AD024" w14:textId="354C1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FEDF1" w14:textId="5912A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17E981" w14:textId="0DD6C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FA2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AE92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A291450" w14:textId="7CB02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D4BD5" w14:textId="26F72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2ED24" w14:textId="7D0FF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051DA" w14:textId="4CA80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30CE84" w14:textId="29681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6F923D" w14:textId="1D4B9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4A2AC4" w14:textId="1C67A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577DBD" w14:textId="60516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3EC8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772B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CF821D" w14:textId="4A7C2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F78F6" w14:textId="3F586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05AE5" w14:textId="4BD10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FBE1C1" w14:textId="6FEF3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10656F" w14:textId="750CD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00F44" w14:textId="5B19E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68988" w14:textId="6DD2C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76FA7A" w14:textId="6C64A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A9E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4567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FAA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941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C55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227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8FA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0CF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3A3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DEDB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2F46E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40D97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EE45C29" w14:textId="0609C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0833D" w14:textId="41A89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A775AD" w14:textId="75E59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A68BA" w14:textId="457A4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0A393" w14:textId="2050F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402FEB" w14:textId="7C97B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7B2B67" w14:textId="53AF5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3CF0F2" w14:textId="72687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16C2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459E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728E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2EFC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8FBBD3" w14:textId="35276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57DAC" w14:textId="1D582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52F83D" w14:textId="26A67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0A244F" w14:textId="2EDC4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1FD6F9" w14:textId="7E6A8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6D411" w14:textId="58255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26032" w14:textId="248D8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B15E11" w14:textId="77EA1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633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CE42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FECAC85" w14:textId="18EA3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31E2A" w14:textId="0E797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925C5" w14:textId="49BCC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BAE1B6" w14:textId="64804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1F9BB" w14:textId="57817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864303" w14:textId="42CA3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5C042" w14:textId="4B9E4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6D4253" w14:textId="3B221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4D4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3A41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9E603E6" w14:textId="3C1B6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06B9D" w14:textId="33CF9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D56CE" w14:textId="419F3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7DE79" w14:textId="12A3A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EA64C" w14:textId="0A2E5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E5905" w14:textId="6C4DB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AA037D" w14:textId="67434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5490D4" w14:textId="0A998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6B6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8FA72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A0BEEA4" w14:textId="51353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EC5E5" w14:textId="276A8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8AC47F" w14:textId="7BF0C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A121F7" w14:textId="1DA68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0D4CE" w14:textId="39537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08EAC" w14:textId="0B410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E19EC" w14:textId="3DD44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7570D7" w14:textId="42226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019E8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4646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2ECEC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2A76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411232E" w14:textId="216C0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7F8044" w14:textId="53346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688167" w14:textId="69A85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917F3" w14:textId="66AD7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587C5A" w14:textId="1C23A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74F93" w14:textId="03C62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4B42A" w14:textId="32438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A0691B" w14:textId="271C2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06A9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64C12B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F75E6B2" w14:textId="4F601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FFEB3" w14:textId="4EC98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7AF02B" w14:textId="634A0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C84F9" w14:textId="02309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663F1D" w14:textId="64A90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022B7" w14:textId="0AC34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07E87" w14:textId="14CCC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52D5C9" w14:textId="7A22F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6521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CCC43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D90BA1E" w14:textId="2744B3C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440CA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A8FD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1DF1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BA12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5D14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EFF3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4E82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EEF9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F5C6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BA83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40D1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BA72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C9B5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3D7D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16B7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843E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4E44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B82D9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ABACC3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B39D8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52E34F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A1696C5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8B29E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677D4B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CD89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B5114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09E0A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1C6FDAE" w14:textId="77777777" w:rsidTr="00503750">
        <w:trPr>
          <w:trHeight w:val="437"/>
        </w:trPr>
        <w:tc>
          <w:tcPr>
            <w:tcW w:w="2594" w:type="dxa"/>
          </w:tcPr>
          <w:p w14:paraId="3FA2C7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2CD5637" w14:textId="4F322D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A716374" w14:textId="1EDD47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B01536C" w14:textId="1A4665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CEA40DC" w14:textId="273D87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014702" w14:textId="77777777" w:rsidTr="00503750">
        <w:trPr>
          <w:trHeight w:val="420"/>
        </w:trPr>
        <w:tc>
          <w:tcPr>
            <w:tcW w:w="2594" w:type="dxa"/>
          </w:tcPr>
          <w:p w14:paraId="39FEDA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1049B49" w14:textId="3ABE93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8C5F612" w14:textId="7C8B05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D7DCD02" w14:textId="321F33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2E9B1B" w14:textId="63B4D8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185C30" w14:textId="77777777" w:rsidTr="00503750">
        <w:trPr>
          <w:trHeight w:val="630"/>
        </w:trPr>
        <w:tc>
          <w:tcPr>
            <w:tcW w:w="2594" w:type="dxa"/>
          </w:tcPr>
          <w:p w14:paraId="050DD6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7EE2C86B" w14:textId="763CCF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D2FB485" w14:textId="10798B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A2D31B4" w14:textId="377352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2D882A3" w14:textId="3CEEB9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59FCE8" w14:textId="77777777" w:rsidTr="00503750">
        <w:trPr>
          <w:trHeight w:val="420"/>
        </w:trPr>
        <w:tc>
          <w:tcPr>
            <w:tcW w:w="2594" w:type="dxa"/>
          </w:tcPr>
          <w:p w14:paraId="0C9587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F77CBA9" w14:textId="028B50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1CD056A" w14:textId="032EFB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1556005" w14:textId="0EE41C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3514F3F" w14:textId="417DB0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9FAA66" w14:textId="77777777" w:rsidTr="00503750">
        <w:trPr>
          <w:trHeight w:val="437"/>
        </w:trPr>
        <w:tc>
          <w:tcPr>
            <w:tcW w:w="2594" w:type="dxa"/>
          </w:tcPr>
          <w:p w14:paraId="144807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2A465555" w14:textId="1725E6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7445746" w14:textId="3C97D5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3D4F784" w14:textId="608E32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C2849AF" w14:textId="074C7E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C52FAC" w14:textId="77777777" w:rsidTr="00503750">
        <w:trPr>
          <w:trHeight w:val="420"/>
        </w:trPr>
        <w:tc>
          <w:tcPr>
            <w:tcW w:w="2594" w:type="dxa"/>
          </w:tcPr>
          <w:p w14:paraId="5858CD2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1C2BFDC" w14:textId="7D399EE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7473657" w14:textId="6CFF4FA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1FC4BCC" w14:textId="0DBC178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6F4A0AF" w14:textId="0E7EE34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4C281A6" w14:textId="77777777" w:rsidR="00944C3D" w:rsidRDefault="00944C3D" w:rsidP="00944C3D">
      <w:pPr>
        <w:rPr>
          <w:rFonts w:ascii="Arial" w:hAnsi="Arial"/>
          <w:b/>
        </w:rPr>
      </w:pPr>
    </w:p>
    <w:p w14:paraId="34F47E9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C91A6F7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22A879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344AFA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B69DF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7C317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42630A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4BDB68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ABF44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6AEC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A173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781A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6CBAD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D0F93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9A64C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BCB34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DA7AB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F6F7F0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0A482D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E1418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3FBEC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29C29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9AFE2B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6C9266D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780FA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A117F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C5EC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15BA4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098C70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C220774" w14:textId="77777777" w:rsidTr="00503750">
        <w:tc>
          <w:tcPr>
            <w:tcW w:w="2835" w:type="dxa"/>
            <w:vAlign w:val="center"/>
          </w:tcPr>
          <w:p w14:paraId="40194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5F601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9A10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20EB7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99930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4F7A9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93F4CD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084BA6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EEF7295" w14:textId="1ECE05D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0B9952" w14:textId="62F5D36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5947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1C689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E69718" w14:textId="682CD61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3E9F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C7279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EBBE23F" w14:textId="00E20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E3555D" w14:textId="3D566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EB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1F2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8149AB" w14:textId="55720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712B5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C641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7299FA3" w14:textId="0C460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DE25EE" w14:textId="10883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61D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5D8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135358" w14:textId="7EB08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D104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F9870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6198061" w14:textId="71658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F08D7" w14:textId="743A5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E30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89F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6F9B13" w14:textId="3D65D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0BF3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E864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1854FB7" w14:textId="3B600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4FE58A" w14:textId="7DE15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25B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41A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6874AD" w14:textId="14406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BF67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AC4F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268D87B" w14:textId="0C4AB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459B6F" w14:textId="35D4E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68C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8EE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D599D9" w14:textId="1EF23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5FBF3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AA3A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28E28E1" w14:textId="3829DC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C2F59C" w14:textId="3FA79E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552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4B5A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E3B9E7" w14:textId="2584C7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36805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E62C4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A3E3D45" w14:textId="7ACFD9E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0C15BDA" w14:textId="77777777" w:rsidR="00944C3D" w:rsidRDefault="00944C3D" w:rsidP="00944C3D">
      <w:pPr>
        <w:rPr>
          <w:rFonts w:ascii="Arial" w:hAnsi="Arial"/>
          <w:b/>
        </w:rPr>
      </w:pPr>
    </w:p>
    <w:p w14:paraId="24EDA79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E9A45F2" w14:textId="77777777" w:rsidTr="00503750">
        <w:tc>
          <w:tcPr>
            <w:tcW w:w="2835" w:type="dxa"/>
            <w:vAlign w:val="center"/>
          </w:tcPr>
          <w:p w14:paraId="4C432D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82962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6B0EC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C755C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D64D3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022B5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703DDA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F7A29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C8BBD5B" w14:textId="52033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EC2380" w14:textId="7B40D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AB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05D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6DA29B" w14:textId="6DFF4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4D952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5B95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69396C4" w14:textId="53942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0BA5BC" w14:textId="63933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1F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5D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9D0821" w14:textId="6C050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3143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60F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447150D" w14:textId="47001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FF3BCF" w14:textId="21B32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A65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123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82D8C6" w14:textId="778E7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322EA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EC99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8CA349E" w14:textId="2365D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517F2B" w14:textId="046EC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887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9AC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1E51BB" w14:textId="64440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C7BF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348D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128BA4A" w14:textId="21556D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7F7A08" w14:textId="11207B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7953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93C9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B1F9C4" w14:textId="0952EE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18CEF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6C8A45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035344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A5633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8145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D62D6FF" w14:textId="77777777" w:rsidTr="00503750">
        <w:trPr>
          <w:trHeight w:val="699"/>
        </w:trPr>
        <w:tc>
          <w:tcPr>
            <w:tcW w:w="3502" w:type="dxa"/>
            <w:vMerge/>
          </w:tcPr>
          <w:p w14:paraId="6423DE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F2E5D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0B8D2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869420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3DEA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0378E75" w14:textId="01866BE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E60F37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5B818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9179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A3E7823" w14:textId="52E17E6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93C7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5313CF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85FE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98FAC7F" w14:textId="2D9728B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7D944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FBEC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BC1D5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53212C1" w14:textId="77777777" w:rsidTr="00503750">
        <w:trPr>
          <w:trHeight w:val="593"/>
        </w:trPr>
        <w:tc>
          <w:tcPr>
            <w:tcW w:w="3497" w:type="dxa"/>
          </w:tcPr>
          <w:p w14:paraId="46BEF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64FBC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0E21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049B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063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1CF4802" w14:textId="60AF7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0A5250" w14:textId="0FCE3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5FE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DCF840" w14:textId="66548FA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2CB691" w14:textId="07F0A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64DAAE" w14:textId="04E70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FEA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9CBFC8" w14:textId="1463266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762EE8" w14:textId="33B94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F22631" w14:textId="22315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143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B8ED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0720BE9" w14:textId="59244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3FBFE4" w14:textId="081A1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0EB9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87BA7B" w14:textId="5B177A5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09E34B" w14:textId="56222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618039" w14:textId="594F3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124D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DAD460" w14:textId="4375A32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123C84" w14:textId="1EB2A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A88566" w14:textId="7E688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B901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3AE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075A870" w14:textId="7926F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CB9FA9" w14:textId="5F428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FCF2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7A21B9" w14:textId="7C3F3F0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6C9AD6" w14:textId="217DA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7CDB7C" w14:textId="4E44B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C532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ECF2ED" w14:textId="4E38477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3031D6" w14:textId="1CBF0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F49A02" w14:textId="7A23A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C418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731B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95E2B86" w14:textId="75D95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B88894" w14:textId="7ADE3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2D65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4A8E84" w14:textId="51D8ABB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4A39D1" w14:textId="26B4D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98D4EC" w14:textId="4C7B6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55192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394600B" w14:textId="1897F73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353F78" w14:textId="72E74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D09E49" w14:textId="3342C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B1F32F" w14:textId="77777777" w:rsidR="00944C3D" w:rsidRDefault="00944C3D" w:rsidP="00944C3D">
      <w:pPr>
        <w:rPr>
          <w:rFonts w:ascii="Arial" w:hAnsi="Arial"/>
          <w:b/>
        </w:rPr>
      </w:pPr>
    </w:p>
    <w:p w14:paraId="79CB3700" w14:textId="77777777" w:rsidR="00944C3D" w:rsidRDefault="00944C3D" w:rsidP="00944C3D">
      <w:pPr>
        <w:rPr>
          <w:rFonts w:ascii="Arial" w:hAnsi="Arial"/>
          <w:b/>
        </w:rPr>
      </w:pPr>
    </w:p>
    <w:p w14:paraId="0409EE8B" w14:textId="77777777" w:rsidR="00944C3D" w:rsidRDefault="00944C3D" w:rsidP="00944C3D">
      <w:pPr>
        <w:rPr>
          <w:rFonts w:ascii="Arial" w:hAnsi="Arial"/>
          <w:b/>
        </w:rPr>
      </w:pPr>
    </w:p>
    <w:p w14:paraId="0C110192" w14:textId="77777777" w:rsidR="00944C3D" w:rsidRDefault="00944C3D" w:rsidP="00944C3D">
      <w:pPr>
        <w:rPr>
          <w:rFonts w:ascii="Arial" w:hAnsi="Arial"/>
          <w:b/>
        </w:rPr>
      </w:pPr>
    </w:p>
    <w:p w14:paraId="037604E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615"/>
        <w:gridCol w:w="1231"/>
        <w:gridCol w:w="1232"/>
        <w:gridCol w:w="1186"/>
        <w:gridCol w:w="1559"/>
      </w:tblGrid>
      <w:tr w:rsidR="00944C3D" w:rsidRPr="00050529" w14:paraId="0C79F53F" w14:textId="77777777" w:rsidTr="00503750">
        <w:tc>
          <w:tcPr>
            <w:tcW w:w="2622" w:type="dxa"/>
            <w:vAlign w:val="center"/>
          </w:tcPr>
          <w:p w14:paraId="61A7A5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776C3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22B3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F047C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A1A0C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46BB0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252BC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B0D31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42C24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B489C2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DC21F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1C869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9B86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8741F35" w14:textId="7718B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DE21F3" w14:textId="25925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C93E1E" w14:textId="56A60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60F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4D47CD" w14:textId="09945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E67CE" w14:textId="77777777" w:rsidTr="00503750">
        <w:tc>
          <w:tcPr>
            <w:tcW w:w="2622" w:type="dxa"/>
            <w:vAlign w:val="center"/>
          </w:tcPr>
          <w:p w14:paraId="7073E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8E8D1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6BABE27" w14:textId="41569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1D81AF" w14:textId="12C93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04F42A" w14:textId="537C6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179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0A40A2" w14:textId="250A7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2936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C14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0817089" w14:textId="1CC29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C70A30" w14:textId="33748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DECC26" w14:textId="6E423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4A9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E64F72" w14:textId="3F6A0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9CC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5E42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139088F" w14:textId="5EB35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0A26BA" w14:textId="182E9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7C59B4" w14:textId="17945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8A2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21202" w14:textId="1E305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89934" w14:textId="77777777" w:rsidTr="00503750">
        <w:tc>
          <w:tcPr>
            <w:tcW w:w="2622" w:type="dxa"/>
            <w:vAlign w:val="center"/>
          </w:tcPr>
          <w:p w14:paraId="72D8E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6CEC007" w14:textId="334A2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30478.00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A98736" w14:textId="0F6E9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120188.00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B50513" w14:textId="2E40C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130969.00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907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3DB72B" w14:textId="67C68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19697.00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AE1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0A3C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EC5A790" w14:textId="47409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BA116F" w14:textId="4358E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3BAC29" w14:textId="30899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487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E6EC7A" w14:textId="7AF9B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4203B" w14:textId="77777777" w:rsidTr="00503750">
        <w:tc>
          <w:tcPr>
            <w:tcW w:w="2622" w:type="dxa"/>
            <w:vAlign w:val="center"/>
          </w:tcPr>
          <w:p w14:paraId="657DD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79F470A" w14:textId="30232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7503BB" w14:textId="0CFEC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1CE025" w14:textId="2AFE6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CFC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6B915B" w14:textId="7C37B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6E49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455EE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5254F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8B52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0F986DE" w14:textId="3FDBB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B7F028" w14:textId="34E78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84EB99" w14:textId="38991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4F2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B86C73" w14:textId="30662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8864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6B4F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6D81CE2" w14:textId="3D2F3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D8CE36" w14:textId="3E442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6BCBBA" w14:textId="2BFE1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737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AE1C82" w14:textId="02B77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6B16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822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7E86DFD" w14:textId="287D1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D05B8E" w14:textId="2D1CB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55057D" w14:textId="0750A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C08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30082F" w14:textId="43815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B24BD2" w14:textId="77777777" w:rsidTr="00503750">
        <w:tc>
          <w:tcPr>
            <w:tcW w:w="2622" w:type="dxa"/>
            <w:vAlign w:val="center"/>
          </w:tcPr>
          <w:p w14:paraId="16C10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74864BB" w14:textId="00A57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4D11C0" w14:textId="71B92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AEFF51" w14:textId="18F7F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859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FDB269" w14:textId="240EF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9BC24D" w14:textId="77777777" w:rsidTr="00503750">
        <w:tc>
          <w:tcPr>
            <w:tcW w:w="2622" w:type="dxa"/>
            <w:vAlign w:val="center"/>
          </w:tcPr>
          <w:p w14:paraId="7B13A3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B7F3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72D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60B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09F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EF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0530F4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079B8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8B625FD" w14:textId="44F046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30478.00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DC5916" w14:textId="0841AE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120188.00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529CB2" w14:textId="33BB83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130969.00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5254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871591" w14:textId="4BA2DA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19697.00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7EDC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E1114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DB025E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3609FC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CDE0D4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558FF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ABB35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B0CCE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A538D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507B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B5BA3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829B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A9904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3909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9813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63AF0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7323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1BA7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8F044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0F95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249F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7FDCF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5565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ED34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E0531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D2A1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232D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39081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14D9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8D57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959EE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6F6E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F15F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2FAF3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8C48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DFCE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EF18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08A4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B730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DD4E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D578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A3BF5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DF07C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53BCC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17C30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E0BA6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7CDF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0A0A5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8F68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074D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33579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D010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A1F5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54F00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4D06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26C1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0ED22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12D6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F11B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1CBD0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A1B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BA99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59431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9016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71F4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9B91C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BBE69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F489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4F43B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DE69A5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311AC07" w14:textId="77777777" w:rsidTr="00503750">
        <w:tc>
          <w:tcPr>
            <w:tcW w:w="2835" w:type="dxa"/>
            <w:vAlign w:val="center"/>
          </w:tcPr>
          <w:p w14:paraId="22BC66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0C0CD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F8CC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5DF40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0AE8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26F4E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6D9AE3D" w14:textId="77777777" w:rsidTr="00503750">
        <w:tc>
          <w:tcPr>
            <w:tcW w:w="2835" w:type="dxa"/>
            <w:vAlign w:val="center"/>
          </w:tcPr>
          <w:p w14:paraId="78014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4E3A0E8" w14:textId="3DEE4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0C7B7" w14:textId="2E680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A6C62" w14:textId="20B6C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BCA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8E4428" w14:textId="160F4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A128A" w14:textId="77777777" w:rsidTr="00503750">
        <w:tc>
          <w:tcPr>
            <w:tcW w:w="2835" w:type="dxa"/>
            <w:vAlign w:val="center"/>
          </w:tcPr>
          <w:p w14:paraId="77FE2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D7CBCE9" w14:textId="6FF01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83725" w14:textId="65312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18740F" w14:textId="5F2F3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295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62808B" w14:textId="04C00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AE9F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FD5FA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F06F6F6" w14:textId="422E295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D180E" w14:textId="658C8E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D09F03" w14:textId="24824C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710C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F2F557" w14:textId="652FAD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24C1511" w14:textId="77777777" w:rsidTr="00503750">
        <w:tc>
          <w:tcPr>
            <w:tcW w:w="2835" w:type="dxa"/>
            <w:vAlign w:val="center"/>
          </w:tcPr>
          <w:p w14:paraId="04AF7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9A2B04A" w14:textId="05C06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51F0D5" w14:textId="1C335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90EF13" w14:textId="79C2D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308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E982D0" w14:textId="17F0D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A9844E" w14:textId="77777777" w:rsidTr="00503750">
        <w:tc>
          <w:tcPr>
            <w:tcW w:w="2835" w:type="dxa"/>
            <w:vAlign w:val="center"/>
          </w:tcPr>
          <w:p w14:paraId="4BD10D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DF2AB86" w14:textId="2EB8E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AAEE0C" w14:textId="2C96F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7B2F4F" w14:textId="386ED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D2A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7FD20A" w14:textId="07EEA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7762A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44577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80345AF" w14:textId="5D65063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52BD4" w14:textId="6C817FF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BF5B61" w14:textId="204EB7A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215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6DA59D" w14:textId="022AEE9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B134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B10B3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AB2DD42" w14:textId="3ECBF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DF0266" w14:textId="505DF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6BB93A" w14:textId="10DAE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ADC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829DE" w14:textId="7388E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E028C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089D9F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1B9FD562" w14:textId="77777777" w:rsidTr="00503750">
        <w:tc>
          <w:tcPr>
            <w:tcW w:w="2552" w:type="dxa"/>
            <w:vAlign w:val="center"/>
          </w:tcPr>
          <w:p w14:paraId="037B0F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31AF5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C4D20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15F750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BC690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11A6B58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5DC9C9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131BC67" w14:textId="4C60696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C15915D" w14:textId="3BEECBB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1169.00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2765D60" w14:textId="7C0C729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1169.00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1E8F562" w14:textId="704970B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DA237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D94F8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70A1AF9" w14:textId="7D0DE5F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9B9ABF6" w14:textId="49FF436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306A641" w14:textId="41AFBFE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124D3B2" w14:textId="198D302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78F50D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01E16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43035D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D5DE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73480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3FDDD1D" w14:textId="77777777" w:rsidTr="00503750">
        <w:tc>
          <w:tcPr>
            <w:tcW w:w="4395" w:type="dxa"/>
            <w:vMerge/>
          </w:tcPr>
          <w:p w14:paraId="488F05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1CD0B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2453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500FB2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D187D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FA0BF48" w14:textId="3E79C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D6F1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80A36B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B06B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80F4CCB" w14:textId="23E3A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  <w:lang w:eastAsia="sk-SK"/>
              </w:rPr>
              <w:t>-1048.78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01D9B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EC683B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AE2FB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0C8EE3E" w14:textId="0F9252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-1048.78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687E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5C5AD00" w14:textId="77777777" w:rsidTr="00503750">
        <w:tc>
          <w:tcPr>
            <w:tcW w:w="4395" w:type="dxa"/>
            <w:vAlign w:val="center"/>
          </w:tcPr>
          <w:p w14:paraId="50B71F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C470BCA" w14:textId="39348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9BF2F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8A34EF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B8AB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2D37597" w14:textId="6D099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52E83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925BD1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C190A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7A3C15B" w14:textId="0C8ABF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3DAD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097DF6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7D514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484E0BF" w14:textId="4839695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28505.00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AEAF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61C5F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AF5397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F9258EB" w14:textId="77777777" w:rsidTr="00503750">
        <w:tc>
          <w:tcPr>
            <w:tcW w:w="4395" w:type="dxa"/>
            <w:vAlign w:val="center"/>
          </w:tcPr>
          <w:p w14:paraId="2CAACA7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F2747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0F199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AA9D31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C69E9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624C584" w14:textId="7EB59A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BA06F6" w14:textId="54256A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5580A8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01353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06C8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1B4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74AAAA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D993D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ADD2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EAB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1A0470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6820C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6278FE6" w14:textId="751FBC5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C86A3C" w14:textId="72C7808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A5D6E4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CD2B3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A4EAFF8" w14:textId="71272B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C1A180" w14:textId="42D770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5BD4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E5130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170FA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89E73E1" w14:textId="77777777" w:rsidTr="00503750">
        <w:tc>
          <w:tcPr>
            <w:tcW w:w="1843" w:type="dxa"/>
            <w:vAlign w:val="center"/>
          </w:tcPr>
          <w:p w14:paraId="08C0C1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5D7B5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F5BF7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61F97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50828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51972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C4FB34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3F13658" w14:textId="77777777" w:rsidTr="00503750">
        <w:tc>
          <w:tcPr>
            <w:tcW w:w="1843" w:type="dxa"/>
            <w:vAlign w:val="center"/>
          </w:tcPr>
          <w:p w14:paraId="11D04F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F8A06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39BA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A8FE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2E17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3C93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E096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67CD3A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7BEBC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B409F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21AF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603B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2CF0D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46BB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9D88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697156" w14:textId="77777777" w:rsidTr="00503750">
        <w:tc>
          <w:tcPr>
            <w:tcW w:w="1843" w:type="dxa"/>
            <w:vAlign w:val="center"/>
          </w:tcPr>
          <w:p w14:paraId="7DD069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F790B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AC1F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3D20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17EB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B201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FC55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B67FE9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12DB5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19AB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4762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93BE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119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4043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7C7A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DC7F88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F9DE1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6F15E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CF85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4B84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41883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88612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03C5C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962F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AC273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8F7BA3C" w14:textId="77777777" w:rsidTr="00503750">
        <w:trPr>
          <w:trHeight w:val="664"/>
        </w:trPr>
        <w:tc>
          <w:tcPr>
            <w:tcW w:w="3372" w:type="dxa"/>
          </w:tcPr>
          <w:p w14:paraId="566868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E745D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1287AB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D96F5E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B052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164AB54" w14:textId="33EB5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0DAC47" w14:textId="78801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DC39A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363D3FE" w14:textId="2EA90AC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C87888" w14:textId="6E85E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C501A0" w14:textId="7D661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C67C4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9CB667" w14:textId="24FDEEE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60E5520" w14:textId="0FA84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E48B72" w14:textId="69BD0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CDCAC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99A0D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5F57477" w14:textId="11C6D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81C0CA" w14:textId="61041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51CF8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1E8A2B0" w14:textId="48AE918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4B5F97B" w14:textId="4989C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30985B" w14:textId="322B5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34D0D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8921F77" w14:textId="4979C9C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CDFA63" w14:textId="04744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0B7FDC" w14:textId="18B39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3DCC7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7D98F5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7E15037" w14:textId="77777777" w:rsidTr="00503750">
        <w:tc>
          <w:tcPr>
            <w:tcW w:w="2835" w:type="dxa"/>
            <w:vAlign w:val="center"/>
          </w:tcPr>
          <w:p w14:paraId="005D4A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5FD5C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3E165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8F184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464BE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61298A9" w14:textId="77777777" w:rsidTr="00503750">
        <w:tc>
          <w:tcPr>
            <w:tcW w:w="2835" w:type="dxa"/>
          </w:tcPr>
          <w:p w14:paraId="19CF35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D50FCED" w14:textId="315BA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03F40D" w14:textId="2E654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B67C67" w14:textId="2DF63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CF418C" w14:textId="2F961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FE2263" w14:textId="77777777" w:rsidTr="00503750">
        <w:tc>
          <w:tcPr>
            <w:tcW w:w="2835" w:type="dxa"/>
          </w:tcPr>
          <w:p w14:paraId="02776E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AD7F06F" w14:textId="60C9C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2F9F6E" w14:textId="6FCC8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0405EC" w14:textId="00DA4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63E2BC" w14:textId="14A53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46C678" w14:textId="77777777" w:rsidTr="00503750">
        <w:tc>
          <w:tcPr>
            <w:tcW w:w="2835" w:type="dxa"/>
          </w:tcPr>
          <w:p w14:paraId="667A03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1E5805E" w14:textId="60153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7A96CE" w14:textId="09A3B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F80BAA" w14:textId="720BB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E466C1" w14:textId="7D22D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5FE613" w14:textId="77777777" w:rsidTr="00503750">
        <w:tc>
          <w:tcPr>
            <w:tcW w:w="2835" w:type="dxa"/>
            <w:vAlign w:val="center"/>
          </w:tcPr>
          <w:p w14:paraId="3638A0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575A723" w14:textId="1EFFF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99A940" w14:textId="04D95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FEFDA8" w14:textId="23A15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55BDD1" w14:textId="4D604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67F8E1" w14:textId="77777777" w:rsidTr="00503750">
        <w:tc>
          <w:tcPr>
            <w:tcW w:w="2835" w:type="dxa"/>
            <w:vAlign w:val="center"/>
          </w:tcPr>
          <w:p w14:paraId="690A37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7F29B40" w14:textId="4ECFD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3AB60D" w14:textId="56EA3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66D55C" w14:textId="100EF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13EC95" w14:textId="0D25B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D84604" w14:textId="77777777" w:rsidTr="00503750">
        <w:tc>
          <w:tcPr>
            <w:tcW w:w="2835" w:type="dxa"/>
          </w:tcPr>
          <w:p w14:paraId="42C3A7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6F16893" w14:textId="2C16E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45B993" w14:textId="09D5E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ED2500" w14:textId="2B3BA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B160B7" w14:textId="491DCB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F4E797" w14:textId="77777777" w:rsidTr="00503750">
        <w:tc>
          <w:tcPr>
            <w:tcW w:w="2835" w:type="dxa"/>
          </w:tcPr>
          <w:p w14:paraId="5202D2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15C2502" w14:textId="3A5D5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0490F9" w14:textId="06C7D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3A72BA" w14:textId="09E96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503459" w14:textId="34253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C724A5" w14:textId="77777777" w:rsidTr="00503750">
        <w:tc>
          <w:tcPr>
            <w:tcW w:w="2835" w:type="dxa"/>
          </w:tcPr>
          <w:p w14:paraId="0F655A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E51C27A" w14:textId="5D0CE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9E97D0" w14:textId="35CCF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32EA12" w14:textId="4FFA4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4A7068" w14:textId="3422C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D57FC6" w14:textId="77777777" w:rsidR="00944C3D" w:rsidRDefault="00944C3D" w:rsidP="00944C3D">
      <w:pPr>
        <w:rPr>
          <w:rFonts w:ascii="Arial" w:hAnsi="Arial"/>
          <w:b/>
        </w:rPr>
      </w:pPr>
    </w:p>
    <w:p w14:paraId="5D937A6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C69FE2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DCB0F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21676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2C282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B0558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731CB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8586EE3" w14:textId="77777777" w:rsidTr="00503750">
        <w:trPr>
          <w:trHeight w:val="443"/>
        </w:trPr>
        <w:tc>
          <w:tcPr>
            <w:tcW w:w="2560" w:type="dxa"/>
          </w:tcPr>
          <w:p w14:paraId="1948B0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49BB885" w14:textId="460D2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027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B6B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727753" w14:textId="50FF9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92F77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3A2DC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9E2788F" w14:textId="04A73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37D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82E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DC682C1" w14:textId="27D71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BF75B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82D33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92DE9CF" w14:textId="53892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6F7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BD36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1E9177" w14:textId="3F06F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D05D7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E1304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A8F777C" w14:textId="200B5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E7A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05B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D9BA331" w14:textId="6F1D7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9EE085" w14:textId="77777777" w:rsidR="00944C3D" w:rsidRDefault="00944C3D" w:rsidP="00944C3D">
      <w:pPr>
        <w:rPr>
          <w:rFonts w:ascii="Arial" w:hAnsi="Arial"/>
          <w:b/>
        </w:rPr>
      </w:pPr>
    </w:p>
    <w:p w14:paraId="14182802" w14:textId="77777777" w:rsidR="00944C3D" w:rsidRDefault="00944C3D" w:rsidP="00944C3D">
      <w:pPr>
        <w:rPr>
          <w:rFonts w:ascii="Arial" w:hAnsi="Arial"/>
          <w:b/>
        </w:rPr>
      </w:pPr>
    </w:p>
    <w:p w14:paraId="7DC3987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3BCC87F" w14:textId="77777777" w:rsidR="00944C3D" w:rsidRDefault="00944C3D" w:rsidP="00944C3D">
      <w:pPr>
        <w:rPr>
          <w:rFonts w:ascii="Arial" w:hAnsi="Arial"/>
          <w:b/>
        </w:rPr>
      </w:pPr>
    </w:p>
    <w:p w14:paraId="0C64A4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0D14E3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BF660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5E066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CBA44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9E2DC4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B23C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8D6D7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512B6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C7370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F2A19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180E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EECA6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76297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097B2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6B654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BDB63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20F96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60D53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B60CF36" w14:textId="77777777" w:rsidTr="00503750">
        <w:trPr>
          <w:trHeight w:val="677"/>
        </w:trPr>
        <w:tc>
          <w:tcPr>
            <w:tcW w:w="3358" w:type="dxa"/>
          </w:tcPr>
          <w:p w14:paraId="083B5A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812A4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E3B7E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762BA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FA0D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2E2F5E2" w14:textId="7EFCE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FF914E" w14:textId="37D4A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68E69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74DE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099650B" w14:textId="58A71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C63841" w14:textId="61E6A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B432D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63D6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21863DC" w14:textId="2B29A4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BB90F0" w14:textId="6AD80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197E7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1013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1C690A6" w14:textId="2C9E0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A7E56E" w14:textId="11AA8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DB772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163D80" w14:textId="183379B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424B6B" w14:textId="66CE2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53FB46" w14:textId="62718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CB9F5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A7630DC" w14:textId="163B6FB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3D5C23" w14:textId="08328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047A11" w14:textId="0BB9B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AD8DA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D20E5F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264447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223E0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57A5D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FB6D53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BA44D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4D25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23D0D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41E80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12D55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FA2A2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00EFB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9E591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2F64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1EDAD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BE047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BEBA2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A8E162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CF736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2F243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31793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E3CA6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7F4F1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AF2B399" w14:textId="64C9B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E0B09A" w14:textId="31685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7E5A3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ED7BB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534F303" w14:textId="32988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5B7403" w14:textId="6FD41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A5D27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05833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2B598F2" w14:textId="751D9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B952AF" w14:textId="10F25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58E4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7885011" w14:textId="2921C63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3744311" w14:textId="0372A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3DA110" w14:textId="4166D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57B5C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3D9FDF" w14:textId="2C2716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52B10EA" w14:textId="20080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34D838" w14:textId="5A678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E69B6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2E4395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4DF5E8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877F1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78BF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F4CEA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CDB5F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8391A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1BF934B" w14:textId="125ED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8260EF" w14:textId="1CB26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9F7CF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7CAE2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D69E307" w14:textId="5C4CE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374002" w14:textId="7AEBD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36ED6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8A13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521CF08" w14:textId="7495D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10310F" w14:textId="72079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56A39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3E8A6B" w14:textId="0DE50C5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510A55" w14:textId="6438B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062217" w14:textId="1F6F3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32A99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9CE025D" w14:textId="5034C5B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3D79F5" w14:textId="6C172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7C937B" w14:textId="4A0BB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A1639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759DB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699C022" w14:textId="77777777" w:rsidTr="00503750">
        <w:tc>
          <w:tcPr>
            <w:tcW w:w="3686" w:type="dxa"/>
            <w:vAlign w:val="center"/>
          </w:tcPr>
          <w:p w14:paraId="513099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0720E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2B436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0C1035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36C90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EF4D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5837F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62936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7A8EB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66B0C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3C04D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FF108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7BEEA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4886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35BEF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49676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C2928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1FE492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1105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1A6CD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196197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ACD58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CDF6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2632B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E1B69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5BF1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040415B" w14:textId="36639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18437B" w14:textId="4CECA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8C4CD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32701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75015A" w14:textId="27603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C1D16F" w14:textId="5DB63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0AEE7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C6CB2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114C62D" w14:textId="10A96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03ACDA" w14:textId="50650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8D026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6AA803" w14:textId="68B0823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BC6D0E" w14:textId="37F5A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B09691" w14:textId="2824A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5EA82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9A21F6F" w14:textId="62C74F8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B9C9C06" w14:textId="20A3E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1A5C96" w14:textId="6D9E1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64D8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CBB5E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0F33C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6536E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41CAE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81204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8A8B8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C901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F40812F" w14:textId="22AAD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DEFC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BF8F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EF94529" w14:textId="6F5A6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AD55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7A52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3C95422" w14:textId="1BCDB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D3A9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A860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F8B1C91" w14:textId="56402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15E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0C81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7E31AA2" w14:textId="40E95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82352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25FB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022FE4A" w14:textId="5D59C4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3DCB99" w14:textId="77777777" w:rsidR="00944C3D" w:rsidRDefault="00944C3D" w:rsidP="00944C3D">
      <w:pPr>
        <w:rPr>
          <w:sz w:val="22"/>
          <w:szCs w:val="22"/>
        </w:rPr>
      </w:pPr>
    </w:p>
    <w:p w14:paraId="14B8696D" w14:textId="77777777" w:rsidR="00944C3D" w:rsidRDefault="00944C3D" w:rsidP="00944C3D">
      <w:pPr>
        <w:rPr>
          <w:sz w:val="22"/>
          <w:szCs w:val="22"/>
        </w:rPr>
      </w:pPr>
    </w:p>
    <w:p w14:paraId="01B140F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815BFF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572FD3E" w14:textId="37D2CA9A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76A04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2AAE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57488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9C5B8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393F13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37097D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17F1E9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4C4F9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A1BE2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D98D3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03E6A7" w14:textId="75BC7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B45EB2" w14:textId="7C595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A0961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0A04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048D95B" w14:textId="3365C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C751FA" w14:textId="442BA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C1F1D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AB12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6EBD54C" w14:textId="3799D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628CD7" w14:textId="75B55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4FAE7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E67A7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99F8C32" w14:textId="3D08D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D23BDF" w14:textId="4194E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531B0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FE48D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E08ED0F" w14:textId="13B90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7B4000" w14:textId="03AD9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8C31E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5411CB5" w14:textId="1ADC876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DF73015" w14:textId="66F3D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FC77C9" w14:textId="73CE3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D249B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B6393F6" w14:textId="7C3EC65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62FEF74" w14:textId="4A657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01F99F" w14:textId="5EEC5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62BC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DA34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3CE743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0230C3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B9865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06CAA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407D9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4C26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E7F76D3" w14:textId="554AE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FE2CC2" w14:textId="7CA03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7AFCC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2F16B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586DB20" w14:textId="153E0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910508" w14:textId="3746F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A3D9F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03FC4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965C972" w14:textId="57C69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EDE62B" w14:textId="129F9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7643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EE74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7FD4DC3" w14:textId="6EDF4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9CE7D2" w14:textId="3E2DE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08C9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12512E" w14:textId="228FF88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C1142D" w14:textId="3FFAF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2FBA3F" w14:textId="25569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09A8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2E7E18" w14:textId="3474A75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4A81CB0" w14:textId="4E085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6147BB" w14:textId="11D03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5884C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09E82F6" w14:textId="7FDD6B1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C130F2E" w14:textId="63A49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3A1C32" w14:textId="2A608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F0AA6" w:rsidRPr="009746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E9AA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48119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AD6B9A5" w14:textId="75DE21B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A9CE4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EB831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9101DC3" w14:textId="65C10B3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A527B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5CEB3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CB93549" w14:textId="39D8997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83E1F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4057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76012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F165A21" w14:textId="77777777" w:rsidR="00944C3D" w:rsidRPr="003607F0" w:rsidRDefault="00944C3D" w:rsidP="00944C3D"/>
    <w:p w14:paraId="278C899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BCD04" w14:textId="77777777" w:rsidR="000D5EAC" w:rsidRDefault="000D5EAC">
      <w:r>
        <w:separator/>
      </w:r>
    </w:p>
  </w:endnote>
  <w:endnote w:type="continuationSeparator" w:id="0">
    <w:p w14:paraId="0E2C5078" w14:textId="77777777" w:rsidR="000D5EAC" w:rsidRDefault="000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8EE0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52F82F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B111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1FC6D1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013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124B6D9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FC071" w14:textId="77777777" w:rsidR="000D5EAC" w:rsidRDefault="000D5EAC">
      <w:r>
        <w:separator/>
      </w:r>
    </w:p>
  </w:footnote>
  <w:footnote w:type="continuationSeparator" w:id="0">
    <w:p w14:paraId="1E39274A" w14:textId="77777777" w:rsidR="000D5EAC" w:rsidRDefault="000D5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589703">
    <w:abstractNumId w:val="13"/>
  </w:num>
  <w:num w:numId="2" w16cid:durableId="817647020">
    <w:abstractNumId w:val="17"/>
  </w:num>
  <w:num w:numId="3" w16cid:durableId="1448114557">
    <w:abstractNumId w:val="8"/>
  </w:num>
  <w:num w:numId="4" w16cid:durableId="1906329228">
    <w:abstractNumId w:val="7"/>
  </w:num>
  <w:num w:numId="5" w16cid:durableId="171700180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893494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5310008">
    <w:abstractNumId w:val="20"/>
  </w:num>
  <w:num w:numId="8" w16cid:durableId="1495493657">
    <w:abstractNumId w:val="10"/>
  </w:num>
  <w:num w:numId="9" w16cid:durableId="1630893894">
    <w:abstractNumId w:val="0"/>
  </w:num>
  <w:num w:numId="10" w16cid:durableId="1581400441">
    <w:abstractNumId w:val="19"/>
  </w:num>
  <w:num w:numId="11" w16cid:durableId="2120636269">
    <w:abstractNumId w:val="6"/>
  </w:num>
  <w:num w:numId="12" w16cid:durableId="93790517">
    <w:abstractNumId w:val="9"/>
  </w:num>
  <w:num w:numId="13" w16cid:durableId="184370508">
    <w:abstractNumId w:val="12"/>
  </w:num>
  <w:num w:numId="14" w16cid:durableId="2041973467">
    <w:abstractNumId w:val="15"/>
  </w:num>
  <w:num w:numId="15" w16cid:durableId="1469590087">
    <w:abstractNumId w:val="14"/>
  </w:num>
  <w:num w:numId="16" w16cid:durableId="1812288796">
    <w:abstractNumId w:val="2"/>
  </w:num>
  <w:num w:numId="17" w16cid:durableId="283930187">
    <w:abstractNumId w:val="4"/>
  </w:num>
  <w:num w:numId="18" w16cid:durableId="716392307">
    <w:abstractNumId w:val="11"/>
  </w:num>
  <w:num w:numId="19" w16cid:durableId="520970545">
    <w:abstractNumId w:val="5"/>
  </w:num>
  <w:num w:numId="20" w16cid:durableId="649137552">
    <w:abstractNumId w:val="18"/>
  </w:num>
  <w:num w:numId="21" w16cid:durableId="784735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69"/>
    <w:docVar w:name="arg2" w:val="Driver=asa17;DBF=D:\anasoft\data\tebys.db;DBN=tebys;ENG=SQL17;commlinks=TCPIP{ip=192.168.1.241};uid=kostelna;con=finus(12.0);pwd=Marec2023"/>
    <w:docVar w:name="arg3" w:val="853652"/>
    <w:docVar w:name="arg4" w:val="C:\Users\kostelna\AppData\Local\Temp\24144594.doc"/>
    <w:docVar w:name="arg5" w:val="5"/>
  </w:docVars>
  <w:rsids>
    <w:rsidRoot w:val="00AF0AA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EAC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48D2"/>
    <w:rsid w:val="00AD5EAF"/>
    <w:rsid w:val="00AD6F86"/>
    <w:rsid w:val="00AE3594"/>
    <w:rsid w:val="00AF0AA6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DC33F"/>
  <w15:docId w15:val="{1350A4E5-566A-4934-BC49-E828399A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5338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2026-03-18T12:56:00Z</dcterms:created>
  <dcterms:modified xsi:type="dcterms:W3CDTF">2026-03-18T12:58:00Z</dcterms:modified>
</cp:coreProperties>
</file>