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32D86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0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E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9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3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92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A4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A5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6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0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0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D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F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0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0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0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8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7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E5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A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0D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DDBB6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741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100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634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372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F8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0D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DB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97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F3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46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7EE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8AD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D6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54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EE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E6B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96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DE3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2C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08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EF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91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D7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A1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8E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27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87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8BB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BE4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8AD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8A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0E6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76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3E324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3D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A51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951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56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F3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C54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47D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A5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767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B6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1D2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07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3A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D6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25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00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01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7B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74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CEE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96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820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948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EE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182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7D7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A4B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D7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F4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0A1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23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29B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34B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EE62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09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72C3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A6F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2AE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2AE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D9B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DC3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0D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7A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2EF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E09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C9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43F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42C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623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D3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C3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80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788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6A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67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D7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F3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F0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F31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C17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78AE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4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639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C55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48D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B2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04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EA1B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B8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E3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00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0A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5F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47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B2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3F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1F0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C8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97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2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34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F82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D0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06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83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0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38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B5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9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9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F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4D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C0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40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8F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EC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9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ED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CF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D9C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0AA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CC216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B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8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1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6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2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2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E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6A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6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70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C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C8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06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2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50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AE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9A52C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14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7F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F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9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D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6E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5CC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84A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5BF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A0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99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B6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C8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EE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C1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63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97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094884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E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9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CE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8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AD9B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62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D6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59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28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3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2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5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7C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EF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F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E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104C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E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2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3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5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54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8B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2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1C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A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3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10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4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6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21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671C4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D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3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81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E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7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7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3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D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F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7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0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079F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7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D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D4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EA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43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84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8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5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9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AD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B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5D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C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1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D3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5B13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4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B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9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F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4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9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FCE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40AB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B40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445EE" w14:textId="139FA240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78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2D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710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00D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B30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373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4F1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DE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C4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6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6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6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9F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F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1231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9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A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ED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3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2C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AA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CC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29C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954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672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9FE1C67" wp14:editId="0494933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9626F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FE1C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5F9626F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20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AA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3E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66AB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C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6E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DE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C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1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D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A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1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71FB8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0012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7CAB2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9A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2E102EB" wp14:editId="1D39CBF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1263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102EB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3E01263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D5266FF" wp14:editId="6D461B2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B3B0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5266F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3DB3B0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8D85AF" wp14:editId="114E59A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284E7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D85AF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64284E7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5D11ACE" wp14:editId="41FE15D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5B84A" w14:textId="4457D644" w:rsidR="000B647F" w:rsidRDefault="000B647F" w:rsidP="00944C3D">
                                  <w:fldSimple w:instr=" MERGEFIELD  aDMOD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11AC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38B5B84A" w14:textId="4457D644" w:rsidR="000B647F" w:rsidRDefault="000B647F" w:rsidP="00944C3D">
                            <w:fldSimple w:instr=" MERGEFIELD  aDMOD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B98E479" wp14:editId="4381CA1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1A803" w14:textId="39BAA1B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8E479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78F1A803" w14:textId="39BAA1B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533209C" wp14:editId="7576E05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9E0053" w14:textId="60F5EE16" w:rsidR="000B647F" w:rsidRDefault="000B647F" w:rsidP="00944C3D">
                                  <w:fldSimple w:instr=" MERGEFIELD  aDRD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3209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49E0053" w14:textId="60F5EE16" w:rsidR="000B647F" w:rsidRDefault="000B647F" w:rsidP="00944C3D">
                            <w:fldSimple w:instr=" MERGEFIELD  aDRD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C89DB2C" wp14:editId="7FAA183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1F024F" w14:textId="31D1F13B" w:rsidR="000B647F" w:rsidRDefault="000B647F" w:rsidP="00944C3D">
                                  <w:fldSimple w:instr=" MERGEFIELD  aDMD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89DB2C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51F024F" w14:textId="31D1F13B" w:rsidR="000B647F" w:rsidRDefault="000B647F" w:rsidP="00944C3D">
                            <w:fldSimple w:instr=" MERGEFIELD  aDMD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838BF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9CFD3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A9E35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B6F480D" wp14:editId="372BE7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E507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6F480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0FE507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A5820BF" wp14:editId="11ED152F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D4071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820B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2D4071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525EBA" wp14:editId="2608D75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B95B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525EBA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01B95B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C391EC9" wp14:editId="765ECF1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137B45" w14:textId="275385CF" w:rsidR="000B647F" w:rsidRDefault="000B647F" w:rsidP="00944C3D">
                                  <w:fldSimple w:instr=" MERGEFIELD  aDRDO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91EC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8137B45" w14:textId="275385CF" w:rsidR="000B647F" w:rsidRDefault="000B647F" w:rsidP="00944C3D">
                            <w:fldSimple w:instr=" MERGEFIELD  aDRDO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E3CCAC1" wp14:editId="6D3B169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8A12D" w14:textId="79A85811" w:rsidR="000B647F" w:rsidRDefault="000B647F" w:rsidP="00944C3D">
                                  <w:fldSimple w:instr=" MERGEFIELD  aDMD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CCAC1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0E58A12D" w14:textId="79A85811" w:rsidR="000B647F" w:rsidRDefault="000B647F" w:rsidP="00944C3D">
                            <w:fldSimple w:instr=" MERGEFIELD  aDMD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EDDAB52" wp14:editId="690218F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BD6C13" w14:textId="3487A235" w:rsidR="000B647F" w:rsidRDefault="000B647F" w:rsidP="00944C3D">
                                  <w:fldSimple w:instr=" MERGEFIELD  aDROD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DAB5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7BD6C13" w14:textId="3487A235" w:rsidR="000B647F" w:rsidRDefault="000B647F" w:rsidP="00944C3D">
                            <w:fldSimple w:instr=" MERGEFIELD  aDROD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084B412" wp14:editId="4DFCBF1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D36C0" w14:textId="498B64D4" w:rsidR="000B647F" w:rsidRDefault="000B647F" w:rsidP="00944C3D">
                                  <w:fldSimple w:instr=" MERGEFIELD  aDMOD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4B412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00D36C0" w14:textId="498B64D4" w:rsidR="000B647F" w:rsidRDefault="000B647F" w:rsidP="00944C3D">
                            <w:fldSimple w:instr=" MERGEFIELD  aDMOD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8376B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6D485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E871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2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F122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6F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C7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6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3F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B4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A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1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2D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B7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F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B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5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9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2E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3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56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7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71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7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F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0C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6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6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DD3A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46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4BB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1F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92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4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1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4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04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4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8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1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0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2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C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0AF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81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40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A3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3A2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4D1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F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97C0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4DB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6D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6E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96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2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E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25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9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8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D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64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C351C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8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0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4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8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5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B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D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A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58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0C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10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9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26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8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F5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BA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3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E2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1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D9D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9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B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8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2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4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7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5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F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3FCD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C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9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E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5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8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29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B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0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2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3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4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C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9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C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7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5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FF4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7D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8E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4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770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6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C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D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3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FB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1C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0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161E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4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4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03A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C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80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A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9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C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69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5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0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6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A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9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4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C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3B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DD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1C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0EE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B4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72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4C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D2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D4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1D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9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E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A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A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3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3C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6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6850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D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D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25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2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8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9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E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D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9E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C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55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5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18F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2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8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4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F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2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A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09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85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5F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C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C71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AA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7FF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C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1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B2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C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3C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3B2001" wp14:editId="1B47B9FB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38608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B200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138608F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03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2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81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4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90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8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8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D9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02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9B69027" wp14:editId="5BC4E3F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9803C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B6902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B9803C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BD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9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3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8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F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CE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D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52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1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35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3A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5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6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F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2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AC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A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48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AC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CCFF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C99F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4B39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E2F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4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6A2C42" wp14:editId="2330BC4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A3AB8B" w14:textId="11DE09C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36118796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6A2C4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BA3AB8B" w14:textId="11DE09C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36118796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F2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2D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9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6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9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51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6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1F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B43455" wp14:editId="5F48655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15E89" w14:textId="1AFB03B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2021559793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4345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FB15E89" w14:textId="1AFB03B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2021559793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C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54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E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7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8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B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2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7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E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2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D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90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1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0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6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A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B0E3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55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9C1FC5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FB8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9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1C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4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80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8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D4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E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67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41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C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5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8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8C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7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A824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CB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806D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3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657B5F" wp14:editId="0B3ADC8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0A21D" w14:textId="011FD34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Pádivého 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57B5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940A21D" w14:textId="011FD34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Pádivého 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0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B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E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1E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A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E3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5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88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C5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C6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87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7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C3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D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3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B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3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6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1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4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D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3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0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3A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A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2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5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5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B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C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2C0A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C1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B72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50CA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66395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C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8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5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D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85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D98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1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D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0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7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B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E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D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35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CF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4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6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F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B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5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20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07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0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F116C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50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2A1767" wp14:editId="25D0C2C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55AB2" w14:textId="181F8CD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A176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9055AB2" w14:textId="181F8CD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E76D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E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D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2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2E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03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7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4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4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F8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CA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5E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4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A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7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53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8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CC3529" wp14:editId="392057F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16BBF" w14:textId="60C22D4F" w:rsidR="000B647F" w:rsidRDefault="000B647F" w:rsidP="00944C3D">
                                  <w:fldSimple w:instr=" MERGEFIELD  aSUB_ULICA_CISLO  \* MERGEFORMAT ">
                                    <w:r w:rsidR="009B5CC9" w:rsidRPr="009B5CC9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10/683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CC352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E516BBF" w14:textId="60C22D4F" w:rsidR="000B647F" w:rsidRDefault="000B647F" w:rsidP="00944C3D">
                            <w:fldSimple w:instr=" MERGEFIELD  aSUB_ULICA_CISLO  \* MERGEFORMAT ">
                              <w:r w:rsidR="009B5CC9" w:rsidRPr="009B5CC9">
                                <w:rPr>
                                  <w:rFonts w:ascii="Arial" w:hAnsi="Arial" w:cs="Arial"/>
                                  <w:noProof/>
                                </w:rPr>
                                <w:t>10/683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4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1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8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C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D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AF9C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4B9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53D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3F5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7F7D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2EEB3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DA5733" wp14:editId="5B4FFE2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FAF4F0" w14:textId="249697A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A573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FAF4F0" w14:textId="249697A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D68BC4" wp14:editId="0FBCB75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0497C" w14:textId="1E6D631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D68BC4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DE0497C" w14:textId="1E6D631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7093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D47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9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6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037A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A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5D6C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5D370D5" wp14:editId="2B9C737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59EE0" w14:textId="78AD9AA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370D5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7559EE0" w14:textId="78AD9AA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3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D1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6C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EF0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9BD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CAA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162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26592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A1D4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0799FE" wp14:editId="3AAB6A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4C2A9" w14:textId="738833C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799F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AF4C2A9" w14:textId="738833C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5E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B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1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6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3B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7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FE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6D27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7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1B8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B0E1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DDA7C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1C1107" wp14:editId="18C62FE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0426E" w14:textId="38F8C08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B5CC9" w:rsidRPr="00B27BBE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C1107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A90426E" w14:textId="38F8C08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B5CC9" w:rsidRPr="00B27BBE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1DDAAB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E9CE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9D7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4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0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E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9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3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3B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0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3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69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5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37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09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DBE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4A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E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9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C7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95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4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97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AF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2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F4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EDED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8AD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BF3E208" w14:textId="2BCC100B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9B5CC9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6334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59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2CD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D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3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7034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BF7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FF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F8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4D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CA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643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F6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6EE1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A67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69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A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DB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BC9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54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548F3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2A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9C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3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ED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E2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EA9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8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0D1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A3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4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C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4F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79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181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9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B059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D76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8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6C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5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1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5824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5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282F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5F1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6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07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6D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7F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7FD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F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111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12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65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78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1C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B9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70F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D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B24D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8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1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2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AC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1A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449A3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0CB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F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45B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2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4F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B8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0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1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1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7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D3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7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1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9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30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E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BE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5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7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36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59AB1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C5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B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A5AA072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1C9EAB1" w14:textId="77777777" w:rsidR="00944C3D" w:rsidRDefault="00944C3D" w:rsidP="00944C3D">
      <w:pPr>
        <w:rPr>
          <w:rFonts w:ascii="Arial" w:hAnsi="Arial"/>
        </w:rPr>
      </w:pPr>
    </w:p>
    <w:p w14:paraId="5A3D416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B02A943" w14:textId="60DD745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0246CEC" w14:textId="2AC64FC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0735DB3" w14:textId="14EF7B6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4DE45D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E2A0A38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9508386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DD6E5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6837F3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578E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CC70E9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0D27F60" w14:textId="05778444" w:rsidR="00944C3D" w:rsidRPr="008D0433" w:rsidRDefault="009B5CC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Michal Pikna</w:t>
            </w:r>
          </w:p>
        </w:tc>
        <w:tc>
          <w:tcPr>
            <w:tcW w:w="3260" w:type="dxa"/>
            <w:vAlign w:val="center"/>
          </w:tcPr>
          <w:p w14:paraId="166D5B99" w14:textId="38EDDD5D" w:rsidR="00944C3D" w:rsidRPr="008D0433" w:rsidRDefault="009B5CC9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C5FA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C5B2D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B86D7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F98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6E14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3836B3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7A6BA2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4016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BBB5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6977AD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C4FA5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691D513" w14:textId="425D1C4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63A80DB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1243C0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6203B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DA2FE17" w14:textId="468A2D55" w:rsidR="00944C3D" w:rsidRDefault="009B5CC9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0FA914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A4DB6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3E2E26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2A8149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CEB6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2D6DAF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09DD16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214E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7DF7E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40220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07F7A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1768B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3BC9BA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50EF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DB43C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EB424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6FF288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67A03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B069F3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3C321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FFB25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0E023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DD7B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DF55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DFD05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5476B78" w14:textId="1D94C3B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FF2D5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FD1EA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8DB25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FFFDB1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BB41E5B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7FD6599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1F2F5E9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74BE58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C55964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5B121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75ADF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446D4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E39B16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A7295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8DE57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4DAF0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90218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574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C3FA8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13028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3645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76236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DDFB6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A746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32CC2A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338BB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8363D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E99F4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34DE0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DAA8E6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325E1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F4EB4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96FCE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1462E6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5C6E0D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5047A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CD7A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40E6795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4CA96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AFB171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B2A3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92808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FC961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BAFD94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42F531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9321B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38E4AF1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0582836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7AF84A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223DDF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AA268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4A578C7" w14:textId="77777777" w:rsidTr="00503750">
        <w:trPr>
          <w:trHeight w:val="302"/>
        </w:trPr>
        <w:tc>
          <w:tcPr>
            <w:tcW w:w="4510" w:type="dxa"/>
          </w:tcPr>
          <w:p w14:paraId="04DDAB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704B2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A3D17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4BC3E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A46E99" w14:textId="77777777" w:rsidTr="00503750">
        <w:trPr>
          <w:trHeight w:val="302"/>
        </w:trPr>
        <w:tc>
          <w:tcPr>
            <w:tcW w:w="4510" w:type="dxa"/>
          </w:tcPr>
          <w:p w14:paraId="4B172E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34DA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A01F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DF1B4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2EE31F" w14:textId="77777777" w:rsidTr="00503750">
        <w:trPr>
          <w:trHeight w:val="302"/>
        </w:trPr>
        <w:tc>
          <w:tcPr>
            <w:tcW w:w="4510" w:type="dxa"/>
          </w:tcPr>
          <w:p w14:paraId="7B33E7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134E2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4D1DD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237C9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B74D5" w14:textId="77777777" w:rsidTr="00503750">
        <w:trPr>
          <w:trHeight w:val="302"/>
        </w:trPr>
        <w:tc>
          <w:tcPr>
            <w:tcW w:w="4510" w:type="dxa"/>
          </w:tcPr>
          <w:p w14:paraId="5ECC19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6FF9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67009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327DA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6B88B7" w14:textId="77777777" w:rsidTr="00503750">
        <w:trPr>
          <w:trHeight w:val="327"/>
        </w:trPr>
        <w:tc>
          <w:tcPr>
            <w:tcW w:w="4510" w:type="dxa"/>
          </w:tcPr>
          <w:p w14:paraId="55EDC4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DA0F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3A39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01F6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68B66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2AC37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A9AA173" w14:textId="6F24D19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930891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08908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19C411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27ABB5E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972EA13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88ACE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1EA27D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24C5C4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0E80211" w14:textId="77777777" w:rsidTr="00503750">
        <w:tc>
          <w:tcPr>
            <w:tcW w:w="2302" w:type="dxa"/>
            <w:vAlign w:val="center"/>
          </w:tcPr>
          <w:p w14:paraId="467D7C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7237F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7EA3B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FFB81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EB2D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CF02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4EE6E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A0DDD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4C39E45" w14:textId="77777777" w:rsidTr="00503750">
        <w:tc>
          <w:tcPr>
            <w:tcW w:w="15593" w:type="dxa"/>
            <w:gridSpan w:val="8"/>
            <w:vAlign w:val="center"/>
          </w:tcPr>
          <w:p w14:paraId="6FA414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C56F09" w14:textId="77777777" w:rsidTr="00503750">
        <w:tc>
          <w:tcPr>
            <w:tcW w:w="2302" w:type="dxa"/>
            <w:vAlign w:val="center"/>
          </w:tcPr>
          <w:p w14:paraId="5F9B6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985D68" w14:textId="27231A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445F22" w14:textId="0B803C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027AF6" w14:textId="5F328C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340084" w14:textId="52C446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0496ED" w14:textId="10D334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EED2C" w14:textId="606867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D7A30" w14:textId="6ACD99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A63E2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417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D13CB5" w14:textId="680CBF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C12C630" w14:textId="032C8E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4A28DA" w14:textId="1DB102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0E387D" w14:textId="530C6C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9A1903" w14:textId="3294A1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E3678" w14:textId="728E79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C8425" w14:textId="316272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00E8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AB5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E8111FC" w14:textId="70DF4A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9BD09A" w14:textId="29491B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E9F0E" w14:textId="544E41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48A046" w14:textId="404DA0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95C24" w14:textId="69B19B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90D28E" w14:textId="067E7D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A66A1" w14:textId="4B375D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5CDF6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EAE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0716F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ADBE5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11124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BD6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4078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66A5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E975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D1C25D" w14:textId="77777777" w:rsidTr="00503750">
        <w:tc>
          <w:tcPr>
            <w:tcW w:w="2302" w:type="dxa"/>
            <w:vAlign w:val="center"/>
          </w:tcPr>
          <w:p w14:paraId="72F467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5415F28" w14:textId="4C6E94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C3B4D" w14:textId="1FC503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ABD48A" w14:textId="55E8E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056443" w14:textId="5A1D5A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E425AB" w14:textId="2EAC43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60E53" w14:textId="71DDCA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E07413" w14:textId="46503D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11EBCC" w14:textId="77777777" w:rsidTr="00503750">
        <w:tc>
          <w:tcPr>
            <w:tcW w:w="15593" w:type="dxa"/>
            <w:gridSpan w:val="8"/>
            <w:vAlign w:val="center"/>
          </w:tcPr>
          <w:p w14:paraId="571A2B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104B085" w14:textId="77777777" w:rsidTr="00503750">
        <w:tc>
          <w:tcPr>
            <w:tcW w:w="2302" w:type="dxa"/>
            <w:vAlign w:val="center"/>
          </w:tcPr>
          <w:p w14:paraId="248FA6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E63D73" w14:textId="757F5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D0345A" w14:textId="667FE2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7536CA" w14:textId="0BCF45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3B1E8" w14:textId="478604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CF8E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35B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CC2719" w14:textId="5ED410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AE98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BF487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F0E7B7D" w14:textId="304EEB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A45632" w14:textId="48B758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B8DFC" w14:textId="5BC544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D2E3DF" w14:textId="758BC1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7CCE5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056B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0A2809" w14:textId="2C78BF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A5EF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2E2D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2A083B8" w14:textId="2225F2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E9E6AF" w14:textId="07D0C9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43B44C" w14:textId="6CC1E2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68A798" w14:textId="5ADD8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23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882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94EB79" w14:textId="6227A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76511E" w14:textId="77777777" w:rsidTr="00503750">
        <w:tc>
          <w:tcPr>
            <w:tcW w:w="2302" w:type="dxa"/>
            <w:vAlign w:val="center"/>
          </w:tcPr>
          <w:p w14:paraId="66BB0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1299CED" w14:textId="253617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75ECF1" w14:textId="49E814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F9FE8" w14:textId="540216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676A1" w14:textId="301460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B1AE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8C67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784EDE" w14:textId="299C44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460FC7" w14:textId="77777777" w:rsidTr="00503750">
        <w:tc>
          <w:tcPr>
            <w:tcW w:w="15593" w:type="dxa"/>
            <w:gridSpan w:val="8"/>
            <w:vAlign w:val="center"/>
          </w:tcPr>
          <w:p w14:paraId="1C12EE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14CBB2" w14:textId="77777777" w:rsidTr="00503750">
        <w:tc>
          <w:tcPr>
            <w:tcW w:w="2302" w:type="dxa"/>
            <w:vAlign w:val="center"/>
          </w:tcPr>
          <w:p w14:paraId="23D80A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07715D" w14:textId="708650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4DD4A" w14:textId="7E1DA6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A5E4A" w14:textId="070972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000C5" w14:textId="0D29C2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2A4EC6" w14:textId="6D11C5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CC729" w14:textId="1D32A4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169CE" w14:textId="758807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AD6F6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6D726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6EF0CF2" w14:textId="2069AB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D08750" w14:textId="7D7FA3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E3FB61" w14:textId="099823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2F80B3" w14:textId="3A9C9E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8F8F1" w14:textId="036DAC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230BF1" w14:textId="23DB63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E06F4" w14:textId="178AEE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86DC5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B983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ABE685E" w14:textId="03CF0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B69EF7" w14:textId="3E79B0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FD21C8" w14:textId="73F0A3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5A40A" w14:textId="317F2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72D7D2" w14:textId="6F1043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E5200" w14:textId="755FBF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2CCB79" w14:textId="4AD18E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97651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9C0BB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1F601F0" w14:textId="272CB1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B50651" w14:textId="6F389D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C018C2" w14:textId="2BD483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82A151" w14:textId="756821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738E46" w14:textId="0F6FA0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5D1D9" w14:textId="2C16B6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03111" w14:textId="145A40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0564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70D32B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84D5E8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ADA9E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001B9C6" w14:textId="27EFA2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40DB5E" w14:textId="27072F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C5123" w14:textId="31D9DD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3150BB" w14:textId="401B95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F2E56F" w14:textId="17E205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58A272" w14:textId="31DBFC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5CE86D" w14:textId="2472D4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9EF89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B3180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13B01D" w14:textId="05A8E2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580D78" w14:textId="70FD53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992A1" w14:textId="29D290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B02C0" w14:textId="43EFE9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B57EE7" w14:textId="027B3F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D2471F" w14:textId="18A547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F5CFC" w14:textId="678355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B4099B" w14:textId="77777777" w:rsidR="00944C3D" w:rsidRDefault="00944C3D" w:rsidP="00944C3D">
      <w:pPr>
        <w:rPr>
          <w:rFonts w:ascii="Arial" w:hAnsi="Arial"/>
          <w:b/>
        </w:rPr>
      </w:pPr>
    </w:p>
    <w:p w14:paraId="05E15B1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5A349C5" w14:textId="77777777" w:rsidTr="00503750">
        <w:tc>
          <w:tcPr>
            <w:tcW w:w="1944" w:type="dxa"/>
            <w:vAlign w:val="center"/>
          </w:tcPr>
          <w:p w14:paraId="317095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7155A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94BCE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C424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4AA30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01D2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86C7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5A13C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58FF0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E03CB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29D8A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0D710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3E9E418C" w14:textId="77777777" w:rsidTr="00503750">
        <w:tc>
          <w:tcPr>
            <w:tcW w:w="15685" w:type="dxa"/>
            <w:gridSpan w:val="12"/>
            <w:vAlign w:val="center"/>
          </w:tcPr>
          <w:p w14:paraId="3451B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3F6B7BE" w14:textId="77777777" w:rsidTr="00503750">
        <w:tc>
          <w:tcPr>
            <w:tcW w:w="1944" w:type="dxa"/>
            <w:vAlign w:val="center"/>
          </w:tcPr>
          <w:p w14:paraId="584579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C5E23BB" w14:textId="01BB2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8DA59C" w14:textId="217E24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172212" w14:textId="46D5D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82E28F" w14:textId="362C1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3A4F81" w14:textId="5621C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08F39C" w14:textId="62AD2E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768927" w14:textId="124AAF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788312" w14:textId="758E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492494" w14:textId="3C65E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0D0FD7" w14:textId="2B471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258F49" w14:textId="1CAFD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0C8DD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AF3AD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15F204E" w14:textId="2AB62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674F56" w14:textId="3776B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5B91F3" w14:textId="224A3C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FAECD8" w14:textId="16789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5D04F1" w14:textId="00F2B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E936FAA" w14:textId="427B2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2F85A2" w14:textId="5BC33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64628" w14:textId="629DE0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5E501D" w14:textId="047346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342B5F" w14:textId="02751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70B63F" w14:textId="26295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FB25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6A959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9D69888" w14:textId="5F714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A67F62" w14:textId="04A6B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71B49B" w14:textId="439F95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2A8EA0" w14:textId="1AC00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AE74AD" w14:textId="65477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BF07E9" w14:textId="11C49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9F4140" w14:textId="79DD0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896F24B" w14:textId="32F04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D9EA01" w14:textId="1A3F6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F3227F" w14:textId="769AD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7F3EF9" w14:textId="0237D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E1897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A88C1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B7F3F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B78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188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A1B0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5B0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0A52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B09A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B78C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3D1A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000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4FB18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36BC643" w14:textId="77777777" w:rsidTr="00503750">
        <w:tc>
          <w:tcPr>
            <w:tcW w:w="1944" w:type="dxa"/>
            <w:vAlign w:val="center"/>
          </w:tcPr>
          <w:p w14:paraId="5A6355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FC57DA0" w14:textId="5B698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71242A" w14:textId="501E42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852C35" w14:textId="6856C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FDDBFF" w14:textId="0DF83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EDB176" w14:textId="0AD0E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BDBE07" w14:textId="0C1DA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2FFB4B" w14:textId="51BE8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C84389" w14:textId="3E180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0D3D010" w14:textId="5E89D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E1C1DD" w14:textId="2AB04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D72324" w14:textId="035F2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8D0EED" w14:textId="77777777" w:rsidTr="00503750">
        <w:tc>
          <w:tcPr>
            <w:tcW w:w="15685" w:type="dxa"/>
            <w:gridSpan w:val="12"/>
            <w:vAlign w:val="center"/>
          </w:tcPr>
          <w:p w14:paraId="38A1DC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76567FB" w14:textId="77777777" w:rsidTr="00503750">
        <w:tc>
          <w:tcPr>
            <w:tcW w:w="1944" w:type="dxa"/>
            <w:vAlign w:val="center"/>
          </w:tcPr>
          <w:p w14:paraId="2282603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B29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92F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B69A1C" w14:textId="56A863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430354" w14:textId="4A26B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3A194" w14:textId="1A567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BA928B" w14:textId="024755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94A7ED" w14:textId="00088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9FB093D" w14:textId="407B6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E9E30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B16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211292C" w14:textId="11BE47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2BBEB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852F0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E938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2C64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062780" w14:textId="2AA6D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2633DD" w14:textId="188D53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A0815F" w14:textId="10DD4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8FFC6C" w14:textId="32264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D365B9" w14:textId="65ADC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F21D4E" w14:textId="4A701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B3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08F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D7F702" w14:textId="43676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46BF53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240A5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5195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273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619A7E" w14:textId="3BACF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70BCBF" w14:textId="535AC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05D796" w14:textId="3EED2A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2C540F" w14:textId="6BC72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A190A0" w14:textId="7645A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F362769" w14:textId="49D845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92C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8D42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A050C1" w14:textId="79771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FFB61F" w14:textId="77777777" w:rsidTr="00503750">
        <w:tc>
          <w:tcPr>
            <w:tcW w:w="1944" w:type="dxa"/>
            <w:vAlign w:val="center"/>
          </w:tcPr>
          <w:p w14:paraId="5026A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62C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CB6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00159E" w14:textId="0142AA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4A09E5" w14:textId="526ED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6A5237" w14:textId="4CB9D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E0A80C" w14:textId="6D0D2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9BCAAC" w14:textId="477C2C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BB0686" w14:textId="04BD0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F5F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DB4D0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CBFAA93" w14:textId="03F12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A59ADE" w14:textId="77777777" w:rsidTr="00503750">
        <w:tc>
          <w:tcPr>
            <w:tcW w:w="15685" w:type="dxa"/>
            <w:gridSpan w:val="12"/>
            <w:vAlign w:val="center"/>
          </w:tcPr>
          <w:p w14:paraId="6FFAB2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9E96962" w14:textId="77777777" w:rsidTr="00503750">
        <w:tc>
          <w:tcPr>
            <w:tcW w:w="1944" w:type="dxa"/>
            <w:vAlign w:val="center"/>
          </w:tcPr>
          <w:p w14:paraId="0F3338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B1C9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E60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54CD6D" w14:textId="4793C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59AB36" w14:textId="3B5D1E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09FD94" w14:textId="7A277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51CAC4" w14:textId="3E07E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DC9D4A" w14:textId="7D150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8B02CA" w14:textId="48F71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F6D03C" w14:textId="2EFED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9F40E7" w14:textId="76AAE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898CC0" w14:textId="7EA6A5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7F85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A7CA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A378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4F7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65470C" w14:textId="6D2153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639551" w14:textId="23F8F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6404DD" w14:textId="4054C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1B7438" w14:textId="45BDA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464B54" w14:textId="3D69E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C4BE31" w14:textId="57C97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C12E32" w14:textId="6B2C7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E16308B" w14:textId="4982E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51326A" w14:textId="2436A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6F11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ECE96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68263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307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DF14EB" w14:textId="76464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324AF2" w14:textId="297A9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71FC02" w14:textId="7A33A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DDA741" w14:textId="14274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6629E1" w14:textId="71C5A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61583C" w14:textId="2FF35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82B1D1" w14:textId="35B40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9EC655D" w14:textId="76E8C6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CF94A5F" w14:textId="33208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DA27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97B9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BFD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FBA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DFAB62" w14:textId="655F11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BE9E66" w14:textId="5F07AE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CF9A0D" w14:textId="44CC1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55CD40" w14:textId="2EDDC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AFD2A4" w14:textId="4EBF7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308E81" w14:textId="7AE52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D7DC27" w14:textId="339B33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125B696" w14:textId="773E1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DA5A0F" w14:textId="60EDEC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699C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3B0E19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DB32A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D7533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4CD814" w14:textId="4445D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0A5BBF" w14:textId="7D90F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6E7830" w14:textId="064DA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05C66B" w14:textId="4AD7B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99CFD0" w14:textId="07217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C62957" w14:textId="07A30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2CD316" w14:textId="336559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AABCCC" w14:textId="58CFF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19B4BB" w14:textId="1AF7D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371C84" w14:textId="29188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4D985E" w14:textId="693B1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75A9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83222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65F29" w14:textId="2E4D6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5D9359" w14:textId="037F6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EA5C94" w14:textId="7F481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EE69CA" w14:textId="26132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5D524F" w14:textId="0F1CA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2B7810" w14:textId="13B09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A9F612" w14:textId="79BE90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51FED5" w14:textId="56DDB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AA199B" w14:textId="5600F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A51C30" w14:textId="1E447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7371ED9" w14:textId="001DA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4C864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DC7A5F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369E3D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B141A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D617C1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FE3BC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E9B70B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13110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261D7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870A6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C3F31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0F600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25270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4A81D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207784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886E61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405749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6FBA0C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FF5B7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26521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E8C7987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CCE7E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8C79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D3DFF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3A4A2CE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7E1F00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65B05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E837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1D2AB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E0672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72FF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EBB0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D00C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EFDC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8F89B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46B38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F39B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9B831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A1F500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F0005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EF064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7556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19D94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5629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2693B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EC9A91B" w14:textId="77777777" w:rsidTr="00503750">
        <w:trPr>
          <w:trHeight w:val="1073"/>
        </w:trPr>
        <w:tc>
          <w:tcPr>
            <w:tcW w:w="3614" w:type="dxa"/>
            <w:vMerge/>
          </w:tcPr>
          <w:p w14:paraId="6E4D8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0171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0AF4C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010FC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6C4D1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7A4A9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30F58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67DAB56" w14:textId="77777777" w:rsidTr="00503750">
        <w:trPr>
          <w:trHeight w:val="283"/>
        </w:trPr>
        <w:tc>
          <w:tcPr>
            <w:tcW w:w="3614" w:type="dxa"/>
          </w:tcPr>
          <w:p w14:paraId="29695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A1C14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24D3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7CF82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EBF7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D7A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B29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71AAC1F" w14:textId="77777777" w:rsidTr="00503750">
        <w:trPr>
          <w:trHeight w:val="283"/>
        </w:trPr>
        <w:tc>
          <w:tcPr>
            <w:tcW w:w="3614" w:type="dxa"/>
          </w:tcPr>
          <w:p w14:paraId="7E22E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1F6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FBF7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9525F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81F3E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1BDF3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25C5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C2BEA7" w14:textId="77777777" w:rsidTr="00503750">
        <w:trPr>
          <w:trHeight w:val="283"/>
        </w:trPr>
        <w:tc>
          <w:tcPr>
            <w:tcW w:w="3614" w:type="dxa"/>
          </w:tcPr>
          <w:p w14:paraId="7549DF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111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7AAE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D8BE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5900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084F6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80123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018D5F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D6076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FD452A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4E74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8AA45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729E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D2AAF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99CD5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0C64B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2463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9B36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3CCB8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7B43439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74B4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C369A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8582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2EA5A68" w14:textId="1CCC3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B1F73" w14:textId="427B3B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2462F" w14:textId="0F57E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1B56E3" w14:textId="17999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E105D3" w14:textId="694D9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954CE" w14:textId="06521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744EC" w14:textId="70A85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8BBC4A" w14:textId="6A78C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294E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BA0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D05DD65" w14:textId="6B9C1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0B56E9" w14:textId="5FC713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22625" w14:textId="5039A9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4E6328" w14:textId="3922B8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3EF057" w14:textId="736ED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7085A" w14:textId="54152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86139" w14:textId="6E656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26C38F" w14:textId="69B51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516B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C46A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274926" w14:textId="1A3B4A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2E319D" w14:textId="2B43B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222B6" w14:textId="5EBE7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6A6F52" w14:textId="52459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D500A" w14:textId="724FD5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472C3" w14:textId="6491C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38899" w14:textId="61B3B4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23BFC78" w14:textId="0723F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9F2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A33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9B5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CF6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AD73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E390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DF11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B15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767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11D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2C841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DE1C7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9F7F8EC" w14:textId="7D24B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545D5" w14:textId="095BD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24DCE3" w14:textId="6D40E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3AC882" w14:textId="5889F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2AE71D" w14:textId="653B3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10CBE" w14:textId="19015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829A42" w14:textId="15A5B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64A986" w14:textId="437DA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8A1A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784262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3027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1E445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D30415B" w14:textId="75740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47F6D6" w14:textId="5E4417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D51AC0" w14:textId="259BA1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01BA1" w14:textId="6AC81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0CE33" w14:textId="4B289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5344C8" w14:textId="3D644E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8286B9" w14:textId="25F80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77276B" w14:textId="2558A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F216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15F04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543BB91" w14:textId="1A4BF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7F652C" w14:textId="579A1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90500" w14:textId="1319B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1BDCB" w14:textId="4A5DE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B0B0F" w14:textId="77DE5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641105" w14:textId="0C603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DCD1A" w14:textId="7673E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0E22196" w14:textId="5F831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5F7B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1204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F697B20" w14:textId="7BD11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A564A7" w14:textId="61503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130F0B" w14:textId="76EF22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34F190" w14:textId="10AAC0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23EF9D" w14:textId="41049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AC2CC3" w14:textId="1842CB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3DD655" w14:textId="262DC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45C24" w14:textId="249DB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B503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19DC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82DA744" w14:textId="6842C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76CA72" w14:textId="6F656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416E8C" w14:textId="3C7326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3AE9B7" w14:textId="5AE04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251128" w14:textId="3CBBF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101926" w14:textId="13C9A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A1BD0B" w14:textId="372022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2DE1AC1" w14:textId="54941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C268A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45CD7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4746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5360E5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5D0C525" w14:textId="2C5D9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27F65B" w14:textId="22868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2D9B3" w14:textId="3070C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67D4C" w14:textId="4B0BF6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019B35" w14:textId="5E28C9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C2ED9" w14:textId="374918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8E1892" w14:textId="758F56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351556F" w14:textId="066C5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0FAB5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35E4D8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3D0224F" w14:textId="3B37F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C0FF61" w14:textId="0AE76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11D513" w14:textId="3A8D90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281384" w14:textId="60319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1A915" w14:textId="5C200C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408DAE" w14:textId="41CF2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81A35" w14:textId="14D33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6266D5" w14:textId="7A21D2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2DA1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A5AE0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E116FD3" w14:textId="7D3575D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DFBB7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AC95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F4D6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2D76DE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A04E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E4CA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2A1D8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BC05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31E5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443F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53C9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7350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DB10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AA9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DB69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68FD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D3DA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711C0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64D7B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58515F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DA8408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340C798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0AC063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11C419E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2B22C6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70241C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3468CB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798059F" w14:textId="77777777" w:rsidTr="00503750">
        <w:trPr>
          <w:trHeight w:val="437"/>
        </w:trPr>
        <w:tc>
          <w:tcPr>
            <w:tcW w:w="2594" w:type="dxa"/>
          </w:tcPr>
          <w:p w14:paraId="5735F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4B6E6475" w14:textId="404B68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510AE53" w14:textId="284A8A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BFC8D7A" w14:textId="719DFB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2CC6DAB" w14:textId="1DFC05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67526C7" w14:textId="77777777" w:rsidTr="00503750">
        <w:trPr>
          <w:trHeight w:val="420"/>
        </w:trPr>
        <w:tc>
          <w:tcPr>
            <w:tcW w:w="2594" w:type="dxa"/>
          </w:tcPr>
          <w:p w14:paraId="4E1C90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38CF6D7C" w14:textId="4842E5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8A80651" w14:textId="57D45B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10703DB" w14:textId="507F98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52BA566" w14:textId="51A9F5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6D113D8" w14:textId="77777777" w:rsidTr="00503750">
        <w:trPr>
          <w:trHeight w:val="630"/>
        </w:trPr>
        <w:tc>
          <w:tcPr>
            <w:tcW w:w="2594" w:type="dxa"/>
          </w:tcPr>
          <w:p w14:paraId="775D69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59F58FE" w14:textId="629439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25E436" w14:textId="52E7E34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1B0C097" w14:textId="5BB5229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4D91395" w14:textId="287A4A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E85225" w14:textId="77777777" w:rsidTr="00503750">
        <w:trPr>
          <w:trHeight w:val="420"/>
        </w:trPr>
        <w:tc>
          <w:tcPr>
            <w:tcW w:w="2594" w:type="dxa"/>
          </w:tcPr>
          <w:p w14:paraId="2DF321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360E73B" w14:textId="269D4C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793B168" w14:textId="735CCE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80996A2" w14:textId="43AFFD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2E49300" w14:textId="579DCE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A230A9" w14:textId="77777777" w:rsidTr="00503750">
        <w:trPr>
          <w:trHeight w:val="437"/>
        </w:trPr>
        <w:tc>
          <w:tcPr>
            <w:tcW w:w="2594" w:type="dxa"/>
          </w:tcPr>
          <w:p w14:paraId="4CA44B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600BD6D" w14:textId="76308AB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56FD6A3" w14:textId="4E8F51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E8A1576" w14:textId="3B5D561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2663F95" w14:textId="70308E3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CD0AFE9" w14:textId="77777777" w:rsidTr="00503750">
        <w:trPr>
          <w:trHeight w:val="420"/>
        </w:trPr>
        <w:tc>
          <w:tcPr>
            <w:tcW w:w="2594" w:type="dxa"/>
          </w:tcPr>
          <w:p w14:paraId="0431B53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0201AF17" w14:textId="7AA84F0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5A6AA00" w14:textId="68267FE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5D46EA9" w14:textId="50E854D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1A61DC4" w14:textId="48C2251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CF950F6" w14:textId="77777777" w:rsidR="00944C3D" w:rsidRDefault="00944C3D" w:rsidP="00944C3D">
      <w:pPr>
        <w:rPr>
          <w:rFonts w:ascii="Arial" w:hAnsi="Arial"/>
          <w:b/>
        </w:rPr>
      </w:pPr>
    </w:p>
    <w:p w14:paraId="03A3ECF9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C761D2C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2C6CC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5FAC6F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7534D7B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074496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6D40DD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E4DACDD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A4A11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56869B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050C3A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13160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6C9A20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24ED5D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412E6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2C5C4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A7B83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CF69AD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24618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DAC31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1E1EF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39E8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9C7E50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A15FE1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8C2B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0054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216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A671A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C63863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20B5C11" w14:textId="77777777" w:rsidTr="00503750">
        <w:tc>
          <w:tcPr>
            <w:tcW w:w="2835" w:type="dxa"/>
            <w:vAlign w:val="center"/>
          </w:tcPr>
          <w:p w14:paraId="61209E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B670A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B0F2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F93F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B373D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14BB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0A8F087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8D7E485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D66B52F" w14:textId="15593A8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19103" w14:textId="1919380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64D7C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B62C1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C6E0C1" w14:textId="2682FAC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2A487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C204F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E979168" w14:textId="5DA49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B238CC" w14:textId="5F6A1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39A0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DDC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6D38D6" w14:textId="36889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D9BA1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A2A54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4F480C1" w14:textId="300A2F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FC52B1" w14:textId="48E343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D1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5AE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A7BD7" w14:textId="02642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D4B8E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8085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2D7B755" w14:textId="36C10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A10B5A" w14:textId="18015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3D3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472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97BB2F5" w14:textId="6EA88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E31EE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2C9845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8A77615" w14:textId="64633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69FF08" w14:textId="285FF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9D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3657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BE6986" w14:textId="5F9E8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657EA1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62593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91F0AE" w14:textId="06AD8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B2406" w14:textId="56A2CB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31A1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86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4717B7" w14:textId="6CEEB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6A05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B7B4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48E4B45" w14:textId="67B118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EA4B7D" w14:textId="092C0E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EE7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FAB2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8668AA" w14:textId="36400F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6A340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25A651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E4921F" w14:textId="75E358E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BC691A5" w14:textId="77777777" w:rsidR="00944C3D" w:rsidRDefault="00944C3D" w:rsidP="00944C3D">
      <w:pPr>
        <w:rPr>
          <w:rFonts w:ascii="Arial" w:hAnsi="Arial"/>
          <w:b/>
        </w:rPr>
      </w:pPr>
    </w:p>
    <w:p w14:paraId="4BCE446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36CF61DD" w14:textId="77777777" w:rsidTr="00503750">
        <w:tc>
          <w:tcPr>
            <w:tcW w:w="2835" w:type="dxa"/>
            <w:vAlign w:val="center"/>
          </w:tcPr>
          <w:p w14:paraId="432204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B04EC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6F7C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7AF00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5FD59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365E3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7EBA62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EA2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EB1AD8F" w14:textId="2B64F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5C13E7" w14:textId="41A57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744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C648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FCCAB" w14:textId="4CBB92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D90C2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651B4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77A2148" w14:textId="228C0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5B6F17" w14:textId="20848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1B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B3B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62F18A" w14:textId="297DF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E07E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335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7140A49" w14:textId="165D4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B348A" w14:textId="2FC942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B57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664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DCD257" w14:textId="64406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A58B3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022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BB42A29" w14:textId="0D2866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C2393E" w14:textId="6EA43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1AC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E6C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B00B13" w14:textId="3CE65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80D1E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FDB1A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87C540" w14:textId="24E4997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A71C17" w14:textId="0206CB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ED714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2073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04C832" w14:textId="4EBAD7F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02279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7B4E7E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0DCCF679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23156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9E052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2DEB4CA" w14:textId="77777777" w:rsidTr="00503750">
        <w:trPr>
          <w:trHeight w:val="699"/>
        </w:trPr>
        <w:tc>
          <w:tcPr>
            <w:tcW w:w="3502" w:type="dxa"/>
            <w:vMerge/>
          </w:tcPr>
          <w:p w14:paraId="0B1839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B5D1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C598F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66E53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4CA6B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48C9C3E" w14:textId="68C2CDB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52F42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B475DA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18B8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0B8C1CD" w14:textId="4824D95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AEFC43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D2ECF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E0AA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4ED90BC" w14:textId="4CDE7BE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8D656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3D992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C8B48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6E46796E" w14:textId="77777777" w:rsidTr="00503750">
        <w:trPr>
          <w:trHeight w:val="593"/>
        </w:trPr>
        <w:tc>
          <w:tcPr>
            <w:tcW w:w="3497" w:type="dxa"/>
          </w:tcPr>
          <w:p w14:paraId="0AC1F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E3A4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CD123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9DFC1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AD58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51DF525" w14:textId="18F70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526B00" w14:textId="28A46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DBFCE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161285" w14:textId="50EB4F5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D137C7" w14:textId="66184B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55C7BB" w14:textId="7740D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F702F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5828EC1" w14:textId="48E1B0F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AB4241" w14:textId="61A83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197DAB" w14:textId="4C545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1AD8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393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13EBD26" w14:textId="64FEC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EB54A4" w14:textId="34258D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AF9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F2127B" w14:textId="2395861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BBC555" w14:textId="4B9BF6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8E471C" w14:textId="0D3547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943C0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4BE487" w14:textId="364E329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E8B0728" w14:textId="5F203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9E439A" w14:textId="19E8E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2AE7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CF53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9CF8E7C" w14:textId="6EFB5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99F3CE" w14:textId="08D61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BF987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C04AB08" w14:textId="153F8B3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223DCD" w14:textId="5E64D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9D0E4" w14:textId="4079A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7863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49CF33" w14:textId="286024F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9E9E90" w14:textId="670808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35B549" w14:textId="27FC7B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7081E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A7F96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BBF3D1E" w14:textId="3F711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9893F3" w14:textId="73E76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B5BC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3476B4" w14:textId="24129E6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BAA490" w14:textId="31F55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482BF6" w14:textId="5AC5AD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A34446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28BB75C" w14:textId="6C909A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05F965" w14:textId="75DAC7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3D81A4" w14:textId="2F7E4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F0726" w14:textId="77777777" w:rsidR="00944C3D" w:rsidRDefault="00944C3D" w:rsidP="00944C3D">
      <w:pPr>
        <w:rPr>
          <w:rFonts w:ascii="Arial" w:hAnsi="Arial"/>
          <w:b/>
        </w:rPr>
      </w:pPr>
    </w:p>
    <w:p w14:paraId="05420EDB" w14:textId="77777777" w:rsidR="00944C3D" w:rsidRDefault="00944C3D" w:rsidP="00944C3D">
      <w:pPr>
        <w:rPr>
          <w:rFonts w:ascii="Arial" w:hAnsi="Arial"/>
          <w:b/>
        </w:rPr>
      </w:pPr>
    </w:p>
    <w:p w14:paraId="52409710" w14:textId="77777777" w:rsidR="00944C3D" w:rsidRDefault="00944C3D" w:rsidP="00944C3D">
      <w:pPr>
        <w:rPr>
          <w:rFonts w:ascii="Arial" w:hAnsi="Arial"/>
          <w:b/>
        </w:rPr>
      </w:pPr>
    </w:p>
    <w:p w14:paraId="12F020CC" w14:textId="77777777" w:rsidR="00944C3D" w:rsidRDefault="00944C3D" w:rsidP="00944C3D">
      <w:pPr>
        <w:rPr>
          <w:rFonts w:ascii="Arial" w:hAnsi="Arial"/>
          <w:b/>
        </w:rPr>
      </w:pPr>
    </w:p>
    <w:p w14:paraId="2126FFB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1615"/>
        <w:gridCol w:w="1231"/>
        <w:gridCol w:w="1232"/>
        <w:gridCol w:w="1186"/>
        <w:gridCol w:w="1559"/>
      </w:tblGrid>
      <w:tr w:rsidR="00944C3D" w:rsidRPr="00050529" w14:paraId="7A555FB7" w14:textId="77777777" w:rsidTr="00503750">
        <w:tc>
          <w:tcPr>
            <w:tcW w:w="2622" w:type="dxa"/>
            <w:vAlign w:val="center"/>
          </w:tcPr>
          <w:p w14:paraId="702DB0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3C6E9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0F83E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E8073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0E2B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3F9E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59D99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A15EE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67B11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D240B3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845EE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09470B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091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55EAE51" w14:textId="3238C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52294C" w14:textId="329FB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73A94" w14:textId="2A6813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5EF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3E90D4" w14:textId="07027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C44823" w14:textId="77777777" w:rsidTr="00503750">
        <w:tc>
          <w:tcPr>
            <w:tcW w:w="2622" w:type="dxa"/>
            <w:vAlign w:val="center"/>
          </w:tcPr>
          <w:p w14:paraId="057EE8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0AE4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9C1CA1E" w14:textId="561F3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73BF3C" w14:textId="4A015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7C2E92" w14:textId="3281B1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138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FD5575" w14:textId="0DC23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223C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1050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1E7DE1E" w14:textId="1621A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411909" w14:textId="19D3A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6A5D17" w14:textId="030F0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820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6BA83E" w14:textId="72DE2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6CC0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28800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69674BB" w14:textId="6B48F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08FE3A" w14:textId="5E93C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0DDE2C" w14:textId="75D2D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111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FCF76" w14:textId="23889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486DC" w14:textId="77777777" w:rsidTr="00503750">
        <w:tc>
          <w:tcPr>
            <w:tcW w:w="2622" w:type="dxa"/>
            <w:vAlign w:val="center"/>
          </w:tcPr>
          <w:p w14:paraId="6E7E8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6A3BB28" w14:textId="54672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65018.00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4F9A6A" w14:textId="29E66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120800.00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E3A6C7" w14:textId="374C10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118072.00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820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EF5ECC" w14:textId="5F54C9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67746.00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896DE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869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AC5CC25" w14:textId="1FB7FF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358BC5" w14:textId="5D8F9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3FE6B9" w14:textId="403A4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483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529E23" w14:textId="47A2E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F3D605" w14:textId="77777777" w:rsidTr="00503750">
        <w:tc>
          <w:tcPr>
            <w:tcW w:w="2622" w:type="dxa"/>
            <w:vAlign w:val="center"/>
          </w:tcPr>
          <w:p w14:paraId="3C4ABB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A19ECA4" w14:textId="21549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98175B" w14:textId="5FCF7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C4FEB6" w14:textId="2A5D3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6C6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DE01B1" w14:textId="4DE4F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7D5B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86634E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96522E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9E7A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9CED3CC" w14:textId="517EE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A01BA4" w14:textId="4EAA3C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5136F3" w14:textId="328D0B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B5C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8C9DF" w14:textId="3C0F1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38020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F845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A8063E5" w14:textId="0D6D9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85136B" w14:textId="1D655D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46D7CB" w14:textId="6EEB8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D18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D40E5E" w14:textId="43BD5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96880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B233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26C1D50" w14:textId="74E12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AD752F" w14:textId="4CE427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754DEF" w14:textId="32374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3BBD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0F6BD" w14:textId="09A1D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1BF71" w14:textId="77777777" w:rsidTr="00503750">
        <w:tc>
          <w:tcPr>
            <w:tcW w:w="2622" w:type="dxa"/>
            <w:vAlign w:val="center"/>
          </w:tcPr>
          <w:p w14:paraId="32ED46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3B424FB" w14:textId="01002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FB9969" w14:textId="4FD768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391E06" w14:textId="35163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418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1C9A5" w14:textId="026C5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C8681" w14:textId="77777777" w:rsidTr="00503750">
        <w:tc>
          <w:tcPr>
            <w:tcW w:w="2622" w:type="dxa"/>
            <w:vAlign w:val="center"/>
          </w:tcPr>
          <w:p w14:paraId="111A3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7097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1818A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198EC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B8F9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3F1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FAAFA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E0C0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B35A877" w14:textId="309E4E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65018.00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8CB7F9" w14:textId="438913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120800.00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A7DA8" w14:textId="0FACB30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118072.00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338A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5CA177" w14:textId="70BC64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67746.00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6315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D3544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6295014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FA3028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BA4F69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AA854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5FF03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0904B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C8F12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6D0D0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05A13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885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37B68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7AB38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9794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42DD6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5DA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474F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5BD6C0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BA55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00172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585A2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60BC3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65DB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B9D21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E2A4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5CC1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D78D0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D24A8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7DCD77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E427D6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F24C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8158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23D9E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8898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7932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6965D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4F69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F4A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2CA8B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3A66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990E5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EC727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C441F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08852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63DA6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26E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FADE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5AC1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3049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583DA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B4D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CC52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B79F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1E046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FDFA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B7F13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216A2C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9AD6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E1A4D5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8DAE2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6F9C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DDB0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E0C7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3207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A5690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B6452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B87A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4366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6AE8B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5FC936AC" w14:textId="77777777" w:rsidTr="00503750">
        <w:tc>
          <w:tcPr>
            <w:tcW w:w="2835" w:type="dxa"/>
            <w:vAlign w:val="center"/>
          </w:tcPr>
          <w:p w14:paraId="212DE0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8027F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2D5CA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ECDF7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E9C5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E6911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67FA3F9" w14:textId="77777777" w:rsidTr="00503750">
        <w:tc>
          <w:tcPr>
            <w:tcW w:w="2835" w:type="dxa"/>
            <w:vAlign w:val="center"/>
          </w:tcPr>
          <w:p w14:paraId="454348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414D35B8" w14:textId="330FF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12ABBC" w14:textId="0454C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53279C" w14:textId="5EE25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35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B832BF" w14:textId="55B9F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AA248" w14:textId="77777777" w:rsidTr="00503750">
        <w:tc>
          <w:tcPr>
            <w:tcW w:w="2835" w:type="dxa"/>
            <w:vAlign w:val="center"/>
          </w:tcPr>
          <w:p w14:paraId="49C27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493AA52" w14:textId="2FD07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F9DDC2" w14:textId="1D13A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BD50BD" w14:textId="616B2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CF4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DD7A53" w14:textId="4AC60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718C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220A6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9904C1E" w14:textId="410BD0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C50898" w14:textId="1CC8F3C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78611" w14:textId="017060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0EDB4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FB106" w14:textId="3D53A8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8FC19A6" w14:textId="77777777" w:rsidTr="00503750">
        <w:tc>
          <w:tcPr>
            <w:tcW w:w="2835" w:type="dxa"/>
            <w:vAlign w:val="center"/>
          </w:tcPr>
          <w:p w14:paraId="51BE9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9467B6" w14:textId="19AAF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B7467" w14:textId="0E2DC3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D719A" w14:textId="662F7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C0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BB0D59" w14:textId="306A8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66B94" w14:textId="77777777" w:rsidTr="00503750">
        <w:tc>
          <w:tcPr>
            <w:tcW w:w="2835" w:type="dxa"/>
            <w:vAlign w:val="center"/>
          </w:tcPr>
          <w:p w14:paraId="2A70DB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6937B6C" w14:textId="50A96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2B06F" w14:textId="0D385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674FC4" w14:textId="6B9C5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BE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FAB749" w14:textId="084AFB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456C5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E69AA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06B3C239" w14:textId="36E9C55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2EB611" w14:textId="0F1E3A3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0B8066" w14:textId="7FCC021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9AD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8D6AC1" w14:textId="3DBECA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AA693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F5B2E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8151630" w14:textId="1E3E4F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00EFCD" w14:textId="59F08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C6670" w14:textId="6666C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F29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9C5D0D" w14:textId="3C221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92D38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DCA6BA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1A4DBF75" w14:textId="77777777" w:rsidTr="00503750">
        <w:tc>
          <w:tcPr>
            <w:tcW w:w="2552" w:type="dxa"/>
            <w:vAlign w:val="center"/>
          </w:tcPr>
          <w:p w14:paraId="19912F6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71D34E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28372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17D448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45DBBF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2AC8D9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3B6A2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00962E01" w14:textId="4F8DAB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4949.00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C6F9B28" w14:textId="038C1CE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0A00941" w14:textId="098BDB0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68FB8AD" w14:textId="5F2666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4949.00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592248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0BFD0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9B4CD31" w14:textId="337D34F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830BCEC" w14:textId="1ABE020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60CC87B1" w14:textId="6BD986B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217E88F7" w14:textId="1DAFFA5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84E0A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AA240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C2F7C3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A3417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B879A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464C90B" w14:textId="77777777" w:rsidTr="00503750">
        <w:tc>
          <w:tcPr>
            <w:tcW w:w="4395" w:type="dxa"/>
            <w:vMerge/>
          </w:tcPr>
          <w:p w14:paraId="24BDEAC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4E3C9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1B9EA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E1452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81A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E103B05" w14:textId="58D25A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B501D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826900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CACBC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9D1246D" w14:textId="0920F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  <w:lang w:eastAsia="sk-SK"/>
              </w:rPr>
              <w:t>-3482.32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76F69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BD9F7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A7112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EE34330" w14:textId="75F583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-3482.32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954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26FF23A" w14:textId="77777777" w:rsidTr="00503750">
        <w:tc>
          <w:tcPr>
            <w:tcW w:w="4395" w:type="dxa"/>
            <w:vAlign w:val="center"/>
          </w:tcPr>
          <w:p w14:paraId="419AAC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5CC63E9" w14:textId="556D6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21BD8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BA2F57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BAC78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2921A5F" w14:textId="2EA18B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A0A63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E01CC1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5B049E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70FCAB5" w14:textId="4C4B27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E046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0CB32E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5FFDD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3EE0CCC" w14:textId="6A4B0A43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46528.00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6DAE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E6D4ED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276766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B9A5160" w14:textId="77777777" w:rsidTr="00503750">
        <w:tc>
          <w:tcPr>
            <w:tcW w:w="4395" w:type="dxa"/>
            <w:vAlign w:val="center"/>
          </w:tcPr>
          <w:p w14:paraId="45A947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A2DA8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4B3AA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C7932A1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A30A9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7D7840F" w14:textId="5A948B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F20365" w14:textId="69B9E2D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9C61AD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709804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2EDF3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9AE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F8B530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001601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FCFF0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4F1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F993E56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EFE17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4D3AF2A" w14:textId="61BA719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7F3D0AC" w14:textId="23207B5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2337977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4F939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8251E99" w14:textId="4A12D9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3139B23" w14:textId="188C2D7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BC785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538D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5E28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CAD8DF6" w14:textId="77777777" w:rsidTr="00503750">
        <w:tc>
          <w:tcPr>
            <w:tcW w:w="1843" w:type="dxa"/>
            <w:vAlign w:val="center"/>
          </w:tcPr>
          <w:p w14:paraId="5751292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FA3CF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6261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B438D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98F70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ECD503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58B50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1E5476B" w14:textId="77777777" w:rsidTr="00503750">
        <w:tc>
          <w:tcPr>
            <w:tcW w:w="1843" w:type="dxa"/>
            <w:vAlign w:val="center"/>
          </w:tcPr>
          <w:p w14:paraId="392BF0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5BF12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232C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7786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5EA0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44F6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A938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5E9757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3F1AD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9A1F0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9F4E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9DD0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475A4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5F6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1EDF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CFC6BB" w14:textId="77777777" w:rsidTr="00503750">
        <w:tc>
          <w:tcPr>
            <w:tcW w:w="1843" w:type="dxa"/>
            <w:vAlign w:val="center"/>
          </w:tcPr>
          <w:p w14:paraId="51E093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2F9636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B74C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FE10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7D1CE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DF89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B200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EA188A6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107D9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652E62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82D2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C9D0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4134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97A2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4A18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08146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604466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D0DF8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06BF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FBDA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F490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6013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D2FB8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0298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AB74A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79D24742" w14:textId="77777777" w:rsidTr="00503750">
        <w:trPr>
          <w:trHeight w:val="664"/>
        </w:trPr>
        <w:tc>
          <w:tcPr>
            <w:tcW w:w="3372" w:type="dxa"/>
          </w:tcPr>
          <w:p w14:paraId="7AA67E7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04E48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63712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128E77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304A5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4515A03" w14:textId="5BFBD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F6FBDC" w14:textId="32B3FC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A0085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43763A" w14:textId="5A5B46C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1B4DEF" w14:textId="13254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89B2E0" w14:textId="5044A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E0EE1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D6C46E5" w14:textId="156EDA5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E8AADC" w14:textId="7814B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EFBAE0" w14:textId="6F3773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5A393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41A52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0E66A24" w14:textId="69EEF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282DCB7" w14:textId="7D39B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01538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D51B98F" w14:textId="0BC2F9E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48A733" w14:textId="1B1EF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432578" w14:textId="148FD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08B1E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9EEEB5E" w14:textId="01044B2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C82FE4" w14:textId="21F6E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E22741" w14:textId="4A1F12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9D6A6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07741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BC08E22" w14:textId="77777777" w:rsidTr="00503750">
        <w:tc>
          <w:tcPr>
            <w:tcW w:w="2835" w:type="dxa"/>
            <w:vAlign w:val="center"/>
          </w:tcPr>
          <w:p w14:paraId="08FE6B0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35DCE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0D568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60663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E21A4E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6A287BE" w14:textId="77777777" w:rsidTr="00503750">
        <w:tc>
          <w:tcPr>
            <w:tcW w:w="2835" w:type="dxa"/>
          </w:tcPr>
          <w:p w14:paraId="4519823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EA49BD1" w14:textId="6D75C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FA9119" w14:textId="6B4B3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D1C6A" w14:textId="64062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457C80D" w14:textId="035A0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5BD4C1" w14:textId="77777777" w:rsidTr="00503750">
        <w:tc>
          <w:tcPr>
            <w:tcW w:w="2835" w:type="dxa"/>
          </w:tcPr>
          <w:p w14:paraId="043E68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94D25D1" w14:textId="434F3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B0A036" w14:textId="40BC7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FF16ED" w14:textId="32A3E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61F5DBC" w14:textId="734D8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59FE3F" w14:textId="77777777" w:rsidTr="00503750">
        <w:tc>
          <w:tcPr>
            <w:tcW w:w="2835" w:type="dxa"/>
          </w:tcPr>
          <w:p w14:paraId="49FDD9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A950C28" w14:textId="0B001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001E7E" w14:textId="0C4B2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9E97F3" w14:textId="4565B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D380664" w14:textId="17B76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88B4A7" w14:textId="77777777" w:rsidTr="00503750">
        <w:tc>
          <w:tcPr>
            <w:tcW w:w="2835" w:type="dxa"/>
            <w:vAlign w:val="center"/>
          </w:tcPr>
          <w:p w14:paraId="6C7BA1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DEFE446" w14:textId="2B2EFE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152892" w14:textId="51BB7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C24C64" w14:textId="51A14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992FC" w14:textId="55D40C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77DA80" w14:textId="77777777" w:rsidTr="00503750">
        <w:tc>
          <w:tcPr>
            <w:tcW w:w="2835" w:type="dxa"/>
            <w:vAlign w:val="center"/>
          </w:tcPr>
          <w:p w14:paraId="51871B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7404741" w14:textId="69A870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FA636E" w14:textId="19C7E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C52C22" w14:textId="62D50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3ADE88" w14:textId="1AF5C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FAA97E" w14:textId="77777777" w:rsidTr="00503750">
        <w:tc>
          <w:tcPr>
            <w:tcW w:w="2835" w:type="dxa"/>
          </w:tcPr>
          <w:p w14:paraId="20064B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C7FB02E" w14:textId="1BDAF9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96A795" w14:textId="7C0C3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A7D4EC" w14:textId="502364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A03AC0" w14:textId="7E6CE6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1981D4" w14:textId="77777777" w:rsidTr="00503750">
        <w:tc>
          <w:tcPr>
            <w:tcW w:w="2835" w:type="dxa"/>
          </w:tcPr>
          <w:p w14:paraId="2C454D7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9BACB63" w14:textId="01775E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199565" w14:textId="4EC93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85040F" w14:textId="2D1FD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F9680D" w14:textId="7BE41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93E3B2" w14:textId="77777777" w:rsidTr="00503750">
        <w:tc>
          <w:tcPr>
            <w:tcW w:w="2835" w:type="dxa"/>
          </w:tcPr>
          <w:p w14:paraId="4B968A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9451945" w14:textId="1EF2B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74FB9" w14:textId="51B08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EA3603" w14:textId="6BEA02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26E7B5" w14:textId="3E0CF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92EE70" w14:textId="77777777" w:rsidR="00944C3D" w:rsidRDefault="00944C3D" w:rsidP="00944C3D">
      <w:pPr>
        <w:rPr>
          <w:rFonts w:ascii="Arial" w:hAnsi="Arial"/>
          <w:b/>
        </w:rPr>
      </w:pPr>
    </w:p>
    <w:p w14:paraId="14D2498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017AF3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25BB03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283DE3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7F17CB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64B29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C8472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6F1C55D" w14:textId="77777777" w:rsidTr="00503750">
        <w:trPr>
          <w:trHeight w:val="443"/>
        </w:trPr>
        <w:tc>
          <w:tcPr>
            <w:tcW w:w="2560" w:type="dxa"/>
          </w:tcPr>
          <w:p w14:paraId="07AAAD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9D0AD66" w14:textId="6F981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598F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95D6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04C374A" w14:textId="44F5C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2C476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42D2C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4017C7C" w14:textId="365D6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1181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A51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7A3412" w14:textId="74EE4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34C878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5BBB1A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C9B2F4E" w14:textId="6F89F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72A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0DC2F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A15F3C0" w14:textId="695C4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36316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EFB800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16B0880" w14:textId="362AF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231D1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C380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B843D74" w14:textId="13F2E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131BD6" w14:textId="77777777" w:rsidR="00944C3D" w:rsidRDefault="00944C3D" w:rsidP="00944C3D">
      <w:pPr>
        <w:rPr>
          <w:rFonts w:ascii="Arial" w:hAnsi="Arial"/>
          <w:b/>
        </w:rPr>
      </w:pPr>
    </w:p>
    <w:p w14:paraId="0D1F9053" w14:textId="77777777" w:rsidR="00944C3D" w:rsidRDefault="00944C3D" w:rsidP="00944C3D">
      <w:pPr>
        <w:rPr>
          <w:rFonts w:ascii="Arial" w:hAnsi="Arial"/>
          <w:b/>
        </w:rPr>
      </w:pPr>
    </w:p>
    <w:p w14:paraId="0EF080B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B87C287" w14:textId="77777777" w:rsidR="00944C3D" w:rsidRDefault="00944C3D" w:rsidP="00944C3D">
      <w:pPr>
        <w:rPr>
          <w:rFonts w:ascii="Arial" w:hAnsi="Arial"/>
          <w:b/>
        </w:rPr>
      </w:pPr>
    </w:p>
    <w:p w14:paraId="623E962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1157E1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61319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5BBB5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D36F9A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10768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0926E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C93D5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E6685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16A8C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89EF4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0B31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7127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0E1E25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156FF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1A771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FB013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4B419D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4F18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AF851DA" w14:textId="77777777" w:rsidTr="00503750">
        <w:trPr>
          <w:trHeight w:val="677"/>
        </w:trPr>
        <w:tc>
          <w:tcPr>
            <w:tcW w:w="3358" w:type="dxa"/>
          </w:tcPr>
          <w:p w14:paraId="517E15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D0D76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9443C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9C106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368F3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C3F7343" w14:textId="671AC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359B84" w14:textId="5A3D6C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88972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2E76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F92091E" w14:textId="24B8C8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074BD23" w14:textId="65AED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6C8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81B3F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85E48C1" w14:textId="19A98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9DCC2" w14:textId="0EB64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7092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3C827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0A465E3" w14:textId="08A09D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E5839D" w14:textId="155B1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D222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828202C" w14:textId="3FFEB82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667187E" w14:textId="2ACEA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2371D0" w14:textId="11917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16EDC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68E4EEA" w14:textId="498930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C76609E" w14:textId="3D78E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655FBE" w14:textId="560FA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AC47D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E4D535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8C55C8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782B5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6C703C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97998C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67AFD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4913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E842E5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8E5EB2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7ACB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E87A2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55B2E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1865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1A34EB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0F717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80917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75839C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19893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EAE253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9D6B4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CDA66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8ADAF2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56EEE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BB4AF82" w14:textId="2CF035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BDE2AC" w14:textId="5567C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63777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A2587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5CBC7D55" w14:textId="707E9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6210902" w14:textId="6E350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92A4A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EEB76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A38D369" w14:textId="1D546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134D8A" w14:textId="21ED8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D64CA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C2E4A4" w14:textId="443465E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FCA6933" w14:textId="2AB09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32D306" w14:textId="56D99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CC2AD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B472A02" w14:textId="2656D3D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4238749" w14:textId="1CF24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09DF67" w14:textId="447FF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944B5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1AAB7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02BA60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4308E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5D8C7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878DFB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8A193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8C60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55E5302" w14:textId="73656F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A3452D" w14:textId="4ABFA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51FAB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B12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D16F0BA" w14:textId="386F02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1DBFC1" w14:textId="31468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BAD73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0C5A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CE9A1EA" w14:textId="73204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9F55B42" w14:textId="63196E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328C9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DFCDA0" w14:textId="2145C02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E028C6" w14:textId="4AA51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890FDE" w14:textId="3B9F63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6FC8C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349627E" w14:textId="0036413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1542E20" w14:textId="053EA2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7A5DDE" w14:textId="2DE67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75ED1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815FFD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58E53FF" w14:textId="77777777" w:rsidTr="00503750">
        <w:tc>
          <w:tcPr>
            <w:tcW w:w="3686" w:type="dxa"/>
            <w:vAlign w:val="center"/>
          </w:tcPr>
          <w:p w14:paraId="6F04F5E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C5AA9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D23E8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2A69A7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3935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DB61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DEEF1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D0829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C81C3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9358B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6468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9B0B8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92FB2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5DBE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10D48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5891B8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81659A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C79BE5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F1DBC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89B4D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CBE82B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EA870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D49D30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430BC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644C5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3A91B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9926968" w14:textId="11420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E28064" w14:textId="28B78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7BBF7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ED1F2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746C3F6" w14:textId="53BACB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D877E1" w14:textId="57A3B4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42A5F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56D12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45B0E36" w14:textId="17AE8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3D0702" w14:textId="237028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636E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BE54D65" w14:textId="1E8AD3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D6E7AB" w14:textId="707854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26C01" w14:textId="01FA6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8A5F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52451C0" w14:textId="12BF05B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D60D777" w14:textId="30A89A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736CA38" w14:textId="101D8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0352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8BDE5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DE3421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AE9A8B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82C57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DDEE4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B01F43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FAD5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1D7486B" w14:textId="31B09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29A46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0360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D9D3C93" w14:textId="6694C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4315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C94C47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2418975" w14:textId="435E5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4CC1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3AB6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22C0871" w14:textId="6DB131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2E7BE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97D0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8291C45" w14:textId="045CF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4C00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550C6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FCA05C4" w14:textId="764FFDF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2AEAABD" w14:textId="77777777" w:rsidR="00944C3D" w:rsidRDefault="00944C3D" w:rsidP="00944C3D">
      <w:pPr>
        <w:rPr>
          <w:sz w:val="22"/>
          <w:szCs w:val="22"/>
        </w:rPr>
      </w:pPr>
    </w:p>
    <w:p w14:paraId="41D8F4F1" w14:textId="77777777" w:rsidR="00944C3D" w:rsidRDefault="00944C3D" w:rsidP="00944C3D">
      <w:pPr>
        <w:rPr>
          <w:sz w:val="22"/>
          <w:szCs w:val="22"/>
        </w:rPr>
      </w:pPr>
    </w:p>
    <w:p w14:paraId="3B39AB0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2E63E1F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8E0D58A" w14:textId="20EE015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46CDE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13B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D42E00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99554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60F9D2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A69F58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DFD7A1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104083D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11B59D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00C18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B05E68E" w14:textId="5888C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6A9D24" w14:textId="3555B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92AF3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51D52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B6A5F41" w14:textId="771D2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D51BA6" w14:textId="03EA2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2BBEF9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258607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37A8C41" w14:textId="25A05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F636238" w14:textId="787E0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83A97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EE22C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5CE0AAA" w14:textId="509CD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7C02CA" w14:textId="7B6F7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C6AF3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20A23C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A0AB346" w14:textId="5BB59F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8C708E" w14:textId="73874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5A245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3B6F5F" w14:textId="5AB8656E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92C6C6E" w14:textId="69CF59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486512" w14:textId="41399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7974A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9316F1C" w14:textId="6D5261B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80338D" w14:textId="6B03A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4692C4" w14:textId="332CB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7CB9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703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1EF6D4B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F9AF2E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666B6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D66F5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99C8F1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40B13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1DB2BB9" w14:textId="59607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294083" w14:textId="5D80A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4FF61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62989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2811B5B" w14:textId="19235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E0343E1" w14:textId="46E7E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BBF09D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9FB02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535E166" w14:textId="5E0292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14CB10" w14:textId="33807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FB29E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AE86B1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1606AC7" w14:textId="7BFD3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ED3AF2" w14:textId="70FA8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3B53A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839AE0" w14:textId="7176D76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AD944EF" w14:textId="5BD9E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36828E" w14:textId="06F8B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5E2F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90443B7" w14:textId="7BE743F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3A6C9D4" w14:textId="7B31C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9997B8" w14:textId="4CAA5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1123E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B44E08A" w14:textId="2F0D99E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C66C608" w14:textId="5C90C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DC7E7B7" w14:textId="7FC32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B5CC9" w:rsidRPr="00B27BBE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9B5F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AFC5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2452E0F" w14:textId="6A46F392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304B96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49C15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38A27E6" w14:textId="3EFB28D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6299C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75883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48F84DB9" w14:textId="445AA329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8CA89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0C9E4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21B7F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09BE105" w14:textId="77777777" w:rsidR="00944C3D" w:rsidRPr="003607F0" w:rsidRDefault="00944C3D" w:rsidP="00944C3D"/>
    <w:p w14:paraId="77141F3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EC8E4" w14:textId="77777777" w:rsidR="009D3970" w:rsidRDefault="009D3970">
      <w:r>
        <w:separator/>
      </w:r>
    </w:p>
  </w:endnote>
  <w:endnote w:type="continuationSeparator" w:id="0">
    <w:p w14:paraId="1FF70182" w14:textId="77777777" w:rsidR="009D3970" w:rsidRDefault="009D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B1AC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07F3A7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8AA3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4E7CEEA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D1E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4D0653F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B4C8" w14:textId="77777777" w:rsidR="009D3970" w:rsidRDefault="009D3970">
      <w:r>
        <w:separator/>
      </w:r>
    </w:p>
  </w:footnote>
  <w:footnote w:type="continuationSeparator" w:id="0">
    <w:p w14:paraId="2D4A335B" w14:textId="77777777" w:rsidR="009D3970" w:rsidRDefault="009D39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4833351">
    <w:abstractNumId w:val="13"/>
  </w:num>
  <w:num w:numId="2" w16cid:durableId="292254169">
    <w:abstractNumId w:val="17"/>
  </w:num>
  <w:num w:numId="3" w16cid:durableId="361054639">
    <w:abstractNumId w:val="8"/>
  </w:num>
  <w:num w:numId="4" w16cid:durableId="855004445">
    <w:abstractNumId w:val="7"/>
  </w:num>
  <w:num w:numId="5" w16cid:durableId="68455095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212628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91379275">
    <w:abstractNumId w:val="20"/>
  </w:num>
  <w:num w:numId="8" w16cid:durableId="1298995774">
    <w:abstractNumId w:val="10"/>
  </w:num>
  <w:num w:numId="9" w16cid:durableId="613444067">
    <w:abstractNumId w:val="0"/>
  </w:num>
  <w:num w:numId="10" w16cid:durableId="333725363">
    <w:abstractNumId w:val="19"/>
  </w:num>
  <w:num w:numId="11" w16cid:durableId="388848543">
    <w:abstractNumId w:val="6"/>
  </w:num>
  <w:num w:numId="12" w16cid:durableId="824248363">
    <w:abstractNumId w:val="9"/>
  </w:num>
  <w:num w:numId="13" w16cid:durableId="392849505">
    <w:abstractNumId w:val="12"/>
  </w:num>
  <w:num w:numId="14" w16cid:durableId="2011331442">
    <w:abstractNumId w:val="15"/>
  </w:num>
  <w:num w:numId="15" w16cid:durableId="1417701168">
    <w:abstractNumId w:val="14"/>
  </w:num>
  <w:num w:numId="16" w16cid:durableId="1533037506">
    <w:abstractNumId w:val="2"/>
  </w:num>
  <w:num w:numId="17" w16cid:durableId="400370405">
    <w:abstractNumId w:val="4"/>
  </w:num>
  <w:num w:numId="18" w16cid:durableId="927230809">
    <w:abstractNumId w:val="11"/>
  </w:num>
  <w:num w:numId="19" w16cid:durableId="1649551614">
    <w:abstractNumId w:val="5"/>
  </w:num>
  <w:num w:numId="20" w16cid:durableId="229272306">
    <w:abstractNumId w:val="18"/>
  </w:num>
  <w:num w:numId="21" w16cid:durableId="21825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10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1408000.doc"/>
    <w:docVar w:name="arg5" w:val="8"/>
  </w:docVars>
  <w:rsids>
    <w:rsidRoot w:val="009B5CC9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E7FD8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B5CC9"/>
    <w:rsid w:val="009D3970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C9008"/>
  <w15:docId w15:val="{B8EF5F38-2D68-4477-B547-92607D55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30449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2026-03-17T11:39:00Z</dcterms:created>
  <dcterms:modified xsi:type="dcterms:W3CDTF">2026-03-17T11:40:00Z</dcterms:modified>
</cp:coreProperties>
</file>