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71F1499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1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93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45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49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7F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8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94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EA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70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37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9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77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DE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49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83B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5F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7AE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FB1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BD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90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0EC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168F4FF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07B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825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90F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468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4CC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AD5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556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20F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25B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5F8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8DF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140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774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9C9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98F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712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C37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95D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6D2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FD2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03F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241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46E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399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366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A9A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0CF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11A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A0D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498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2DC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299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B7F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4D4F0F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CAC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5F9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675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CED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06E8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DB5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2E2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A6F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2BB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93A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59A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447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D01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7D0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7E3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739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C47D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CBA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C5D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459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2EE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2DB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591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89E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5F1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202B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C61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563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8D6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B0E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ED2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3EEF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255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679BAD2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08E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87E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900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E14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7C6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B8E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648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CB8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636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56E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ECB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104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B78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10C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345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73F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146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ED9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B83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5C7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637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E24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185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9D7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A68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5E9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311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7EF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A72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65A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3CA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0A9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8A7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C71623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78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1D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458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DF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E6F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84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D4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A6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91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C9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B5A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C6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A3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96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B6D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E7E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E1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85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EF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CD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70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78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257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EC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51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1A7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30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BB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AB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6D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5C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32A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BB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21C8038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256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FA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8C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81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43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5B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07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772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385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36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DD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22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C91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44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D8D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85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0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9CD994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6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3AD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BC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D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64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79C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E5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95D5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1AC0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6A9A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B14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0E89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BFB5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CE9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C903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87AE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4E3D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D2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5273B9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46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B1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64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989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453D04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B4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EB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AFE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EE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D19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9D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91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9B4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C3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3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C1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A4CA2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A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3C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9D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4C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68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7E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28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49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05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65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55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34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CC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9E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BBD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5C33C4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AE1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04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0F3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90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4E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E7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717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0E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8D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5C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E9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C3B9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13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74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85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669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D8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DC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F81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C7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24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BF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77A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C0F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2E3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D9E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C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DD554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E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44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8D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13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30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46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E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0F1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8AC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B37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E36E11" w14:textId="4DD54837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3E7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4A1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DE1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D41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41DB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1D1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A083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38C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8A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CF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64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0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A3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C19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5BF7A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ED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6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1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63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57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BC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568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4DE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7A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33C2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B16C9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5DAB16C9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33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C85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7E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4A6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ADB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77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9B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D9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C91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D3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AF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1B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82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13FF817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1388B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F37134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73C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7ED5CE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237ED5CE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F8BF6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620F8BF6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CDADA9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0BCDADA9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FE60D9" w14:textId="68ED27E4" w:rsidR="000B647F" w:rsidRDefault="000B647F" w:rsidP="00944C3D">
                                  <w:fldSimple w:instr=" MERGEFIELD  aDMOD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4CFE60D9" w14:textId="68ED27E4" w:rsidR="000B647F" w:rsidRDefault="000B647F" w:rsidP="00944C3D">
                            <w:fldSimple w:instr=" MERGEFIELD  aDMOD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EFE101" w14:textId="7C204A9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16EFE101" w14:textId="7C204A9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87F07F" w14:textId="5A91639F" w:rsidR="000B647F" w:rsidRDefault="000B647F" w:rsidP="00944C3D">
                                  <w:fldSimple w:instr=" MERGEFIELD  aDRDO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5387F07F" w14:textId="5A91639F" w:rsidR="000B647F" w:rsidRDefault="000B647F" w:rsidP="00944C3D">
                            <w:fldSimple w:instr=" MERGEFIELD  aDRDO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D88A4C" w14:textId="6DDE4E09" w:rsidR="000B647F" w:rsidRDefault="000B647F" w:rsidP="00944C3D">
                                  <w:fldSimple w:instr=" MERGEFIELD  aDMDO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36D88A4C" w14:textId="6DDE4E09" w:rsidR="000B647F" w:rsidRDefault="000B647F" w:rsidP="00944C3D">
                            <w:fldSimple w:instr=" MERGEFIELD  aDMDO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EF88EF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2652B6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E3E6AC0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818934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70818934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717C47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36717C47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1D31E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7901D31E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12A0D" w14:textId="6989E552" w:rsidR="000B647F" w:rsidRDefault="000B647F" w:rsidP="00944C3D">
                                  <w:fldSimple w:instr=" MERGEFIELD  aDRDOo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1112A0D" w14:textId="6989E552" w:rsidR="000B647F" w:rsidRDefault="000B647F" w:rsidP="00944C3D">
                            <w:fldSimple w:instr=" MERGEFIELD  aDRDOo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268663" w14:textId="78C355C9" w:rsidR="000B647F" w:rsidRDefault="000B647F" w:rsidP="00944C3D">
                                  <w:fldSimple w:instr=" MERGEFIELD  aDMDO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4C268663" w14:textId="78C355C9" w:rsidR="000B647F" w:rsidRDefault="000B647F" w:rsidP="00944C3D">
                            <w:fldSimple w:instr=" MERGEFIELD  aDMDO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A95646" w14:textId="6AF0F7F4" w:rsidR="000B647F" w:rsidRDefault="000B647F" w:rsidP="00944C3D">
                                  <w:fldSimple w:instr=" MERGEFIELD  aDRODo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45A95646" w14:textId="6AF0F7F4" w:rsidR="000B647F" w:rsidRDefault="000B647F" w:rsidP="00944C3D">
                            <w:fldSimple w:instr=" MERGEFIELD  aDRODo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AEB590" w14:textId="7B8A7DDE" w:rsidR="000B647F" w:rsidRDefault="000B647F" w:rsidP="00944C3D">
                                  <w:fldSimple w:instr=" MERGEFIELD  aDMOD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4BAEB590" w14:textId="7B8A7DDE" w:rsidR="000B647F" w:rsidRDefault="000B647F" w:rsidP="00944C3D">
                            <w:fldSimple w:instr=" MERGEFIELD  aDMOD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92364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338CBE8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A83425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A9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8067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3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C4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F9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79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69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EE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AE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67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9E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FF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12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9F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400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4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D8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7D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96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9A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474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1C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BC4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7E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4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0D7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0FE86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9E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BA3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4A0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C8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F1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DA6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0F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A9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647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DE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4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C97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D0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2FD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50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6A6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B9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4F7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FA4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B37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590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B46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33F6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8C5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7CBD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44E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563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FD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70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6F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54A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B8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9DA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31BD1A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3F8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BB0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5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622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5F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5D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EF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4AC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A5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65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B9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05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934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46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26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09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16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A9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51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74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1F624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ED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F0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D7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20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3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FC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6F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94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575CF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E9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0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F2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08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D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99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63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A3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7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ED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F2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00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D40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1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5C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2F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98D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4A1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E9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B7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BF40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2B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B6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3B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4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BF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9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40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1BE53F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6A9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5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162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5F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83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C1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76D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1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144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FAA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074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C9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BC7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E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43B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9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C8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51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1DF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1C3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253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8DC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199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82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541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AC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D0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DB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F8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64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09E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2A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0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4E409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56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9A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F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3F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1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C2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FA2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F1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C8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1C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4A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8B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D5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43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4B6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C0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71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C9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67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BE3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7C6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5B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D28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81CE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D17D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80A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BC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46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966DF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B6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01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8ED9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0708ED95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C1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B23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53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EF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AC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0BC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2CF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CC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493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AE974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1BAE974A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97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92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4B8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35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B8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05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3E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2A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F3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C4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A4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AC2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C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54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45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28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F5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0C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6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DC5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16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17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8C2CE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463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0065E0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F523F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0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EAD6D0" w14:textId="27731373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31203361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49EAD6D0" w14:textId="27731373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31203361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8D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1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81C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8C8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F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FC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BC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3F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00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AB69F1" w14:textId="206C253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2021433073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14AB69F1" w14:textId="206C253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2021433073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A1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AA4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70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44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8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D99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52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D9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399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FC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21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6E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19E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50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6C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0A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644B7D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22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185F781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18FCD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91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DD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3B7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6C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344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D1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6C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DF2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1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54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E7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EC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0F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26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C7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91BC8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488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0E487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3A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D648A1" w14:textId="10D64B6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SVB Novomeského 2669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57D648A1" w14:textId="10D64B6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SVB Novomeského 2669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E3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10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CDB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D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061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5D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F0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2A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A01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54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5A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B4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23A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B8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A2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9F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47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99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B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A0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45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14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6F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8B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81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25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AE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04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1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24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01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E7E04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73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F165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787CA1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2F6186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B1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67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5BE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AB0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1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2E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4AE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30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ED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E0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7B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45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EF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018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74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90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B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35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59B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82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12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B2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28A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93DF15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1D0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56E45" w14:textId="066AF6E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Novomeského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58C56E45" w14:textId="066AF6E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Novomeského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885A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97E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B0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D3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42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2DF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A0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8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B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8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A0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9FA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8F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A4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C1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EE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F2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4C677" w14:textId="3FB0CAD2" w:rsidR="000B647F" w:rsidRDefault="000B647F" w:rsidP="00944C3D">
                                  <w:fldSimple w:instr=" MERGEFIELD  aSUB_ULICA_CISLO  \* MERGEFORMAT ">
                                    <w:r w:rsidR="00D50C16" w:rsidRPr="00D50C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8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6D84C677" w14:textId="3FB0CAD2" w:rsidR="000B647F" w:rsidRDefault="000B647F" w:rsidP="00944C3D">
                            <w:fldSimple w:instr=" MERGEFIELD  aSUB_ULICA_CISLO  \* MERGEFORMAT ">
                              <w:r w:rsidR="00D50C16" w:rsidRPr="00D50C16">
                                <w:rPr>
                                  <w:rFonts w:ascii="Arial" w:hAnsi="Arial" w:cs="Arial"/>
                                  <w:noProof/>
                                </w:rPr>
                                <w:t>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28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CB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CB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455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F8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1E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C668AA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0E0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F4033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C84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555473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239B095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76AC70" w14:textId="003A1DE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4376AC70" w14:textId="003A1DE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705A58" w14:textId="4B9B83C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D50C16" w:rsidRPr="00CF0A34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43705A58" w14:textId="4B9B83C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D50C16" w:rsidRPr="00CF0A34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DC3079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E06AD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C46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11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6C4A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16D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742E7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7FD046" w14:textId="4C07A4E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5E7FD046" w14:textId="4C07A4E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241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196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664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B7B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C7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405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5FF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7D77DB6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7A2944F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ADF082" w14:textId="5C4E5E7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28ADF082" w14:textId="5C4E5E7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4812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01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D4E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29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D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4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2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0C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50144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72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80A13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1B58F8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2D4EF72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2B7D05" w14:textId="458B545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292B7D05" w14:textId="458B545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6C118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1E90C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48A09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61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14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41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C0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73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59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D6F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5B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59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99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C6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08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D6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065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9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36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D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93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76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36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FA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09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2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6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18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C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3597C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27F7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501EB5" w14:textId="5F258D79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D50C16">
              <w:rPr>
                <w:rFonts w:ascii="Arial" w:hAnsi="Arial"/>
                <w:lang w:eastAsia="sk-SK"/>
              </w:rPr>
              <w:t>3.3.2026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B6DA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F1C4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0470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5FC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5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26E0E5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0D94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584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74A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4D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8A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CF60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C4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9103A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29D8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4FA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38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E2F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35C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31067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5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88C7E9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460A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C47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82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9E4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D8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51AF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DBB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B822D2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E238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C73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52B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ABC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AD3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3004B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B7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E2BCA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0BC7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E38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A7B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0F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4E2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F4739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68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F46960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116A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B2C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1C9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56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B2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B6FE1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3B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754AC2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70B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EB5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BA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884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EB5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5301B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CD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151BA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C8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8A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69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72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09B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CDAE2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428E4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BB5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BF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EC6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096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B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324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9BE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5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E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F5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FC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39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CF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35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EA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A4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A2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9A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86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1E4B0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F20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DC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4D39B61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74FCC8DA" w14:textId="77777777" w:rsidR="00944C3D" w:rsidRDefault="00944C3D" w:rsidP="00944C3D">
      <w:pPr>
        <w:rPr>
          <w:rFonts w:ascii="Arial" w:hAnsi="Arial"/>
        </w:rPr>
      </w:pPr>
    </w:p>
    <w:p w14:paraId="20B253B3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7441C148" w14:textId="5C89FC38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19A0DD65" w14:textId="349DE3A9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4B5A3772" w14:textId="283392C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5F0DDC64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31CCC936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7C8D357C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184FF12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4DE2A1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0A55118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2BB48A77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049DC05" w14:textId="2A3BE877" w:rsidR="00944C3D" w:rsidRPr="008D0433" w:rsidRDefault="00D50C1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Igor Antošík </w:t>
            </w:r>
          </w:p>
        </w:tc>
        <w:tc>
          <w:tcPr>
            <w:tcW w:w="3260" w:type="dxa"/>
            <w:vAlign w:val="center"/>
          </w:tcPr>
          <w:p w14:paraId="3C8A7CF7" w14:textId="3CF28457" w:rsidR="00944C3D" w:rsidRPr="008D0433" w:rsidRDefault="00D50C1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vAlign w:val="center"/>
          </w:tcPr>
          <w:p w14:paraId="27E8DEB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CD383BC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830C0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1506E0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59AC0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CE4007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4971A11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73E72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1BCB0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7B43D5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78E5FC72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2A1298DA" w14:textId="5D92A19A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267EAB5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480727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2EB3FFB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A6704EC" w14:textId="5D4E6B75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6D34B6F6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A5BE46B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19591A48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5256A9D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61BDCC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49493A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6FE7258F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A51FF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06CFCF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D5BA5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21C24FB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1198D7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2F9639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313610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3ED4BB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CC35DD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3DF3E4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509ECD8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54AB4E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407408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3E70B59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04F24B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13CC99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40F9D05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607B4F1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0B53927" w14:textId="247D5188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135E381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09B1A5C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94EF7E3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6588AFB5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47C9907D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1AB8EE2B" w14:textId="3ECBCEE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D50C16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4395AA88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5FBC051C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530ABDE0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4B1CFDF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324854D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1BEC4B2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6AF371D1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5E231D8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042FC3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377051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A6BFB47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86242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0C9878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504FA4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26E87CB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3B9382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4F4BD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5C242A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5C6ABD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778F0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6B6EC7E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529B554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2C240EF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7E5DEE3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488BCC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3CBFD20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25E90A0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7832337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38EE1BC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21AD55C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11C05FA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C22518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6B9E62E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3646623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45318C8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18E9D12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5D093CB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466A8B1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0662EE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B21DC9B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35623524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0D19293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194ECB1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7ED12BD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398B70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687D2DA4" w14:textId="77777777" w:rsidTr="00503750">
        <w:trPr>
          <w:trHeight w:val="302"/>
        </w:trPr>
        <w:tc>
          <w:tcPr>
            <w:tcW w:w="4510" w:type="dxa"/>
          </w:tcPr>
          <w:p w14:paraId="139D77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AEB1B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888426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2E680B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2645D9" w14:textId="77777777" w:rsidTr="00503750">
        <w:trPr>
          <w:trHeight w:val="302"/>
        </w:trPr>
        <w:tc>
          <w:tcPr>
            <w:tcW w:w="4510" w:type="dxa"/>
          </w:tcPr>
          <w:p w14:paraId="254CDB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9523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48BCED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28AAD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C1A95F0" w14:textId="77777777" w:rsidTr="00503750">
        <w:trPr>
          <w:trHeight w:val="302"/>
        </w:trPr>
        <w:tc>
          <w:tcPr>
            <w:tcW w:w="4510" w:type="dxa"/>
          </w:tcPr>
          <w:p w14:paraId="2052737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62584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85B4F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21FFC44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A27081B" w14:textId="77777777" w:rsidTr="00503750">
        <w:trPr>
          <w:trHeight w:val="302"/>
        </w:trPr>
        <w:tc>
          <w:tcPr>
            <w:tcW w:w="4510" w:type="dxa"/>
          </w:tcPr>
          <w:p w14:paraId="52F6FB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819F7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74BBD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FB051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97F33F2" w14:textId="77777777" w:rsidTr="00503750">
        <w:trPr>
          <w:trHeight w:val="327"/>
        </w:trPr>
        <w:tc>
          <w:tcPr>
            <w:tcW w:w="4510" w:type="dxa"/>
          </w:tcPr>
          <w:p w14:paraId="766EEF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8D631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C2E0D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DC6AA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FF88FB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DAD9621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77652A34" w14:textId="76AD82B4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7F111242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CF67A77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6C5174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7219BAED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0251DA4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AEF0D0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D4517D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5F46F0D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6AF1FB4" w14:textId="77777777" w:rsidTr="00503750">
        <w:tc>
          <w:tcPr>
            <w:tcW w:w="2302" w:type="dxa"/>
            <w:vAlign w:val="center"/>
          </w:tcPr>
          <w:p w14:paraId="3F9340E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F2E9A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09E997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6171B7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629367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4C081CA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E4066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37A8ED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6FBF9EE2" w14:textId="77777777" w:rsidTr="00503750">
        <w:tc>
          <w:tcPr>
            <w:tcW w:w="15593" w:type="dxa"/>
            <w:gridSpan w:val="8"/>
            <w:vAlign w:val="center"/>
          </w:tcPr>
          <w:p w14:paraId="67602D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5D5F4FC" w14:textId="77777777" w:rsidTr="00503750">
        <w:tc>
          <w:tcPr>
            <w:tcW w:w="2302" w:type="dxa"/>
            <w:vAlign w:val="center"/>
          </w:tcPr>
          <w:p w14:paraId="253F34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4C231D1" w14:textId="7E99A73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8FDD5A0" w14:textId="4CF41B6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F92588" w14:textId="43F62F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21940A" w14:textId="16A8F72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394855" w14:textId="7474C0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98B2BA" w14:textId="4A42B29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0D7F36" w14:textId="127030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7E604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C2454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8CA43A8" w14:textId="723945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29274BA" w14:textId="1FCF3DC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94BE3D" w14:textId="360B114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530C9F" w14:textId="1BF2D4A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17EDCD" w14:textId="332D753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0ABA9A" w14:textId="7D63BD0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A5536E" w14:textId="65ED1B9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B6FBD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03F67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B6F4A7E" w14:textId="3B1D37B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89765A" w14:textId="779BDA7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8E2578" w14:textId="655781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407770" w14:textId="673E898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32CD7E" w14:textId="6B5C35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023165" w14:textId="5ACE2F6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2DA244" w14:textId="751C129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5FBC5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5E871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416841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5792B96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2DE74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B38E59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0CCB9D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902E4E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F13F30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7CC8E68" w14:textId="77777777" w:rsidTr="00503750">
        <w:tc>
          <w:tcPr>
            <w:tcW w:w="2302" w:type="dxa"/>
            <w:vAlign w:val="center"/>
          </w:tcPr>
          <w:p w14:paraId="62C963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2FEA013" w14:textId="426AF28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D4FDB48" w14:textId="319F9CF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9C45F3" w14:textId="3B189E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347198" w14:textId="7F5BFA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F6806E" w14:textId="47C923F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A9B5E1" w14:textId="2458663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B3623D" w14:textId="4E1684A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7AF2DF" w14:textId="77777777" w:rsidTr="00503750">
        <w:tc>
          <w:tcPr>
            <w:tcW w:w="15593" w:type="dxa"/>
            <w:gridSpan w:val="8"/>
            <w:vAlign w:val="center"/>
          </w:tcPr>
          <w:p w14:paraId="5D801A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B9330DC" w14:textId="77777777" w:rsidTr="00503750">
        <w:tc>
          <w:tcPr>
            <w:tcW w:w="2302" w:type="dxa"/>
            <w:vAlign w:val="center"/>
          </w:tcPr>
          <w:p w14:paraId="05C419A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F18B777" w14:textId="3C8CFD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24338FC" w14:textId="307F68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EDCC79" w14:textId="740A2E4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CA2F41" w14:textId="55E25B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838D4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4D0C8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9A1E8E" w14:textId="5F8A5C8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1A339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8C64A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A2E97FF" w14:textId="7C7149B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889C8DD" w14:textId="3E19A58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EB74BE" w14:textId="23155F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EA682D" w14:textId="5216981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AB674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CA6F6F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C5D8DEA" w14:textId="318244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E84F44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439B2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47EA429" w14:textId="630C718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96CAB4F" w14:textId="544E44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F4DD8E" w14:textId="158287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E43A9F" w14:textId="783B9A6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A9BB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495AF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6F965D" w14:textId="565A3E0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36C2E7" w14:textId="77777777" w:rsidTr="00503750">
        <w:tc>
          <w:tcPr>
            <w:tcW w:w="2302" w:type="dxa"/>
            <w:vAlign w:val="center"/>
          </w:tcPr>
          <w:p w14:paraId="2735C9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586FA4B" w14:textId="690375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3CE02B" w14:textId="4E56BF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70B20D" w14:textId="7C8FE5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6B9428" w14:textId="52CAB2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1FB0E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2D256D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A59AC61" w14:textId="636DC97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1BF0B0" w14:textId="77777777" w:rsidTr="00503750">
        <w:tc>
          <w:tcPr>
            <w:tcW w:w="15593" w:type="dxa"/>
            <w:gridSpan w:val="8"/>
            <w:vAlign w:val="center"/>
          </w:tcPr>
          <w:p w14:paraId="48E004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7007EC11" w14:textId="77777777" w:rsidTr="00503750">
        <w:tc>
          <w:tcPr>
            <w:tcW w:w="2302" w:type="dxa"/>
            <w:vAlign w:val="center"/>
          </w:tcPr>
          <w:p w14:paraId="2BED6A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E252748" w14:textId="2D6D90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260E5B4" w14:textId="347362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58D71F" w14:textId="337CAA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41AAF7" w14:textId="7040CB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488305" w14:textId="579AE6A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D746FC" w14:textId="4B9EADE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CB083E" w14:textId="01912EE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39CDC4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7AF835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F1DA418" w14:textId="3545416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F2CF9F8" w14:textId="498B467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7E835A" w14:textId="40C09D2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81C886" w14:textId="2DE87A1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F67255" w14:textId="28FCD00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8CDC75" w14:textId="2AEBE3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F2231B" w14:textId="2B8A9BB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C4E655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B9799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1E18C58" w14:textId="7D96CFA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4D1F697" w14:textId="1A5B0AE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EDEAFA" w14:textId="44821CB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5C56DC" w14:textId="519102C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7CE7D4" w14:textId="6E42741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D66271" w14:textId="7270A5B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8B6C41" w14:textId="68A44F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DFED55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4C53A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D57738D" w14:textId="76782B9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EF8AFB4" w14:textId="56DA736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79712B" w14:textId="564AE0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F7644D" w14:textId="47190C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CFA41B" w14:textId="4ABCE0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D77A40" w14:textId="1882E8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79A5F0" w14:textId="1D2D132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FA041F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2A0CD8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55ED25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B7CDC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02B84C9" w14:textId="55DF8B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091F10F" w14:textId="6655D0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D97E5A" w14:textId="16BE4E6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7D11B7C" w14:textId="2714BAE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184740" w14:textId="61FB1B2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724EF8" w14:textId="012A92B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4C6F84" w14:textId="100C2F1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72998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41B79C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C0B598E" w14:textId="35553DA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A777E4C" w14:textId="61EE5C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34D7B0" w14:textId="7334C28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436FFB" w14:textId="2BC7D6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2B992B" w14:textId="1191A88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9FEE2C" w14:textId="30DD573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80E8DF" w14:textId="10A7CDA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5782302" w14:textId="77777777" w:rsidR="00944C3D" w:rsidRDefault="00944C3D" w:rsidP="00944C3D">
      <w:pPr>
        <w:rPr>
          <w:rFonts w:ascii="Arial" w:hAnsi="Arial"/>
          <w:b/>
        </w:rPr>
      </w:pPr>
    </w:p>
    <w:p w14:paraId="4CE3FD8F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47B48C35" w14:textId="77777777" w:rsidTr="00503750">
        <w:tc>
          <w:tcPr>
            <w:tcW w:w="1944" w:type="dxa"/>
            <w:vAlign w:val="center"/>
          </w:tcPr>
          <w:p w14:paraId="61833E2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02F3300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46869E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3568C3A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0F26404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97D75A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6D1783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A2BEE8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426AF1D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1BCC601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0A8EC8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29EF8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1DB8C8B" w14:textId="77777777" w:rsidTr="00503750">
        <w:tc>
          <w:tcPr>
            <w:tcW w:w="15685" w:type="dxa"/>
            <w:gridSpan w:val="12"/>
            <w:vAlign w:val="center"/>
          </w:tcPr>
          <w:p w14:paraId="747399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3C24CB0" w14:textId="77777777" w:rsidTr="00503750">
        <w:tc>
          <w:tcPr>
            <w:tcW w:w="1944" w:type="dxa"/>
            <w:vAlign w:val="center"/>
          </w:tcPr>
          <w:p w14:paraId="2EAB6C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1690AA6" w14:textId="3FD357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5CA3422" w14:textId="0461BF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93ECE2D" w14:textId="49D50B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97860C6" w14:textId="03E9C5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A257042" w14:textId="001DB0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9507623" w14:textId="6498F8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ED0CE3E" w14:textId="4B0DED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B84FCD5" w14:textId="7A6618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7E46F30" w14:textId="4DAB4F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18A6F5C" w14:textId="4001BB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6DEFDFA" w14:textId="56E0A1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3AD6D1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3004F9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9DC87AA" w14:textId="47A64E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C4D614C" w14:textId="63CD65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F9A6099" w14:textId="16381E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078AC11" w14:textId="17169F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06DE3E3" w14:textId="438B65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2CC61E4" w14:textId="41D56B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5D44D49" w14:textId="089B07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CA59ABF" w14:textId="513007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82E7830" w14:textId="284EA2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9C5AB5E" w14:textId="53D23E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F4C1E7F" w14:textId="525EEB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CD48A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A4FB9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7F9B0883" w14:textId="7B3D39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9A27BA1" w14:textId="6D6CC3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96DBB02" w14:textId="6BA6D5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1AC2EBE" w14:textId="1AC65A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58A01E5" w14:textId="541226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A7783FD" w14:textId="311186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60F3390" w14:textId="25A1C5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039ED10" w14:textId="321264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94838CF" w14:textId="547643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2B8274E" w14:textId="5EA11B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C8A777" w14:textId="7C609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BA8979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0F6A54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7D2D98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93B5E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5B4E7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182CED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0E9B50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775F68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224158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FF2B1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5C8688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035C6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A02DB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DA466C1" w14:textId="77777777" w:rsidTr="00503750">
        <w:tc>
          <w:tcPr>
            <w:tcW w:w="1944" w:type="dxa"/>
            <w:vAlign w:val="center"/>
          </w:tcPr>
          <w:p w14:paraId="6138EA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F847C27" w14:textId="49713F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89BDA1A" w14:textId="2EF38E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E0B13E8" w14:textId="7E6FD0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A075384" w14:textId="500807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61BDD8C" w14:textId="3981AA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60F2198" w14:textId="29F361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D88A6FA" w14:textId="47418D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E7A87BC" w14:textId="3085EB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DB5F2A3" w14:textId="0F5EFA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82A5206" w14:textId="3795A8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A997EDA" w14:textId="07F1DC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B8076E" w14:textId="77777777" w:rsidTr="00503750">
        <w:tc>
          <w:tcPr>
            <w:tcW w:w="15685" w:type="dxa"/>
            <w:gridSpan w:val="12"/>
            <w:vAlign w:val="center"/>
          </w:tcPr>
          <w:p w14:paraId="5706FA2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69CBF3D9" w14:textId="77777777" w:rsidTr="00503750">
        <w:tc>
          <w:tcPr>
            <w:tcW w:w="1944" w:type="dxa"/>
            <w:vAlign w:val="center"/>
          </w:tcPr>
          <w:p w14:paraId="4C01EF8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15030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C67E3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8877F8D" w14:textId="124580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135185E" w14:textId="3EA72F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CF4A751" w14:textId="7AD536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0C387BF" w14:textId="4533E6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83B8281" w14:textId="0B8696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E0A59B8" w14:textId="137853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E20AC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696EC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6EB3E8F" w14:textId="596AA4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95FA7E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5056CE5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D3762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0DB37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4EEF610" w14:textId="4658CE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E62957C" w14:textId="1ED228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70D8F70" w14:textId="3A5337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E4489EA" w14:textId="565320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66BA1C3" w14:textId="3A20F5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A2981D2" w14:textId="5A2081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5660F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7794C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381047C" w14:textId="54EFC5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1AB012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6FB767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A0693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95BB1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DC4E041" w14:textId="766F9E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4DC08B0" w14:textId="09EB23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8461124" w14:textId="4E8C44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30C7DAD" w14:textId="75F8DF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3E2966" w14:textId="688B48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8C6CF79" w14:textId="33A644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E122F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AAB64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C3A2E9A" w14:textId="30C8CB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CD7FCBA" w14:textId="77777777" w:rsidTr="00503750">
        <w:tc>
          <w:tcPr>
            <w:tcW w:w="1944" w:type="dxa"/>
            <w:vAlign w:val="center"/>
          </w:tcPr>
          <w:p w14:paraId="6DE192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1BD60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93B97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E3390F7" w14:textId="0A96A0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B4D300A" w14:textId="7FA4E4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B38E771" w14:textId="68AFC5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113C4FA" w14:textId="3FAF48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E786603" w14:textId="5ACA32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BEE6DF6" w14:textId="364401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4FD4D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48AB7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8C085C0" w14:textId="047A67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37F0B8" w14:textId="77777777" w:rsidTr="00503750">
        <w:tc>
          <w:tcPr>
            <w:tcW w:w="15685" w:type="dxa"/>
            <w:gridSpan w:val="12"/>
            <w:vAlign w:val="center"/>
          </w:tcPr>
          <w:p w14:paraId="45074D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58F80DA" w14:textId="77777777" w:rsidTr="00503750">
        <w:tc>
          <w:tcPr>
            <w:tcW w:w="1944" w:type="dxa"/>
            <w:vAlign w:val="center"/>
          </w:tcPr>
          <w:p w14:paraId="311AA7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694C4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44CEB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5F8D004" w14:textId="026DE1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550F068" w14:textId="685CC9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23C682" w14:textId="3FF4DA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0834577" w14:textId="61F8CD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70CB0B5" w14:textId="564977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CE3FEB8" w14:textId="1CC993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AFD96D" w14:textId="384AD0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234D262" w14:textId="77EC7E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F77E4C0" w14:textId="3385D6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B9063C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2D4F02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B2500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580E9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D88564A" w14:textId="1180C2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2631E3E" w14:textId="7FC4BE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F8BDD54" w14:textId="7E6FC8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3B6D12F" w14:textId="00B1F1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783C0AF" w14:textId="04CEE2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483AD6C" w14:textId="44E067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AA0FCC0" w14:textId="4EC220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D0D1688" w14:textId="1D6CEE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A2655DD" w14:textId="74B796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0B4273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7430E4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2BB89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F857D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F203628" w14:textId="3A31D6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1CAA4AE" w14:textId="561BDC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61C5C56" w14:textId="38EA0A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90F20C4" w14:textId="004ABE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468CAA8" w14:textId="45173C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3336581" w14:textId="34586E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5C9AA80" w14:textId="729B73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49EE9E4" w14:textId="5498B4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F7F7DD5" w14:textId="7C46B0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8190AC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000109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2C6DD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22579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2B0C5E8" w14:textId="4C7015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2A537A9" w14:textId="65C849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7553B30" w14:textId="58DA10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BCC96C0" w14:textId="4E9D1F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2C01666" w14:textId="703B91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E2807F1" w14:textId="2356A9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0C58DEF" w14:textId="7CC4BA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5E2B42A" w14:textId="17672F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526546C" w14:textId="1BD71C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14328C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2797DD5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532E2AE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9E3DE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5E381ED" w14:textId="3EB7E1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3FC0F1C" w14:textId="5A3AA9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7DC4683" w14:textId="132B66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88A0946" w14:textId="4DE3F9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2929BAB" w14:textId="66E665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D6AD5C7" w14:textId="4EDED6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97E0EC" w14:textId="021E32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B9CAF54" w14:textId="0D728C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4FEEB13" w14:textId="09E89B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28D35A2" w14:textId="626E37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E4F59C0" w14:textId="6829D6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ACEBF8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6C2F15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5563690" w14:textId="46674D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7781A3D" w14:textId="5C3BB7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5936D88" w14:textId="5655C9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3DDA5F0" w14:textId="088D7F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933D67B" w14:textId="3A69C3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4B814E8" w14:textId="319464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506FB99" w14:textId="51A225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7EEE4F6" w14:textId="19DEF9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2D29D0A" w14:textId="4FFA7B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4DF6325" w14:textId="5DA567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8EB6C77" w14:textId="424D7F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6E561A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8E05EB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29DA562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23079EDC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04DE8ED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6919EF8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17B3623F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76661E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46BE90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B8E96B4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57CCD7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68673C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E22FF23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08384E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73299AC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6257DE2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3FA2A2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5D41F3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5B31A7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08C9261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5ECCB841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5BD894B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1ECE058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60B6C5B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05C1803E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6EC572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7BBE2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DDB00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3CFBF21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B6183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6EF0E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C1A9B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6609865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3E435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4EDC0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009E3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C33BB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6D70AAA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1199C30A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52C0E9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4DBDACB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0098257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67E18A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285E6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75EC9EE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123665B7" w14:textId="77777777" w:rsidTr="00503750">
        <w:trPr>
          <w:trHeight w:val="1073"/>
        </w:trPr>
        <w:tc>
          <w:tcPr>
            <w:tcW w:w="3614" w:type="dxa"/>
            <w:vMerge/>
          </w:tcPr>
          <w:p w14:paraId="52DC21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1FD7D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4C436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6750D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3904E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62276B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D5CF5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6275E8EF" w14:textId="77777777" w:rsidTr="00503750">
        <w:trPr>
          <w:trHeight w:val="283"/>
        </w:trPr>
        <w:tc>
          <w:tcPr>
            <w:tcW w:w="3614" w:type="dxa"/>
          </w:tcPr>
          <w:p w14:paraId="4BE8D0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A518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1B07E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AE7B8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69979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8DF6AD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E11F8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15BE35E" w14:textId="77777777" w:rsidTr="00503750">
        <w:trPr>
          <w:trHeight w:val="283"/>
        </w:trPr>
        <w:tc>
          <w:tcPr>
            <w:tcW w:w="3614" w:type="dxa"/>
          </w:tcPr>
          <w:p w14:paraId="607614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D071A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93CA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4D055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7609A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00F5E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8B561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8A25ED7" w14:textId="77777777" w:rsidTr="00503750">
        <w:trPr>
          <w:trHeight w:val="283"/>
        </w:trPr>
        <w:tc>
          <w:tcPr>
            <w:tcW w:w="3614" w:type="dxa"/>
          </w:tcPr>
          <w:p w14:paraId="5D2E3F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412D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98E62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6602B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26924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98D7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09895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81D267C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15A4EB9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0FF67C68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208AC3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67564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608D54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28E792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6F93A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32550F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0433FC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59733B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4ADF0A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2F491F80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7E0F62A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773145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34A423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72DA6A0D" w14:textId="4313AD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237886" w14:textId="4A05B7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D373A3" w14:textId="486143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080E93" w14:textId="3B5CEC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241FDA" w14:textId="596956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E6D11A" w14:textId="567D56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F0A34C" w14:textId="574051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B54DB6" w14:textId="16B0CB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DDD82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4DF08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B5D6104" w14:textId="1B5F5D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5FB3D1" w14:textId="4574CE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8218D6" w14:textId="679DF7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FFC79F" w14:textId="33D761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99FE98" w14:textId="518A88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C8F35A" w14:textId="76BF39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2C66EA" w14:textId="7E3973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E74E0B8" w14:textId="396240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9DE76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DB9F3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1BDBE8D" w14:textId="460144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43E231" w14:textId="449D0D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4949C4" w14:textId="11727D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9FC77D" w14:textId="7C2346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B4AD5F" w14:textId="5C6C48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6C00BD" w14:textId="01CB25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65035D" w14:textId="6E4334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A3EE32D" w14:textId="3F5321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3A8AD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9C31A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3CE745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F66AB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0DC4B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E5A7D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07EF1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1166E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48894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6C37A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4559749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4EC5AE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A67333F" w14:textId="05208E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25B2A2" w14:textId="14202A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42B3EA" w14:textId="4A2F6F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FCE14B" w14:textId="175AB6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5BA016" w14:textId="5A8593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193B6B" w14:textId="14B0EE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094007" w14:textId="67381D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4EA2350" w14:textId="60353C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49B334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3DA144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3A3BB4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66C9494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E8CBE91" w14:textId="378802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77A17B" w14:textId="425865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7ADF9A" w14:textId="31852E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E0CA5A" w14:textId="1C9EEA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BF830A" w14:textId="069AC2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12D947" w14:textId="3B7F12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264DAF" w14:textId="0B68E4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27F2B0F" w14:textId="3D35E9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FA57A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B54BB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CA56C9A" w14:textId="522CEA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442D28" w14:textId="1EE376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852FDF" w14:textId="5129A3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8A5DC4" w14:textId="609174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3C2DA7" w14:textId="2563D7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B0267B" w14:textId="711639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C0E2BF" w14:textId="5ACF00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FC79DB7" w14:textId="51E4E1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43DA1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A00E0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4EA807DC" w14:textId="171684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42727E" w14:textId="638461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2F1102" w14:textId="5947D1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AC4D45" w14:textId="240B49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1D3E37" w14:textId="071543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E877E9" w14:textId="7518BE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4CD467" w14:textId="1403C8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77D3415" w14:textId="2DD241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A8C97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B12F46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13809C2" w14:textId="32F914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DB439A" w14:textId="504D08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BD229E" w14:textId="311748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E5DFAB" w14:textId="14EC0F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C2558C" w14:textId="459000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58BF10" w14:textId="5B2E15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A6B589" w14:textId="60C032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18F11BF" w14:textId="602C57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844B0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E44D3F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1B69F8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B3F0A0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4C70C17A" w14:textId="453870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BB5232" w14:textId="0016CA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4CF8B7" w14:textId="7DF904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EE794A" w14:textId="610A1E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B012E7" w14:textId="7727BB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D20E0B" w14:textId="3F5D15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71AC04" w14:textId="788743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4E0DE23" w14:textId="1AE219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5106A1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261314C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511C1A2" w14:textId="3D7FA2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3E306D" w14:textId="060FFA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D4B7DD" w14:textId="2D043A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9E7332" w14:textId="1EF115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B6442A" w14:textId="7B771A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61FAF7" w14:textId="76F21C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E5AB5F" w14:textId="47783F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EC4CF3" w14:textId="5417D2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1782E2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A90261A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27127E4D" w14:textId="02299446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0B84150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28A60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775D7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549C47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A04184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A2505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955F28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14583B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DA4A7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67620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28026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1F1FAA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2A619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EFA8A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C26596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641720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7BF6E2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F277B6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61E73FE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7F8B895C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272185B6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2476A37E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4C13513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1C1E6F8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56A8BC9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2258026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2561654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044C122" w14:textId="77777777" w:rsidTr="00503750">
        <w:trPr>
          <w:trHeight w:val="437"/>
        </w:trPr>
        <w:tc>
          <w:tcPr>
            <w:tcW w:w="2594" w:type="dxa"/>
          </w:tcPr>
          <w:p w14:paraId="766ADE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7CEDA51B" w14:textId="063035F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43E3EC3A" w14:textId="2C27F22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9EA4ACF" w14:textId="6D7B4D8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C44A397" w14:textId="79035EA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054A940" w14:textId="77777777" w:rsidTr="00503750">
        <w:trPr>
          <w:trHeight w:val="420"/>
        </w:trPr>
        <w:tc>
          <w:tcPr>
            <w:tcW w:w="2594" w:type="dxa"/>
          </w:tcPr>
          <w:p w14:paraId="68B1F0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0D6BB11D" w14:textId="0FC0FD9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77765C3B" w14:textId="550292E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2BD3434" w14:textId="465D232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F887099" w14:textId="54F9392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91D9881" w14:textId="77777777" w:rsidTr="00503750">
        <w:trPr>
          <w:trHeight w:val="630"/>
        </w:trPr>
        <w:tc>
          <w:tcPr>
            <w:tcW w:w="2594" w:type="dxa"/>
          </w:tcPr>
          <w:p w14:paraId="3AEDC5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4ECE1DF6" w14:textId="4CDEBEA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460478C" w14:textId="6F6C2F8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CA5B641" w14:textId="1DF9F6A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C4DA0C6" w14:textId="2CF5AEA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6AED709" w14:textId="77777777" w:rsidTr="00503750">
        <w:trPr>
          <w:trHeight w:val="420"/>
        </w:trPr>
        <w:tc>
          <w:tcPr>
            <w:tcW w:w="2594" w:type="dxa"/>
          </w:tcPr>
          <w:p w14:paraId="5F707F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79C9EEE6" w14:textId="32238CA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2DEEC8F" w14:textId="4F1B9FC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D25FF4B" w14:textId="13658C5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5BFB5D0" w14:textId="0603791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799BA99" w14:textId="77777777" w:rsidTr="00503750">
        <w:trPr>
          <w:trHeight w:val="437"/>
        </w:trPr>
        <w:tc>
          <w:tcPr>
            <w:tcW w:w="2594" w:type="dxa"/>
          </w:tcPr>
          <w:p w14:paraId="5C7C52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28713279" w14:textId="631C75F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19AA20A1" w14:textId="48105D3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EB27DB5" w14:textId="4CC4C9A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08D4B98" w14:textId="46274AE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A761CAE" w14:textId="77777777" w:rsidTr="00503750">
        <w:trPr>
          <w:trHeight w:val="420"/>
        </w:trPr>
        <w:tc>
          <w:tcPr>
            <w:tcW w:w="2594" w:type="dxa"/>
          </w:tcPr>
          <w:p w14:paraId="7F9831C8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0CBABA53" w14:textId="4E20D77C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728AAE95" w14:textId="2929C1D4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D587F51" w14:textId="4CFD751B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57192390" w14:textId="2A9C053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20374975" w14:textId="77777777" w:rsidR="00944C3D" w:rsidRDefault="00944C3D" w:rsidP="00944C3D">
      <w:pPr>
        <w:rPr>
          <w:rFonts w:ascii="Arial" w:hAnsi="Arial"/>
          <w:b/>
        </w:rPr>
      </w:pPr>
    </w:p>
    <w:p w14:paraId="0409C5EE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7F535AF3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05FAE65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0562ADB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35AFC5E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33475EF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5413313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5A6A7FB7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3BD50BE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773729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A300E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0A379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8C30B93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42B267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512904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2D985F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995F4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0087B74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0D9FD6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47FD6C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603CDB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19BB43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7733293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2074E54A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3F8CFA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E79EB4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6431B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967F67D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467DF04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66A337A8" w14:textId="77777777" w:rsidTr="00503750">
        <w:tc>
          <w:tcPr>
            <w:tcW w:w="2835" w:type="dxa"/>
            <w:vAlign w:val="center"/>
          </w:tcPr>
          <w:p w14:paraId="7FE392D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58851B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58265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670603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02700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034770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383CBE7C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1E9B0F10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3D9D99ED" w14:textId="28559BB9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26ED04" w14:textId="363320DC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5F9D14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19CDF4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5FEBA45" w14:textId="4F4F39E3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74E7FA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0D6477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624C757B" w14:textId="17DDDC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43CE2B" w14:textId="34FC98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4923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DD5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DE47CA" w14:textId="2D4F95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78B763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DF422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29D31FE9" w14:textId="235084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7BF0A2" w14:textId="092E7F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CB39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5CD0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ABAB32D" w14:textId="061B0B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320B05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1D203C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8BD53FC" w14:textId="6FE3E6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4BDCD1" w14:textId="4109BE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62F1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D98D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622F588" w14:textId="69F7E6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3DD509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48DD83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50B9B2C" w14:textId="29B24D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4CCB9D" w14:textId="7612BD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22C1D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7F29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66E5EF6" w14:textId="2CA32A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860FDB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2622BA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1D47467B" w14:textId="167FDE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67AF67" w14:textId="32669F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C0F0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DC7E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7ECB91A" w14:textId="0AACC0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6D293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51B36A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600D56D3" w14:textId="4F904D7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C8BD88" w14:textId="4C9D84F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1C054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03BD8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28AAF20" w14:textId="515EE61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FD41D2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7705449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0B5E67EA" w14:textId="448D60F9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3FC524FE" w14:textId="77777777" w:rsidR="00944C3D" w:rsidRDefault="00944C3D" w:rsidP="00944C3D">
      <w:pPr>
        <w:rPr>
          <w:rFonts w:ascii="Arial" w:hAnsi="Arial"/>
          <w:b/>
        </w:rPr>
      </w:pPr>
    </w:p>
    <w:p w14:paraId="09290BD4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C6C95B7" w14:textId="77777777" w:rsidTr="00503750">
        <w:tc>
          <w:tcPr>
            <w:tcW w:w="2835" w:type="dxa"/>
            <w:vAlign w:val="center"/>
          </w:tcPr>
          <w:p w14:paraId="06B778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47982C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33F52F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602363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48BC55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7C31C5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4C0C72A4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0CB851B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1624ABB6" w14:textId="538109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DC15C0" w14:textId="454569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3B15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2C05C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A48EF1" w14:textId="618413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7EF6E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496EC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7CEF31B7" w14:textId="1230A8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534299" w14:textId="63DB41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2ED1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1503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C240FCC" w14:textId="0A3EEA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553BC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7D3B8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505F3D8D" w14:textId="3682A0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C9191F" w14:textId="0EF81B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D59E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2949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5F1B262" w14:textId="7FAA25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A8F2C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4E259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6A8B4775" w14:textId="5633C8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414B50" w14:textId="7800DA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F326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E2893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5AAEF3E" w14:textId="2A4A83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81E5C0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177245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52BA3290" w14:textId="5F4AC94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329C0C" w14:textId="5F5AE6D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99669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011D0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9C3402E" w14:textId="208B0AA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C57C3B4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1DFB98C6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1B41A783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5820A9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780963A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3BA5465E" w14:textId="77777777" w:rsidTr="00503750">
        <w:trPr>
          <w:trHeight w:val="699"/>
        </w:trPr>
        <w:tc>
          <w:tcPr>
            <w:tcW w:w="3502" w:type="dxa"/>
            <w:vMerge/>
          </w:tcPr>
          <w:p w14:paraId="40C400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3A65DC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70C11D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C4588E0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E894C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0435A3A0" w14:textId="2264E863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8D2DBC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24A428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2A0EC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32A50AC2" w14:textId="3C8AABDC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09A80C2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0CB2D32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5E6394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5C2FA1F2" w14:textId="1C4D5525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A649C4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D91D1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144D81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0D4CC813" w14:textId="77777777" w:rsidTr="00503750">
        <w:trPr>
          <w:trHeight w:val="593"/>
        </w:trPr>
        <w:tc>
          <w:tcPr>
            <w:tcW w:w="3497" w:type="dxa"/>
          </w:tcPr>
          <w:p w14:paraId="0BEE00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449699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09348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27B3B46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5A426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156C3694" w14:textId="515E42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76980A" w14:textId="2E5BA6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2A1BA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41C2470" w14:textId="16D59ED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6AEBACC" w14:textId="0D606B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8410357" w14:textId="372FED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F2543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7731FCB" w14:textId="1AF38B5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69797F2" w14:textId="19EAF0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0ACF9A7" w14:textId="728A6D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251EA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99650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768BA1CD" w14:textId="794718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5CB23B1" w14:textId="189934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3FCFF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41504D1" w14:textId="64D6A0F9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566A935" w14:textId="196273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E762395" w14:textId="7FA642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B275D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C1AF3FA" w14:textId="25B945B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10E9A36" w14:textId="579DDD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83EBBAB" w14:textId="045772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59BD0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E5FE0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6F429916" w14:textId="0C289B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8F7C552" w14:textId="649B2C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3BDD7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1B547AE" w14:textId="3B0C00AF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28B900A" w14:textId="206730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F21A175" w14:textId="38BEBD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5D055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BAC27E0" w14:textId="50E72B7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68289B4" w14:textId="2FF690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E98340" w14:textId="7E04AA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AA09D3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28A1D0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62D493FA" w14:textId="6A4A68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03DC48D" w14:textId="107505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F20C5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247AAC3" w14:textId="0677A3A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26EBCC6" w14:textId="2E663D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D4CF223" w14:textId="2A9D08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FDBBF8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2FD16251" w14:textId="250951B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EB5940C" w14:textId="4FA3F2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6FD42EF" w14:textId="03D60A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D20D735" w14:textId="77777777" w:rsidR="00944C3D" w:rsidRDefault="00944C3D" w:rsidP="00944C3D">
      <w:pPr>
        <w:rPr>
          <w:rFonts w:ascii="Arial" w:hAnsi="Arial"/>
          <w:b/>
        </w:rPr>
      </w:pPr>
    </w:p>
    <w:p w14:paraId="7FECFC58" w14:textId="77777777" w:rsidR="00944C3D" w:rsidRDefault="00944C3D" w:rsidP="00944C3D">
      <w:pPr>
        <w:rPr>
          <w:rFonts w:ascii="Arial" w:hAnsi="Arial"/>
          <w:b/>
        </w:rPr>
      </w:pPr>
    </w:p>
    <w:p w14:paraId="4199B1FB" w14:textId="77777777" w:rsidR="00944C3D" w:rsidRDefault="00944C3D" w:rsidP="00944C3D">
      <w:pPr>
        <w:rPr>
          <w:rFonts w:ascii="Arial" w:hAnsi="Arial"/>
          <w:b/>
        </w:rPr>
      </w:pPr>
    </w:p>
    <w:p w14:paraId="404DC752" w14:textId="77777777" w:rsidR="00944C3D" w:rsidRDefault="00944C3D" w:rsidP="00944C3D">
      <w:pPr>
        <w:rPr>
          <w:rFonts w:ascii="Arial" w:hAnsi="Arial"/>
          <w:b/>
        </w:rPr>
      </w:pPr>
    </w:p>
    <w:p w14:paraId="02E4662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1622"/>
        <w:gridCol w:w="1231"/>
        <w:gridCol w:w="1231"/>
        <w:gridCol w:w="1185"/>
        <w:gridCol w:w="1557"/>
      </w:tblGrid>
      <w:tr w:rsidR="00944C3D" w:rsidRPr="00050529" w14:paraId="3AA14739" w14:textId="77777777" w:rsidTr="00503750">
        <w:tc>
          <w:tcPr>
            <w:tcW w:w="2622" w:type="dxa"/>
            <w:vAlign w:val="center"/>
          </w:tcPr>
          <w:p w14:paraId="0F3016C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42E688A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2114DCD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3868CE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27D0101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740502C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7F47E1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03A5FC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11E5DEC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16923EE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8362C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5F92465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9942D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34A2E271" w14:textId="6DBB27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D5D972" w14:textId="457D25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203E6CC" w14:textId="653400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B9E7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F95082" w14:textId="3AC6DE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83A302" w14:textId="77777777" w:rsidTr="00503750">
        <w:tc>
          <w:tcPr>
            <w:tcW w:w="2622" w:type="dxa"/>
            <w:vAlign w:val="center"/>
          </w:tcPr>
          <w:p w14:paraId="09A183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144CDD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63C909CC" w14:textId="616A54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289BB4A" w14:textId="766EF2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8E2DA1A" w14:textId="0AF8F7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1D5F7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887C453" w14:textId="32A84B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DA954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4114B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6679554A" w14:textId="144F00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7C9E5BA" w14:textId="648567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77EF559" w14:textId="28EE03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C973C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09825A" w14:textId="7D7E90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202E0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09CC1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78B03C8D" w14:textId="334EBF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0FD30D" w14:textId="3AABDE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206DDE" w14:textId="4A74D8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523B6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6292940" w14:textId="4FED0F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C18F83" w14:textId="77777777" w:rsidTr="00503750">
        <w:tc>
          <w:tcPr>
            <w:tcW w:w="2622" w:type="dxa"/>
            <w:vAlign w:val="center"/>
          </w:tcPr>
          <w:p w14:paraId="1191A7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1BC8D481" w14:textId="193AAE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125105.00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28D2572" w14:textId="55A5E1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285809.00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BE22BF3" w14:textId="0AD66D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312330.00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EBD09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247C4E" w14:textId="0A4D6E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98585.00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3643F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3AB39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4ACADEF0" w14:textId="69ACE9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3D7706E" w14:textId="000F34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012498" w14:textId="6E7134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E5C5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E974E4" w14:textId="1DECFB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CCE89A" w14:textId="77777777" w:rsidTr="00503750">
        <w:tc>
          <w:tcPr>
            <w:tcW w:w="2622" w:type="dxa"/>
            <w:vAlign w:val="center"/>
          </w:tcPr>
          <w:p w14:paraId="51D94A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18172A36" w14:textId="267134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BBB12A3" w14:textId="490B4A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C6D9D2" w14:textId="485265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9F28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1E66C13" w14:textId="002CA3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EA273C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430416C4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44B7A68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7EFED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5A889C94" w14:textId="2B6186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EBCC08" w14:textId="015E42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FF28D3" w14:textId="7FB7B5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CDD8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807F7BB" w14:textId="734EB6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62E67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47CBB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502A312B" w14:textId="12339A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AD214C" w14:textId="37A1D3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E36947" w14:textId="614EB7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4AAE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19DDE8" w14:textId="3CA2F3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529FA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82F83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11C52E33" w14:textId="7FA867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8A2561" w14:textId="32163A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2C8E5AF" w14:textId="04B961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02056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A508E1" w14:textId="2CE82E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F8D571" w14:textId="77777777" w:rsidTr="00503750">
        <w:tc>
          <w:tcPr>
            <w:tcW w:w="2622" w:type="dxa"/>
            <w:vAlign w:val="center"/>
          </w:tcPr>
          <w:p w14:paraId="05C341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2EA92D93" w14:textId="2E2290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B463765" w14:textId="1BC1F2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C7F31C" w14:textId="6209FF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C655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D2E71A" w14:textId="7ABC91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692D0E" w14:textId="77777777" w:rsidTr="00503750">
        <w:tc>
          <w:tcPr>
            <w:tcW w:w="2622" w:type="dxa"/>
            <w:vAlign w:val="center"/>
          </w:tcPr>
          <w:p w14:paraId="152139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36B246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03A55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F201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40E8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01E4C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CF9DB3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EF23D2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5E214E3F" w14:textId="28ACCAE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125105.00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EC3A692" w14:textId="41DB568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285809.00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2DA0727" w14:textId="1C17ADE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312330.00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51546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1F1F20" w14:textId="36E33B1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98585.00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85B25C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BC5B6BB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43E99D03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6B0029E7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00547A6F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460774A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43947C4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48323F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C39C81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712EDC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568C621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BDBC1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5CE4F4B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BA24E9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29C489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2099140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135F17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CAD24D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6969F70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62956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D7CADE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2329658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AE0004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E5274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4421AC6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2F485A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E7860B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4B24198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B1C656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9B8D65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0303FD6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DAB4D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B6B013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731AF29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85BFA7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57CE4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0390781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FECCC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A3DD6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8727BA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741DF0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03961C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70A28E8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F8DD191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514F1D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3982AA8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EAD7E1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10CA3C9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71C68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4D579D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6CB0747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0A34DB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FD9670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625276C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D0AFAD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3EA344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2AE3B7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5F08F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945AF0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715927F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38E077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CE6FA1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541422F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3533F4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C140B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02DD6AB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2BAF500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F9CEC3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21F7CA2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4CFD2D9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7001FBE4" w14:textId="77777777" w:rsidTr="00503750">
        <w:tc>
          <w:tcPr>
            <w:tcW w:w="2835" w:type="dxa"/>
            <w:vAlign w:val="center"/>
          </w:tcPr>
          <w:p w14:paraId="27CAD2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2AF747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6B80257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2E2B1A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46A973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6DCD174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2722BC09" w14:textId="77777777" w:rsidTr="00503750">
        <w:tc>
          <w:tcPr>
            <w:tcW w:w="2835" w:type="dxa"/>
            <w:vAlign w:val="center"/>
          </w:tcPr>
          <w:p w14:paraId="17294D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26928C1F" w14:textId="7CD613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165B2D" w14:textId="58E3E0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B4A5FC" w14:textId="11113D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50B0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83A375" w14:textId="60CCF8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6AAC00" w14:textId="77777777" w:rsidTr="00503750">
        <w:tc>
          <w:tcPr>
            <w:tcW w:w="2835" w:type="dxa"/>
            <w:vAlign w:val="center"/>
          </w:tcPr>
          <w:p w14:paraId="7A947A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2D3C2E16" w14:textId="199252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C0DC21" w14:textId="4CB70B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C9CB89" w14:textId="10F016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920F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75EF51" w14:textId="6E3CC1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4277C6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715550F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7110132E" w14:textId="0BF5ED3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BCCADE" w14:textId="3EF7362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BF6391" w14:textId="0073178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5B7F0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240E38" w14:textId="7BDC954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2F1DD0FE" w14:textId="77777777" w:rsidTr="00503750">
        <w:tc>
          <w:tcPr>
            <w:tcW w:w="2835" w:type="dxa"/>
            <w:vAlign w:val="center"/>
          </w:tcPr>
          <w:p w14:paraId="15F9C3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9CC9296" w14:textId="61669B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203C9E" w14:textId="69E7FE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C22EBF" w14:textId="65833F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883B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6B8017" w14:textId="12C122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09D2D9" w14:textId="77777777" w:rsidTr="00503750">
        <w:tc>
          <w:tcPr>
            <w:tcW w:w="2835" w:type="dxa"/>
            <w:vAlign w:val="center"/>
          </w:tcPr>
          <w:p w14:paraId="25E763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38E34323" w14:textId="053037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93558F" w14:textId="6C3ABE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45F923" w14:textId="00AE2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7371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CEAE84" w14:textId="164291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F99C48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5EAA0F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452D8D7A" w14:textId="102A3999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995D41" w14:textId="593DCF50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9B81F2" w14:textId="4A6D2C69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D4FA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8D90D3" w14:textId="7B869795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CCD07A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6DED67B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47B1F250" w14:textId="27ECAF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A9BE82" w14:textId="6E8141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FE33BA" w14:textId="040E07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1350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0D71A0" w14:textId="58D1B1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B66D1DB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28D8A0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3CE7AC8D" w14:textId="77777777" w:rsidTr="00503750">
        <w:tc>
          <w:tcPr>
            <w:tcW w:w="2552" w:type="dxa"/>
            <w:vAlign w:val="center"/>
          </w:tcPr>
          <w:p w14:paraId="2AF46B8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7DCF17F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0CD6BEA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255D3D2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04FEC56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34A51A79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1ED376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31775364" w14:textId="1422E06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49C6F334" w14:textId="24C7BCC9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96.00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706CDD7E" w14:textId="102AF98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96.00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1B7A0F2E" w14:textId="3DB38A8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D813F72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3CF567B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2D992742" w14:textId="2542B44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6783DCE6" w14:textId="2D4EC70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48BE6029" w14:textId="63F6E50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4A7BE15B" w14:textId="66AE639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26BB4A8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68FE6C5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7266CE02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03903C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4F5E5E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6BCC8EEB" w14:textId="77777777" w:rsidTr="00503750">
        <w:tc>
          <w:tcPr>
            <w:tcW w:w="4395" w:type="dxa"/>
            <w:vMerge/>
          </w:tcPr>
          <w:p w14:paraId="6CFA1B2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1EFE3A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7AFD8B0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4A384A4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193D0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3EC0CC76" w14:textId="212B6B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  <w:lang w:eastAsia="sk-SK"/>
              </w:rPr>
              <w:t>4019.00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5708F5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6DC9C01B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C869D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0347915A" w14:textId="0AD84B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  <w:lang w:eastAsia="sk-SK"/>
              </w:rPr>
              <w:t>-60.00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B9FD56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633EA0AE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6FDBC2D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5CCFB09D" w14:textId="2855691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3959.00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6B75B8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57530D6" w14:textId="77777777" w:rsidTr="00503750">
        <w:tc>
          <w:tcPr>
            <w:tcW w:w="4395" w:type="dxa"/>
            <w:vAlign w:val="center"/>
          </w:tcPr>
          <w:p w14:paraId="74A729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4BE54CC5" w14:textId="4EEDD4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6BEEC1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63FDC35F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BDF57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12397B45" w14:textId="5D8079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23AC75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EF5E579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93CF5E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52B218A0" w14:textId="45FFF06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56782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D296D06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A71333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63C794A8" w14:textId="7C4AF230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57586.00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A9EE7A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9484F20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610778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3EFA2B64" w14:textId="77777777" w:rsidTr="00503750">
        <w:tc>
          <w:tcPr>
            <w:tcW w:w="4395" w:type="dxa"/>
            <w:vAlign w:val="center"/>
          </w:tcPr>
          <w:p w14:paraId="20C7896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21EE45A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CF3C5D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280DAF36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1E5F641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4C8F61C7" w14:textId="3905D2E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3A6FB91" w14:textId="459EE2E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6B770C77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300773A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28ED6B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73446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47D411E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5126129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3CA2F6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2D1C4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77ADF058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6438077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548466AE" w14:textId="148B5BE2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6640F5A" w14:textId="38AFB3F3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69F279C7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66EA5B8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47C611C0" w14:textId="55EBE58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4A3C613" w14:textId="23EA405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636ADF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ABBF0E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715E5E0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7D7B1BD4" w14:textId="77777777" w:rsidTr="00503750">
        <w:tc>
          <w:tcPr>
            <w:tcW w:w="1843" w:type="dxa"/>
            <w:vAlign w:val="center"/>
          </w:tcPr>
          <w:p w14:paraId="0E2083F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1072658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0FAECA7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3F9ABEF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2E9D650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673A4A3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423EC79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156654C1" w14:textId="77777777" w:rsidTr="00503750">
        <w:tc>
          <w:tcPr>
            <w:tcW w:w="1843" w:type="dxa"/>
            <w:vAlign w:val="center"/>
          </w:tcPr>
          <w:p w14:paraId="76E7948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2D39799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0F9CC5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216B4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F1CEFF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42F800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501C9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FEC7F06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11CE3FE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3076B8A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596541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25523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9CF1F7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9F6967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3F6036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8BB56A9" w14:textId="77777777" w:rsidTr="00503750">
        <w:tc>
          <w:tcPr>
            <w:tcW w:w="1843" w:type="dxa"/>
            <w:vAlign w:val="center"/>
          </w:tcPr>
          <w:p w14:paraId="6ED1DA7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03B7573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B9A554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C5DB9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385C0B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D3F014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521B22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5E3EB00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65F84D7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01C181D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79DD46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CE9D34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15B183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EBC021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DA8201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740231B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63BB0DE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1A114BE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498E55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8A2CB9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86A28C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BABB6A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58B2CB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28F917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8CD113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0EA8F1C7" w14:textId="77777777" w:rsidTr="00503750">
        <w:trPr>
          <w:trHeight w:val="664"/>
        </w:trPr>
        <w:tc>
          <w:tcPr>
            <w:tcW w:w="3372" w:type="dxa"/>
          </w:tcPr>
          <w:p w14:paraId="2E1B778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6EC44CA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7BBCA23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728274D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2501D4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567F4F22" w14:textId="0C9D2F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0BA33E" w14:textId="69DDF1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0D4145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1C92490" w14:textId="6AE2BC04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C8C74A9" w14:textId="21971A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3647B1E" w14:textId="2034A5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4391812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31C999C" w14:textId="2A7A4E3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B3DA6E5" w14:textId="302D72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738AC5D" w14:textId="757D93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41A05FA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3D5D2B6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3A57D9FA" w14:textId="714A1A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7521C71" w14:textId="6B18C8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0CFA8D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5640303" w14:textId="41DD9125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8D476F7" w14:textId="78683F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9E4925C" w14:textId="0A7C7C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36AD45F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798D1CA4" w14:textId="0CFF5B61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590A5EE" w14:textId="702F78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93A7A19" w14:textId="40F2D1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461F855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D80BB15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055171B4" w14:textId="77777777" w:rsidTr="00503750">
        <w:tc>
          <w:tcPr>
            <w:tcW w:w="2835" w:type="dxa"/>
            <w:vAlign w:val="center"/>
          </w:tcPr>
          <w:p w14:paraId="5E95E52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3785D34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240816A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559CAC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40C5F4E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7F55B93E" w14:textId="77777777" w:rsidTr="00503750">
        <w:tc>
          <w:tcPr>
            <w:tcW w:w="2835" w:type="dxa"/>
          </w:tcPr>
          <w:p w14:paraId="2083BED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93C02C8" w14:textId="32647D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E43AEF7" w14:textId="4B55CC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59BFA65" w14:textId="2F1111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BE1C52A" w14:textId="7C49EA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78AA72C" w14:textId="77777777" w:rsidTr="00503750">
        <w:tc>
          <w:tcPr>
            <w:tcW w:w="2835" w:type="dxa"/>
          </w:tcPr>
          <w:p w14:paraId="16B0695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08C55AEA" w14:textId="6C6644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63D7A9C" w14:textId="072E89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955D9B" w14:textId="6FC00F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34E039" w14:textId="5733FC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A496C1B" w14:textId="77777777" w:rsidTr="00503750">
        <w:tc>
          <w:tcPr>
            <w:tcW w:w="2835" w:type="dxa"/>
          </w:tcPr>
          <w:p w14:paraId="1D3C333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298615CF" w14:textId="10A609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FF6298" w14:textId="0C631D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762421" w14:textId="1CB4E4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54E7B2" w14:textId="6FDE5C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F66E2B9" w14:textId="77777777" w:rsidTr="00503750">
        <w:tc>
          <w:tcPr>
            <w:tcW w:w="2835" w:type="dxa"/>
            <w:vAlign w:val="center"/>
          </w:tcPr>
          <w:p w14:paraId="4DC53CD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2BC2009" w14:textId="742458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25AC86" w14:textId="1789B6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E584D73" w14:textId="5D9818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C9FF42A" w14:textId="471BDE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C62B32A" w14:textId="77777777" w:rsidTr="00503750">
        <w:tc>
          <w:tcPr>
            <w:tcW w:w="2835" w:type="dxa"/>
            <w:vAlign w:val="center"/>
          </w:tcPr>
          <w:p w14:paraId="3914A99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68BB3CFA" w14:textId="24D667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21F4053" w14:textId="16D282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3F39382" w14:textId="36F4F3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26EB6AC" w14:textId="408601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E263755" w14:textId="77777777" w:rsidTr="00503750">
        <w:tc>
          <w:tcPr>
            <w:tcW w:w="2835" w:type="dxa"/>
          </w:tcPr>
          <w:p w14:paraId="417FFB1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65D0A155" w14:textId="0BE01F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CA1D03" w14:textId="049112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C7BB7A" w14:textId="284312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4702AC9" w14:textId="278670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F7F17D6" w14:textId="77777777" w:rsidTr="00503750">
        <w:tc>
          <w:tcPr>
            <w:tcW w:w="2835" w:type="dxa"/>
          </w:tcPr>
          <w:p w14:paraId="1B25C1A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1283BED3" w14:textId="52CE62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33C683C" w14:textId="1C451C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F77BFDB" w14:textId="54F4F4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0080A47" w14:textId="245BBD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FACAF01" w14:textId="77777777" w:rsidTr="00503750">
        <w:tc>
          <w:tcPr>
            <w:tcW w:w="2835" w:type="dxa"/>
          </w:tcPr>
          <w:p w14:paraId="29C268F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2241F871" w14:textId="41286C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E4D4AD" w14:textId="3F7A00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0BFD196" w14:textId="132A9D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9D807B6" w14:textId="4430C4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EC28F28" w14:textId="77777777" w:rsidR="00944C3D" w:rsidRDefault="00944C3D" w:rsidP="00944C3D">
      <w:pPr>
        <w:rPr>
          <w:rFonts w:ascii="Arial" w:hAnsi="Arial"/>
          <w:b/>
        </w:rPr>
      </w:pPr>
    </w:p>
    <w:p w14:paraId="78FACA8B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5AA5AA31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8392E9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54BDD0B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10FDDA1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75A4B91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4B5D702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F93DEF6" w14:textId="77777777" w:rsidTr="00503750">
        <w:trPr>
          <w:trHeight w:val="443"/>
        </w:trPr>
        <w:tc>
          <w:tcPr>
            <w:tcW w:w="2560" w:type="dxa"/>
          </w:tcPr>
          <w:p w14:paraId="207F01F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437AB38D" w14:textId="05098C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546ED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D1BF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480E311" w14:textId="17F1F9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80661A7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16DD70C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483BCA2C" w14:textId="2AF3A7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8C7D1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4CE3A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6A94D46" w14:textId="325739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05012D2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67DD1AB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28577AAF" w14:textId="4D4FF3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F0A6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CAAC7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EB9932E" w14:textId="5B57A8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762C354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AEEC43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54EAB8EA" w14:textId="6A9161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BC4DB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A1446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6EA58F0" w14:textId="2A7408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2EC6D0C" w14:textId="77777777" w:rsidR="00944C3D" w:rsidRDefault="00944C3D" w:rsidP="00944C3D">
      <w:pPr>
        <w:rPr>
          <w:rFonts w:ascii="Arial" w:hAnsi="Arial"/>
          <w:b/>
        </w:rPr>
      </w:pPr>
    </w:p>
    <w:p w14:paraId="63201ED4" w14:textId="77777777" w:rsidR="00944C3D" w:rsidRDefault="00944C3D" w:rsidP="00944C3D">
      <w:pPr>
        <w:rPr>
          <w:rFonts w:ascii="Arial" w:hAnsi="Arial"/>
          <w:b/>
        </w:rPr>
      </w:pPr>
    </w:p>
    <w:p w14:paraId="624B911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08092227" w14:textId="77777777" w:rsidR="00944C3D" w:rsidRDefault="00944C3D" w:rsidP="00944C3D">
      <w:pPr>
        <w:rPr>
          <w:rFonts w:ascii="Arial" w:hAnsi="Arial"/>
          <w:b/>
        </w:rPr>
      </w:pPr>
    </w:p>
    <w:p w14:paraId="616FF80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09224AD0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F89FCE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0BB903A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53CD618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17255A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39CC2D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FEB6B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57C6D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DD64F6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A4D1EB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BA0490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F1E05E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51F776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1B026D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DCFB1F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3EB4E1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334D3AE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CA9A08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22AA50D3" w14:textId="77777777" w:rsidTr="00503750">
        <w:trPr>
          <w:trHeight w:val="677"/>
        </w:trPr>
        <w:tc>
          <w:tcPr>
            <w:tcW w:w="3358" w:type="dxa"/>
          </w:tcPr>
          <w:p w14:paraId="128192C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0FE977E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AA9799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4D260D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AEB86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38983EAE" w14:textId="76D182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3A9669D" w14:textId="3E0CC0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F3FA19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5DAD13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5699A132" w14:textId="016602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EC9D00E" w14:textId="369297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23A0D0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7263AE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20AD7F50" w14:textId="46B60E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AF9F508" w14:textId="6F238A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58F6F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8116B5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3F5037EF" w14:textId="715C7B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37E964F" w14:textId="361372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EC979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20655C4" w14:textId="5EA58DD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8150E5B" w14:textId="20D14C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AD47DD8" w14:textId="50B228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61D6B3A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637F762E" w14:textId="412428AB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BE5C11E" w14:textId="5A3C5E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2E5FC9" w14:textId="4A3EB2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1A7554F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0B8064E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23066A2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57AAF9E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554138E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051B4DE9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5DE2C9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761919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875D97D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0388A76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C8A15D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68B5766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6C2563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715BB71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AA4DBDE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1939821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6402AF1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6BC2A4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7EAC74F3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1BADDD2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7808E27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07E5319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B1C6BAC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90F7B3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21F717BF" w14:textId="5B3D51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F56AC4B" w14:textId="58C259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11E9970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C5B88B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0E97B4A9" w14:textId="4AF350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CFA8072" w14:textId="0E2B9B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E84EA7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DF1399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A3C8418" w14:textId="6F9C99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EA465F5" w14:textId="092B33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7DFD42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21E5706" w14:textId="0D71BC8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0FD72C5" w14:textId="2760FD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628D77E" w14:textId="26F0A4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B165696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0DA3AF9" w14:textId="7E7FDCC3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F1550D4" w14:textId="63FEC6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FCA9DD8" w14:textId="57BAF3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304A0A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393A00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40617391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516DF37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022229C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73A948F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ADEC8D4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59B5CD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6446664C" w14:textId="11AD5E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BCF4D8B" w14:textId="75D3BC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49F3442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FCB464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24531244" w14:textId="572C5B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1F08EB3" w14:textId="229035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7D2AFD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AA4898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653D4A7F" w14:textId="47601F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B5FE265" w14:textId="341AA4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90A177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4E6EDC5" w14:textId="27BC94D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A3C91CF" w14:textId="3B0CB2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0B2739C" w14:textId="2569C7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811BEC3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43330A5F" w14:textId="384D1A0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821A5B2" w14:textId="354409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DDE6691" w14:textId="34DE6C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BD022DF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AD68B4C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59BA215E" w14:textId="77777777" w:rsidTr="00503750">
        <w:tc>
          <w:tcPr>
            <w:tcW w:w="3686" w:type="dxa"/>
            <w:vAlign w:val="center"/>
          </w:tcPr>
          <w:p w14:paraId="33AAA49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347A429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158E0E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2E20525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49EE63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EF3C3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8952E5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CB9BD72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904BCE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5D00B8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9577F4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C2B8DE2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CA5C0A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DDC21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106C7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A9DA351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2DEF20D3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9CAF81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C8F1D0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959CE76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44FAACDA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552902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4B71422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530369B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BEA5EA9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FC6033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4A75E431" w14:textId="06EF47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7C000C5" w14:textId="26465C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5C6A0E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93E2BB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21211AA0" w14:textId="167713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E07369B" w14:textId="7DAE36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C7A6AB8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0180B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57357DB" w14:textId="08D42F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4FE57C9" w14:textId="38B886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2BFF57D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F5D1797" w14:textId="4EDF91D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15EFAB6" w14:textId="0390E6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3C4DF87" w14:textId="6016A9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3A195D6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939A623" w14:textId="56C588D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3A74B82" w14:textId="1A7B8F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40875F1" w14:textId="4AFDDB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8FE132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632766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78F5D53D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173806B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A02745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1B368FD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0B2A645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B6660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018CA1DE" w14:textId="02B2AA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1D5941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4583B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77E686FD" w14:textId="4958B2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6445B1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9E29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23A1EE6C" w14:textId="086600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A5D2DA5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7680BA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4D93CE46" w14:textId="37D4C6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1B996F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3ACE11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3A441A81" w14:textId="368C21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BF544C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7E13BE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06C2D86B" w14:textId="46E38F2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B5B8FAF" w14:textId="77777777" w:rsidR="00944C3D" w:rsidRDefault="00944C3D" w:rsidP="00944C3D">
      <w:pPr>
        <w:rPr>
          <w:sz w:val="22"/>
          <w:szCs w:val="22"/>
        </w:rPr>
      </w:pPr>
    </w:p>
    <w:p w14:paraId="52A3F1E2" w14:textId="77777777" w:rsidR="00944C3D" w:rsidRDefault="00944C3D" w:rsidP="00944C3D">
      <w:pPr>
        <w:rPr>
          <w:sz w:val="22"/>
          <w:szCs w:val="22"/>
        </w:rPr>
      </w:pPr>
    </w:p>
    <w:p w14:paraId="7683459D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25128210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52145430" w14:textId="0EB9467A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70EE8E0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CA8AA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17366E8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3C0C6A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0A94A9E9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0B4F54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39329C8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65ABCAE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6473B26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044711E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3585D475" w14:textId="29D95E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A345FAC" w14:textId="6B23D3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74A11C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5B50FB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2E281946" w14:textId="6F4EEF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35E64B3" w14:textId="52E052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ED6775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F99B91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675E9C77" w14:textId="18922A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3A57DC3" w14:textId="062E5A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5817E5B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4ACDB6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666920D5" w14:textId="0DE401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A1D6A3C" w14:textId="0A58F3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7BB4C95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53D9148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49F4F347" w14:textId="405912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525D723" w14:textId="686087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08084E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775B510" w14:textId="7C6DF7C3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9B004D9" w14:textId="4BC4F2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0B6D119" w14:textId="69F470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5D7D134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2D764238" w14:textId="557BB3CD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2CD724B4" w14:textId="7D0CE6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4A7D65F" w14:textId="3F05BE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38197C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DA95A2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33CA5E8C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4F388D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0DD58CA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5482AA4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DC1175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59A000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2FFF8D85" w14:textId="2A5E0C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9E4E8BA" w14:textId="43146C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22E338A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3AA24E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41575F48" w14:textId="4DBF6B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FEF1610" w14:textId="495B7C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471424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17BF2C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6B1E68C1" w14:textId="14E37E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8A59C7E" w14:textId="12D1CE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6D71B1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809441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3686D298" w14:textId="2F017F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D49E4B0" w14:textId="057F5D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F3AF0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5380605" w14:textId="4EDD9F2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14BC988" w14:textId="519604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37F2679" w14:textId="528535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DC0CB9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28F36F4" w14:textId="4C03C2B4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B3BEF14" w14:textId="04DC23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54FB432" w14:textId="070019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4ED7F77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384F2936" w14:textId="44D42D03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FECCFC9" w14:textId="6D858E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AEC43AF" w14:textId="3D9FDA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D50C16" w:rsidRPr="00CF0A34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3FF1D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E2D976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161528A7" w14:textId="2F4537F9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44C53BE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98C1D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48517800" w14:textId="0D810F32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78756D7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BF65E47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458BAC06" w14:textId="2B30AC6F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1A5341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6F2F4D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A7147A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71C94D48" w14:textId="77777777" w:rsidR="00944C3D" w:rsidRPr="003607F0" w:rsidRDefault="00944C3D" w:rsidP="00944C3D"/>
    <w:p w14:paraId="52A6AF80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5939D" w14:textId="77777777" w:rsidR="009C71D4" w:rsidRDefault="009C71D4">
      <w:r>
        <w:separator/>
      </w:r>
    </w:p>
  </w:endnote>
  <w:endnote w:type="continuationSeparator" w:id="0">
    <w:p w14:paraId="1C6776FD" w14:textId="77777777" w:rsidR="009C71D4" w:rsidRDefault="009C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35E6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10E26896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4030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1E12E6D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2B7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2C238DEC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4630" w14:textId="77777777" w:rsidR="009C71D4" w:rsidRDefault="009C71D4">
      <w:r>
        <w:separator/>
      </w:r>
    </w:p>
  </w:footnote>
  <w:footnote w:type="continuationSeparator" w:id="0">
    <w:p w14:paraId="15B7696F" w14:textId="77777777" w:rsidR="009C71D4" w:rsidRDefault="009C7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814092">
    <w:abstractNumId w:val="13"/>
  </w:num>
  <w:num w:numId="2" w16cid:durableId="944195098">
    <w:abstractNumId w:val="17"/>
  </w:num>
  <w:num w:numId="3" w16cid:durableId="797139667">
    <w:abstractNumId w:val="8"/>
  </w:num>
  <w:num w:numId="4" w16cid:durableId="586809485">
    <w:abstractNumId w:val="7"/>
  </w:num>
  <w:num w:numId="5" w16cid:durableId="100671083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428174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4922976">
    <w:abstractNumId w:val="20"/>
  </w:num>
  <w:num w:numId="8" w16cid:durableId="460420711">
    <w:abstractNumId w:val="10"/>
  </w:num>
  <w:num w:numId="9" w16cid:durableId="937834957">
    <w:abstractNumId w:val="0"/>
  </w:num>
  <w:num w:numId="10" w16cid:durableId="1123763797">
    <w:abstractNumId w:val="19"/>
  </w:num>
  <w:num w:numId="11" w16cid:durableId="952175880">
    <w:abstractNumId w:val="6"/>
  </w:num>
  <w:num w:numId="12" w16cid:durableId="121004561">
    <w:abstractNumId w:val="9"/>
  </w:num>
  <w:num w:numId="13" w16cid:durableId="2085181871">
    <w:abstractNumId w:val="12"/>
  </w:num>
  <w:num w:numId="14" w16cid:durableId="581135648">
    <w:abstractNumId w:val="15"/>
  </w:num>
  <w:num w:numId="15" w16cid:durableId="1406881659">
    <w:abstractNumId w:val="14"/>
  </w:num>
  <w:num w:numId="16" w16cid:durableId="891235299">
    <w:abstractNumId w:val="2"/>
  </w:num>
  <w:num w:numId="17" w16cid:durableId="191723135">
    <w:abstractNumId w:val="4"/>
  </w:num>
  <w:num w:numId="18" w16cid:durableId="1391928504">
    <w:abstractNumId w:val="11"/>
  </w:num>
  <w:num w:numId="19" w16cid:durableId="1818061174">
    <w:abstractNumId w:val="5"/>
  </w:num>
  <w:num w:numId="20" w16cid:durableId="2106270435">
    <w:abstractNumId w:val="18"/>
  </w:num>
  <w:num w:numId="21" w16cid:durableId="254827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2786"/>
    <w:docVar w:name="arg2" w:val="Driver=asa17;DBF=D:\anasoft\data\tebys.db;DBN=tebys;ENG=SQL17;commlinks=TCPIP{ip=192.168.1.241};uid=kostelna;con=finus(12.0);pwd=Marec2023"/>
    <w:docVar w:name="arg3" w:val="853364"/>
    <w:docVar w:name="arg4" w:val="C:\Users\kostelna\AppData\Local\Temp\1937063.doc"/>
    <w:docVar w:name="arg5" w:val="1"/>
  </w:docVars>
  <w:rsids>
    <w:rsidRoot w:val="00D50C16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C71D4"/>
    <w:rsid w:val="009E1BB8"/>
    <w:rsid w:val="009E6601"/>
    <w:rsid w:val="009F2298"/>
    <w:rsid w:val="009F61B4"/>
    <w:rsid w:val="00A02DF7"/>
    <w:rsid w:val="00A052AA"/>
    <w:rsid w:val="00A0740D"/>
    <w:rsid w:val="00A253F3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0C16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25424"/>
  <w15:docId w15:val="{81308E46-4A73-4DB6-9BB9-F4278E44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16</Pages>
  <Words>5337</Words>
  <Characters>30424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KOSTELNA Marcela</dc:creator>
  <cp:lastModifiedBy>Marcela KOSTELNA</cp:lastModifiedBy>
  <cp:revision>1</cp:revision>
  <cp:lastPrinted>2009-07-30T10:15:00Z</cp:lastPrinted>
  <dcterms:created xsi:type="dcterms:W3CDTF">2026-03-03T06:34:00Z</dcterms:created>
  <dcterms:modified xsi:type="dcterms:W3CDTF">2026-03-03T06:36:00Z</dcterms:modified>
</cp:coreProperties>
</file>