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1F149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81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29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44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14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87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08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29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9E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87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23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A9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C7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1D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F4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83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15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7A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FB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AB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69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E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68F4F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07B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825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790F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468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14CC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AD5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556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0F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25B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75F8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8DF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140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E774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9C9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698F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A712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8C37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495D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6D2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D2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03F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241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46E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399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1366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4A9A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0CF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11A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A0D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98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C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A299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EB7F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D4F0F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CAC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65F9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1675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ACED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306E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0DB5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F2E2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EA6F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D2BB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793A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9A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F447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6D01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7D0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47E3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F739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C47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CBA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C5D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B459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2EE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D2DB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591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89E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5F1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202B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3C61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6563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8D6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B0E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1ED2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3EE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55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79BAD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08E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187E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900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E14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7C6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8E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6648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ECB8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636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56E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ECB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104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B78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10C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345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A73F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146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ED9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B83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55C7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637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1E24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185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9D7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68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5E9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311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7EF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72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C65A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93CA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C0A9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28A7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C7162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E78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61D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458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2DF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E6F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084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1D4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8A6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691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8C9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B5A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8C6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BA3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E96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7B6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E7E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0E1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085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EEF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3CD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570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D78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257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2EC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551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1A7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C30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FBB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1AB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F6D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25C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32A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3BB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1C803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25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7F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38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D8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64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E5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40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77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38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23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0D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D2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C9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44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D8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85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2F0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CD99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C6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3A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AB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CD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66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79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2E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95D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1AC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6A9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B14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0E8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BFB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9CE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C90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87A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4E3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AD2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65273B9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E4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BB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16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98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53D0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EB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5E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AF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7E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D1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F9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69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9B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8C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D3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1C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3A4CA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AA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93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A9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54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56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37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72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94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10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66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95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F3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BC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19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BB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C33C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AE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80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0F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29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E4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CE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71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E0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98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65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E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CC3B9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61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17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18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66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DD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8D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F8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DC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D2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0B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77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C0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2E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D9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6C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DD55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CE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F4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28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71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E3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E4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1E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20F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A8AC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AB37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E36E11" w14:textId="4DD5483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23E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44A1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ADE1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6D4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41DB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51D1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A083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A38C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08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4C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F6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B0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EA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C1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5BF7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CE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86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E1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B6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45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DB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C56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44D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27A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133C2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AB16C9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5DAB16C9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73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6C8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57E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B4A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AD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57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69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7D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C9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7D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BA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71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8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3FF81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1388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F3713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D73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7ED5C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37ED5CE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0F8BF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20F8BF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CDADA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BCDADA9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FE60D9" w14:textId="68ED27E4" w:rsidR="000B647F" w:rsidRDefault="000B647F" w:rsidP="00944C3D">
                                  <w:fldSimple w:instr=" MERGEFIELD  aDMOD  \* MERGEFORMAT ">
                                    <w:r w:rsidR="00D50C16" w:rsidRPr="00D50C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4CFE60D9" w14:textId="68ED27E4" w:rsidR="000B647F" w:rsidRDefault="000B647F" w:rsidP="00944C3D">
                            <w:fldSimple w:instr=" MERGEFIELD  aDMOD  \* MERGEFORMAT ">
                              <w:r w:rsidR="00D50C16" w:rsidRPr="00D50C1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EFE101" w14:textId="7C204A9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50C16" w:rsidRPr="00CF0A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6EFE101" w14:textId="7C204A9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50C16" w:rsidRPr="00CF0A34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87F07F" w14:textId="5A91639F" w:rsidR="000B647F" w:rsidRDefault="000B647F" w:rsidP="00944C3D">
                                  <w:fldSimple w:instr=" MERGEFIELD  aDRDO  \* MERGEFORMAT ">
                                    <w:r w:rsidR="00D50C16" w:rsidRPr="00D50C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387F07F" w14:textId="5A91639F" w:rsidR="000B647F" w:rsidRDefault="000B647F" w:rsidP="00944C3D">
                            <w:fldSimple w:instr=" MERGEFIELD  aDRDO  \* MERGEFORMAT ">
                              <w:r w:rsidR="00D50C16" w:rsidRPr="00D50C16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D88A4C" w14:textId="6DDE4E09" w:rsidR="000B647F" w:rsidRDefault="000B647F" w:rsidP="00944C3D">
                                  <w:fldSimple w:instr=" MERGEFIELD  aDMDO  \* MERGEFORMAT ">
                                    <w:r w:rsidR="00D50C16" w:rsidRPr="00D50C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6D88A4C" w14:textId="6DDE4E09" w:rsidR="000B647F" w:rsidRDefault="000B647F" w:rsidP="00944C3D">
                            <w:fldSimple w:instr=" MERGEFIELD  aDMDO  \* MERGEFORMAT ">
                              <w:r w:rsidR="00D50C16" w:rsidRPr="00D50C1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AEF88E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2652B6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3E6AC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81893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818934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717C4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36717C4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01D31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7901D31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112A0D" w14:textId="6989E552" w:rsidR="000B647F" w:rsidRDefault="000B647F" w:rsidP="00944C3D">
                                  <w:fldSimple w:instr=" MERGEFIELD  aDRDOo  \* MERGEFORMAT ">
                                    <w:r w:rsidR="00D50C16" w:rsidRPr="00D50C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1112A0D" w14:textId="6989E552" w:rsidR="000B647F" w:rsidRDefault="000B647F" w:rsidP="00944C3D">
                            <w:fldSimple w:instr=" MERGEFIELD  aDRDOo  \* MERGEFORMAT ">
                              <w:r w:rsidR="00D50C16" w:rsidRPr="00D50C16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268663" w14:textId="78C355C9" w:rsidR="000B647F" w:rsidRDefault="000B647F" w:rsidP="00944C3D">
                                  <w:fldSimple w:instr=" MERGEFIELD  aDMDO  \* MERGEFORMAT ">
                                    <w:r w:rsidR="00D50C16" w:rsidRPr="00D50C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4C268663" w14:textId="78C355C9" w:rsidR="000B647F" w:rsidRDefault="000B647F" w:rsidP="00944C3D">
                            <w:fldSimple w:instr=" MERGEFIELD  aDMDO  \* MERGEFORMAT ">
                              <w:r w:rsidR="00D50C16" w:rsidRPr="00D50C1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A95646" w14:textId="6AF0F7F4" w:rsidR="000B647F" w:rsidRDefault="000B647F" w:rsidP="00944C3D">
                                  <w:fldSimple w:instr=" MERGEFIELD  aDRODo  \* MERGEFORMAT ">
                                    <w:r w:rsidR="00D50C16" w:rsidRPr="00D50C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5A95646" w14:textId="6AF0F7F4" w:rsidR="000B647F" w:rsidRDefault="000B647F" w:rsidP="00944C3D">
                            <w:fldSimple w:instr=" MERGEFIELD  aDRODo  \* MERGEFORMAT ">
                              <w:r w:rsidR="00D50C16" w:rsidRPr="00D50C16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AEB590" w14:textId="7B8A7DDE" w:rsidR="000B647F" w:rsidRDefault="000B647F" w:rsidP="00944C3D">
                                  <w:fldSimple w:instr=" MERGEFIELD  aDMOD  \* MERGEFORMAT ">
                                    <w:r w:rsidR="00D50C16" w:rsidRPr="00D50C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BAEB590" w14:textId="7B8A7DDE" w:rsidR="000B647F" w:rsidRDefault="000B647F" w:rsidP="00944C3D">
                            <w:fldSimple w:instr=" MERGEFIELD  aDMOD  \* MERGEFORMAT ">
                              <w:r w:rsidR="00D50C16" w:rsidRPr="00D50C1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B92364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338CBE8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8342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A9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B806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F3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C4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BF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47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C6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4E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2A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E6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19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FF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31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19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40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C4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ED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87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69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09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47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91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BC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B7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44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0D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0FE8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59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DBA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24A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9C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AF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DA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70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7A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64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DE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54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C9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9D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2F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45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6A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AB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4F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7FA4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8B37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A590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6B46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33F6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48C5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7CBD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44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6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3F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17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96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54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3B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9D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1BD1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3F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BB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95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62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15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A5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AE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4A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DA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96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5B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70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93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74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42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0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1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6A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45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87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1F62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1E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DF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0D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32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23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1F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E6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49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575C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5E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30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2F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08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ED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F9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A6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6A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37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8E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AF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40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D4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21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75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D2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98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4A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3E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1B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BF4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D2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B6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F3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C4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5B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09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64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BE53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6A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65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16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65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98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2C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76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91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14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FA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07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2C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BC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4E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43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B9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6C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E5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A1D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11C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825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D8D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919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B82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F54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6A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1D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7D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5F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64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09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E2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30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4E40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85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B9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FF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23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A1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BC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FA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6F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C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B1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44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38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6D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74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4B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8C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07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5C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76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9BE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77C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0C5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2D2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81C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D17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D80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EB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54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966D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1B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01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08ED9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0708ED9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4C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B2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C5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8E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3A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0B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2C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5C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49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AE974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1BAE974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79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59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4B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A3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9B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90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63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C2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EF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0C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7A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AC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4C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25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94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C2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7F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80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C6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DC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F1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F1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8C2C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446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065E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523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00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EAD6D0" w14:textId="2773137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50C16" w:rsidRPr="00CF0A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31203361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49EAD6D0" w14:textId="2773137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50C16" w:rsidRPr="00CF0A34">
                              <w:rPr>
                                <w:rFonts w:ascii="Arial" w:hAnsi="Arial" w:cs="Arial"/>
                                <w:noProof/>
                              </w:rPr>
                              <w:t>31203361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58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61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81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8C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2F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BF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8B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43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70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AB69F1" w14:textId="206C253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50C16" w:rsidRPr="00CF0A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2021433073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4AB69F1" w14:textId="206C253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50C16" w:rsidRPr="00CF0A34">
                              <w:rPr>
                                <w:rFonts w:ascii="Arial" w:hAnsi="Arial" w:cs="Arial"/>
                                <w:noProof/>
                              </w:rPr>
                              <w:t>2021433073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7A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AA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D7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14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DD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D9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45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DD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39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FF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82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B6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19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5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D6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70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44B7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32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85F78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8FC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69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3D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3B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6C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34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9D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26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DF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51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C5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0E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DE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70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12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4C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91BC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D48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E48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53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D648A1" w14:textId="10D64B6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50C16" w:rsidRPr="00CF0A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Novomeského 2669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7D648A1" w14:textId="10D64B6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50C16" w:rsidRPr="00CF0A34">
                              <w:rPr>
                                <w:rFonts w:ascii="Arial" w:hAnsi="Arial" w:cs="Arial"/>
                                <w:noProof/>
                              </w:rPr>
                              <w:t>SVB Novomeského 2669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CE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01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CD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6D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06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5D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AF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72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A0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65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05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CB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23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CB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DA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F9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54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79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BB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8A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84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31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46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08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81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52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FA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A0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A1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42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50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E7E0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B7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57F165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787CA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F618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6B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67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5B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AB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B1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32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4A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A3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CE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2E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17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B4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5E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01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B7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99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AB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33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59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78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D1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AB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28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93DF1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51D0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C56E45" w14:textId="066AF6E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50C16" w:rsidRPr="00CF0A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Novomeského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58C56E45" w14:textId="066AF6E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50C16" w:rsidRPr="00CF0A34">
                              <w:rPr>
                                <w:rFonts w:ascii="Arial" w:hAnsi="Arial" w:cs="Arial"/>
                                <w:noProof/>
                              </w:rPr>
                              <w:t>Novomeského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B885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97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8B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AD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34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2D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EA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18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7B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68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EA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9F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98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8A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CC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8E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FF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84C677" w14:textId="3FB0CAD2" w:rsidR="000B647F" w:rsidRDefault="000B647F" w:rsidP="00944C3D">
                                  <w:fldSimple w:instr=" MERGEFIELD  aSUB_ULICA_CISLO  \* MERGEFORMAT ">
                                    <w:r w:rsidR="00D50C16" w:rsidRPr="00D50C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D84C677" w14:textId="3FB0CAD2" w:rsidR="000B647F" w:rsidRDefault="000B647F" w:rsidP="00944C3D">
                            <w:fldSimple w:instr=" MERGEFIELD  aSUB_ULICA_CISLO  \* MERGEFORMAT ">
                              <w:r w:rsidR="00D50C16" w:rsidRPr="00D50C16">
                                <w:rPr>
                                  <w:rFonts w:ascii="Arial" w:hAnsi="Arial" w:cs="Arial"/>
                                  <w:noProof/>
                                </w:rPr>
                                <w:t>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22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BC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CB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45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4F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91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668A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20E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403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EC8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5547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39B09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76AC70" w14:textId="003A1DE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50C16" w:rsidRPr="00CF0A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4376AC70" w14:textId="003A1DE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50C16" w:rsidRPr="00CF0A34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705A58" w14:textId="4B9B83C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50C16" w:rsidRPr="00CF0A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43705A58" w14:textId="4B9B83C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50C16" w:rsidRPr="00CF0A34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DC3079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06A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C4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41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6C4A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16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742E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7FD046" w14:textId="4C07A4E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E7FD046" w14:textId="4C07A4E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24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919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366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AB7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BC7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D40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E5F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D77DB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A2944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ADF082" w14:textId="5C4E5E7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8ADF082" w14:textId="5C4E5E7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C481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D0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D4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32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3D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A4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F2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30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5014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57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80A13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B58F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D4EF7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2B7D05" w14:textId="458B545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292B7D05" w14:textId="458B545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6C11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E90C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48A0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16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61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14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EC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67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D5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D6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35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35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F9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7C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0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FD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06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49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C3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3D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93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57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F3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DF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10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D2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C6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81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1C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3597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27F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F501EB5" w14:textId="5F258D79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50C16">
              <w:rPr>
                <w:rFonts w:ascii="Arial" w:hAnsi="Arial"/>
                <w:lang w:eastAsia="sk-SK"/>
              </w:rPr>
              <w:t>3.3.2026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FB6D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4F1C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047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5F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05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6E0E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0D9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F58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F74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E4D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18A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F60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BC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9103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29D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74F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B38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7E2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035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106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75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8C7E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0460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0C4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138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79E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3D8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51A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DB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822D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0E23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8C7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352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DAB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7AD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3004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EB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2BCA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0BC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DE3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3A7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920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64E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F473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86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4696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116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3B2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21C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315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D3B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B6FE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F3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54AC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F70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6EB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3BA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288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6EB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5301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1C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151B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DC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68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26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37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D09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DAE2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28E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BB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7B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EC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09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2B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32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9B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55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3E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EF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EF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73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2C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33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2E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8A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0A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49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48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1E4B0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F2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1D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4D39B6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4FCC8DA" w14:textId="77777777" w:rsidR="00944C3D" w:rsidRDefault="00944C3D" w:rsidP="00944C3D">
      <w:pPr>
        <w:rPr>
          <w:rFonts w:ascii="Arial" w:hAnsi="Arial"/>
        </w:rPr>
      </w:pPr>
    </w:p>
    <w:p w14:paraId="20B253B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441C148" w14:textId="5C89FC3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9A0DD65" w14:textId="349DE3A9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B5A3772" w14:textId="283392C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F0DDC64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1CCC936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7C8D357C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84FF1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DE2A1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0A5511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BB48A7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049DC05" w14:textId="2A3BE877" w:rsidR="00944C3D" w:rsidRPr="008D0433" w:rsidRDefault="00D50C1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Igor Antošík </w:t>
            </w:r>
          </w:p>
        </w:tc>
        <w:tc>
          <w:tcPr>
            <w:tcW w:w="3260" w:type="dxa"/>
            <w:vAlign w:val="center"/>
          </w:tcPr>
          <w:p w14:paraId="3C8A7CF7" w14:textId="3CF28457" w:rsidR="00944C3D" w:rsidRPr="008D0433" w:rsidRDefault="00D50C1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vAlign w:val="center"/>
          </w:tcPr>
          <w:p w14:paraId="27E8DE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D383BC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830C0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506E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59AC0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CE4007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4971A1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73E72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1BCB0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97B43D5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8E5FC7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A1298DA" w14:textId="5D92A19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67EAB5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480727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EB3FFB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A6704EC" w14:textId="5D4E6B7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D34B6F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A5BE46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9591A48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5256A9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1BDCC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49493A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FE7258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A51FF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06CFCF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D5BA5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1C24F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198D7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2F9639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13610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3ED4B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CC35D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3DF3E4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09ECD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54AB4E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407408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3E70B5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4F24B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3CC99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0F9D0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07B4F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0B53927" w14:textId="247D518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35E381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09B1A5C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4EF7E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588AFB5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7C9907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AB8EE2B" w14:textId="3ECBCEE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D50C16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4395AA8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FBC051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30ABDE0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4B1CFD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4854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1BEC4B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AF371D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E231D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42FC3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77051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6BFB47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86242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C9878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04FA4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6E87CB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B9382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4F4BD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C242A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55C6AB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778F0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B6EC7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29B55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C240E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E5DEE3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488BC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CBFD20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5E90A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83233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8EE1B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1AD55C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1C05FA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C22518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9E62E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646623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5318C8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8E9D12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D093CB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66A8B1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0662EE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B21DC9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5623524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0D1929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194ECB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ED12B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398B70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87D2DA4" w14:textId="77777777" w:rsidTr="00503750">
        <w:trPr>
          <w:trHeight w:val="302"/>
        </w:trPr>
        <w:tc>
          <w:tcPr>
            <w:tcW w:w="4510" w:type="dxa"/>
          </w:tcPr>
          <w:p w14:paraId="139D77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AEB1B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842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E680B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2645D9" w14:textId="77777777" w:rsidTr="00503750">
        <w:trPr>
          <w:trHeight w:val="302"/>
        </w:trPr>
        <w:tc>
          <w:tcPr>
            <w:tcW w:w="4510" w:type="dxa"/>
          </w:tcPr>
          <w:p w14:paraId="254CDB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09523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48BCE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28AAD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1A95F0" w14:textId="77777777" w:rsidTr="00503750">
        <w:trPr>
          <w:trHeight w:val="302"/>
        </w:trPr>
        <w:tc>
          <w:tcPr>
            <w:tcW w:w="4510" w:type="dxa"/>
          </w:tcPr>
          <w:p w14:paraId="205273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62584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85B4F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1FFC4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27081B" w14:textId="77777777" w:rsidTr="00503750">
        <w:trPr>
          <w:trHeight w:val="302"/>
        </w:trPr>
        <w:tc>
          <w:tcPr>
            <w:tcW w:w="4510" w:type="dxa"/>
          </w:tcPr>
          <w:p w14:paraId="52F6FB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819F7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74BBD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FB051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7F33F2" w14:textId="77777777" w:rsidTr="00503750">
        <w:trPr>
          <w:trHeight w:val="327"/>
        </w:trPr>
        <w:tc>
          <w:tcPr>
            <w:tcW w:w="4510" w:type="dxa"/>
          </w:tcPr>
          <w:p w14:paraId="766EEF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8D631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C2E0D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DC6AA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FF88FB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DAD9621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7652A34" w14:textId="76AD82B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F11124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CF67A7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6C5174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219BAE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0251DA4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AEF0D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D4517D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F46F0D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6AF1FB4" w14:textId="77777777" w:rsidTr="00503750">
        <w:tc>
          <w:tcPr>
            <w:tcW w:w="2302" w:type="dxa"/>
            <w:vAlign w:val="center"/>
          </w:tcPr>
          <w:p w14:paraId="3F9340E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F2E9A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9E997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171B7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29367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C081C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E4066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7A8ED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FBF9EE2" w14:textId="77777777" w:rsidTr="00503750">
        <w:tc>
          <w:tcPr>
            <w:tcW w:w="15593" w:type="dxa"/>
            <w:gridSpan w:val="8"/>
            <w:vAlign w:val="center"/>
          </w:tcPr>
          <w:p w14:paraId="67602D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5D5F4FC" w14:textId="77777777" w:rsidTr="00503750">
        <w:tc>
          <w:tcPr>
            <w:tcW w:w="2302" w:type="dxa"/>
            <w:vAlign w:val="center"/>
          </w:tcPr>
          <w:p w14:paraId="253F34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4C231D1" w14:textId="7E99A7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FDD5A0" w14:textId="4CF41B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F92588" w14:textId="43F62F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21940A" w14:textId="16A8F7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94855" w14:textId="7474C0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98B2BA" w14:textId="4A42B2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0D7F36" w14:textId="127030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7E604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C2454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8CA43A8" w14:textId="723945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9274BA" w14:textId="1FCF3D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94BE3D" w14:textId="360B11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530C9F" w14:textId="1BF2D4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17EDCD" w14:textId="332D75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0ABA9A" w14:textId="7D63BD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A5536E" w14:textId="65ED1B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B6FBD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03F67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B6F4A7E" w14:textId="3B1D37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89765A" w14:textId="779BDA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8E2578" w14:textId="655781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407770" w14:textId="673E89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32CD7E" w14:textId="6B5C35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023165" w14:textId="5ACE2F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2DA244" w14:textId="751C12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5FBC5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5E871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16841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792B9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DE74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38E5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CCB9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02E4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13F3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7CC8E68" w14:textId="77777777" w:rsidTr="00503750">
        <w:tc>
          <w:tcPr>
            <w:tcW w:w="2302" w:type="dxa"/>
            <w:vAlign w:val="center"/>
          </w:tcPr>
          <w:p w14:paraId="62C963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2FEA013" w14:textId="426AF2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4FDB48" w14:textId="319F9C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9C45F3" w14:textId="3B189E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347198" w14:textId="7F5BFA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F6806E" w14:textId="47C923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A9B5E1" w14:textId="245866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B3623D" w14:textId="4E1684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7AF2DF" w14:textId="77777777" w:rsidTr="00503750">
        <w:tc>
          <w:tcPr>
            <w:tcW w:w="15593" w:type="dxa"/>
            <w:gridSpan w:val="8"/>
            <w:vAlign w:val="center"/>
          </w:tcPr>
          <w:p w14:paraId="5D801A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B9330DC" w14:textId="77777777" w:rsidTr="00503750">
        <w:tc>
          <w:tcPr>
            <w:tcW w:w="2302" w:type="dxa"/>
            <w:vAlign w:val="center"/>
          </w:tcPr>
          <w:p w14:paraId="05C419A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F18B777" w14:textId="3C8CFD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4338FC" w14:textId="307F68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EDCC79" w14:textId="740A2E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CA2F41" w14:textId="55E25B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838D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D0C8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9A1E8E" w14:textId="5F8A5C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1A339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8C64A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A2E97FF" w14:textId="7C7149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89C8DD" w14:textId="3E19A5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EB74BE" w14:textId="23155F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EA682D" w14:textId="521698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AB67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A6F6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5D8DEA" w14:textId="318244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E84F4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39B2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47EA429" w14:textId="630C71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6CAB4F" w14:textId="544E44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F4DD8E" w14:textId="158287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E43A9F" w14:textId="783B9A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A9BB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95AF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6F965D" w14:textId="565A3E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36C2E7" w14:textId="77777777" w:rsidTr="00503750">
        <w:tc>
          <w:tcPr>
            <w:tcW w:w="2302" w:type="dxa"/>
            <w:vAlign w:val="center"/>
          </w:tcPr>
          <w:p w14:paraId="2735C9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586FA4B" w14:textId="690375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3CE02B" w14:textId="4E56BF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70B20D" w14:textId="7C8FE5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6B9428" w14:textId="52CAB2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1FB0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D256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59AC61" w14:textId="636DC9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1BF0B0" w14:textId="77777777" w:rsidTr="00503750">
        <w:tc>
          <w:tcPr>
            <w:tcW w:w="15593" w:type="dxa"/>
            <w:gridSpan w:val="8"/>
            <w:vAlign w:val="center"/>
          </w:tcPr>
          <w:p w14:paraId="48E004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007EC11" w14:textId="77777777" w:rsidTr="00503750">
        <w:tc>
          <w:tcPr>
            <w:tcW w:w="2302" w:type="dxa"/>
            <w:vAlign w:val="center"/>
          </w:tcPr>
          <w:p w14:paraId="2BED6A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E252748" w14:textId="2D6D90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60E5B4" w14:textId="347362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58D71F" w14:textId="337CAA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41AAF7" w14:textId="7040CB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488305" w14:textId="579AE6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D746FC" w14:textId="4B9EAD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CB083E" w14:textId="01912E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39C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AF835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F1DA418" w14:textId="354541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2CF9F8" w14:textId="498B46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7E835A" w14:textId="40C09D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81C886" w14:textId="2DE87A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F67255" w14:textId="28FCD0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8CDC75" w14:textId="2AEBE3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F2231B" w14:textId="2B8A9B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C4E65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B9799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1E18C58" w14:textId="7D96CF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D1F697" w14:textId="1A5B0A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EDEAFA" w14:textId="44821C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5C56DC" w14:textId="519102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7CE7D4" w14:textId="6E4274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D66271" w14:textId="7270A5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8B6C41" w14:textId="68A44F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DFED5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4C53A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D57738D" w14:textId="76782B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F8AFB4" w14:textId="56DA73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79712B" w14:textId="564AE0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F7644D" w14:textId="47190C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CFA41B" w14:textId="4ABCE0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D77A40" w14:textId="1882E8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79A5F0" w14:textId="1D2D13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FA041F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2A0CD8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55ED2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B7CDC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02B84C9" w14:textId="55DF8B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91F10F" w14:textId="6655D0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D97E5A" w14:textId="16BE4E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D11B7C" w14:textId="2714BA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184740" w14:textId="61FB1B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724EF8" w14:textId="012A92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4C6F84" w14:textId="100C2F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72998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1B79C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C0B598E" w14:textId="35553D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777E4C" w14:textId="61EE5C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34D7B0" w14:textId="7334C2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36FFB" w14:textId="2BC7D6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2B992B" w14:textId="1191A8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9FEE2C" w14:textId="30DD57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80E8DF" w14:textId="10A7CD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782302" w14:textId="77777777" w:rsidR="00944C3D" w:rsidRDefault="00944C3D" w:rsidP="00944C3D">
      <w:pPr>
        <w:rPr>
          <w:rFonts w:ascii="Arial" w:hAnsi="Arial"/>
          <w:b/>
        </w:rPr>
      </w:pPr>
    </w:p>
    <w:p w14:paraId="4CE3FD8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7B48C35" w14:textId="77777777" w:rsidTr="00503750">
        <w:tc>
          <w:tcPr>
            <w:tcW w:w="1944" w:type="dxa"/>
            <w:vAlign w:val="center"/>
          </w:tcPr>
          <w:p w14:paraId="61833E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2F330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6869E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568C3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F2640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97D75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D1783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A2BEE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26AF1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BCC60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A8EC8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29EF8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1DB8C8B" w14:textId="77777777" w:rsidTr="00503750">
        <w:tc>
          <w:tcPr>
            <w:tcW w:w="15685" w:type="dxa"/>
            <w:gridSpan w:val="12"/>
            <w:vAlign w:val="center"/>
          </w:tcPr>
          <w:p w14:paraId="747399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3C24CB0" w14:textId="77777777" w:rsidTr="00503750">
        <w:tc>
          <w:tcPr>
            <w:tcW w:w="1944" w:type="dxa"/>
            <w:vAlign w:val="center"/>
          </w:tcPr>
          <w:p w14:paraId="2EAB6C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1690AA6" w14:textId="3FD35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5CA3422" w14:textId="0461B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93ECE2D" w14:textId="49D50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7860C6" w14:textId="03E9C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257042" w14:textId="001DB0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507623" w14:textId="6498F8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D0CE3E" w14:textId="4B0DE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84FCD5" w14:textId="7A6618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E46F30" w14:textId="4DAB4F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8A6F5C" w14:textId="4001BB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DEFDFA" w14:textId="56E0A1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3AD6D1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004F9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9DC87AA" w14:textId="47A64E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C4D614C" w14:textId="63CD65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F9A6099" w14:textId="16381E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78AC11" w14:textId="17169F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DE3E3" w14:textId="438B65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CC61E4" w14:textId="41D56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D44D49" w14:textId="089B07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A59ABF" w14:textId="513007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2E7830" w14:textId="284EA2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C5AB5E" w14:textId="53D23E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F4C1E7F" w14:textId="525EEB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CD48A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A4FB9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F9B0883" w14:textId="7B3D3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9A27BA1" w14:textId="6D6CC3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96DBB02" w14:textId="6BA6D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AC2EBE" w14:textId="1AC65A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8A01E5" w14:textId="541226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7783FD" w14:textId="311186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0F3390" w14:textId="25A1C5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39ED10" w14:textId="321264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4838CF" w14:textId="547643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B8274E" w14:textId="5EA11B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C8A777" w14:textId="7C609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BA897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F6A54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D2D9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3B5E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B4E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82CED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E9B5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75F6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2415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FF2B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C8688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35C6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A02DB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DA466C1" w14:textId="77777777" w:rsidTr="00503750">
        <w:tc>
          <w:tcPr>
            <w:tcW w:w="1944" w:type="dxa"/>
            <w:vAlign w:val="center"/>
          </w:tcPr>
          <w:p w14:paraId="6138EA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F847C27" w14:textId="49713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89BDA1A" w14:textId="2EF38E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E0B13E8" w14:textId="7E6FD0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075384" w14:textId="500807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1BDD8C" w14:textId="3981AA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0F2198" w14:textId="29F361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88A6FA" w14:textId="47418D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7A87BC" w14:textId="3085EB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B5F2A3" w14:textId="0F5EFA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82A5206" w14:textId="3795A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997EDA" w14:textId="07F1DC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B8076E" w14:textId="77777777" w:rsidTr="00503750">
        <w:tc>
          <w:tcPr>
            <w:tcW w:w="15685" w:type="dxa"/>
            <w:gridSpan w:val="12"/>
            <w:vAlign w:val="center"/>
          </w:tcPr>
          <w:p w14:paraId="5706FA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9CBF3D9" w14:textId="77777777" w:rsidTr="00503750">
        <w:tc>
          <w:tcPr>
            <w:tcW w:w="1944" w:type="dxa"/>
            <w:vAlign w:val="center"/>
          </w:tcPr>
          <w:p w14:paraId="4C01EF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15030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C67E3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8877F8D" w14:textId="124580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35185E" w14:textId="3EA72F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F4A751" w14:textId="7AD53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C387BF" w14:textId="4533E6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3B8281" w14:textId="0B8696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0A59B8" w14:textId="137853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20A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696EC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EB3E8F" w14:textId="596AA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95FA7E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056CE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D376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0DB37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4EEF610" w14:textId="4658CE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62957C" w14:textId="1ED228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0D8F70" w14:textId="3A5337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4489EA" w14:textId="565320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6BA1C3" w14:textId="3A20F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2981D2" w14:textId="5A2081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660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7794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81047C" w14:textId="54EFC5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1AB01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FB767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A069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95BB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DC4E041" w14:textId="766F9E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DC08B0" w14:textId="09EB23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461124" w14:textId="4E8C44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0C7DAD" w14:textId="75F8D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3E2966" w14:textId="688B48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C6CF79" w14:textId="33A644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122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AB6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C3A2E9A" w14:textId="30C8CB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D7FCBA" w14:textId="77777777" w:rsidTr="00503750">
        <w:tc>
          <w:tcPr>
            <w:tcW w:w="1944" w:type="dxa"/>
            <w:vAlign w:val="center"/>
          </w:tcPr>
          <w:p w14:paraId="6DE192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1BD60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3B9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3390F7" w14:textId="0A96A0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4D300A" w14:textId="7FA4E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38E771" w14:textId="68AFC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13C4FA" w14:textId="3FAF4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786603" w14:textId="5ACA32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EE6DF6" w14:textId="364401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FD4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48AB7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8C085C0" w14:textId="047A67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37F0B8" w14:textId="77777777" w:rsidTr="00503750">
        <w:tc>
          <w:tcPr>
            <w:tcW w:w="15685" w:type="dxa"/>
            <w:gridSpan w:val="12"/>
            <w:vAlign w:val="center"/>
          </w:tcPr>
          <w:p w14:paraId="45074D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58F80DA" w14:textId="77777777" w:rsidTr="00503750">
        <w:tc>
          <w:tcPr>
            <w:tcW w:w="1944" w:type="dxa"/>
            <w:vAlign w:val="center"/>
          </w:tcPr>
          <w:p w14:paraId="311AA7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694C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4CEB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F8D004" w14:textId="026DE1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50F068" w14:textId="685CC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23C682" w14:textId="3FF4D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834577" w14:textId="61F8C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0CB0B5" w14:textId="564977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E3FEB8" w14:textId="1CC993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AFD96D" w14:textId="384AD0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34D262" w14:textId="77EC7E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77E4C0" w14:textId="3385D6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B9063C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D4F02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B250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80E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88564A" w14:textId="1180C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631E3E" w14:textId="7FC4BE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8BDD54" w14:textId="7E6FC8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B6D12F" w14:textId="00B1F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83C0AF" w14:textId="04CEE2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83AD6C" w14:textId="44E067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A0FCC0" w14:textId="4EC220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0D1688" w14:textId="1D6CE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2655DD" w14:textId="74B79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0B427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430E4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2BB89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F857D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F203628" w14:textId="3A31D6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CAA4AE" w14:textId="561BDC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1C5C56" w14:textId="38EA0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0F20C4" w14:textId="004ABE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68CAA8" w14:textId="45173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336581" w14:textId="34586E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C9AA80" w14:textId="729B73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9EE9E4" w14:textId="5498B4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F7F7DD5" w14:textId="7C46B0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8190A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00109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2C6D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22579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2B0C5E8" w14:textId="4C7015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A537A9" w14:textId="65C849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553B30" w14:textId="58DA10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CC96C0" w14:textId="4E9D1F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C01666" w14:textId="703B9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2807F1" w14:textId="2356A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C58DEF" w14:textId="7CC4BA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E2B42A" w14:textId="17672F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526546C" w14:textId="1BD71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14328C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797DD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532E2A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9E3DE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5E381ED" w14:textId="3EB7E1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3FC0F1C" w14:textId="5A3AA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7DC4683" w14:textId="132B66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8A0946" w14:textId="4DE3F9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929BAB" w14:textId="66E66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6AD5C7" w14:textId="4EDED6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7E0EC" w14:textId="021E32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9CAF54" w14:textId="0D728C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FEEB13" w14:textId="09E89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8D35A2" w14:textId="626E37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4F59C0" w14:textId="6829D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ACEBF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C2F15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5563690" w14:textId="46674D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7781A3D" w14:textId="5C3BB7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5936D88" w14:textId="5655C9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DDA5F0" w14:textId="088D7F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33D67B" w14:textId="3A69C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B814E8" w14:textId="319464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06FB99" w14:textId="51A225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EEE4F6" w14:textId="19DEF9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D29D0A" w14:textId="4FFA7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4DF6325" w14:textId="5DA567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EB6C77" w14:textId="424D7F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E561A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E05EB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9DA562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3079ED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4DE8E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6919EF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7B3623F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6661E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46BE90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8E96B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7CCD7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68673C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22FF2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8384E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3299A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257DE2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3FA2A2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5D41F3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75B31A7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08C926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ECCB841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BD894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ECE05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60B6C5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5C1803E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EC572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7BBE2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DDB00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CFBF21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B6183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6EF0E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1A9B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60986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3E435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4EDC0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009E3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C33B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D70AA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199C30A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2C0E9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DBDAC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09825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7E18A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285E6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5EC9E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23665B7" w14:textId="77777777" w:rsidTr="00503750">
        <w:trPr>
          <w:trHeight w:val="1073"/>
        </w:trPr>
        <w:tc>
          <w:tcPr>
            <w:tcW w:w="3614" w:type="dxa"/>
            <w:vMerge/>
          </w:tcPr>
          <w:p w14:paraId="52DC21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1FD7D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4C436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6750D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3904E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2276B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D5CF5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275E8EF" w14:textId="77777777" w:rsidTr="00503750">
        <w:trPr>
          <w:trHeight w:val="283"/>
        </w:trPr>
        <w:tc>
          <w:tcPr>
            <w:tcW w:w="3614" w:type="dxa"/>
          </w:tcPr>
          <w:p w14:paraId="4BE8D0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DA518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1B07E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AE7B8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9979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DF6A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E11F8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15BE35E" w14:textId="77777777" w:rsidTr="00503750">
        <w:trPr>
          <w:trHeight w:val="283"/>
        </w:trPr>
        <w:tc>
          <w:tcPr>
            <w:tcW w:w="3614" w:type="dxa"/>
          </w:tcPr>
          <w:p w14:paraId="607614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D071A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493CA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4D055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609A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00F5E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B561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8A25ED7" w14:textId="77777777" w:rsidTr="00503750">
        <w:trPr>
          <w:trHeight w:val="283"/>
        </w:trPr>
        <w:tc>
          <w:tcPr>
            <w:tcW w:w="3614" w:type="dxa"/>
          </w:tcPr>
          <w:p w14:paraId="5D2E3F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2412D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98E62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6602B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6924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98D7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09895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1D267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15A4EB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FF67C6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8AC3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67564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08D54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8E792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F93A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2550F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433FC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9733B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4ADF0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F491F8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E0F62A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773145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4A423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2DA6A0D" w14:textId="4313AD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237886" w14:textId="4A05B7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D373A3" w14:textId="48614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080E93" w14:textId="3B5CEC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241FDA" w14:textId="59695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E6D11A" w14:textId="567D56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F0A34C" w14:textId="574051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B54DB6" w14:textId="16B0C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DDD82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4DF08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B5D6104" w14:textId="1B5F5D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5FB3D1" w14:textId="4574CE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8218D6" w14:textId="679DF7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FFC79F" w14:textId="33D761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99FE98" w14:textId="518A88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C8F35A" w14:textId="76BF39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2C66EA" w14:textId="7E397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74E0B8" w14:textId="39624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9DE76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B9F3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1BDBE8D" w14:textId="460144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43E231" w14:textId="449D0D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4949C4" w14:textId="11727D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9FC77D" w14:textId="7C2346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B4AD5F" w14:textId="5C6C48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6C00BD" w14:textId="01CB2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65035D" w14:textId="6E433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A3EE32D" w14:textId="3F5321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3A8AD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C31A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CE74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F66A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0DC4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E5A7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07EF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1166E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48894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6C37A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55974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4EC5AE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A67333F" w14:textId="05208E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25B2A2" w14:textId="14202A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42B3EA" w14:textId="4A2F6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FCE14B" w14:textId="175AB6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5BA016" w14:textId="5A859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193B6B" w14:textId="14B0E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094007" w14:textId="67381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EA2350" w14:textId="60353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49B33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3DA14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3A3BB4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66C949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E8CBE91" w14:textId="378802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77A17B" w14:textId="425865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7ADF9A" w14:textId="31852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E0CA5A" w14:textId="1C9EEA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BF830A" w14:textId="069AC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12D947" w14:textId="3B7F1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4DAF" w14:textId="0B68E4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27F2B0F" w14:textId="3D35E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FA57A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B54BB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CA56C9A" w14:textId="522CEA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442D28" w14:textId="1EE376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852FDF" w14:textId="5129A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8A5DC4" w14:textId="60917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3C2DA7" w14:textId="2563D7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B0267B" w14:textId="711639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0E2BF" w14:textId="5ACF00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C79DB7" w14:textId="51E4E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43DA1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00E0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EA807DC" w14:textId="171684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42727E" w14:textId="638461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2F1102" w14:textId="5947D1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AC4D45" w14:textId="240B49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1D3E37" w14:textId="071543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E877E9" w14:textId="7518BE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4CD467" w14:textId="1403C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7D3415" w14:textId="2DD241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A8C97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12F46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13809C2" w14:textId="32F914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DB439A" w14:textId="504D08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BD229E" w14:textId="311748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E5DFAB" w14:textId="14EC0F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C2558C" w14:textId="459000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58BF10" w14:textId="5B2E15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A6B589" w14:textId="60C032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18F11BF" w14:textId="602C57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844B0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E44D3F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1B69F8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3F0A0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C70C17A" w14:textId="453870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BB5232" w14:textId="0016CA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4CF8B7" w14:textId="7DF90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EE794A" w14:textId="610A1E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B012E7" w14:textId="7727BB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D20E0B" w14:textId="3F5D15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71AC04" w14:textId="78874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E0DE23" w14:textId="1AE219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5106A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61314C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511C1A2" w14:textId="3D7FA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3E306D" w14:textId="060FFA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D4B7DD" w14:textId="2D043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9E7332" w14:textId="1EF11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B6442A" w14:textId="7B771A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61FAF7" w14:textId="76F21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E5AB5F" w14:textId="47783F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EC4CF3" w14:textId="5417D2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782E2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90261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7127E4D" w14:textId="0229944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B8415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28A6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775D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49C4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0418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2505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55F2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4583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DA4A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6762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2802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F1FA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2A61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EFA8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2659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4172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BF6E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F277B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1E73FE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F8B895C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72185B6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2476A37E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4C1351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1C1E6F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56A8BC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225802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256165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044C122" w14:textId="77777777" w:rsidTr="00503750">
        <w:trPr>
          <w:trHeight w:val="437"/>
        </w:trPr>
        <w:tc>
          <w:tcPr>
            <w:tcW w:w="2594" w:type="dxa"/>
          </w:tcPr>
          <w:p w14:paraId="766ADE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7CEDA51B" w14:textId="063035F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3E3EC3A" w14:textId="2C27F22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9EA4ACF" w14:textId="6D7B4D8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C44A397" w14:textId="79035EA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054A940" w14:textId="77777777" w:rsidTr="00503750">
        <w:trPr>
          <w:trHeight w:val="420"/>
        </w:trPr>
        <w:tc>
          <w:tcPr>
            <w:tcW w:w="2594" w:type="dxa"/>
          </w:tcPr>
          <w:p w14:paraId="68B1F0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0D6BB11D" w14:textId="0FC0FD9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7765C3B" w14:textId="550292E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2BD3434" w14:textId="465D232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F887099" w14:textId="54F9392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1D9881" w14:textId="77777777" w:rsidTr="00503750">
        <w:trPr>
          <w:trHeight w:val="630"/>
        </w:trPr>
        <w:tc>
          <w:tcPr>
            <w:tcW w:w="2594" w:type="dxa"/>
          </w:tcPr>
          <w:p w14:paraId="3AEDC5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4ECE1DF6" w14:textId="4CDEBEA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460478C" w14:textId="6F6C2F8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CA5B641" w14:textId="1DF9F6A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C4DA0C6" w14:textId="2CF5AEA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6AED709" w14:textId="77777777" w:rsidTr="00503750">
        <w:trPr>
          <w:trHeight w:val="420"/>
        </w:trPr>
        <w:tc>
          <w:tcPr>
            <w:tcW w:w="2594" w:type="dxa"/>
          </w:tcPr>
          <w:p w14:paraId="5F707F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79C9EEE6" w14:textId="32238CA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2DEEC8F" w14:textId="4F1B9FC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D25FF4B" w14:textId="13658C5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5BFB5D0" w14:textId="0603791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799BA99" w14:textId="77777777" w:rsidTr="00503750">
        <w:trPr>
          <w:trHeight w:val="437"/>
        </w:trPr>
        <w:tc>
          <w:tcPr>
            <w:tcW w:w="2594" w:type="dxa"/>
          </w:tcPr>
          <w:p w14:paraId="5C7C52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28713279" w14:textId="631C75F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9AA20A1" w14:textId="48105D3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EB27DB5" w14:textId="4CC4C9A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08D4B98" w14:textId="46274AE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A761CAE" w14:textId="77777777" w:rsidTr="00503750">
        <w:trPr>
          <w:trHeight w:val="420"/>
        </w:trPr>
        <w:tc>
          <w:tcPr>
            <w:tcW w:w="2594" w:type="dxa"/>
          </w:tcPr>
          <w:p w14:paraId="7F9831C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0CBABA53" w14:textId="4E20D77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28AAE95" w14:textId="2929C1D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D587F51" w14:textId="4CFD751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7192390" w14:textId="2A9C053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0374975" w14:textId="77777777" w:rsidR="00944C3D" w:rsidRDefault="00944C3D" w:rsidP="00944C3D">
      <w:pPr>
        <w:rPr>
          <w:rFonts w:ascii="Arial" w:hAnsi="Arial"/>
          <w:b/>
        </w:rPr>
      </w:pPr>
    </w:p>
    <w:p w14:paraId="0409C5EE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7F535AF3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05FAE6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0562AD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5AFC5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33475E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541331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A6A7FB7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BD50B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773729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A300E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0A379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C30B93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2B267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512904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D985F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995F4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087B74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0D9FD6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47FD6C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03CDB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9BB43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733293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2074E54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3F8CFA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E79EB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6431B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67F67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467DF04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6A337A8" w14:textId="77777777" w:rsidTr="00503750">
        <w:tc>
          <w:tcPr>
            <w:tcW w:w="2835" w:type="dxa"/>
            <w:vAlign w:val="center"/>
          </w:tcPr>
          <w:p w14:paraId="7FE392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8851B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58265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67060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2700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34770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83CBE7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E9B0F10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D9D99ED" w14:textId="28559BB9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26ED04" w14:textId="363320D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5F9D1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19CDF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FEBA45" w14:textId="4F4F39E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74E7FA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D6477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24C757B" w14:textId="17DDDC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43CE2B" w14:textId="34FC98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492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DD5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DE47CA" w14:textId="2D4F95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78B763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DF422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9D31FE9" w14:textId="235084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7BF0A2" w14:textId="092E7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CB39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5CD0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ABAB32D" w14:textId="061B0B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320B05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D203C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8BD53FC" w14:textId="6FE3E6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4BDCD1" w14:textId="4109BE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62F1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D98D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22F588" w14:textId="69F7E6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3DD509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8DD83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50B9B2C" w14:textId="29B24D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4CCB9D" w14:textId="7612BD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2C1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7F2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6E5EF6" w14:textId="2CA32A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860FDB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622BA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D47467B" w14:textId="167FDE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67AF67" w14:textId="32669F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C0F0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DC7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ECB91A" w14:textId="0AACC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6D293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51B36A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00D56D3" w14:textId="4F904D7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C8BD88" w14:textId="4C9D84F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1C054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03BD8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28AAF20" w14:textId="515EE61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FD41D2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7705449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B5E67EA" w14:textId="448D60F9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FC524FE" w14:textId="77777777" w:rsidR="00944C3D" w:rsidRDefault="00944C3D" w:rsidP="00944C3D">
      <w:pPr>
        <w:rPr>
          <w:rFonts w:ascii="Arial" w:hAnsi="Arial"/>
          <w:b/>
        </w:rPr>
      </w:pPr>
    </w:p>
    <w:p w14:paraId="09290BD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C6C95B7" w14:textId="77777777" w:rsidTr="00503750">
        <w:tc>
          <w:tcPr>
            <w:tcW w:w="2835" w:type="dxa"/>
            <w:vAlign w:val="center"/>
          </w:tcPr>
          <w:p w14:paraId="06B778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7982C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33F52F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02363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8BC55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C31C5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4C0C72A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CB851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624ABB6" w14:textId="538109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5C0" w14:textId="454569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3B15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C05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A48EF1" w14:textId="618413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7EF6E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496EC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CEF31B7" w14:textId="1230A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534299" w14:textId="63DB4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2ED1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150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240FCC" w14:textId="0A3EEA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553BC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7D3B8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05F3D8D" w14:textId="3682A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C9191F" w14:textId="0EF81B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D59E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2949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F1B262" w14:textId="7FAA25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A8F2C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4E259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A8B4775" w14:textId="5633C8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414B50" w14:textId="7800D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F32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2893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AAEF3E" w14:textId="2A4A83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81E5C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177245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2BA3290" w14:textId="5F4AC94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329C0C" w14:textId="5F5AE6D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9966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011D0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C3402E" w14:textId="208B0AA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C57C3B4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DFB98C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B41A78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820A9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80963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BA5465E" w14:textId="77777777" w:rsidTr="00503750">
        <w:trPr>
          <w:trHeight w:val="699"/>
        </w:trPr>
        <w:tc>
          <w:tcPr>
            <w:tcW w:w="3502" w:type="dxa"/>
            <w:vMerge/>
          </w:tcPr>
          <w:p w14:paraId="40C400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A65DC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0C11D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C4588E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E894C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435A3A0" w14:textId="2264E863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8D2DBC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24A428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2A0EC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2A50AC2" w14:textId="3C8AABDC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09A80C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0CB2D3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5E639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C2FA1F2" w14:textId="1C4D5525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A649C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D91D1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144D8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0D4CC813" w14:textId="77777777" w:rsidTr="00503750">
        <w:trPr>
          <w:trHeight w:val="593"/>
        </w:trPr>
        <w:tc>
          <w:tcPr>
            <w:tcW w:w="3497" w:type="dxa"/>
          </w:tcPr>
          <w:p w14:paraId="0BEE00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49699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09348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7B3B46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A426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56C3694" w14:textId="515E42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76980A" w14:textId="2E5BA6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2A1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1C2470" w14:textId="16D59ED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AEBACC" w14:textId="0D606B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410357" w14:textId="372FED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F254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731FCB" w14:textId="1AF38B5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69797F2" w14:textId="19EAF0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ACF9A7" w14:textId="728A6D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251EA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99650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68BA1CD" w14:textId="794718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CB23B1" w14:textId="18993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3FCFF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1504D1" w14:textId="64D6A0F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566A935" w14:textId="196273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762395" w14:textId="7FA642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B275D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1AF3FA" w14:textId="25B945B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0E9A36" w14:textId="579DDD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3EBBAB" w14:textId="045772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59BD0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E5FE0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F429916" w14:textId="0C289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F7C552" w14:textId="649B2C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3BDD7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B547AE" w14:textId="3B0C00A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28B900A" w14:textId="206730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21A175" w14:textId="38BEBD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5D055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BAC27E0" w14:textId="50E72B7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8289B4" w14:textId="2FF690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E98340" w14:textId="7E04A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AA09D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8A1D0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2D493FA" w14:textId="6A4A68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3DC48D" w14:textId="107505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F20C5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47AAC3" w14:textId="0677A3A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6EBCC6" w14:textId="2E663D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4CF223" w14:textId="2A9D08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FDBBF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FD16251" w14:textId="250951B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EB5940C" w14:textId="4FA3F2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FD42EF" w14:textId="03D60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20D735" w14:textId="77777777" w:rsidR="00944C3D" w:rsidRDefault="00944C3D" w:rsidP="00944C3D">
      <w:pPr>
        <w:rPr>
          <w:rFonts w:ascii="Arial" w:hAnsi="Arial"/>
          <w:b/>
        </w:rPr>
      </w:pPr>
    </w:p>
    <w:p w14:paraId="7FECFC58" w14:textId="77777777" w:rsidR="00944C3D" w:rsidRDefault="00944C3D" w:rsidP="00944C3D">
      <w:pPr>
        <w:rPr>
          <w:rFonts w:ascii="Arial" w:hAnsi="Arial"/>
          <w:b/>
        </w:rPr>
      </w:pPr>
    </w:p>
    <w:p w14:paraId="4199B1FB" w14:textId="77777777" w:rsidR="00944C3D" w:rsidRDefault="00944C3D" w:rsidP="00944C3D">
      <w:pPr>
        <w:rPr>
          <w:rFonts w:ascii="Arial" w:hAnsi="Arial"/>
          <w:b/>
        </w:rPr>
      </w:pPr>
    </w:p>
    <w:p w14:paraId="404DC752" w14:textId="77777777" w:rsidR="00944C3D" w:rsidRDefault="00944C3D" w:rsidP="00944C3D">
      <w:pPr>
        <w:rPr>
          <w:rFonts w:ascii="Arial" w:hAnsi="Arial"/>
          <w:b/>
        </w:rPr>
      </w:pPr>
    </w:p>
    <w:p w14:paraId="02E4662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4"/>
        <w:gridCol w:w="1622"/>
        <w:gridCol w:w="1231"/>
        <w:gridCol w:w="1231"/>
        <w:gridCol w:w="1185"/>
        <w:gridCol w:w="1557"/>
      </w:tblGrid>
      <w:tr w:rsidR="00944C3D" w:rsidRPr="00050529" w14:paraId="3AA14739" w14:textId="77777777" w:rsidTr="00503750">
        <w:tc>
          <w:tcPr>
            <w:tcW w:w="2622" w:type="dxa"/>
            <w:vAlign w:val="center"/>
          </w:tcPr>
          <w:p w14:paraId="0F3016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2E688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114DC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868CE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7D010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40502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F47E1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3A5FC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1E5DE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16923E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8362C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F92465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9942D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4A2E271" w14:textId="6DBB27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D5D972" w14:textId="457D25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03E6CC" w14:textId="65340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B9E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F95082" w14:textId="3AC6DE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83A302" w14:textId="77777777" w:rsidTr="00503750">
        <w:tc>
          <w:tcPr>
            <w:tcW w:w="2622" w:type="dxa"/>
            <w:vAlign w:val="center"/>
          </w:tcPr>
          <w:p w14:paraId="09A183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44CDD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3C909CC" w14:textId="616A5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89BB4A" w14:textId="766EF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E2DA1A" w14:textId="0AF8F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D5F7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87C453" w14:textId="32A84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DA954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4114B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679554A" w14:textId="144F00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C9E5BA" w14:textId="648567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7EF559" w14:textId="28EE03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973C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09825A" w14:textId="7D7E90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202E0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09CC1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8B03C8D" w14:textId="334EB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0FD30D" w14:textId="3AABDE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206DDE" w14:textId="4A74D8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23B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292940" w14:textId="4FED0F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C18F83" w14:textId="77777777" w:rsidTr="00503750">
        <w:tc>
          <w:tcPr>
            <w:tcW w:w="2622" w:type="dxa"/>
            <w:vAlign w:val="center"/>
          </w:tcPr>
          <w:p w14:paraId="1191A7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BC8D481" w14:textId="193AAE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125105.00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8D2572" w14:textId="55A5E1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285809.00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E22BF3" w14:textId="0AD66D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312330.00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BD0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247C4E" w14:textId="0A4D6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98585.00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3643F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3AB39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ACADEF0" w14:textId="69ACE9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3D7706E" w14:textId="000F3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012498" w14:textId="6E7134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E5C5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E974E4" w14:textId="1DECFB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CCE89A" w14:textId="77777777" w:rsidTr="00503750">
        <w:tc>
          <w:tcPr>
            <w:tcW w:w="2622" w:type="dxa"/>
            <w:vAlign w:val="center"/>
          </w:tcPr>
          <w:p w14:paraId="51D94A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8172A36" w14:textId="267134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BB12A3" w14:textId="490B4A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C6D9D2" w14:textId="485265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9F2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E66C13" w14:textId="002CA3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EA273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30416C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4B7A68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7EFED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A889C94" w14:textId="2B6186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EBCC08" w14:textId="015E4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FF28D3" w14:textId="7FB7B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CDD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07F7BB" w14:textId="734EB6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62E67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7CBB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02A312B" w14:textId="12339A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AD214C" w14:textId="37A1D3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E36947" w14:textId="614EB7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4AA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19DDE8" w14:textId="3CA2F3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529FA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82F83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1C52E33" w14:textId="7FA867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8A2561" w14:textId="32163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C8E5AF" w14:textId="04B96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205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A508E1" w14:textId="2CE82E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F8D571" w14:textId="77777777" w:rsidTr="00503750">
        <w:tc>
          <w:tcPr>
            <w:tcW w:w="2622" w:type="dxa"/>
            <w:vAlign w:val="center"/>
          </w:tcPr>
          <w:p w14:paraId="05C341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EA92D93" w14:textId="2E229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463765" w14:textId="1BC1F2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C7F31C" w14:textId="6209FF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C65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D2E71A" w14:textId="7ABC9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692D0E" w14:textId="77777777" w:rsidTr="00503750">
        <w:tc>
          <w:tcPr>
            <w:tcW w:w="2622" w:type="dxa"/>
            <w:vAlign w:val="center"/>
          </w:tcPr>
          <w:p w14:paraId="152139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6B246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03A55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F20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40E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1E4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CF9DB3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EF23D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E214E3F" w14:textId="28ACCAE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125105.00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EC3A692" w14:textId="41DB568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285809.00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DA0727" w14:textId="1C17ADE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312330.00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51546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1F1F20" w14:textId="36E33B1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98585.00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85B25C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BC5B6B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43E99D03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B0029E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0547A6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60774A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3947C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48323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39C81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712EDC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68C62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BDBC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CE4F4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A24E9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9C48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09914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35F17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AD24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969F7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2956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7CAD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329658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E000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E5274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21AC6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F485A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7860B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B2419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1C656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B8D6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303FD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DAB4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6B01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31AF29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5BFA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7CE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39078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FECC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A3DD6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8727BA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41DF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03961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0A28E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8DD19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514F1D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982AA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AD7E1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0CA3C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71C6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D579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CB0747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A34DB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D967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25276C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0AFA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EA34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AE3B7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5F08F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5AF0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15927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8E077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E6FA1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41422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533F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C140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2DD6AB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BAF500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9CEC3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1F7CA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CFD2D9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7001FBE4" w14:textId="77777777" w:rsidTr="00503750">
        <w:tc>
          <w:tcPr>
            <w:tcW w:w="2835" w:type="dxa"/>
            <w:vAlign w:val="center"/>
          </w:tcPr>
          <w:p w14:paraId="27CAD2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F747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B8025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E2B1A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6A973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DCD17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722BC09" w14:textId="77777777" w:rsidTr="00503750">
        <w:tc>
          <w:tcPr>
            <w:tcW w:w="2835" w:type="dxa"/>
            <w:vAlign w:val="center"/>
          </w:tcPr>
          <w:p w14:paraId="17294D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6928C1F" w14:textId="7CD613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165B2D" w14:textId="58E3E0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B4A5FC" w14:textId="11113D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50B0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83A375" w14:textId="60CCF8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6AAC00" w14:textId="77777777" w:rsidTr="00503750">
        <w:tc>
          <w:tcPr>
            <w:tcW w:w="2835" w:type="dxa"/>
            <w:vAlign w:val="center"/>
          </w:tcPr>
          <w:p w14:paraId="7A947A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D3C2E16" w14:textId="199252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C0DC21" w14:textId="4CB70B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C9CB89" w14:textId="10F016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920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75EF51" w14:textId="6E3CC1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4277C6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15550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110132E" w14:textId="0BF5ED3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BCCADE" w14:textId="3EF7362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BF6391" w14:textId="0073178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5B7F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240E38" w14:textId="7BDC954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F1DD0FE" w14:textId="77777777" w:rsidTr="00503750">
        <w:tc>
          <w:tcPr>
            <w:tcW w:w="2835" w:type="dxa"/>
            <w:vAlign w:val="center"/>
          </w:tcPr>
          <w:p w14:paraId="15F9C3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9CC9296" w14:textId="61669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203C9E" w14:textId="69E7FE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C22EBF" w14:textId="65833F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883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6B8017" w14:textId="12C12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09D2D9" w14:textId="77777777" w:rsidTr="00503750">
        <w:tc>
          <w:tcPr>
            <w:tcW w:w="2835" w:type="dxa"/>
            <w:vAlign w:val="center"/>
          </w:tcPr>
          <w:p w14:paraId="25E763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8E34323" w14:textId="05303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93558F" w14:textId="6C3ABE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45F923" w14:textId="00AE2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7371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CEAE84" w14:textId="16429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F99C48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5EAA0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52D8D7A" w14:textId="102A399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995D41" w14:textId="593DCF5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9B81F2" w14:textId="4A6D2C6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D4FA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8D90D3" w14:textId="7B86979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CCD07A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DED67B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7B1F250" w14:textId="27ECAF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A9BE82" w14:textId="6E814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FE33BA" w14:textId="040E07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1350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0D71A0" w14:textId="58D1B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66D1D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28D8A0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3CE7AC8D" w14:textId="77777777" w:rsidTr="00503750">
        <w:tc>
          <w:tcPr>
            <w:tcW w:w="2552" w:type="dxa"/>
            <w:vAlign w:val="center"/>
          </w:tcPr>
          <w:p w14:paraId="2AF46B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7DCF17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0CD6BE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55D3D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04FEC5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4A51A79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ED376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31775364" w14:textId="1422E06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9C6F334" w14:textId="24C7BCC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96.00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706CDD7E" w14:textId="102AF98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96.00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B7A0F2E" w14:textId="3DB38A8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813F72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3CF567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2D992742" w14:textId="2542B44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6783DCE6" w14:textId="2D4EC70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8BE6029" w14:textId="63F6E50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A7BE15B" w14:textId="66AE639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26BB4A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8FE6C5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266CE02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3903C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F5E5E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BCC8EEB" w14:textId="77777777" w:rsidTr="00503750">
        <w:tc>
          <w:tcPr>
            <w:tcW w:w="4395" w:type="dxa"/>
            <w:vMerge/>
          </w:tcPr>
          <w:p w14:paraId="6CFA1B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1EFE3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AFD8B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A384A4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193D0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EC0CC76" w14:textId="212B6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  <w:lang w:eastAsia="sk-SK"/>
              </w:rPr>
              <w:t>4019.00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5708F5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DC9C01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C869D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347915A" w14:textId="0AD84B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  <w:lang w:eastAsia="sk-SK"/>
              </w:rPr>
              <w:t>-60.00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B9FD56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33EA0A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FDBC2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CCFB09D" w14:textId="2855691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3959.00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6B75B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57530D6" w14:textId="77777777" w:rsidTr="00503750">
        <w:tc>
          <w:tcPr>
            <w:tcW w:w="4395" w:type="dxa"/>
            <w:vAlign w:val="center"/>
          </w:tcPr>
          <w:p w14:paraId="74A729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BE54CC5" w14:textId="4EEDD4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BEEC1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3FDC35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BDF57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2397B45" w14:textId="5D807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3AC75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EF5E57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93CF5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2B218A0" w14:textId="45FFF06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56782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D296D0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A71333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3C794A8" w14:textId="7C4AF230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57586.00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A9EE7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9484F2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610778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3EFA2B64" w14:textId="77777777" w:rsidTr="00503750">
        <w:tc>
          <w:tcPr>
            <w:tcW w:w="4395" w:type="dxa"/>
            <w:vAlign w:val="center"/>
          </w:tcPr>
          <w:p w14:paraId="20C7896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1EE45A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F3C5D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80DAF3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E5F641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C8F61C7" w14:textId="3905D2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A6FB91" w14:textId="459EE2E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B770C7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00773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8ED6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73446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47D411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12612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CA2F6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2D1C4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7ADF058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43807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548466AE" w14:textId="148B5BE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640F5A" w14:textId="38AFB3F3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9F279C7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6EA5B8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7C611C0" w14:textId="55EBE58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4A3C613" w14:textId="23EA405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636ADF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BBF0E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15E5E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D7B1BD4" w14:textId="77777777" w:rsidTr="00503750">
        <w:tc>
          <w:tcPr>
            <w:tcW w:w="1843" w:type="dxa"/>
            <w:vAlign w:val="center"/>
          </w:tcPr>
          <w:p w14:paraId="0E2083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072658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FAECA7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F9ABEF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E9D650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73A4A3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23EC79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56654C1" w14:textId="77777777" w:rsidTr="00503750">
        <w:tc>
          <w:tcPr>
            <w:tcW w:w="1843" w:type="dxa"/>
            <w:vAlign w:val="center"/>
          </w:tcPr>
          <w:p w14:paraId="76E794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D39799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F9CC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216B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F1CEF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2F80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501C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FEC7F06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1CE3F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076B8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9654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2552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9CF1F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F696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F603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8BB56A9" w14:textId="77777777" w:rsidTr="00503750">
        <w:tc>
          <w:tcPr>
            <w:tcW w:w="1843" w:type="dxa"/>
            <w:vAlign w:val="center"/>
          </w:tcPr>
          <w:p w14:paraId="6ED1DA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3B757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9A55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C5DB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385C0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3F01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21B2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5E3EB00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5F84D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1C181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79DD4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E9D3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15B18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BC02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A820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740231B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3BB0DE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A114BE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98E55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8A2CB9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6A28C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ABB6A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8B2CB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28F917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CD113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0EA8F1C7" w14:textId="77777777" w:rsidTr="00503750">
        <w:trPr>
          <w:trHeight w:val="664"/>
        </w:trPr>
        <w:tc>
          <w:tcPr>
            <w:tcW w:w="3372" w:type="dxa"/>
          </w:tcPr>
          <w:p w14:paraId="2E1B778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EC44CA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BBCA23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28274D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2501D4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67F4F22" w14:textId="0C9D2F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0BA33E" w14:textId="69DDF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D4145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1C92490" w14:textId="6AE2BC0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C8C74A9" w14:textId="21971A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647B1E" w14:textId="2034A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39181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31C999C" w14:textId="2A7A4E3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B3DA6E5" w14:textId="302D72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38AC5D" w14:textId="757D93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1A05F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D5D2B6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A57D9FA" w14:textId="714A1A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521C71" w14:textId="6B18C8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CFA8D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5640303" w14:textId="41DD912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D476F7" w14:textId="78683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E4925C" w14:textId="0A7C7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6AD45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98D1CA4" w14:textId="0CFF5B6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590A5EE" w14:textId="702F78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3A7A19" w14:textId="40F2D1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61F85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D80BB1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055171B4" w14:textId="77777777" w:rsidTr="00503750">
        <w:tc>
          <w:tcPr>
            <w:tcW w:w="2835" w:type="dxa"/>
            <w:vAlign w:val="center"/>
          </w:tcPr>
          <w:p w14:paraId="5E95E52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785D34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40816A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559CAC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0C5F4E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F55B93E" w14:textId="77777777" w:rsidTr="00503750">
        <w:tc>
          <w:tcPr>
            <w:tcW w:w="2835" w:type="dxa"/>
          </w:tcPr>
          <w:p w14:paraId="2083BED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93C02C8" w14:textId="32647D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43AEF7" w14:textId="4B55CC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9BFA65" w14:textId="2F1111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E1C52A" w14:textId="7C49EA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8AA72C" w14:textId="77777777" w:rsidTr="00503750">
        <w:tc>
          <w:tcPr>
            <w:tcW w:w="2835" w:type="dxa"/>
          </w:tcPr>
          <w:p w14:paraId="16B069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8C55AEA" w14:textId="6C664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3D7A9C" w14:textId="072E8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955D9B" w14:textId="6FC00F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034E039" w14:textId="5733FC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496C1B" w14:textId="77777777" w:rsidTr="00503750">
        <w:tc>
          <w:tcPr>
            <w:tcW w:w="2835" w:type="dxa"/>
          </w:tcPr>
          <w:p w14:paraId="1D3C333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98615CF" w14:textId="10A609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FF6298" w14:textId="0C631D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762421" w14:textId="1CB4E4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54E7B2" w14:textId="6FDE5C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66E2B9" w14:textId="77777777" w:rsidTr="00503750">
        <w:tc>
          <w:tcPr>
            <w:tcW w:w="2835" w:type="dxa"/>
            <w:vAlign w:val="center"/>
          </w:tcPr>
          <w:p w14:paraId="4DC53C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2BC2009" w14:textId="74245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25AC86" w14:textId="1789B6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584D73" w14:textId="5D981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C9FF42A" w14:textId="471BD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62B32A" w14:textId="77777777" w:rsidTr="00503750">
        <w:tc>
          <w:tcPr>
            <w:tcW w:w="2835" w:type="dxa"/>
            <w:vAlign w:val="center"/>
          </w:tcPr>
          <w:p w14:paraId="3914A9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8BB3CFA" w14:textId="24D667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1F4053" w14:textId="16D282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F39382" w14:textId="36F4F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26EB6AC" w14:textId="40860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263755" w14:textId="77777777" w:rsidTr="00503750">
        <w:tc>
          <w:tcPr>
            <w:tcW w:w="2835" w:type="dxa"/>
          </w:tcPr>
          <w:p w14:paraId="417FFB1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5D0A155" w14:textId="0BE01F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CA1D03" w14:textId="04911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C7BB7A" w14:textId="284312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4702AC9" w14:textId="27867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7F17D6" w14:textId="77777777" w:rsidTr="00503750">
        <w:tc>
          <w:tcPr>
            <w:tcW w:w="2835" w:type="dxa"/>
          </w:tcPr>
          <w:p w14:paraId="1B25C1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283BED3" w14:textId="52CE6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3C683C" w14:textId="1C451C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77BFDB" w14:textId="54F4F4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0080A47" w14:textId="245BBD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ACAF01" w14:textId="77777777" w:rsidTr="00503750">
        <w:tc>
          <w:tcPr>
            <w:tcW w:w="2835" w:type="dxa"/>
          </w:tcPr>
          <w:p w14:paraId="29C268F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241F871" w14:textId="41286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E4D4AD" w14:textId="3F7A00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BFD196" w14:textId="132A9D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D807B6" w14:textId="4430C4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C28F28" w14:textId="77777777" w:rsidR="00944C3D" w:rsidRDefault="00944C3D" w:rsidP="00944C3D">
      <w:pPr>
        <w:rPr>
          <w:rFonts w:ascii="Arial" w:hAnsi="Arial"/>
          <w:b/>
        </w:rPr>
      </w:pPr>
    </w:p>
    <w:p w14:paraId="78FACA8B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5AA5AA31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8392E9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4BDD0B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0FDDA1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5A4B91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B5D702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F93DEF6" w14:textId="77777777" w:rsidTr="00503750">
        <w:trPr>
          <w:trHeight w:val="443"/>
        </w:trPr>
        <w:tc>
          <w:tcPr>
            <w:tcW w:w="2560" w:type="dxa"/>
          </w:tcPr>
          <w:p w14:paraId="207F01F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37AB38D" w14:textId="05098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546E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D1BF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480E311" w14:textId="17F1F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0661A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6DD70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83BCA2C" w14:textId="2AF3A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8C7D1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4CE3A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6A94D46" w14:textId="325739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5012D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7DD1AB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8577AAF" w14:textId="4D4FF3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0A6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CAAC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EB9932E" w14:textId="5B57A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62C354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AEEC43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4EAB8EA" w14:textId="6A916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BC4D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A1446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6EA58F0" w14:textId="2A740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EC6D0C" w14:textId="77777777" w:rsidR="00944C3D" w:rsidRDefault="00944C3D" w:rsidP="00944C3D">
      <w:pPr>
        <w:rPr>
          <w:rFonts w:ascii="Arial" w:hAnsi="Arial"/>
          <w:b/>
        </w:rPr>
      </w:pPr>
    </w:p>
    <w:p w14:paraId="63201ED4" w14:textId="77777777" w:rsidR="00944C3D" w:rsidRDefault="00944C3D" w:rsidP="00944C3D">
      <w:pPr>
        <w:rPr>
          <w:rFonts w:ascii="Arial" w:hAnsi="Arial"/>
          <w:b/>
        </w:rPr>
      </w:pPr>
    </w:p>
    <w:p w14:paraId="624B911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8092227" w14:textId="77777777" w:rsidR="00944C3D" w:rsidRDefault="00944C3D" w:rsidP="00944C3D">
      <w:pPr>
        <w:rPr>
          <w:rFonts w:ascii="Arial" w:hAnsi="Arial"/>
          <w:b/>
        </w:rPr>
      </w:pPr>
    </w:p>
    <w:p w14:paraId="616FF80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9224AD0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F89FC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BB903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3CD61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17255A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39CC2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FEB6B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57C6D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DD64F6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A4D1E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BA049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F1E05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1F776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1B026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DCFB1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3EB4E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34D3A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CA9A08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2AA50D3" w14:textId="77777777" w:rsidTr="00503750">
        <w:trPr>
          <w:trHeight w:val="677"/>
        </w:trPr>
        <w:tc>
          <w:tcPr>
            <w:tcW w:w="3358" w:type="dxa"/>
          </w:tcPr>
          <w:p w14:paraId="128192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FE977E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AA979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4D260D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AEB86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8983EAE" w14:textId="76D18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3A9669D" w14:textId="3E0CC0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3FA19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5DAD1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699A132" w14:textId="016602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C9D00E" w14:textId="369297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3A0D0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7263A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0AD7F50" w14:textId="46B60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F9F508" w14:textId="6F238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58F6F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8116B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F5037EF" w14:textId="715C7B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7E964F" w14:textId="36137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EC979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20655C4" w14:textId="5EA58DD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8150E5B" w14:textId="20D14C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AD47DD8" w14:textId="50B228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1D6B3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37F762E" w14:textId="412428A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BE5C11E" w14:textId="5A3C5E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2E5FC9" w14:textId="4A3EB2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A7554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B8064E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23066A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7AAF9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54138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51B4DE9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5DE2C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76191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875D97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388A7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C8A15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68B5766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C2563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5BB7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AA4DBD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193982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6402AF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6BC2A4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EAC74F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BADDD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808E2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7E5319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B1C6BA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90F7B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1F717BF" w14:textId="5B3D51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F56AC4B" w14:textId="58C259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1E997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C5B88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E97B4A9" w14:textId="4AF350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CFA8072" w14:textId="0E2B9B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E84EA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DF139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A3C8418" w14:textId="6F9C9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A465F5" w14:textId="092B33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DFD42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21E5706" w14:textId="0D71BC8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0FD72C5" w14:textId="2760F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28D77E" w14:textId="26F0A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16569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DA3AF9" w14:textId="7E7FDCC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F1550D4" w14:textId="63FEC6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CA9DD8" w14:textId="57BAF3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04A0A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393A00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061739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16DF37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22229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3A948F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ADEC8D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59B5C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446664C" w14:textId="11AD5E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CF4D8B" w14:textId="75D3BC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9F344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FCB46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4531244" w14:textId="572C5B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F08EB3" w14:textId="229035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7D2AF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AA489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53D4A7F" w14:textId="47601F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5FE265" w14:textId="341AA4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0A177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4E6EDC5" w14:textId="27BC94D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A3C91CF" w14:textId="3B0CB2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B2739C" w14:textId="2569C7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11BEC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3330A5F" w14:textId="384D1A0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821A5B2" w14:textId="354409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DDE6691" w14:textId="34DE6C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D022DF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AD68B4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9BA215E" w14:textId="77777777" w:rsidTr="00503750">
        <w:tc>
          <w:tcPr>
            <w:tcW w:w="3686" w:type="dxa"/>
            <w:vAlign w:val="center"/>
          </w:tcPr>
          <w:p w14:paraId="33AAA49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47A429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158E0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E20525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49EE6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EF3C3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8952E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CB9BD7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904BC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5D00B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577F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C2B8DE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CA5C0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DC21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106C7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A9DA351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DEF20D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9CAF81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C8F1D0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59CE7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4FAACD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55290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B7142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30369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BEA5EA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FC603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A75E431" w14:textId="06EF47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7C000C5" w14:textId="26465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C6A0E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93E2B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211AA0" w14:textId="167713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07369B" w14:textId="7DAE36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7A6AB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0180B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57357DB" w14:textId="08D42F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FE57C9" w14:textId="38B886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BFF57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F5D1797" w14:textId="4EDF91D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15EFAB6" w14:textId="0390E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C4DF87" w14:textId="6016A9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A195D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939A623" w14:textId="56C588D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3A74B82" w14:textId="1A7B8F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40875F1" w14:textId="4AFDD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FE132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32766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8F5D53D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73806B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02745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B368F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B2A645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B6660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18CA1DE" w14:textId="02B2A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D5941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4583B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7E686FD" w14:textId="4958B2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445B1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9E29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3A1EE6C" w14:textId="086600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5D2DA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7680B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D93CE46" w14:textId="37D4C6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B996F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3ACE1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A441A81" w14:textId="368C21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F544C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7E13BE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6C2D86B" w14:textId="46E38F2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B5B8FAF" w14:textId="77777777" w:rsidR="00944C3D" w:rsidRDefault="00944C3D" w:rsidP="00944C3D">
      <w:pPr>
        <w:rPr>
          <w:sz w:val="22"/>
          <w:szCs w:val="22"/>
        </w:rPr>
      </w:pPr>
    </w:p>
    <w:p w14:paraId="52A3F1E2" w14:textId="77777777" w:rsidR="00944C3D" w:rsidRDefault="00944C3D" w:rsidP="00944C3D">
      <w:pPr>
        <w:rPr>
          <w:sz w:val="22"/>
          <w:szCs w:val="22"/>
        </w:rPr>
      </w:pPr>
    </w:p>
    <w:p w14:paraId="7683459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5128210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2145430" w14:textId="0EB9467A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0EE8E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CA8AA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7366E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3C0C6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0A94A9E9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0B4F54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9329C8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5ABCAE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6473B2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44711E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585D475" w14:textId="29D95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A345FAC" w14:textId="6B23D3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4A11C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5B50FB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E281946" w14:textId="6F4EEF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35E64B3" w14:textId="52E05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D6775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F99B91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75E9C77" w14:textId="18922A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A57DC3" w14:textId="062E5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817E5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4ACDB6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66920D5" w14:textId="0DE401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A1D6A3C" w14:textId="0A58F3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BB4C9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53D9148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9F4F347" w14:textId="405912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525D723" w14:textId="68608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8084E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775B510" w14:textId="7C6DF7C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9B004D9" w14:textId="4BC4F2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0B6D119" w14:textId="69F470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D7D13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D764238" w14:textId="557BB3C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CD724B4" w14:textId="7D0CE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4A7D65F" w14:textId="3F05BE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38197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A95A2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33CA5E8C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4F388D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DD58CA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482AA4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DC1175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59A000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FFF8D85" w14:textId="2A5E0C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9E4E8BA" w14:textId="43146C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2E338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3AA24E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1575F48" w14:textId="4DBF6B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EF1610" w14:textId="495B7C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71424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17BF2C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B1E68C1" w14:textId="14E37E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8A59C7E" w14:textId="12D1C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D71B1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809441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686D298" w14:textId="2F017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D49E4B0" w14:textId="057F5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F3AF0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5380605" w14:textId="4EDD9F2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14BC988" w14:textId="51960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37F2679" w14:textId="528535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C0CB9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28F36F4" w14:textId="4C03C2B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B3BEF14" w14:textId="04DC2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54FB432" w14:textId="070019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ED7F7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84F2936" w14:textId="44D42D0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FECCFC9" w14:textId="6D858E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AEC43AF" w14:textId="3D9FD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50C16" w:rsidRPr="00CF0A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3FF1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2D976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61528A7" w14:textId="2F4537F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4C53B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98C1D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8517800" w14:textId="0D810F3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8756D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F65E47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58BAC06" w14:textId="2B30AC6F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A5341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F2F4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A7147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1C94D48" w14:textId="77777777" w:rsidR="00944C3D" w:rsidRPr="003607F0" w:rsidRDefault="00944C3D" w:rsidP="00944C3D"/>
    <w:p w14:paraId="52A6AF80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B5939D" w14:textId="77777777" w:rsidR="009C71D4" w:rsidRDefault="009C71D4">
      <w:r>
        <w:separator/>
      </w:r>
    </w:p>
  </w:endnote>
  <w:endnote w:type="continuationSeparator" w:id="0">
    <w:p w14:paraId="1C6776FD" w14:textId="77777777" w:rsidR="009C71D4" w:rsidRDefault="009C71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AA35E6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0E26896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AE4030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1E12E6D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5FD2B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2C238DE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EA4630" w14:textId="77777777" w:rsidR="009C71D4" w:rsidRDefault="009C71D4">
      <w:r>
        <w:separator/>
      </w:r>
    </w:p>
  </w:footnote>
  <w:footnote w:type="continuationSeparator" w:id="0">
    <w:p w14:paraId="15B7696F" w14:textId="77777777" w:rsidR="009C71D4" w:rsidRDefault="009C71D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5814092">
    <w:abstractNumId w:val="13"/>
  </w:num>
  <w:num w:numId="2" w16cid:durableId="944195098">
    <w:abstractNumId w:val="17"/>
  </w:num>
  <w:num w:numId="3" w16cid:durableId="797139667">
    <w:abstractNumId w:val="8"/>
  </w:num>
  <w:num w:numId="4" w16cid:durableId="586809485">
    <w:abstractNumId w:val="7"/>
  </w:num>
  <w:num w:numId="5" w16cid:durableId="100671083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9428174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94922976">
    <w:abstractNumId w:val="20"/>
  </w:num>
  <w:num w:numId="8" w16cid:durableId="460420711">
    <w:abstractNumId w:val="10"/>
  </w:num>
  <w:num w:numId="9" w16cid:durableId="937834957">
    <w:abstractNumId w:val="0"/>
  </w:num>
  <w:num w:numId="10" w16cid:durableId="1123763797">
    <w:abstractNumId w:val="19"/>
  </w:num>
  <w:num w:numId="11" w16cid:durableId="952175880">
    <w:abstractNumId w:val="6"/>
  </w:num>
  <w:num w:numId="12" w16cid:durableId="121004561">
    <w:abstractNumId w:val="9"/>
  </w:num>
  <w:num w:numId="13" w16cid:durableId="2085181871">
    <w:abstractNumId w:val="12"/>
  </w:num>
  <w:num w:numId="14" w16cid:durableId="581135648">
    <w:abstractNumId w:val="15"/>
  </w:num>
  <w:num w:numId="15" w16cid:durableId="1406881659">
    <w:abstractNumId w:val="14"/>
  </w:num>
  <w:num w:numId="16" w16cid:durableId="891235299">
    <w:abstractNumId w:val="2"/>
  </w:num>
  <w:num w:numId="17" w16cid:durableId="191723135">
    <w:abstractNumId w:val="4"/>
  </w:num>
  <w:num w:numId="18" w16cid:durableId="1391928504">
    <w:abstractNumId w:val="11"/>
  </w:num>
  <w:num w:numId="19" w16cid:durableId="1818061174">
    <w:abstractNumId w:val="5"/>
  </w:num>
  <w:num w:numId="20" w16cid:durableId="2106270435">
    <w:abstractNumId w:val="18"/>
  </w:num>
  <w:num w:numId="21" w16cid:durableId="2548277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86"/>
    <w:docVar w:name="arg2" w:val="Driver=asa17;DBF=D:\anasoft\data\tebys.db;DBN=tebys;ENG=SQL17;commlinks=TCPIP{ip=192.168.1.241};uid=kostelna;con=finus(12.0);pwd=Marec2023"/>
    <w:docVar w:name="arg3" w:val="853364"/>
    <w:docVar w:name="arg4" w:val="C:\Users\kostelna\AppData\Local\Temp\1937063.doc"/>
    <w:docVar w:name="arg5" w:val="1"/>
  </w:docVars>
  <w:rsids>
    <w:rsidRoot w:val="00D50C16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C71D4"/>
    <w:rsid w:val="009E1BB8"/>
    <w:rsid w:val="009E6601"/>
    <w:rsid w:val="009F2298"/>
    <w:rsid w:val="009F61B4"/>
    <w:rsid w:val="00A02DF7"/>
    <w:rsid w:val="00A052AA"/>
    <w:rsid w:val="00A0740D"/>
    <w:rsid w:val="00A253F3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0C16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0B25424"/>
  <w15:docId w15:val="{81308E46-4A73-4DB6-9BB9-F4278E4407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5337</Words>
  <Characters>30424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2026-03-03T06:34:00Z</dcterms:created>
  <dcterms:modified xsi:type="dcterms:W3CDTF">2026-03-03T06:36:00Z</dcterms:modified>
</cp:coreProperties>
</file>