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01EB5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DE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A3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D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9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E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E8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0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F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7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93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C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5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7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BE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2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5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5C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C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2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5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7E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A27C0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79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75B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F45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42A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6AD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91D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2F0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760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C4F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086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9DB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E18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7E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699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8EA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50A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164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4FC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A94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76E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14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E7C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11A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37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729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269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A07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BCD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A4D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1E3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0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C8C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66B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DC03F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4AC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C2B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ED7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D36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E8D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667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AF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B6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D4D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13E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6E4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7D9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02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92A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862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404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CD2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6E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AE6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A22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12A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8DF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17A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D6C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B1D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242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451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171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71D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4F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D27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1A2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1C4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79809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B38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10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F4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E6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6F0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AA6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BF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25D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82E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8FC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D5E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FAA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C7E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BDE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CA6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A16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5FB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F8A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B4C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FFF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87E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683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702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05B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07E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65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043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490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24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06C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E4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5B2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6E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42D08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17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93A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63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34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0B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E3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DA0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3EC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32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DA0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7D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58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989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C9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2D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F15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CA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0F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C0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4ED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CC6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51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251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76F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082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77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50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C7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4E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C42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E7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EAC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3F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4EF27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B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53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B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0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7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4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5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E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2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C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06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97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1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B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40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8A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CF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12C7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E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7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35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2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C4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8F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2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797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EFB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16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580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B9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13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3DD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B44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384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2E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D6D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DEFF06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6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A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3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4C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AC22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3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B0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F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DB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3A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DD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B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8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27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1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A1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7974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39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E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8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0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5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D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5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DB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3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3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4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5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0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5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4E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53DF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4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42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2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54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A2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4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E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6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1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1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6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5B2B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5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F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3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D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C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14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2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3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9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5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33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30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B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1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B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5B6D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5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7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C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1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C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0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1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902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B6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005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8B49E" w14:textId="619ED43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5CEE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C5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EE1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0F2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E5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BD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D6D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F7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D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17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2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4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D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DA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B6B6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6D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C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4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9C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E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E4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8B7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A4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EF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F5FF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949F1B2" wp14:editId="14C9FE00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39947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49F1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F39947C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1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C7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F1B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16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16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F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3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CA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7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1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D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7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4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D737E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0879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AF36C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E3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42212A7" wp14:editId="4A32638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B69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212A7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601B69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A217AEE" wp14:editId="4175AF1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C3232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17AEE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0C3232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CBBD48" wp14:editId="5529538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4A89F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BBD4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14A89F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D75B90F" wp14:editId="1849409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468B8C" w14:textId="1EE5D4D3" w:rsidR="000B647F" w:rsidRDefault="000B647F" w:rsidP="00944C3D">
                                  <w:fldSimple w:instr=" MERGEFIELD  aDMOD  \* MERGEFORMAT ">
                                    <w:r w:rsidR="00293892" w:rsidRPr="002938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5B90F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1468B8C" w14:textId="1EE5D4D3" w:rsidR="000B647F" w:rsidRDefault="000B647F" w:rsidP="00944C3D">
                            <w:fldSimple w:instr=" MERGEFIELD  aDMOD  \* MERGEFORMAT ">
                              <w:r w:rsidR="00293892" w:rsidRPr="0029389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D3F3639" wp14:editId="0D0FF4F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6A9D07" w14:textId="743AF91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93892" w:rsidRPr="004A79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F3639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46A9D07" w14:textId="743AF91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93892" w:rsidRPr="004A7991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8363DF1" wp14:editId="13F30A97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DBB00" w14:textId="2F5F8254" w:rsidR="000B647F" w:rsidRDefault="000B647F" w:rsidP="00944C3D">
                                  <w:fldSimple w:instr=" MERGEFIELD  aDRDO  \* MERGEFORMAT ">
                                    <w:r w:rsidR="00293892" w:rsidRPr="002938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63DF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21DBB00" w14:textId="2F5F8254" w:rsidR="000B647F" w:rsidRDefault="000B647F" w:rsidP="00944C3D">
                            <w:fldSimple w:instr=" MERGEFIELD  aDRDO  \* MERGEFORMAT ">
                              <w:r w:rsidR="00293892" w:rsidRPr="00293892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DE9F3A2" wp14:editId="4334713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1E4A26" w14:textId="3B5E03CE" w:rsidR="000B647F" w:rsidRDefault="000B647F" w:rsidP="00944C3D">
                                  <w:fldSimple w:instr=" MERGEFIELD  aDMDO  \* MERGEFORMAT ">
                                    <w:r w:rsidR="00293892" w:rsidRPr="002938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9F3A2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91E4A26" w14:textId="3B5E03CE" w:rsidR="000B647F" w:rsidRDefault="000B647F" w:rsidP="00944C3D">
                            <w:fldSimple w:instr=" MERGEFIELD  aDMDO  \* MERGEFORMAT ">
                              <w:r w:rsidR="00293892" w:rsidRPr="0029389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4084A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D2D7D9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537E6E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DE7D2B3" wp14:editId="518AEBB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B9BC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E7D2B3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AEB9BC4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9812797" wp14:editId="4AD8A578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C6338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12797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2C6338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50CFB9" wp14:editId="5B3DD1F5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EDA8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0CFB9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DCEDA8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DAC979E" wp14:editId="11416CA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942DB5" w14:textId="02C63AD5" w:rsidR="000B647F" w:rsidRDefault="000B647F" w:rsidP="00944C3D">
                                  <w:fldSimple w:instr=" MERGEFIELD  aDRDOo  \* MERGEFORMAT ">
                                    <w:r w:rsidR="00293892" w:rsidRPr="002938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C979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3942DB5" w14:textId="02C63AD5" w:rsidR="000B647F" w:rsidRDefault="000B647F" w:rsidP="00944C3D">
                            <w:fldSimple w:instr=" MERGEFIELD  aDRDOo  \* MERGEFORMAT ">
                              <w:r w:rsidR="00293892" w:rsidRPr="00293892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5F21E02" wp14:editId="0475F65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E7DD24" w14:textId="1475FACD" w:rsidR="000B647F" w:rsidRDefault="000B647F" w:rsidP="00944C3D">
                                  <w:fldSimple w:instr=" MERGEFIELD  aDMDO  \* MERGEFORMAT ">
                                    <w:r w:rsidR="00293892" w:rsidRPr="002938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21E02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CE7DD24" w14:textId="1475FACD" w:rsidR="000B647F" w:rsidRDefault="000B647F" w:rsidP="00944C3D">
                            <w:fldSimple w:instr=" MERGEFIELD  aDMDO  \* MERGEFORMAT ">
                              <w:r w:rsidR="00293892" w:rsidRPr="0029389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C772EC2" wp14:editId="43499E32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BFF8F" w14:textId="3A549B35" w:rsidR="000B647F" w:rsidRDefault="000B647F" w:rsidP="00944C3D">
                                  <w:fldSimple w:instr=" MERGEFIELD  aDRODo  \* MERGEFORMAT ">
                                    <w:r w:rsidR="00293892" w:rsidRPr="002938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72EC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DCBFF8F" w14:textId="3A549B35" w:rsidR="000B647F" w:rsidRDefault="000B647F" w:rsidP="00944C3D">
                            <w:fldSimple w:instr=" MERGEFIELD  aDRODo  \* MERGEFORMAT ">
                              <w:r w:rsidR="00293892" w:rsidRPr="00293892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A46B635" wp14:editId="05C90B7D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7D17F" w14:textId="29AC0D80" w:rsidR="000B647F" w:rsidRDefault="000B647F" w:rsidP="00944C3D">
                                  <w:fldSimple w:instr=" MERGEFIELD  aDMOD  \* MERGEFORMAT ">
                                    <w:r w:rsidR="00293892" w:rsidRPr="002938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6B635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C77D17F" w14:textId="29AC0D80" w:rsidR="000B647F" w:rsidRDefault="000B647F" w:rsidP="00944C3D">
                            <w:fldSimple w:instr=" MERGEFIELD  aDMOD  \* MERGEFORMAT ">
                              <w:r w:rsidR="00293892" w:rsidRPr="0029389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A28FC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7286EE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972F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5F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79B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E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A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6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3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E1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9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32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6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8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05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E7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0D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7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A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0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C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6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8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D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2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5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47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B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5F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EE56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2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2C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0D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37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2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E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E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C4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EC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7C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18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B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CF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1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A7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7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8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B7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4C4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E33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91A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E007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B94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22BB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3F18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D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9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B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E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AC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8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5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C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9222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49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4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5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4B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19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2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4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3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1E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B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53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6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6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E7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B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F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89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AC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28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C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9389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0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E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1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B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D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7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F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4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FB0C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07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8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D8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C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7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23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B0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4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0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1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BA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78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A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F0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D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7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8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9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BC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2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5F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2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B8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1E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5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1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30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65C2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C5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DB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3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B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4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A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98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1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6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5E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3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B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D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BE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E1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D6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7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9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ECA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54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57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1D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18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52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99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F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D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3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A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D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AE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C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F7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C009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3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15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B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85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B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7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80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4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A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86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5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1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5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6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3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D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22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D8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6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B2E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CF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9D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93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F6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566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0EE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4C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0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CE97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4B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D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CCA742F" wp14:editId="4DD7E44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396B3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A742F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1396B3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E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F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B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26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F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C6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75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2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5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E5D29EB" wp14:editId="071E0A12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B944B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D29EB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DB944B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F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D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55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8F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B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D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1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C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6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2B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A7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0D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0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4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C6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F5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0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A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A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2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8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B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1084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E3F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13FC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D72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C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6750505" wp14:editId="724E584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C81B83" w14:textId="48CC6C7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93892" w:rsidRPr="004A79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36117561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50505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FC81B83" w14:textId="48CC6C7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93892" w:rsidRPr="004A7991">
                              <w:rPr>
                                <w:rFonts w:ascii="Arial" w:hAnsi="Arial" w:cs="Arial"/>
                                <w:noProof/>
                              </w:rPr>
                              <w:t>36117561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7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7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D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2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FE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6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B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0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3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9E4063" wp14:editId="4C18FBA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1BF375" w14:textId="0822DD0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93892" w:rsidRPr="004A79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2021570595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E4063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A1BF375" w14:textId="0822DD0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93892" w:rsidRPr="004A7991">
                              <w:rPr>
                                <w:rFonts w:ascii="Arial" w:hAnsi="Arial" w:cs="Arial"/>
                                <w:noProof/>
                              </w:rPr>
                              <w:t>2021570595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32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6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0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8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3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3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0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D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F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DE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2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3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9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CB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F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86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D4F8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1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DE87E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399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E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4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4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8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DE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5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A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E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0D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6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3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0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9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A9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D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D693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0A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A75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2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7AAF12" wp14:editId="7E9B465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8FD795" w14:textId="1CE4A82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93892" w:rsidRPr="004A79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2734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AAF12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58FD795" w14:textId="1CE4A82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93892" w:rsidRPr="004A7991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2734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32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7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6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5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B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EA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7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63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D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2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E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6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5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7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7F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E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0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0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5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9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B1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5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3E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E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5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4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4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B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2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3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6B84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7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088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32A3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9B33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A1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4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B9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E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A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5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16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20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BB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4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9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0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4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9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1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4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F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9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7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2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E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D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84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E7FD5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015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E65ABD" wp14:editId="1133C421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AB3FC3" w14:textId="7E35751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93892" w:rsidRPr="004A79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65ABD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8AB3FC3" w14:textId="7E35751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93892" w:rsidRPr="004A7991">
                              <w:rPr>
                                <w:rFonts w:ascii="Arial" w:hAnsi="Arial" w:cs="Arial"/>
                                <w:noProof/>
                              </w:rPr>
                              <w:t>Šafárikova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D7F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2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2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8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E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9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B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2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9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15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42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09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9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2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C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CC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9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F7D3B3" wp14:editId="038125D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5C1EBA" w14:textId="0F3F76EA" w:rsidR="000B647F" w:rsidRDefault="000B647F" w:rsidP="00944C3D">
                                  <w:fldSimple w:instr=" MERGEFIELD  aSUB_ULICA_CISLO  \* MERGEFORMAT ">
                                    <w:r w:rsidR="00293892" w:rsidRPr="002938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7D3B3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D5C1EBA" w14:textId="0F3F76EA" w:rsidR="000B647F" w:rsidRDefault="000B647F" w:rsidP="00944C3D">
                            <w:fldSimple w:instr=" MERGEFIELD  aSUB_ULICA_CISLO  \* MERGEFORMAT ">
                              <w:r w:rsidR="00293892" w:rsidRPr="00293892">
                                <w:rPr>
                                  <w:rFonts w:ascii="Arial" w:hAnsi="Arial" w:cs="Arial"/>
                                  <w:noProof/>
                                </w:rPr>
                                <w:t>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6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6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C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2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FC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E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7CFC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EA1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B12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7C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909D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4F855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964CBB" wp14:editId="7D0A534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DBCD9" w14:textId="6697441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93892" w:rsidRPr="004A79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64CBB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A5DBCD9" w14:textId="6697441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93892" w:rsidRPr="004A7991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2AF271" wp14:editId="5AA38C8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538D27" w14:textId="1E74E52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93892" w:rsidRPr="004A79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AF271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2538D27" w14:textId="1E74E52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93892" w:rsidRPr="004A7991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E2D9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C24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B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58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4C19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0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B01E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52E8B7" wp14:editId="3AB68DD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A3A3AD" w14:textId="24B1096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93892" w:rsidRPr="004A79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2E8B7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9A3A3AD" w14:textId="24B1096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93892" w:rsidRPr="004A7991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2A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91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E6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B1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F3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E5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B9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03C70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9B8E5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86D723E" wp14:editId="69C459E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F6A6B2" w14:textId="428728D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D723E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BF6A6B2" w14:textId="428728D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573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6B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DB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4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1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D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F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02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10F1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4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610F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A0D7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07144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CBA31FD" wp14:editId="7E1C716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820B71" w14:textId="4D47884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93892" w:rsidRPr="004A79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A31FD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D820B71" w14:textId="4D47884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93892" w:rsidRPr="004A7991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4E4E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2EC8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C72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1D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B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84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AA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C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7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8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35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34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4E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B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F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D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A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1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B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6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B8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7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D1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3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33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1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6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5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3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8A56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1CF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0D7203" w14:textId="7A6FFA8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93892">
              <w:rPr>
                <w:rFonts w:ascii="Arial" w:hAnsi="Arial"/>
                <w:lang w:eastAsia="sk-SK"/>
              </w:rPr>
              <w:t>19.3.2026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DBC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BD3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86F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F8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0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7342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2CE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B1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3B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BA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16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7E1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3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C572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C66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D8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C5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8C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50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144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7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BCBA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BB1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FE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5F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E2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52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36B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C7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E33D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407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E1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0D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70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9C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A46D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A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FF06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B07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07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FC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B6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46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543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92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33D1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AF0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D1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EB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CD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67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F07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3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7C26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FCE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5A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CE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60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5E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1E7D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F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2136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98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A4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B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CB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D9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F519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D72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9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9F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13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4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E9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EA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1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4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A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95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36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F6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3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4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0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0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52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EE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2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AABD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00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C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73F35C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EFDEF33" w14:textId="77777777" w:rsidR="00944C3D" w:rsidRDefault="00944C3D" w:rsidP="00944C3D">
      <w:pPr>
        <w:rPr>
          <w:rFonts w:ascii="Arial" w:hAnsi="Arial"/>
        </w:rPr>
      </w:pPr>
    </w:p>
    <w:p w14:paraId="4ECE594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D45071C" w14:textId="44AF887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C2EAE17" w14:textId="1D12B644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5D977ED" w14:textId="71E7064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2DABB8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C5A051C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3FEF3DB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482EA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D7676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549B46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5B945A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6DE0F3F" w14:textId="45DE81A8" w:rsidR="00944C3D" w:rsidRPr="008D0433" w:rsidRDefault="0029389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Marta Gáliková</w:t>
            </w:r>
          </w:p>
        </w:tc>
        <w:tc>
          <w:tcPr>
            <w:tcW w:w="3260" w:type="dxa"/>
            <w:vAlign w:val="center"/>
          </w:tcPr>
          <w:p w14:paraId="4FFBB2EF" w14:textId="4DA8647F" w:rsidR="00944C3D" w:rsidRPr="008D0433" w:rsidRDefault="0029389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060C6C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85995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FB223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FF6E4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DA58F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CB47FB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7579E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76797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2404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95356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02FC79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40853F5" w14:textId="46E9894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E8993A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EF2499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FFE944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48B40E1" w14:textId="06681ECC" w:rsidR="00944C3D" w:rsidRDefault="00293892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D44F6E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9C06C0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D80D26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15FD5B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3B0F8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2738EA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B184EC6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2158C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FC06E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45279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7A7747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E92C1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3F14F3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1D35B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CFE78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93EB3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65665A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2A018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77A776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CF320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62A41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E0C64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603F7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86FC42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2C3B7E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972B5D7" w14:textId="32B6518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0B6D74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6E181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9ED48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34C961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C26AFA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32E1F9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B7FCAD7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09556C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0D712BB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C2FAE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0C5558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12DB0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DD5B05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5F659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6D1FE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1289B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5EDAF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9DACC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9F199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49955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C0428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703C4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68E6D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11640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C4F0E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5AF98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22A23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1B584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BAEB3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82A89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2F561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A9ED8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AEAC4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B77E1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1234C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22806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48691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9864A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FF39E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01D7BF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628D1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6EA92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FFAD9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5748C5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33963C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BB50E7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2E66D2F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3BF921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F8B15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5C468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AFC0F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711ECEF" w14:textId="77777777" w:rsidTr="00503750">
        <w:trPr>
          <w:trHeight w:val="302"/>
        </w:trPr>
        <w:tc>
          <w:tcPr>
            <w:tcW w:w="4510" w:type="dxa"/>
          </w:tcPr>
          <w:p w14:paraId="5CF743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4F84F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51485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F43CC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63B3E9" w14:textId="77777777" w:rsidTr="00503750">
        <w:trPr>
          <w:trHeight w:val="302"/>
        </w:trPr>
        <w:tc>
          <w:tcPr>
            <w:tcW w:w="4510" w:type="dxa"/>
          </w:tcPr>
          <w:p w14:paraId="05BB86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61882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65CE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DA8F2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3FECBD" w14:textId="77777777" w:rsidTr="00503750">
        <w:trPr>
          <w:trHeight w:val="302"/>
        </w:trPr>
        <w:tc>
          <w:tcPr>
            <w:tcW w:w="4510" w:type="dxa"/>
          </w:tcPr>
          <w:p w14:paraId="4CF9B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44299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A11C0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60685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278288" w14:textId="77777777" w:rsidTr="00503750">
        <w:trPr>
          <w:trHeight w:val="302"/>
        </w:trPr>
        <w:tc>
          <w:tcPr>
            <w:tcW w:w="4510" w:type="dxa"/>
          </w:tcPr>
          <w:p w14:paraId="0669E4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7684F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7BB6F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CB13A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4C208E" w14:textId="77777777" w:rsidTr="00503750">
        <w:trPr>
          <w:trHeight w:val="327"/>
        </w:trPr>
        <w:tc>
          <w:tcPr>
            <w:tcW w:w="4510" w:type="dxa"/>
          </w:tcPr>
          <w:p w14:paraId="44C790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08B4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3F1EC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2FFB8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89AEF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0B241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D74235A" w14:textId="1762477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B7D18D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2F35E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334403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690D25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CE1B18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963D5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153E3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800FF7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F66B38B" w14:textId="77777777" w:rsidTr="00503750">
        <w:tc>
          <w:tcPr>
            <w:tcW w:w="2302" w:type="dxa"/>
            <w:vAlign w:val="center"/>
          </w:tcPr>
          <w:p w14:paraId="1954CA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4E778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EFE98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83CD6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10ED3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0D51B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A7A14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86ED8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07FCD0C" w14:textId="77777777" w:rsidTr="00503750">
        <w:tc>
          <w:tcPr>
            <w:tcW w:w="15593" w:type="dxa"/>
            <w:gridSpan w:val="8"/>
            <w:vAlign w:val="center"/>
          </w:tcPr>
          <w:p w14:paraId="3202CD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0FED7D9" w14:textId="77777777" w:rsidTr="00503750">
        <w:tc>
          <w:tcPr>
            <w:tcW w:w="2302" w:type="dxa"/>
            <w:vAlign w:val="center"/>
          </w:tcPr>
          <w:p w14:paraId="31EA20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DFAF65A" w14:textId="5953F6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C9CC84" w14:textId="1A56B3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79422" w14:textId="76EB52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BAAE52" w14:textId="22F764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BE750D" w14:textId="16C75F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9D57E7" w14:textId="5CC2EC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420D22" w14:textId="4AFA36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0CF4B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BAB7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CAC8A0E" w14:textId="6760AD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38FE4C" w14:textId="265F63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8080D4" w14:textId="622F5A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DB08FA" w14:textId="3E4E32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F42EFF" w14:textId="49AB6C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BBADC0" w14:textId="4EC002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0572AC" w14:textId="36FCB0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C975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51609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966CE87" w14:textId="64DC0F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0E0CD2" w14:textId="766CD0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0ED730" w14:textId="41BC76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232DE" w14:textId="0E9FE3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462DBE" w14:textId="248344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558340" w14:textId="37113E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99150D" w14:textId="0945CE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70975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CB371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B038F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296B5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B68D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505D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14CB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E28D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6B1E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4F238D7" w14:textId="77777777" w:rsidTr="00503750">
        <w:tc>
          <w:tcPr>
            <w:tcW w:w="2302" w:type="dxa"/>
            <w:vAlign w:val="center"/>
          </w:tcPr>
          <w:p w14:paraId="166A77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D7F672C" w14:textId="516E93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A5C598" w14:textId="271DAE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A446A" w14:textId="3F6247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3F7B70" w14:textId="1338A9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6F44DC" w14:textId="1EC9CB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B1AF93" w14:textId="0D5072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A9536C" w14:textId="1E0EB1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D5B7FF" w14:textId="77777777" w:rsidTr="00503750">
        <w:tc>
          <w:tcPr>
            <w:tcW w:w="15593" w:type="dxa"/>
            <w:gridSpan w:val="8"/>
            <w:vAlign w:val="center"/>
          </w:tcPr>
          <w:p w14:paraId="1B7B6B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D856938" w14:textId="77777777" w:rsidTr="00503750">
        <w:tc>
          <w:tcPr>
            <w:tcW w:w="2302" w:type="dxa"/>
            <w:vAlign w:val="center"/>
          </w:tcPr>
          <w:p w14:paraId="6A00AB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6C7A162" w14:textId="1EA5BB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86FEA6" w14:textId="0F4B87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E3FC2D" w14:textId="236EE2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4E03F8" w14:textId="5EACD0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FB0E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7089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5AB95A" w14:textId="15E2A4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DA66B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22253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9F0CE84" w14:textId="3221B9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2F8068" w14:textId="0E8584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5E098C" w14:textId="4BB8E3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A10BAF" w14:textId="723455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4A31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6887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33DE0D" w14:textId="0761AF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948FF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5A3A4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1E77535" w14:textId="30CE81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887860" w14:textId="11DA52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7EDA1C" w14:textId="4DE74D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8238D8" w14:textId="3A349D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CB73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21E9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1242AD" w14:textId="641233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29BDF6" w14:textId="77777777" w:rsidTr="00503750">
        <w:tc>
          <w:tcPr>
            <w:tcW w:w="2302" w:type="dxa"/>
            <w:vAlign w:val="center"/>
          </w:tcPr>
          <w:p w14:paraId="796485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068F7C5" w14:textId="61DB20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F603C6" w14:textId="755C11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BC082" w14:textId="505D39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5258D" w14:textId="460B5D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4E62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2484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EA436F" w14:textId="6C9C91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104BCC" w14:textId="77777777" w:rsidTr="00503750">
        <w:tc>
          <w:tcPr>
            <w:tcW w:w="15593" w:type="dxa"/>
            <w:gridSpan w:val="8"/>
            <w:vAlign w:val="center"/>
          </w:tcPr>
          <w:p w14:paraId="4F6948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CAA748A" w14:textId="77777777" w:rsidTr="00503750">
        <w:tc>
          <w:tcPr>
            <w:tcW w:w="2302" w:type="dxa"/>
            <w:vAlign w:val="center"/>
          </w:tcPr>
          <w:p w14:paraId="2D3882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BE1848F" w14:textId="581C8E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A7545D" w14:textId="709BC2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5C5BB6" w14:textId="262266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372C7C" w14:textId="602A12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B262F2" w14:textId="08B6BA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8AA5D9" w14:textId="13CBB2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0937B1" w14:textId="5DF5AD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524A9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245B9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7F9E914" w14:textId="1E8C89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6F580A" w14:textId="7741A3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91652D" w14:textId="5CA9D8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E35E9E" w14:textId="7BF444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B1A333" w14:textId="1B9095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CEA029" w14:textId="467AA9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E32D6C" w14:textId="6B3C17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E77F2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C058D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C011D03" w14:textId="788ED4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C2EE82" w14:textId="3AEC62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4B2B7" w14:textId="22DBE3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88E6E1" w14:textId="64F083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0E1BC2" w14:textId="425B2F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BA909" w14:textId="30B219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A083A8" w14:textId="3A5953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C257A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005BA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6D88CCC" w14:textId="686559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9E15D2" w14:textId="1911FD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B7FD79" w14:textId="293274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83B8D1" w14:textId="1970EC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55E3B2" w14:textId="5810AE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0CFF3A" w14:textId="27DBAE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A82C90" w14:textId="459121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01858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7A92B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F8FAD8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56B64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3F2DD65" w14:textId="13C526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245138" w14:textId="11AE2D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4CAFFA" w14:textId="1CB6CC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07F378" w14:textId="04F419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420C8" w14:textId="751AAE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A5880" w14:textId="63118B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61D0AF" w14:textId="4CFB9C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112E7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600F9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E78F458" w14:textId="7F9F6A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42880B" w14:textId="17D419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69F10E" w14:textId="78D4A0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515E81" w14:textId="164090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A37272" w14:textId="217394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6A8A1B" w14:textId="2554AC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41100A" w14:textId="523A15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316FF7" w14:textId="77777777" w:rsidR="00944C3D" w:rsidRDefault="00944C3D" w:rsidP="00944C3D">
      <w:pPr>
        <w:rPr>
          <w:rFonts w:ascii="Arial" w:hAnsi="Arial"/>
          <w:b/>
        </w:rPr>
      </w:pPr>
    </w:p>
    <w:p w14:paraId="4EA128A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B959474" w14:textId="77777777" w:rsidTr="00503750">
        <w:tc>
          <w:tcPr>
            <w:tcW w:w="1944" w:type="dxa"/>
            <w:vAlign w:val="center"/>
          </w:tcPr>
          <w:p w14:paraId="17A070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105A1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00208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91E86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3257B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001A2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9C0C6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392B2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DDA19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306C6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5EB7D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637F3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3A53D5F" w14:textId="77777777" w:rsidTr="00503750">
        <w:tc>
          <w:tcPr>
            <w:tcW w:w="15685" w:type="dxa"/>
            <w:gridSpan w:val="12"/>
            <w:vAlign w:val="center"/>
          </w:tcPr>
          <w:p w14:paraId="246CF9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07A0539" w14:textId="77777777" w:rsidTr="00503750">
        <w:tc>
          <w:tcPr>
            <w:tcW w:w="1944" w:type="dxa"/>
            <w:vAlign w:val="center"/>
          </w:tcPr>
          <w:p w14:paraId="753007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EA37175" w14:textId="590D3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4467D9" w14:textId="1C1125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50E193" w14:textId="6ACD4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EA940C" w14:textId="32AD76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3E93C9" w14:textId="59564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B85093" w14:textId="6CE5A8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F7E6F9" w14:textId="797EC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64DAE9" w14:textId="3DDDF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2F1189" w14:textId="3FD5B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C07609" w14:textId="0E1E9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7CF2C4" w14:textId="27541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338C7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42739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FC80753" w14:textId="5A018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CDCEB2" w14:textId="2E4D32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D7F70D0" w14:textId="489BC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178F7C" w14:textId="63A5A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BE88387" w14:textId="66DA3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0AB911" w14:textId="0B051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6AB803" w14:textId="6A77D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222814" w14:textId="24909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684AB4" w14:textId="0D4C7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06A127" w14:textId="39E09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610CC3" w14:textId="26727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515F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DA1E7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73A69EB" w14:textId="39C62E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6FE4F8A" w14:textId="344D2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53E1BA7" w14:textId="6E14DD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B7AA30" w14:textId="0E8B4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08C914" w14:textId="029B1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16F5B5" w14:textId="5A69F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DCFABF" w14:textId="40DA6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8C2AA1" w14:textId="32DA95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4C5A01" w14:textId="003F3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2597FA" w14:textId="258E3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4433D3" w14:textId="7FA12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2DD41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AA8AF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4674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A8A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F0F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F976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F2D8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10FA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0ED0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13F83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CB0F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CF48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BBBA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BC105F8" w14:textId="77777777" w:rsidTr="00503750">
        <w:tc>
          <w:tcPr>
            <w:tcW w:w="1944" w:type="dxa"/>
            <w:vAlign w:val="center"/>
          </w:tcPr>
          <w:p w14:paraId="3B2DC2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588D485" w14:textId="3D791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4DD4FF" w14:textId="0F778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DF11CF1" w14:textId="39D1B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F02F60" w14:textId="59E47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56704F" w14:textId="2F6BF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1F58E5" w14:textId="3B95D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A22CFF" w14:textId="2CEB87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A50A61" w14:textId="5E175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8BF99D" w14:textId="4FD120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F3D5BA" w14:textId="55C5B7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15B044E" w14:textId="3E741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343BB5" w14:textId="77777777" w:rsidTr="00503750">
        <w:tc>
          <w:tcPr>
            <w:tcW w:w="15685" w:type="dxa"/>
            <w:gridSpan w:val="12"/>
            <w:vAlign w:val="center"/>
          </w:tcPr>
          <w:p w14:paraId="470EC8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68CDA5B" w14:textId="77777777" w:rsidTr="00503750">
        <w:tc>
          <w:tcPr>
            <w:tcW w:w="1944" w:type="dxa"/>
            <w:vAlign w:val="center"/>
          </w:tcPr>
          <w:p w14:paraId="77E359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7EBB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725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65BD9D" w14:textId="2D6FF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27EA41" w14:textId="617353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529E9F" w14:textId="19BC5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9C1FE3" w14:textId="3A4F9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803768" w14:textId="70636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DA7902" w14:textId="422A1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610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7A11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06AFA4" w14:textId="573E04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F8EF4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A19C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6F3B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03A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51539A" w14:textId="3B86E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012797" w14:textId="2D98E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58B462" w14:textId="15F20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0CD5FC" w14:textId="4D747D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7A2234" w14:textId="1D539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7EEFE5" w14:textId="2AC4D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C5F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CA9B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5C5451A" w14:textId="00ABAD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18CA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8015C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74F1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09D7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4C5443" w14:textId="678E20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496F60" w14:textId="3DC78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4271F7" w14:textId="5E56E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1B047F" w14:textId="04E8C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885EF7" w14:textId="2E14C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B019F8" w14:textId="7DDDE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E14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DDB9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B6EBDBC" w14:textId="7E117E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E86473" w14:textId="77777777" w:rsidTr="00503750">
        <w:tc>
          <w:tcPr>
            <w:tcW w:w="1944" w:type="dxa"/>
            <w:vAlign w:val="center"/>
          </w:tcPr>
          <w:p w14:paraId="592E5E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2FAA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F1F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EAD9D5" w14:textId="262D0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B38FE1" w14:textId="5C395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A379DC" w14:textId="524A3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86E5EE" w14:textId="280BF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2FC2CA" w14:textId="21C7E2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50855E" w14:textId="22676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193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3DF5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970BBFA" w14:textId="37311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5265E2" w14:textId="77777777" w:rsidTr="00503750">
        <w:tc>
          <w:tcPr>
            <w:tcW w:w="15685" w:type="dxa"/>
            <w:gridSpan w:val="12"/>
            <w:vAlign w:val="center"/>
          </w:tcPr>
          <w:p w14:paraId="026268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B2BC588" w14:textId="77777777" w:rsidTr="00503750">
        <w:tc>
          <w:tcPr>
            <w:tcW w:w="1944" w:type="dxa"/>
            <w:vAlign w:val="center"/>
          </w:tcPr>
          <w:p w14:paraId="381B55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BAA6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91CB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451806" w14:textId="4F5A7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B764C3" w14:textId="21C6A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A16AB9" w14:textId="4D7B2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882BE6" w14:textId="43A6F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08F796" w14:textId="44685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0F17F3" w14:textId="7B439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692AF" w14:textId="32DA3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05E90A" w14:textId="29359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C9F795" w14:textId="64F9E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A0D35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945A0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F3BE9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25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BB5BB6" w14:textId="7ED85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BA03B8" w14:textId="0B4F5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2DA94D" w14:textId="1359F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C4A166" w14:textId="38AD0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0A943" w14:textId="6619D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1A35B3" w14:textId="5A23D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8ADD02" w14:textId="5F618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4D6C6C" w14:textId="482B47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4524C8" w14:textId="0E2A8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F132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9D788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CAC6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C1C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F636EA" w14:textId="021C9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5B487" w14:textId="028B4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0B9342" w14:textId="6B70B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1D1A40" w14:textId="47651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84E9D6" w14:textId="0C649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0B6F64" w14:textId="371EC3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BD0F17" w14:textId="36529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F8D54D" w14:textId="2657D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01BC3B0" w14:textId="0C40C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A1814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CFF6F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E71E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C30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FBFDF9" w14:textId="3C64A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4AFE3D" w14:textId="1A9E6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0860A0" w14:textId="03726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6F9444" w14:textId="60E81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97F31B" w14:textId="3E14E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63D21" w14:textId="0E4CC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741185" w14:textId="0A5333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D12928" w14:textId="1E36D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24B788" w14:textId="160C1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3B6A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1E91B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C95722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8E283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DAA740" w14:textId="3A015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34F2A7B" w14:textId="290852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F1D5746" w14:textId="6242B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A9E0CF" w14:textId="50E3C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2267E0" w14:textId="5A27B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F7CDD2" w14:textId="2B89D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9FDC24" w14:textId="67456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CD054E" w14:textId="02C6E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514BF6" w14:textId="09B42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2DC1946" w14:textId="596FB9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C2647A" w14:textId="4DA7CB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C51B9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C4A7B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06DABF0" w14:textId="2F554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A69D787" w14:textId="2CA89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97E1881" w14:textId="682F80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7EEB20" w14:textId="55B38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0EF16E" w14:textId="04AC2E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50FBC1" w14:textId="5817F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D6D914" w14:textId="306DB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52B66B" w14:textId="244F1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2D2520" w14:textId="771EFA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F61903" w14:textId="2CF5F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2A6081" w14:textId="0F34A3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C04A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03216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25081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B0B8C7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FB34F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6CECFF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23C31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51944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56943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81200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A3BB9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0351C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162C6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4B633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CEB9D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080FE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2BB2DB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07A982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57DD7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AD7634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EEE489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407DD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CB822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7F02F1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80C8D75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0662C9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6DB0F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DFFD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76894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49BB4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474A4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DE1F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75BD7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37C93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D2041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983E8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F2EA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09005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EC628A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95F9F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485B8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91656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8F37E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04B52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49D39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3B27938" w14:textId="77777777" w:rsidTr="00503750">
        <w:trPr>
          <w:trHeight w:val="1073"/>
        </w:trPr>
        <w:tc>
          <w:tcPr>
            <w:tcW w:w="3614" w:type="dxa"/>
            <w:vMerge/>
          </w:tcPr>
          <w:p w14:paraId="231259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20CAE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B8582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BE76E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8830A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636F3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52FBE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B88473C" w14:textId="77777777" w:rsidTr="00503750">
        <w:trPr>
          <w:trHeight w:val="283"/>
        </w:trPr>
        <w:tc>
          <w:tcPr>
            <w:tcW w:w="3614" w:type="dxa"/>
          </w:tcPr>
          <w:p w14:paraId="70E11D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3C68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38FB9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C1E9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91BF8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10829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12FA2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40FF08E" w14:textId="77777777" w:rsidTr="00503750">
        <w:trPr>
          <w:trHeight w:val="283"/>
        </w:trPr>
        <w:tc>
          <w:tcPr>
            <w:tcW w:w="3614" w:type="dxa"/>
          </w:tcPr>
          <w:p w14:paraId="1621BD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62AB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F4B03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BC4A8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837B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21BE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EA110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C911833" w14:textId="77777777" w:rsidTr="00503750">
        <w:trPr>
          <w:trHeight w:val="283"/>
        </w:trPr>
        <w:tc>
          <w:tcPr>
            <w:tcW w:w="3614" w:type="dxa"/>
          </w:tcPr>
          <w:p w14:paraId="328C59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4D46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898CC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8F830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5ED0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47D17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E81C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55A188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C6C794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88C9F7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87602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23F0A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78BAE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4B54D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A64D9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A0817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379BC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031F2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7418B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DC119C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CE7D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3CA406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06C1B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24305FD" w14:textId="39735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999B1" w14:textId="62257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9A12E3" w14:textId="67DE9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D36467" w14:textId="44EEA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BFD0BB" w14:textId="57A62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B785F4" w14:textId="22CC24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9AAA65" w14:textId="035F2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87CCD7" w14:textId="21612B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A776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148E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CB60AFC" w14:textId="4E5CF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D04349" w14:textId="67FDC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B203EA" w14:textId="6972C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4CEAEA" w14:textId="6F598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D1B13" w14:textId="1473E8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64A2B5" w14:textId="08C34D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C2EEDF" w14:textId="253C5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5290D1" w14:textId="4FD34A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A8EFE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1427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D37701B" w14:textId="33D2D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D49AAA" w14:textId="565B3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3E6A51" w14:textId="0B798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8150E3" w14:textId="6E5FC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8D56D" w14:textId="0736F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F0A2F2" w14:textId="3DD38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A7EA6A" w14:textId="48D68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D8CFCE" w14:textId="0E38E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A4510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0716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BEE7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E18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614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0C3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85F4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7149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FE7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FE09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B82BB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C699E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60BB4AB" w14:textId="31BB6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1EFE54" w14:textId="402ED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0FC03F" w14:textId="64939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4F01A9" w14:textId="64211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FF82E5" w14:textId="123DD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4D3E24" w14:textId="0049B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55D8B2" w14:textId="44E55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671AFA" w14:textId="79727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F092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15BCB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84E849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2FAD3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1159EE1" w14:textId="50164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7CEDAF" w14:textId="33C85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B74B82" w14:textId="698CFC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D89AAA" w14:textId="6D9AD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B21678" w14:textId="63EA8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14C199" w14:textId="0D62D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53F9C6" w14:textId="174B4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A2100C" w14:textId="4868DB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62DDF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413B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C8F6CED" w14:textId="6CE2A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528986" w14:textId="37268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72DA2E" w14:textId="4BC4FE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290455" w14:textId="5764AC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9800D3" w14:textId="7C72D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649797" w14:textId="30888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835ED" w14:textId="71428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D9962C" w14:textId="7854C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77DED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EB22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A882E91" w14:textId="6ABD4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6F328A" w14:textId="3375A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F2A502" w14:textId="44937D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B12580" w14:textId="6B144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F88F4C" w14:textId="397A5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9E0A63" w14:textId="129E3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013F26" w14:textId="4CBBE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E05DB5" w14:textId="1B534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C3093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ACC22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1A07F12" w14:textId="3DCF4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37C4F6" w14:textId="7B457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8BC8AB" w14:textId="7A5BD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9DFD8B" w14:textId="14FCF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14AAE5" w14:textId="17128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ECCE2A" w14:textId="62A0C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DD2DD" w14:textId="4DF42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7F2533" w14:textId="65D59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1980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2456E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B430BA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524E4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69134A3" w14:textId="0DA587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9D1206" w14:textId="368E6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974F4" w14:textId="701B9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988962" w14:textId="7D8DD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DB5F26" w14:textId="60FED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DE1A08" w14:textId="46229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998DF5" w14:textId="2106B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E7BCCE" w14:textId="5FAF9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862C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622867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58E6989" w14:textId="5D3F6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739DD7" w14:textId="4065F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7AF841" w14:textId="422D9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92A376" w14:textId="0D1807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95DB82" w14:textId="53C8A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12C498" w14:textId="1B3C0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0CE82A" w14:textId="3425A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337125" w14:textId="52A97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42009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1DD00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EC2DD2E" w14:textId="313F3FB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4AC2D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675B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3FB1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8774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96B9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61BA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3B69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54FA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2D88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DFAF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4B7D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2454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D8A2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DA17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BBCB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6E97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BFFE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9ACA5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650E64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89F5C5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4A5EC3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F887DC0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4C64C5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50F270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7FC50C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45782C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2E4531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C3E8313" w14:textId="77777777" w:rsidTr="00503750">
        <w:trPr>
          <w:trHeight w:val="437"/>
        </w:trPr>
        <w:tc>
          <w:tcPr>
            <w:tcW w:w="2594" w:type="dxa"/>
          </w:tcPr>
          <w:p w14:paraId="224CF3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D24BEFE" w14:textId="3B9A6F3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5C02145" w14:textId="7CBE7F9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6C90572" w14:textId="0A097E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8E2B4CA" w14:textId="1EAE489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AFFA881" w14:textId="77777777" w:rsidTr="00503750">
        <w:trPr>
          <w:trHeight w:val="420"/>
        </w:trPr>
        <w:tc>
          <w:tcPr>
            <w:tcW w:w="2594" w:type="dxa"/>
          </w:tcPr>
          <w:p w14:paraId="553733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41C4D5D9" w14:textId="59B4F1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74CB34F" w14:textId="050CF36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487B07F" w14:textId="310435F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48AC6F6" w14:textId="741F0C8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D1F4137" w14:textId="77777777" w:rsidTr="00503750">
        <w:trPr>
          <w:trHeight w:val="630"/>
        </w:trPr>
        <w:tc>
          <w:tcPr>
            <w:tcW w:w="2594" w:type="dxa"/>
          </w:tcPr>
          <w:p w14:paraId="4CF02E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352A97AD" w14:textId="0C8E21D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E09A68F" w14:textId="535C10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3478635" w14:textId="789C2FD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9F452F5" w14:textId="458FF5B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31B284" w14:textId="77777777" w:rsidTr="00503750">
        <w:trPr>
          <w:trHeight w:val="420"/>
        </w:trPr>
        <w:tc>
          <w:tcPr>
            <w:tcW w:w="2594" w:type="dxa"/>
          </w:tcPr>
          <w:p w14:paraId="6315CE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569AE1DC" w14:textId="2F165AE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ED79C7A" w14:textId="140DB8E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09AA8D9" w14:textId="7CFA7C1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84C4CF8" w14:textId="1BC0930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100F993" w14:textId="77777777" w:rsidTr="00503750">
        <w:trPr>
          <w:trHeight w:val="437"/>
        </w:trPr>
        <w:tc>
          <w:tcPr>
            <w:tcW w:w="2594" w:type="dxa"/>
          </w:tcPr>
          <w:p w14:paraId="379A50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61DF3A0" w14:textId="30FEE68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6180ED4" w14:textId="3706EC8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3FD9C5A" w14:textId="47DCCB0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3641185" w14:textId="0C7AF34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4F7982" w14:textId="77777777" w:rsidTr="00503750">
        <w:trPr>
          <w:trHeight w:val="420"/>
        </w:trPr>
        <w:tc>
          <w:tcPr>
            <w:tcW w:w="2594" w:type="dxa"/>
          </w:tcPr>
          <w:p w14:paraId="4D73699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5FA5F8E7" w14:textId="0F0AEED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D4AA136" w14:textId="43A3A69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3179904" w14:textId="055ADAA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B5606CC" w14:textId="4501B6D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9F528F2" w14:textId="77777777" w:rsidR="00944C3D" w:rsidRDefault="00944C3D" w:rsidP="00944C3D">
      <w:pPr>
        <w:rPr>
          <w:rFonts w:ascii="Arial" w:hAnsi="Arial"/>
          <w:b/>
        </w:rPr>
      </w:pPr>
    </w:p>
    <w:p w14:paraId="7D30B90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BFAC728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51366D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30157C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351A4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2E1AE7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59429F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4895AAA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EB731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24EE4D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5128E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3FB8E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2B0A6F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46806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75C28F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3FD36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41261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0EE01F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7E3C00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5EF735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CD118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CB392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3E3EAA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35B8E6F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11818C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1F958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5D0CC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F7094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C2AC21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BEE49FE" w14:textId="77777777" w:rsidTr="00503750">
        <w:tc>
          <w:tcPr>
            <w:tcW w:w="2835" w:type="dxa"/>
            <w:vAlign w:val="center"/>
          </w:tcPr>
          <w:p w14:paraId="4F644D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5F7AE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9EBE2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95CD3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92B3D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ADC99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9154A1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F99508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7B3B1F9" w14:textId="6B2EA5F9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BF7041" w14:textId="51EE14D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423C7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1571D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BC7D07" w14:textId="65924CC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D5F90F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0C71D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1C1DC95" w14:textId="350E7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381A1F" w14:textId="2B4AB6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4ED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A1D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901DDA" w14:textId="3F255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2EF8A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4C065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3F5658E" w14:textId="21BA86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45D101" w14:textId="2A4A1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6FD3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1A61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1C8BE0" w14:textId="316DC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42A7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006EF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5265A40" w14:textId="437B18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613A3E" w14:textId="07612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043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27E5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8EB1B3" w14:textId="13CEE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5C91B5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01F17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3D11539" w14:textId="12F36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27E089" w14:textId="0F728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D9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ECE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6BF32C" w14:textId="5C84D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B67A5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D4ECB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2EE869D" w14:textId="468780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AF25E1" w14:textId="2F66B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4CF1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D95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E88801" w14:textId="0DDE9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F4FD3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18005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759BB1D" w14:textId="468EF4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6C1F94" w14:textId="743C0FD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0434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64B3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555D9C" w14:textId="18A5F1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7A3151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66E46E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FA35434" w14:textId="37EEA06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7E21687" w14:textId="77777777" w:rsidR="00944C3D" w:rsidRDefault="00944C3D" w:rsidP="00944C3D">
      <w:pPr>
        <w:rPr>
          <w:rFonts w:ascii="Arial" w:hAnsi="Arial"/>
          <w:b/>
        </w:rPr>
      </w:pPr>
    </w:p>
    <w:p w14:paraId="0786DF0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3790928" w14:textId="77777777" w:rsidTr="00503750">
        <w:tc>
          <w:tcPr>
            <w:tcW w:w="2835" w:type="dxa"/>
            <w:vAlign w:val="center"/>
          </w:tcPr>
          <w:p w14:paraId="5C2713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21AFD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08E5D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0AD7B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A758C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5AAE15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A18E77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56128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B5A040A" w14:textId="24FD9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59F747" w14:textId="275AC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706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CDE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CFE1DE" w14:textId="18C1D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16958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87507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CAC3966" w14:textId="19200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2B760" w14:textId="315415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E1B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0F9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E56313" w14:textId="7FF24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A55AC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77292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16F6A93" w14:textId="2341B6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586591" w14:textId="267AC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3D2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481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C75219" w14:textId="057D87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DEDA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0978E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142D663" w14:textId="4794C1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27608B" w14:textId="54C93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AF8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DDA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C1DCBD" w14:textId="2783C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1E13A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3D282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DD7C6E9" w14:textId="03856B3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F69E71" w14:textId="3EA3CA3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2923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3C96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6739B8" w14:textId="7AEDA70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8E5806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77CD8B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73CC884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B9306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25DE5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B57A26C" w14:textId="77777777" w:rsidTr="00503750">
        <w:trPr>
          <w:trHeight w:val="699"/>
        </w:trPr>
        <w:tc>
          <w:tcPr>
            <w:tcW w:w="3502" w:type="dxa"/>
            <w:vMerge/>
          </w:tcPr>
          <w:p w14:paraId="11E525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EDD81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2AB29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0A85B2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BFF0B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275DB4C" w14:textId="2E9FBEB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E6AC23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087AD8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5BE4F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0EF2613" w14:textId="54CE9D8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194477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C3F3F9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017EF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13D807B" w14:textId="40C11C34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F76D1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17813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958D5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4C8AFBA2" w14:textId="77777777" w:rsidTr="00503750">
        <w:trPr>
          <w:trHeight w:val="593"/>
        </w:trPr>
        <w:tc>
          <w:tcPr>
            <w:tcW w:w="3497" w:type="dxa"/>
          </w:tcPr>
          <w:p w14:paraId="425BD6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833CC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6350E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BD616F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E445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250DC4D" w14:textId="1F8C3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205E80" w14:textId="2C8CB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2EA9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3BB9A0" w14:textId="2747077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4D1C4C" w14:textId="0B902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435C09" w14:textId="10E35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E403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2D34BE" w14:textId="324C7E5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4D0E8D" w14:textId="6D356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341389" w14:textId="27209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2620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5268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38C679B" w14:textId="79B26A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6F6FF1" w14:textId="1CD3E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1852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C277E8" w14:textId="7A86B03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7ECE2F" w14:textId="79E36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B89ED0" w14:textId="2150DE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E4D5B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4EF39A" w14:textId="5EF34D3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E43621" w14:textId="76179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FD925D" w14:textId="4EF145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E202A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E7EF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2CF6A71" w14:textId="77DB5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332366" w14:textId="2C93A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D02C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8CC883" w14:textId="09B3396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F52F7F" w14:textId="1A0D7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2BCFD0" w14:textId="709CF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BFB6D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4D4D64" w14:textId="7093911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9EEFEA" w14:textId="0F7E8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669DC8" w14:textId="59DC9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6B36F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3D6C8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1C5620E" w14:textId="6BC89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4F89ED" w14:textId="16B0D8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33A4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27A07B" w14:textId="379E1E6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445BDD" w14:textId="5BE34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84E435" w14:textId="5CC0E2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59433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73D03F3" w14:textId="3890E21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CD60BC" w14:textId="3D0CD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04F5E0" w14:textId="65767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74F266" w14:textId="77777777" w:rsidR="00944C3D" w:rsidRDefault="00944C3D" w:rsidP="00944C3D">
      <w:pPr>
        <w:rPr>
          <w:rFonts w:ascii="Arial" w:hAnsi="Arial"/>
          <w:b/>
        </w:rPr>
      </w:pPr>
    </w:p>
    <w:p w14:paraId="1583DCDE" w14:textId="77777777" w:rsidR="00944C3D" w:rsidRDefault="00944C3D" w:rsidP="00944C3D">
      <w:pPr>
        <w:rPr>
          <w:rFonts w:ascii="Arial" w:hAnsi="Arial"/>
          <w:b/>
        </w:rPr>
      </w:pPr>
    </w:p>
    <w:p w14:paraId="7EBCF1C2" w14:textId="77777777" w:rsidR="00944C3D" w:rsidRDefault="00944C3D" w:rsidP="00944C3D">
      <w:pPr>
        <w:rPr>
          <w:rFonts w:ascii="Arial" w:hAnsi="Arial"/>
          <w:b/>
        </w:rPr>
      </w:pPr>
    </w:p>
    <w:p w14:paraId="319399C3" w14:textId="77777777" w:rsidR="00944C3D" w:rsidRDefault="00944C3D" w:rsidP="00944C3D">
      <w:pPr>
        <w:rPr>
          <w:rFonts w:ascii="Arial" w:hAnsi="Arial"/>
          <w:b/>
        </w:rPr>
      </w:pPr>
    </w:p>
    <w:p w14:paraId="067E921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74C1970" w14:textId="77777777" w:rsidTr="00503750">
        <w:tc>
          <w:tcPr>
            <w:tcW w:w="2622" w:type="dxa"/>
            <w:vAlign w:val="center"/>
          </w:tcPr>
          <w:p w14:paraId="40B7B5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2AC89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03637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AFFEB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6F9B4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47C9B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B7016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62883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B397B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759F36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D789E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67DF39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DC81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66D64C7" w14:textId="21EB1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BFFA11" w14:textId="154E97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E9147F" w14:textId="49438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C44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E86BD8" w14:textId="7FA901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60E78A" w14:textId="77777777" w:rsidTr="00503750">
        <w:tc>
          <w:tcPr>
            <w:tcW w:w="2622" w:type="dxa"/>
            <w:vAlign w:val="center"/>
          </w:tcPr>
          <w:p w14:paraId="38F5E1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BC7DF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DC4F76C" w14:textId="51BDE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54D430" w14:textId="08F624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5CE2C6" w14:textId="4FB471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7475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C44391" w14:textId="64C7E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B8B13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9F9F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BB5FF62" w14:textId="77B74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0133A4E" w14:textId="418E8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B084CD" w14:textId="51502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E36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8E5752" w14:textId="3E37F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08507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736F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6820BDA" w14:textId="1D302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0DA872" w14:textId="38E53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04202B" w14:textId="7B66C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52C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2C6415" w14:textId="0BB6D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347338" w14:textId="77777777" w:rsidTr="00503750">
        <w:tc>
          <w:tcPr>
            <w:tcW w:w="2622" w:type="dxa"/>
            <w:vAlign w:val="center"/>
          </w:tcPr>
          <w:p w14:paraId="1803F9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B852277" w14:textId="2062C3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61647.00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8814D5" w14:textId="0FD156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29819.00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9414E9" w14:textId="52C4F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22927.00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F2E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9188A9" w14:textId="7CE3D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68539.00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19E4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34EB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62F3A9F" w14:textId="43B535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E8C9B8" w14:textId="43B68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8F574F" w14:textId="41E737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154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2268C4" w14:textId="65095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BF5360" w14:textId="77777777" w:rsidTr="00503750">
        <w:tc>
          <w:tcPr>
            <w:tcW w:w="2622" w:type="dxa"/>
            <w:vAlign w:val="center"/>
          </w:tcPr>
          <w:p w14:paraId="4D6845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44122D7" w14:textId="6A3B12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E26C2B" w14:textId="60590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5C9433" w14:textId="6A33E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AE3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4957EF" w14:textId="0BE9B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9C735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CEE64C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533B69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01BD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6BD8918" w14:textId="67031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40FF23" w14:textId="45A1D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88BC01" w14:textId="2C7F3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A14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4020B7" w14:textId="014BC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44181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F09B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89770E8" w14:textId="4488F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D33A0A" w14:textId="4C463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666F98" w14:textId="7F5A3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D3E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FF03DC" w14:textId="3D35C8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A0F9D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5E00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4538FC1" w14:textId="563F2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BE8972" w14:textId="7884A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ABCC4D" w14:textId="3D366A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C9A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82D7E4" w14:textId="55AFF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8178BB" w14:textId="77777777" w:rsidTr="00503750">
        <w:tc>
          <w:tcPr>
            <w:tcW w:w="2622" w:type="dxa"/>
            <w:vAlign w:val="center"/>
          </w:tcPr>
          <w:p w14:paraId="7C9D16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3165C65A" w14:textId="3409D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773B8B" w14:textId="76681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341CF7" w14:textId="7232D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47D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3201F2" w14:textId="62BB2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4C712F" w14:textId="77777777" w:rsidTr="00503750">
        <w:tc>
          <w:tcPr>
            <w:tcW w:w="2622" w:type="dxa"/>
            <w:vAlign w:val="center"/>
          </w:tcPr>
          <w:p w14:paraId="5A0173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4B04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8A1F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167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C54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499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1CDBF8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9EFD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1685C06" w14:textId="439328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61647.00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9F1EFC" w14:textId="360D12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29819.00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7463FD" w14:textId="2A7324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22927.00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2CD4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ED7C7E" w14:textId="73F4DB2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68539.00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3931A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3383F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44D3D5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159F3D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2EC74E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AAC16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37561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FEEE3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22517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6F781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60933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9D1B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93D76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AEE6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1ACB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108EE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5061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CB75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654C6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F7E6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C9FF9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35E2D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6484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5182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D0C35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FA17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38A3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ED26F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2D0A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5988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7CCCE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7838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F823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B7E25A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4434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256A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27F00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D472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AD5C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1C482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597A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48803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F6B09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E5318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BBF4C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47CED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A98F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EEBBB4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EC08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BBF5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0C88D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254E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088D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D1A11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0A93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3B9C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FE151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7EE31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C506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384CB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1ACE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DB70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B6C5C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90D9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777F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56D4F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8EBDCC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814DF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98620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2F699D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7AF0E9E" w14:textId="77777777" w:rsidTr="00503750">
        <w:tc>
          <w:tcPr>
            <w:tcW w:w="2835" w:type="dxa"/>
            <w:vAlign w:val="center"/>
          </w:tcPr>
          <w:p w14:paraId="29779B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C9651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DB407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E816A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5E56C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D7975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241952B" w14:textId="77777777" w:rsidTr="00503750">
        <w:tc>
          <w:tcPr>
            <w:tcW w:w="2835" w:type="dxa"/>
            <w:vAlign w:val="center"/>
          </w:tcPr>
          <w:p w14:paraId="41D0C2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0CA3E2C" w14:textId="4F1A2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BFDC19" w14:textId="41874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6B9B2E" w14:textId="1ABF1B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2CE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DECBE9" w14:textId="504C5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5C642B" w14:textId="77777777" w:rsidTr="00503750">
        <w:tc>
          <w:tcPr>
            <w:tcW w:w="2835" w:type="dxa"/>
            <w:vAlign w:val="center"/>
          </w:tcPr>
          <w:p w14:paraId="19045F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7C4F36E" w14:textId="1B234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BB9CE0" w14:textId="4C7C8D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7E1603" w14:textId="55ECE7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1F6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9AC3F4" w14:textId="14B15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FC438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C7BC17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2BA48E7" w14:textId="4CF6706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8B88C2" w14:textId="271BBFE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0A2ED9" w14:textId="7096641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B439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18BC4B" w14:textId="5892E66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570B797" w14:textId="77777777" w:rsidTr="00503750">
        <w:tc>
          <w:tcPr>
            <w:tcW w:w="2835" w:type="dxa"/>
            <w:vAlign w:val="center"/>
          </w:tcPr>
          <w:p w14:paraId="2CB7EB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6C3732E" w14:textId="7E53BA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2675AB" w14:textId="4C9EB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7CDF4F" w14:textId="7AF80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8FD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48945E" w14:textId="25759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0CDFE4" w14:textId="77777777" w:rsidTr="00503750">
        <w:tc>
          <w:tcPr>
            <w:tcW w:w="2835" w:type="dxa"/>
            <w:vAlign w:val="center"/>
          </w:tcPr>
          <w:p w14:paraId="203FD3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B9CFA91" w14:textId="6C3E6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456DB5" w14:textId="3FD22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8E9B35" w14:textId="29AF7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E53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096FA4" w14:textId="559F2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94AEE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CF5E4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04159F8" w14:textId="0639A1B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252ADA" w14:textId="7DDB79B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E9CA08" w14:textId="3984C95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F87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0B0392" w14:textId="20D961F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37A3A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F0612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70C48AB" w14:textId="3FD02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4CAE2D" w14:textId="7BD3F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C2B6F6" w14:textId="54E2B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F1C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8DA676" w14:textId="022E1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8F278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6EB127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67A09D2" w14:textId="77777777" w:rsidTr="00503750">
        <w:tc>
          <w:tcPr>
            <w:tcW w:w="2552" w:type="dxa"/>
            <w:vAlign w:val="center"/>
          </w:tcPr>
          <w:p w14:paraId="332F92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43029D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66586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0FDCF7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2AFDD2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2D40F70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2D7B7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58A486EB" w14:textId="1E708D9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AD8D9BC" w14:textId="4F01EDD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C25DE82" w14:textId="236F8AD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3D5F991" w14:textId="52875F8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C2B096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1C60F4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E8D26E1" w14:textId="1A284D0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8196234" w14:textId="6F0CE23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0D91DEA" w14:textId="2293E70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45D5640" w14:textId="0AF66B9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6FD547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F9D46B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9CC2B6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FAFE3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9A854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5D2DE4D" w14:textId="77777777" w:rsidTr="00503750">
        <w:tc>
          <w:tcPr>
            <w:tcW w:w="4395" w:type="dxa"/>
            <w:vMerge/>
          </w:tcPr>
          <w:p w14:paraId="28AAD49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CAA25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67A1D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04EA43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5A73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A999889" w14:textId="7A9FE5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  <w:lang w:eastAsia="sk-SK"/>
              </w:rPr>
              <w:t>216.22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7DC08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6CB5ED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3FF01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8EDB4E2" w14:textId="7294E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  <w:lang w:eastAsia="sk-SK"/>
              </w:rPr>
              <w:t>3522.99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411B9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8F6809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30358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26C7E4B" w14:textId="2B034D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3739.21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735E0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E5012F9" w14:textId="77777777" w:rsidTr="00503750">
        <w:tc>
          <w:tcPr>
            <w:tcW w:w="4395" w:type="dxa"/>
            <w:vAlign w:val="center"/>
          </w:tcPr>
          <w:p w14:paraId="03AFD2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B187690" w14:textId="241A4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89320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A7CE2C4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0F4C6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975D99A" w14:textId="37AA4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298FC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9A6E9C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41432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5D4B771" w14:textId="4A39E04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8E49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5DCB8F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36434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6462E42" w14:textId="6DB8D658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60499.00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6990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FAF9EF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F73148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7578F06" w14:textId="77777777" w:rsidTr="00503750">
        <w:tc>
          <w:tcPr>
            <w:tcW w:w="4395" w:type="dxa"/>
            <w:vAlign w:val="center"/>
          </w:tcPr>
          <w:p w14:paraId="0CE8010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B7C059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FEE62F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5BFFD6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516A53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0CDB049" w14:textId="1EE6D33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F0B0EC" w14:textId="453F48B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2471E0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168AC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7BD4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2D7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EB6271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D5847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EC12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33CC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0F339D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D0582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77410D3" w14:textId="3D4FB96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B65BFA" w14:textId="6136F9F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0D98D54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DFE096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5BA8AC8" w14:textId="0FF78C6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6AEB82" w14:textId="025DD80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50FA4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2EA1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000F1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57940B4" w14:textId="77777777" w:rsidTr="00503750">
        <w:tc>
          <w:tcPr>
            <w:tcW w:w="1843" w:type="dxa"/>
            <w:vAlign w:val="center"/>
          </w:tcPr>
          <w:p w14:paraId="695035E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52FE5F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996C7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88148C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2D11D0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52AA1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D5448C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5A78EF0" w14:textId="77777777" w:rsidTr="00503750">
        <w:tc>
          <w:tcPr>
            <w:tcW w:w="1843" w:type="dxa"/>
            <w:vAlign w:val="center"/>
          </w:tcPr>
          <w:p w14:paraId="37B412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23B91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3BE6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F632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EE03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18FF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09D7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4438EB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82356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EA7C6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79B7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7878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B98D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72E0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278C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39023A8" w14:textId="77777777" w:rsidTr="00503750">
        <w:tc>
          <w:tcPr>
            <w:tcW w:w="1843" w:type="dxa"/>
            <w:vAlign w:val="center"/>
          </w:tcPr>
          <w:p w14:paraId="2EC6B6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85EE8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00D8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6CA3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CDAF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DD34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3F1E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761552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BB4CB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1E76E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8E0E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C3F0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FDAC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C047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897B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499D8B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C0C95C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9DAE09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7C16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F342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3D41F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19316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88C92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1C1F3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E5DA3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A0E2CD0" w14:textId="77777777" w:rsidTr="00503750">
        <w:trPr>
          <w:trHeight w:val="664"/>
        </w:trPr>
        <w:tc>
          <w:tcPr>
            <w:tcW w:w="3372" w:type="dxa"/>
          </w:tcPr>
          <w:p w14:paraId="6EF259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26F196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B2D75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E85623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CDA2F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96ACDFC" w14:textId="310AF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6D05D5" w14:textId="7E673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E1E99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E15CDC4" w14:textId="28EA8DA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83D22F" w14:textId="67A78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234A30" w14:textId="7CC47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D55D9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ECBB4CE" w14:textId="23CFD48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7E3FFFA" w14:textId="2579F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DFFC0D" w14:textId="386C8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3BE9F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373F5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2971C9C" w14:textId="6A4D5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3173FF" w14:textId="4606E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511B7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38C350D" w14:textId="761F6D9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4DBF8A9" w14:textId="65F22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DF2311" w14:textId="0E570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CE5A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E9696D7" w14:textId="63AD0BB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2259964" w14:textId="73691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7A384A" w14:textId="4086D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63ABE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BC5AA0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11110A2" w14:textId="77777777" w:rsidTr="00503750">
        <w:tc>
          <w:tcPr>
            <w:tcW w:w="2835" w:type="dxa"/>
            <w:vAlign w:val="center"/>
          </w:tcPr>
          <w:p w14:paraId="1919DAB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FE778A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E0CEC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0E23C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230B1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6D081B8" w14:textId="77777777" w:rsidTr="00503750">
        <w:tc>
          <w:tcPr>
            <w:tcW w:w="2835" w:type="dxa"/>
          </w:tcPr>
          <w:p w14:paraId="76B7D42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5525940" w14:textId="2FB01A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369C94" w14:textId="2914C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21B9AD" w14:textId="0D2D6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DCE882" w14:textId="327ED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0F3688" w14:textId="77777777" w:rsidTr="00503750">
        <w:tc>
          <w:tcPr>
            <w:tcW w:w="2835" w:type="dxa"/>
          </w:tcPr>
          <w:p w14:paraId="280D36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DDF7222" w14:textId="59C87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2A3AED" w14:textId="0F14BC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234EE6" w14:textId="3F7E8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9674E4" w14:textId="4D63D9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2ECD85" w14:textId="77777777" w:rsidTr="00503750">
        <w:tc>
          <w:tcPr>
            <w:tcW w:w="2835" w:type="dxa"/>
          </w:tcPr>
          <w:p w14:paraId="25ABC1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9393FE8" w14:textId="693C1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559474" w14:textId="0D470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2CF291" w14:textId="4A675F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628902" w14:textId="245D9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A1DB77" w14:textId="77777777" w:rsidTr="00503750">
        <w:tc>
          <w:tcPr>
            <w:tcW w:w="2835" w:type="dxa"/>
            <w:vAlign w:val="center"/>
          </w:tcPr>
          <w:p w14:paraId="0A8F3F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478B091" w14:textId="362C69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1A7C20" w14:textId="0CE52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189C1C" w14:textId="0158F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29B8C3" w14:textId="52117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E5AB20" w14:textId="77777777" w:rsidTr="00503750">
        <w:tc>
          <w:tcPr>
            <w:tcW w:w="2835" w:type="dxa"/>
            <w:vAlign w:val="center"/>
          </w:tcPr>
          <w:p w14:paraId="526D61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9344DC3" w14:textId="61B5B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9807B4" w14:textId="7408A9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6C8ABD" w14:textId="5E6132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13425C" w14:textId="323FD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1A1A41" w14:textId="77777777" w:rsidTr="00503750">
        <w:tc>
          <w:tcPr>
            <w:tcW w:w="2835" w:type="dxa"/>
          </w:tcPr>
          <w:p w14:paraId="4AE2AD1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5170340" w14:textId="78155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E49B6D" w14:textId="7753B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2B4ABC" w14:textId="09DCD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DEF998" w14:textId="1F1D97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A06882" w14:textId="77777777" w:rsidTr="00503750">
        <w:tc>
          <w:tcPr>
            <w:tcW w:w="2835" w:type="dxa"/>
          </w:tcPr>
          <w:p w14:paraId="236E07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F311B87" w14:textId="36B18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F9ED40" w14:textId="37971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0F769B" w14:textId="60A37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04607A8" w14:textId="4D8ED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2321C4" w14:textId="77777777" w:rsidTr="00503750">
        <w:tc>
          <w:tcPr>
            <w:tcW w:w="2835" w:type="dxa"/>
          </w:tcPr>
          <w:p w14:paraId="49D6311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9256451" w14:textId="45EFD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865D07" w14:textId="1CE434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ABBB12" w14:textId="301FF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348019" w14:textId="0E9A3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D31825" w14:textId="77777777" w:rsidR="00944C3D" w:rsidRDefault="00944C3D" w:rsidP="00944C3D">
      <w:pPr>
        <w:rPr>
          <w:rFonts w:ascii="Arial" w:hAnsi="Arial"/>
          <w:b/>
        </w:rPr>
      </w:pPr>
    </w:p>
    <w:p w14:paraId="0652294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5027CF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906102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8A5E0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EB22E7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4ACC9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3BBC1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4AF435C" w14:textId="77777777" w:rsidTr="00503750">
        <w:trPr>
          <w:trHeight w:val="443"/>
        </w:trPr>
        <w:tc>
          <w:tcPr>
            <w:tcW w:w="2560" w:type="dxa"/>
          </w:tcPr>
          <w:p w14:paraId="4B81E01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07E6E3A" w14:textId="47F25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D579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4409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CDC90E3" w14:textId="1AB4C6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DAD94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2B7F3A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60BB965" w14:textId="32CB5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AD41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646E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8CE8BEE" w14:textId="6C4749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0DABA3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4CDDB3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85EF0BF" w14:textId="1E840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D469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646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31440FA" w14:textId="47C83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F7008F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67E46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63CF34" w14:textId="712D4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110D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F6D2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9197DAB" w14:textId="5C752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DD35F5" w14:textId="77777777" w:rsidR="00944C3D" w:rsidRDefault="00944C3D" w:rsidP="00944C3D">
      <w:pPr>
        <w:rPr>
          <w:rFonts w:ascii="Arial" w:hAnsi="Arial"/>
          <w:b/>
        </w:rPr>
      </w:pPr>
    </w:p>
    <w:p w14:paraId="306BC0D6" w14:textId="77777777" w:rsidR="00944C3D" w:rsidRDefault="00944C3D" w:rsidP="00944C3D">
      <w:pPr>
        <w:rPr>
          <w:rFonts w:ascii="Arial" w:hAnsi="Arial"/>
          <w:b/>
        </w:rPr>
      </w:pPr>
    </w:p>
    <w:p w14:paraId="30D19A8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420E249" w14:textId="77777777" w:rsidR="00944C3D" w:rsidRDefault="00944C3D" w:rsidP="00944C3D">
      <w:pPr>
        <w:rPr>
          <w:rFonts w:ascii="Arial" w:hAnsi="Arial"/>
          <w:b/>
        </w:rPr>
      </w:pPr>
    </w:p>
    <w:p w14:paraId="2C95F6C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0F006C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298F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56D66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0F20D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3E621E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34110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229BD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6660B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26503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EAE87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88122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D1066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68692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DE020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A5081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D8305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95DBF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625AAA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018B106" w14:textId="77777777" w:rsidTr="00503750">
        <w:trPr>
          <w:trHeight w:val="677"/>
        </w:trPr>
        <w:tc>
          <w:tcPr>
            <w:tcW w:w="3358" w:type="dxa"/>
          </w:tcPr>
          <w:p w14:paraId="7E1029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D1D77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E79575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723E63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E4BF5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326F252" w14:textId="7CDD4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2B1079" w14:textId="05BEF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D5BD8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44D5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6B12F73" w14:textId="2854A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762E2A" w14:textId="668D6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8CAE2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D3B2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C80A5B0" w14:textId="578B27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614B26" w14:textId="6BBA98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2E723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029E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C914AF8" w14:textId="54E0E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F60BC6" w14:textId="46922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09530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EDF6B4F" w14:textId="3B0D013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24A7AA" w14:textId="7488E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410929" w14:textId="2DC82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D3BE68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FC2BA95" w14:textId="3CF1882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C7CE92D" w14:textId="73760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0A57B7" w14:textId="0746E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3C54B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D8B3F3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A91FB9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204B3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96F36B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11CAB6A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D6DC1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6979A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849FF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3E8AB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009C9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43931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4F9F7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48CBD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6F98D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947AA7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D62F40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838090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64AF80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8C042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2C67E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3EC2B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5AD002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519DF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CA35C6E" w14:textId="05777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1DA0C2" w14:textId="2A2C9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67AA0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ECA6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9AB0330" w14:textId="2DAE2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A60055" w14:textId="51DC7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A3704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2F381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2AE7322" w14:textId="5B124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83C182" w14:textId="7121C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3514B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F16CAF4" w14:textId="5FA13B0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874BBD8" w14:textId="4771E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573911" w14:textId="226D5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4A2DD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168C4FC" w14:textId="1876066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B59F833" w14:textId="26E60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9391B9" w14:textId="3351B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CD5D7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A872ED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9A6A3E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F1DBA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28AFD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9388D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2DE17A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8E9FE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3CACAD8" w14:textId="35D31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D476CB" w14:textId="41522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DAF27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D3EF7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3B27708" w14:textId="7C00B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8D4D4B" w14:textId="19325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38FBE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59580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3790956" w14:textId="0DE57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67FBF0" w14:textId="185A2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B1E01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224C554" w14:textId="642A1B3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7B2FD63" w14:textId="26E6E7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AF7896" w14:textId="3B276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6351F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8EFBFA1" w14:textId="5C59AC4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0977070" w14:textId="5A0F8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C13035" w14:textId="35182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4B9D6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2E29F9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BD63963" w14:textId="77777777" w:rsidTr="00503750">
        <w:tc>
          <w:tcPr>
            <w:tcW w:w="3686" w:type="dxa"/>
            <w:vAlign w:val="center"/>
          </w:tcPr>
          <w:p w14:paraId="5B10FA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55ABB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4E5B8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484DF7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4644B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6B62F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5ACD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B50E2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87ED0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420BF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7520C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99148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9EC5D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BDB7D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E6B5B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CB755BA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6B523D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E2C835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60B87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912BF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CBCD1B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1502C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BC6E8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8E3F8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6865C9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2C56A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A911D2F" w14:textId="5B5B4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196D64" w14:textId="373B9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DEBA4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B9AB6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952FFC0" w14:textId="5EA45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02A4D28" w14:textId="183349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57589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89DA3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283AD24" w14:textId="36BA0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960C00" w14:textId="37008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A6D31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CEF0EC5" w14:textId="0D7B0DC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A167B1A" w14:textId="6B29AB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7D5EB3" w14:textId="4C610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004E0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1FCFFEF" w14:textId="0E86E17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1F340DA" w14:textId="49CEA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0BBA8C" w14:textId="59121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BEFD3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06406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FE1026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1A28CE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25636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36480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5C1F9A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4049B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FCA0F84" w14:textId="04927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9DD22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93F0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F7402D8" w14:textId="02EED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CB48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9469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5ADACCF" w14:textId="7952F4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7A28F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9C0C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C92F97E" w14:textId="57AE3E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89E1F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8295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6BD704C" w14:textId="16AFE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90A7B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0AF5A3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22599F8" w14:textId="4DA798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37E2C7B" w14:textId="77777777" w:rsidR="00944C3D" w:rsidRDefault="00944C3D" w:rsidP="00944C3D">
      <w:pPr>
        <w:rPr>
          <w:sz w:val="22"/>
          <w:szCs w:val="22"/>
        </w:rPr>
      </w:pPr>
    </w:p>
    <w:p w14:paraId="7A7D5C32" w14:textId="77777777" w:rsidR="00944C3D" w:rsidRDefault="00944C3D" w:rsidP="00944C3D">
      <w:pPr>
        <w:rPr>
          <w:sz w:val="22"/>
          <w:szCs w:val="22"/>
        </w:rPr>
      </w:pPr>
    </w:p>
    <w:p w14:paraId="3646F17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AAAFDA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CD30208" w14:textId="09562ADF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601D6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8E03F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63B58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CB69A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F87B30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FA1CF3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D9741D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EC53B7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F0592F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3EBE91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C5AC1A6" w14:textId="6A0C8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C3B50D" w14:textId="7BEC4D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1143C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3E395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CF1CB10" w14:textId="0D3F0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080E16" w14:textId="172E4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34E79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61DE5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19BA086" w14:textId="3B308A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6A0454" w14:textId="0F7EC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4786D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8A4E32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8ABD09F" w14:textId="062381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26F4219" w14:textId="5C545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38C2F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00D6E3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E4A8BC6" w14:textId="45DD77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E10990" w14:textId="787E8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43258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9C35B3" w14:textId="6F42C23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FC5082B" w14:textId="2AC67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D72214" w14:textId="60068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E89EF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7041BE3" w14:textId="415F9B4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3AEBDDD" w14:textId="5CDFB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1B69E6D" w14:textId="1F571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26CB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49D9A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3C3C799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330445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DB9D76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D896D8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392A68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712492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38C9A09" w14:textId="39633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FE0857" w14:textId="0F366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8883D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C0A85D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ABD8749" w14:textId="1C6C8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FBD0DE" w14:textId="6601C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C05CC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6372C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DB97A3B" w14:textId="283F25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F9308AB" w14:textId="4EB8E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34361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B494F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6C38A92" w14:textId="5E455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A7B76B" w14:textId="1F6AC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2C001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0B4533" w14:textId="20FFFE2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46AAE9D" w14:textId="07A63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B984E4" w14:textId="712DF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A3B29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0C1CFD" w14:textId="31AE9AE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1C0FD62" w14:textId="5F184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3C592F6" w14:textId="4356F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5D510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C075925" w14:textId="0A74540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0F3B7CF" w14:textId="7F0A2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DF5219" w14:textId="648AB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93892" w:rsidRPr="004A79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F9C8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86984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B8DA9BF" w14:textId="30C0B91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4B5F4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6562D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38E0C61" w14:textId="6C8A936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B7DAE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8E912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B63DC49" w14:textId="1B46D381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106C9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6038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6979A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36D4E4B" w14:textId="77777777" w:rsidR="00944C3D" w:rsidRPr="003607F0" w:rsidRDefault="00944C3D" w:rsidP="00944C3D"/>
    <w:p w14:paraId="63615D6C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3C79F" w14:textId="77777777" w:rsidR="007F3099" w:rsidRDefault="007F3099">
      <w:r>
        <w:separator/>
      </w:r>
    </w:p>
  </w:endnote>
  <w:endnote w:type="continuationSeparator" w:id="0">
    <w:p w14:paraId="10DBE5B6" w14:textId="77777777" w:rsidR="007F3099" w:rsidRDefault="007F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668CD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99F58E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5A9C3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61E8B4F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E59D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EC99720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D81DA" w14:textId="77777777" w:rsidR="007F3099" w:rsidRDefault="007F3099">
      <w:r>
        <w:separator/>
      </w:r>
    </w:p>
  </w:footnote>
  <w:footnote w:type="continuationSeparator" w:id="0">
    <w:p w14:paraId="5AEA31B0" w14:textId="77777777" w:rsidR="007F3099" w:rsidRDefault="007F3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046412">
    <w:abstractNumId w:val="13"/>
  </w:num>
  <w:num w:numId="2" w16cid:durableId="1209879048">
    <w:abstractNumId w:val="17"/>
  </w:num>
  <w:num w:numId="3" w16cid:durableId="479540135">
    <w:abstractNumId w:val="8"/>
  </w:num>
  <w:num w:numId="4" w16cid:durableId="511267377">
    <w:abstractNumId w:val="7"/>
  </w:num>
  <w:num w:numId="5" w16cid:durableId="11109008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676926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5602116">
    <w:abstractNumId w:val="20"/>
  </w:num>
  <w:num w:numId="8" w16cid:durableId="235480083">
    <w:abstractNumId w:val="10"/>
  </w:num>
  <w:num w:numId="9" w16cid:durableId="1564873091">
    <w:abstractNumId w:val="0"/>
  </w:num>
  <w:num w:numId="10" w16cid:durableId="2018994221">
    <w:abstractNumId w:val="19"/>
  </w:num>
  <w:num w:numId="11" w16cid:durableId="2094890518">
    <w:abstractNumId w:val="6"/>
  </w:num>
  <w:num w:numId="12" w16cid:durableId="75708241">
    <w:abstractNumId w:val="9"/>
  </w:num>
  <w:num w:numId="13" w16cid:durableId="176426589">
    <w:abstractNumId w:val="12"/>
  </w:num>
  <w:num w:numId="14" w16cid:durableId="293172188">
    <w:abstractNumId w:val="15"/>
  </w:num>
  <w:num w:numId="15" w16cid:durableId="1286886895">
    <w:abstractNumId w:val="14"/>
  </w:num>
  <w:num w:numId="16" w16cid:durableId="1629582056">
    <w:abstractNumId w:val="2"/>
  </w:num>
  <w:num w:numId="17" w16cid:durableId="946816373">
    <w:abstractNumId w:val="4"/>
  </w:num>
  <w:num w:numId="18" w16cid:durableId="1522277668">
    <w:abstractNumId w:val="11"/>
  </w:num>
  <w:num w:numId="19" w16cid:durableId="646399759">
    <w:abstractNumId w:val="5"/>
  </w:num>
  <w:num w:numId="20" w16cid:durableId="475419214">
    <w:abstractNumId w:val="18"/>
  </w:num>
  <w:num w:numId="21" w16cid:durableId="1840609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49"/>
    <w:docVar w:name="arg2" w:val="Driver=asa17;DBF=D:\anasoft\data\tebys.db;DBN=tebys;ENG=SQL17;commlinks=TCPIP{ip=192.168.1.241};uid=hromnikova;con=finus(12.0);pwd=488300282956Vaveto1"/>
    <w:docVar w:name="arg3" w:val="591418"/>
    <w:docVar w:name="arg4" w:val="C:\Users\HROMNI~1.TEB\AppData\Local\Temp\15243969.doc"/>
    <w:docVar w:name="arg5" w:val="5"/>
  </w:docVars>
  <w:rsids>
    <w:rsidRoot w:val="00293892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93892"/>
    <w:rsid w:val="002B12D5"/>
    <w:rsid w:val="002C5CE4"/>
    <w:rsid w:val="002D0906"/>
    <w:rsid w:val="002E4E32"/>
    <w:rsid w:val="002F002B"/>
    <w:rsid w:val="002F1265"/>
    <w:rsid w:val="002F24B7"/>
    <w:rsid w:val="002F64E6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3099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29816"/>
  <w15:docId w15:val="{9DCB4ECB-F581-4159-9C63-2636C1A8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2026-03-19T11:30:00Z</dcterms:created>
  <dcterms:modified xsi:type="dcterms:W3CDTF">2026-03-19T11:31:00Z</dcterms:modified>
</cp:coreProperties>
</file>