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7DF42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2E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06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A5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89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AE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89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97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DA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1C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24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C4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1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65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C6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86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75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25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18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7F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D3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FC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70C08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04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09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BE5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0D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0DD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CC6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511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0D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84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159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520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7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01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A2D6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E0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339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152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DF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E0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6A9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B0C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D1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F9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C82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B1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D5A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37F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069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032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323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E7D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6C7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80F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6CF6C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82F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3D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AAC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84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68D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E2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D44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13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D8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3E0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1F2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5CB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C26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ADE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099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B9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DA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825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05F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D48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334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221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1B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944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B31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518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5FD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7F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2E7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E1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E9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BDC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5D6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6EACF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D31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D73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95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1F24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697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326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E1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656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EDDC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C2E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15B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CF4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EDF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F6A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A0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5D6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B50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D08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AE2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CE0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E1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5F6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0DC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786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37F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C71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56C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700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14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46E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CD6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0F1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3E9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793E7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930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7C9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F2D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DF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CD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ACD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AE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ED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61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50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4B3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3DB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3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9C2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7E4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A49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C03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5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0CB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54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0C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91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1E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A7D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08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65C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152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FF7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9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2EC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F86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7EB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11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08365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53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76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7B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29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16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09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94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B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75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D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8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10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F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A1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FE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5B8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AA1D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68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2E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7C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0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1D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1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44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73A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F74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B92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79F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3B7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112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B14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238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7C9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38C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DF1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AEAB5D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11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62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AF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34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BDA0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3A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04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9C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19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AA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B1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D5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CA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F7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19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97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C7B78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7D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3A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9C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14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66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89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56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6F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32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81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FA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F4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5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3E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68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A6FD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0E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28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72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6D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FD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4A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EC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AD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C4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DF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9B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27B2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5D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C7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34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E9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42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D5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99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7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74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A4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42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FD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E8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49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16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0534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E2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CC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04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E7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2F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FF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B6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FDEA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E238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EBE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94FDB8" w14:textId="45045E5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5E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37C5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5E6E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808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78F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641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3C0B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48E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07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5F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23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4E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E1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0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C79D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DB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49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C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2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1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E3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8E0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A6E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7A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57FD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8AE23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D8AE234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6B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16C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506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94C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C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49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50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C8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9E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E8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6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E0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89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50FFF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EF5F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33E5C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7DD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1C0F9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E1C0F9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6AA3A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56AA3A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DCE1A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3DCE1A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65272C" w14:textId="68B0F537" w:rsidR="000B647F" w:rsidRDefault="000B647F" w:rsidP="00944C3D">
                                  <w:fldSimple w:instr=" MERGEFIELD  aDMOD  \* MERGEFORMAT ">
                                    <w:r w:rsidR="00470A37" w:rsidRPr="00470A3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C65272C" w14:textId="68B0F537" w:rsidR="000B647F" w:rsidRDefault="000B647F" w:rsidP="00944C3D">
                            <w:fldSimple w:instr=" MERGEFIELD  aDMOD  \* MERGEFORMAT ">
                              <w:r w:rsidR="00470A37" w:rsidRPr="00470A3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D81E3" w14:textId="2919600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0A37" w:rsidRPr="00113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5BD81E3" w14:textId="2919600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0A37" w:rsidRPr="00113A3E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D8AB01" w14:textId="22601368" w:rsidR="000B647F" w:rsidRDefault="000B647F" w:rsidP="00944C3D">
                                  <w:fldSimple w:instr=" MERGEFIELD  aDRDO  \* MERGEFORMAT ">
                                    <w:r w:rsidR="00470A37" w:rsidRPr="00470A3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6D8AB01" w14:textId="22601368" w:rsidR="000B647F" w:rsidRDefault="000B647F" w:rsidP="00944C3D">
                            <w:fldSimple w:instr=" MERGEFIELD  aDRDO  \* MERGEFORMAT ">
                              <w:r w:rsidR="00470A37" w:rsidRPr="00470A37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C3BB3C" w14:textId="27D4FDC7" w:rsidR="000B647F" w:rsidRDefault="000B647F" w:rsidP="00944C3D">
                                  <w:fldSimple w:instr=" MERGEFIELD  aDMDO  \* MERGEFORMAT ">
                                    <w:r w:rsidR="00470A37" w:rsidRPr="00470A3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5C3BB3C" w14:textId="27D4FDC7" w:rsidR="000B647F" w:rsidRDefault="000B647F" w:rsidP="00944C3D">
                            <w:fldSimple w:instr=" MERGEFIELD  aDMDO  \* MERGEFORMAT ">
                              <w:r w:rsidR="00470A37" w:rsidRPr="00470A3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56ECCA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6AD8FD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B74D46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586C4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2586C4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C963E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1C963E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6F62C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F6F62C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05F048" w14:textId="1DE9A837" w:rsidR="000B647F" w:rsidRDefault="000B647F" w:rsidP="00944C3D">
                                  <w:fldSimple w:instr=" MERGEFIELD  aDRDOo  \* MERGEFORMAT ">
                                    <w:r w:rsidR="00470A37" w:rsidRPr="00470A3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205F048" w14:textId="1DE9A837" w:rsidR="000B647F" w:rsidRDefault="000B647F" w:rsidP="00944C3D">
                            <w:fldSimple w:instr=" MERGEFIELD  aDRDOo  \* MERGEFORMAT ">
                              <w:r w:rsidR="00470A37" w:rsidRPr="00470A3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33E210" w14:textId="0EB5386B" w:rsidR="000B647F" w:rsidRDefault="000B647F" w:rsidP="00944C3D">
                                  <w:fldSimple w:instr=" MERGEFIELD  aDMDO  \* MERGEFORMAT ">
                                    <w:r w:rsidR="00470A37" w:rsidRPr="00470A3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C33E210" w14:textId="0EB5386B" w:rsidR="000B647F" w:rsidRDefault="000B647F" w:rsidP="00944C3D">
                            <w:fldSimple w:instr=" MERGEFIELD  aDMDO  \* MERGEFORMAT ">
                              <w:r w:rsidR="00470A37" w:rsidRPr="00470A3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220A0C" w14:textId="468812B4" w:rsidR="000B647F" w:rsidRDefault="000B647F" w:rsidP="00944C3D">
                                  <w:fldSimple w:instr=" MERGEFIELD  aDRODo  \* MERGEFORMAT ">
                                    <w:r w:rsidR="00470A37" w:rsidRPr="00470A3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1220A0C" w14:textId="468812B4" w:rsidR="000B647F" w:rsidRDefault="000B647F" w:rsidP="00944C3D">
                            <w:fldSimple w:instr=" MERGEFIELD  aDRODo  \* MERGEFORMAT ">
                              <w:r w:rsidR="00470A37" w:rsidRPr="00470A3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F4E6D8" w14:textId="4EA6DBC3" w:rsidR="000B647F" w:rsidRDefault="000B647F" w:rsidP="00944C3D">
                                  <w:fldSimple w:instr=" MERGEFIELD  aDMOD  \* MERGEFORMAT ">
                                    <w:r w:rsidR="00470A37" w:rsidRPr="00470A3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BF4E6D8" w14:textId="4EA6DBC3" w:rsidR="000B647F" w:rsidRDefault="000B647F" w:rsidP="00944C3D">
                            <w:fldSimple w:instr=" MERGEFIELD  aDMOD  \* MERGEFORMAT ">
                              <w:r w:rsidR="00470A37" w:rsidRPr="00470A3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C06037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DC0742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6484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33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3FBF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88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8A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1A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91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0C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32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50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32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84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9D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1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34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35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9A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AF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D3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77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9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35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13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12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D2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19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B9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4826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17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129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380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95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2E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E5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C5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E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B0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63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1A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DA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48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FB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22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22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4A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24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A0D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2E08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D786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213C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019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F526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8DF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F7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42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35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68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8B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AC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43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53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B7EA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80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92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62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7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B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B7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C9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2C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C9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46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FA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FE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C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E3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93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F5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A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78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C8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D4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354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B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87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BD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DD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E3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92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4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C4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584B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04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DA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6F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B9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A8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29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3C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C5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C7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67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9E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66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67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2B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3A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B5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E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C1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37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6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649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B9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4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5D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49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6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AF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BB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8614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9E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F5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DD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D3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8B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71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77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74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8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16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BA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03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FF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FD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5F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6F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2F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00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2F1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C75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DEE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CCA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958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96D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A86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21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B3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C1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7A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E0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E2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73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0B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E1EB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48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8F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F8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60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69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BD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97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C6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94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E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30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96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83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FD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A3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6A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85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0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BE2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AC8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6D7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8EC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E0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77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861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32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9D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EAFD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5F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8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C3533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1C3533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E4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74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7C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4A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35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EA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71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D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44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F0066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BF0066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B2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AC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6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04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B3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3D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EB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62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45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6B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9E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70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C1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07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93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E6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48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2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5F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CD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EA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07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1E5B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598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CA3B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6A1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E0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FDE8E6" w14:textId="598321C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0A37" w:rsidRPr="00113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31202811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BFDE8E6" w14:textId="598321C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0A37" w:rsidRPr="00113A3E">
                              <w:rPr>
                                <w:rFonts w:ascii="Arial" w:hAnsi="Arial" w:cs="Arial"/>
                                <w:noProof/>
                              </w:rPr>
                              <w:t>31202811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D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93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39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1C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25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9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7D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B8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EE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23874C" w14:textId="445C579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0A37" w:rsidRPr="00113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2021353158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823874C" w14:textId="445C579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0A37" w:rsidRPr="00113A3E">
                              <w:rPr>
                                <w:rFonts w:ascii="Arial" w:hAnsi="Arial" w:cs="Arial"/>
                                <w:noProof/>
                              </w:rPr>
                              <w:t>2021353158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15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DA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E6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40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55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5B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DD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3D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D5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C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36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98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C8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5B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C3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DA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0B26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2D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132D4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03C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1E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81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2E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D2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58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23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10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4E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5E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F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44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8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9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13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A4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E49C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040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17B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B7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5725D1" w14:textId="7A1B24F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0A37" w:rsidRPr="00113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Piaristická 267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F5725D1" w14:textId="7A1B24F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0A37" w:rsidRPr="00113A3E">
                              <w:rPr>
                                <w:rFonts w:ascii="Arial" w:hAnsi="Arial" w:cs="Arial"/>
                                <w:noProof/>
                              </w:rPr>
                              <w:t>SVB Piaristická 267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F8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62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9D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EE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4E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E3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7F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4F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B1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B0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A8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36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92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50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1C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15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5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05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CB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05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96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1F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BE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06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C6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0A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E5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70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A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B5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66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0136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D1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66390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ABD0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E62E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A5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36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E9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9C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0F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DA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28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90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5D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19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BE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CA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4D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9F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37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A2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D6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7A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D4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DF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B1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A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F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5F776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B2F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465216" w14:textId="41ABDCC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0A37" w:rsidRPr="00113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Piaristická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6465216" w14:textId="41ABDCC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0A37" w:rsidRPr="00113A3E">
                              <w:rPr>
                                <w:rFonts w:ascii="Arial" w:hAnsi="Arial" w:cs="Arial"/>
                                <w:noProof/>
                              </w:rPr>
                              <w:t>Piaristická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3B6D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32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B4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3E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C5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A0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8F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2A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B1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B2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42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7C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49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CA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0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C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3E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30639" w14:textId="02C78195" w:rsidR="000B647F" w:rsidRDefault="000B647F" w:rsidP="00944C3D">
                                  <w:fldSimple w:instr=" MERGEFIELD  aSUB_ULICA_CISLO  \* MERGEFORMAT ">
                                    <w:r w:rsidR="00470A37" w:rsidRPr="00470A3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C230639" w14:textId="02C78195" w:rsidR="000B647F" w:rsidRDefault="000B647F" w:rsidP="00944C3D">
                            <w:fldSimple w:instr=" MERGEFIELD  aSUB_ULICA_CISLO  \* MERGEFORMAT ">
                              <w:r w:rsidR="00470A37" w:rsidRPr="00470A37">
                                <w:rPr>
                                  <w:rFonts w:ascii="Arial" w:hAnsi="Arial" w:cs="Arial"/>
                                  <w:noProof/>
                                </w:rPr>
                                <w:t>28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48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C8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A1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4D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0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8C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C038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5BE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1D2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C52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B3A3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79415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A222C" w14:textId="21604E3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0A37" w:rsidRPr="00113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AAA222C" w14:textId="21604E3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0A37" w:rsidRPr="00113A3E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B74616" w14:textId="19CD15A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70A37" w:rsidRPr="00113A3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AB74616" w14:textId="19CD15A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70A37" w:rsidRPr="00113A3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1C05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122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68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7A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B8A5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89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95E1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80EB0A" w14:textId="0E08298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780EB0A" w14:textId="0E08298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45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C1A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C29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2F2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1BC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662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4B6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786C2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7EC23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C9BCF" w14:textId="6A2E892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04C9BCF" w14:textId="6A2E892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27C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F2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25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6B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C2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4E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3F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3D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841D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25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6832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635C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4E689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16E010" w14:textId="16502D8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016E010" w14:textId="16502D8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413F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1EF3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709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13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E0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21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71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6D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3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A7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7B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41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DB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A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F4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D2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B0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30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02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8C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F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84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84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2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BD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D9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C3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A9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68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6047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777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A41EC7" w14:textId="4163F22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70A37">
              <w:rPr>
                <w:rFonts w:ascii="Arial" w:hAnsi="Arial"/>
                <w:lang w:eastAsia="sk-SK"/>
              </w:rPr>
              <w:t>18.3.2026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3D9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38C0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278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1D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51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BB9C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AB9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C55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AA3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CB4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1D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8C2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CE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25D9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5FF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570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C0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228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8AE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ADC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51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5A30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0B3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85F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7F6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ACF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31D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27B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8B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31C4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F7F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662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180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94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93E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56D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E8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D729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5F1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A5D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EDF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950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CA9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946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34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ECC8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727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9C4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3C8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712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292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6E3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AE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2861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CFA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73A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BA3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5BA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E10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DAA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2C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81D9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B1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E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C1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F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CC1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3962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7D8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D9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A9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FF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B7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3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0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4C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81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0D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B3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92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9F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88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D3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51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DF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8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48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7C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E727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AD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ED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4750A5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91B26B0" w14:textId="77777777" w:rsidR="00944C3D" w:rsidRDefault="00944C3D" w:rsidP="00944C3D">
      <w:pPr>
        <w:rPr>
          <w:rFonts w:ascii="Arial" w:hAnsi="Arial"/>
        </w:rPr>
      </w:pPr>
    </w:p>
    <w:p w14:paraId="21A821C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A24A23D" w14:textId="5223049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A70DAEB" w14:textId="24745F2A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68B64A1" w14:textId="1F73923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CA046AF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BC48B6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DECCA2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E23DF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71546E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F251D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80AD5A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013F8A8" w14:textId="5A13D98D" w:rsidR="00944C3D" w:rsidRPr="008D0433" w:rsidRDefault="00470A3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Letaši Ivan</w:t>
            </w:r>
          </w:p>
        </w:tc>
        <w:tc>
          <w:tcPr>
            <w:tcW w:w="3260" w:type="dxa"/>
            <w:vAlign w:val="center"/>
          </w:tcPr>
          <w:p w14:paraId="79373199" w14:textId="533A7F56" w:rsidR="00944C3D" w:rsidRPr="008D0433" w:rsidRDefault="00470A3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5576C2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68E2A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2B260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0328E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E7EA4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198CD6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41CB65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300C0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ED77E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B3CCFE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700829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99EEB78" w14:textId="2FBD3E8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0BC23C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B634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510D74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206CD5" w14:textId="0A14356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0FBE25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27484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F0A9607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00D6E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E63EE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7AB439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82EA05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42A8F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FD18A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4C8D8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0309E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FCA55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403310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21FB2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37D634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0A03E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E8067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F1636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4E41CE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32163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62E0F1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A8DC8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3F57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115C2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094BD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6B03541" w14:textId="445290E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0F7BB8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E21DB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9B7A2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AAA279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CBDF4F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E6BA682" w14:textId="0633FAA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 w:rsidR="00470A37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2DFAFF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A6DFE9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D695BA6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8CD47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63995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2A34FA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D4B6DB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DEDDF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9A2FB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C9A0F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436386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1BE1C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5663A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DDA6A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D97D3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74DFC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5DA89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BD685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6A23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A9168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D1317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564BE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4F803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99FC8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1CC11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CBF41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046AF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2CF9F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22014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3C19F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607F4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A38FC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72A3B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A3070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F5AAA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452F7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DDF9A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64981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D0931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CCC44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6B8A71C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4E92FC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77DBC5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45255C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55A5D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06AE52C" w14:textId="77777777" w:rsidTr="00503750">
        <w:trPr>
          <w:trHeight w:val="302"/>
        </w:trPr>
        <w:tc>
          <w:tcPr>
            <w:tcW w:w="4510" w:type="dxa"/>
          </w:tcPr>
          <w:p w14:paraId="64EFB9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BB9FA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8D92D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EA30E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D5D334" w14:textId="77777777" w:rsidTr="00503750">
        <w:trPr>
          <w:trHeight w:val="302"/>
        </w:trPr>
        <w:tc>
          <w:tcPr>
            <w:tcW w:w="4510" w:type="dxa"/>
          </w:tcPr>
          <w:p w14:paraId="3FE685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91DD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BE7C8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60C81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2271B2" w14:textId="77777777" w:rsidTr="00503750">
        <w:trPr>
          <w:trHeight w:val="302"/>
        </w:trPr>
        <w:tc>
          <w:tcPr>
            <w:tcW w:w="4510" w:type="dxa"/>
          </w:tcPr>
          <w:p w14:paraId="6E146A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03EE1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76AD5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88360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BA528A" w14:textId="77777777" w:rsidTr="00503750">
        <w:trPr>
          <w:trHeight w:val="302"/>
        </w:trPr>
        <w:tc>
          <w:tcPr>
            <w:tcW w:w="4510" w:type="dxa"/>
          </w:tcPr>
          <w:p w14:paraId="0B70A7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BD14B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74137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BEEEB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A61CF5" w14:textId="77777777" w:rsidTr="00503750">
        <w:trPr>
          <w:trHeight w:val="327"/>
        </w:trPr>
        <w:tc>
          <w:tcPr>
            <w:tcW w:w="4510" w:type="dxa"/>
          </w:tcPr>
          <w:p w14:paraId="71FD5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EC2C9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1ACC5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C1BC6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B1BA3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41E0A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A54D04C" w14:textId="2E8CF25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2C7B4B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6CF12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86B433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FFB3E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DA6AED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E8D5D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42D58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F059C3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6C78351" w14:textId="77777777" w:rsidTr="00503750">
        <w:tc>
          <w:tcPr>
            <w:tcW w:w="2302" w:type="dxa"/>
            <w:vAlign w:val="center"/>
          </w:tcPr>
          <w:p w14:paraId="1546C8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78559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1B4DB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262F5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96424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1CE81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A5DAB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67F25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8D88F9D" w14:textId="77777777" w:rsidTr="00503750">
        <w:tc>
          <w:tcPr>
            <w:tcW w:w="15593" w:type="dxa"/>
            <w:gridSpan w:val="8"/>
            <w:vAlign w:val="center"/>
          </w:tcPr>
          <w:p w14:paraId="5F05B4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B10F05" w14:textId="77777777" w:rsidTr="00503750">
        <w:tc>
          <w:tcPr>
            <w:tcW w:w="2302" w:type="dxa"/>
            <w:vAlign w:val="center"/>
          </w:tcPr>
          <w:p w14:paraId="270A6B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5D580F1" w14:textId="0EEB70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C07A9C" w14:textId="577660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CA370" w14:textId="540679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86E7C3" w14:textId="48C832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760925" w14:textId="7A403F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499A18" w14:textId="689502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A979C4" w14:textId="3A2553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3CAB3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A9A2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64593C7" w14:textId="18D52B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4305DF" w14:textId="70D48C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4507E9" w14:textId="5AE26E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4D75ED" w14:textId="7D97F9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B1B761" w14:textId="5C6B8A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4B324" w14:textId="56E3E8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E9610B" w14:textId="033A2A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B959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D81AD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2F59A98" w14:textId="75BD4B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387C22" w14:textId="54A606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FEDFB2" w14:textId="7A0B34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89B1C" w14:textId="04F299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C36D25" w14:textId="0045FC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3EF48A" w14:textId="1BD81D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3832A4" w14:textId="6DC5AE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CA08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A7B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36381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B6C43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72C9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9D71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10BD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5568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84BB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0A37B0" w14:textId="77777777" w:rsidTr="00503750">
        <w:tc>
          <w:tcPr>
            <w:tcW w:w="2302" w:type="dxa"/>
            <w:vAlign w:val="center"/>
          </w:tcPr>
          <w:p w14:paraId="7C469E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C3E5734" w14:textId="7B4CFD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A442BA" w14:textId="427BC2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A0B56F" w14:textId="0513D8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D3153" w14:textId="75321A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A1A5D" w14:textId="5C47A9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123A20" w14:textId="46CEFC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CBD63" w14:textId="4D9CDD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388F2" w14:textId="77777777" w:rsidTr="00503750">
        <w:tc>
          <w:tcPr>
            <w:tcW w:w="15593" w:type="dxa"/>
            <w:gridSpan w:val="8"/>
            <w:vAlign w:val="center"/>
          </w:tcPr>
          <w:p w14:paraId="380721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9B32CF8" w14:textId="77777777" w:rsidTr="00503750">
        <w:tc>
          <w:tcPr>
            <w:tcW w:w="2302" w:type="dxa"/>
            <w:vAlign w:val="center"/>
          </w:tcPr>
          <w:p w14:paraId="10C96E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8DD7C9" w14:textId="207C7B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9BEF11" w14:textId="5520C4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2F5018" w14:textId="297819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0784A" w14:textId="31164F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3AB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C0F7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D5949D" w14:textId="2D9E86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D6996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9D0E9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E8A8CF1" w14:textId="62FF80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4DC9E0" w14:textId="684239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6656D" w14:textId="0F2DB5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ADD246" w14:textId="571A3F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8B2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A047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E2E778" w14:textId="1BBC93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2143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C797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1071612" w14:textId="4BE94C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E65C00" w14:textId="3D4C0F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42CF7" w14:textId="62C745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1DD137" w14:textId="704B75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F006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280B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570CC7" w14:textId="4C12EC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724A28" w14:textId="77777777" w:rsidTr="00503750">
        <w:tc>
          <w:tcPr>
            <w:tcW w:w="2302" w:type="dxa"/>
            <w:vAlign w:val="center"/>
          </w:tcPr>
          <w:p w14:paraId="0A1DB4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0971A44" w14:textId="5455D8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D76158" w14:textId="22FE89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BE411C" w14:textId="0D3963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4CEB3" w14:textId="3E3444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A88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3145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564A6F" w14:textId="545762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0B0D0A" w14:textId="77777777" w:rsidTr="00503750">
        <w:tc>
          <w:tcPr>
            <w:tcW w:w="15593" w:type="dxa"/>
            <w:gridSpan w:val="8"/>
            <w:vAlign w:val="center"/>
          </w:tcPr>
          <w:p w14:paraId="6C93C5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603D64E" w14:textId="77777777" w:rsidTr="00503750">
        <w:tc>
          <w:tcPr>
            <w:tcW w:w="2302" w:type="dxa"/>
            <w:vAlign w:val="center"/>
          </w:tcPr>
          <w:p w14:paraId="4F003C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71B3548" w14:textId="36266E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D7E585" w14:textId="3A82C5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8CFB66" w14:textId="68D440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958154" w14:textId="06DAA9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F1E00" w14:textId="6C226C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EBF76" w14:textId="705ACA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40D6D" w14:textId="4A54CD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7318A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C4141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E80A346" w14:textId="6A0206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0474CB" w14:textId="48B797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016AB5" w14:textId="6CAA24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78F39" w14:textId="49EFBA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EE6614" w14:textId="4ACB24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CF0E71" w14:textId="3D6832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9E495" w14:textId="3E8E1E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08ED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F8651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EF48577" w14:textId="5B8508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B0F2E3" w14:textId="312D13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29AF9" w14:textId="2B5C52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E01841" w14:textId="0A7571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0F2844" w14:textId="5F83A3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888A73" w14:textId="42ED86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343E23" w14:textId="624B1B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C542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0B3DA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ECF0353" w14:textId="29BA78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BF79CB" w14:textId="30623D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B03724" w14:textId="06EEAE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40241E" w14:textId="4937F2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B643AD" w14:textId="7AE759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4F2733" w14:textId="4A6547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9FCA2F" w14:textId="1890CF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A8334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0D619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70FC40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FC2F9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5DC9A37" w14:textId="2E92F4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151C66" w14:textId="0B0E83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EF6EE3" w14:textId="2EAB40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7DE1A5" w14:textId="2B63A6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62EFD" w14:textId="3B2036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8574A8" w14:textId="160532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D91537" w14:textId="58EC1A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BC9C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2E14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88FBF5B" w14:textId="3550BF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ACE61D" w14:textId="40DD8D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04E17F" w14:textId="1A9912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4B7B75" w14:textId="5842E7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CC2BCA" w14:textId="5F4397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8E0FD" w14:textId="24035E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C2672" w14:textId="2BA2C3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F842D7" w14:textId="77777777" w:rsidR="00944C3D" w:rsidRDefault="00944C3D" w:rsidP="00944C3D">
      <w:pPr>
        <w:rPr>
          <w:rFonts w:ascii="Arial" w:hAnsi="Arial"/>
          <w:b/>
        </w:rPr>
      </w:pPr>
    </w:p>
    <w:p w14:paraId="5A28F56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B541433" w14:textId="77777777" w:rsidTr="00503750">
        <w:tc>
          <w:tcPr>
            <w:tcW w:w="1944" w:type="dxa"/>
            <w:vAlign w:val="center"/>
          </w:tcPr>
          <w:p w14:paraId="705ADB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8A416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A0B3A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BC833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A6111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8E3A4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01C58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A6FE6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1F91D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CECC6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27707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B59B3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BE0D1AB" w14:textId="77777777" w:rsidTr="00503750">
        <w:tc>
          <w:tcPr>
            <w:tcW w:w="15685" w:type="dxa"/>
            <w:gridSpan w:val="12"/>
            <w:vAlign w:val="center"/>
          </w:tcPr>
          <w:p w14:paraId="5397A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11A437" w14:textId="77777777" w:rsidTr="00503750">
        <w:tc>
          <w:tcPr>
            <w:tcW w:w="1944" w:type="dxa"/>
            <w:vAlign w:val="center"/>
          </w:tcPr>
          <w:p w14:paraId="7AD883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F2B8C7C" w14:textId="5BF0F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B968DC" w14:textId="759C3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F88467" w14:textId="6E6BD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FC645F" w14:textId="46FEA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A35B37" w14:textId="5667C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EF2A7E" w14:textId="3BDC8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3DF1A1" w14:textId="045DB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6B5666" w14:textId="34493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DE67A4" w14:textId="0367B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3AB74D" w14:textId="18408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96CBB5" w14:textId="366BC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5B1D8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3D594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39E31F6" w14:textId="0A205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EF5F6C" w14:textId="62AF7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2C566D" w14:textId="7468B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FC632C" w14:textId="47195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756514" w14:textId="2E9C7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B37ECB" w14:textId="4D63E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13F303" w14:textId="17442F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5E7595" w14:textId="41FFD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D1B782" w14:textId="6333D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79E307" w14:textId="62C86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072D21" w14:textId="322854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26CEC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C89D7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F12DBF0" w14:textId="0ADBF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8C3012" w14:textId="01F55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1D10FB" w14:textId="35727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216359" w14:textId="0E68EF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ED11F8" w14:textId="1F795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D71941" w14:textId="47413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F0BB5D" w14:textId="5A103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50B615" w14:textId="6E9B1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65E832" w14:textId="0D348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899238" w14:textId="501C3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BB2FD5" w14:textId="4E069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5747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2D77E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0158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73B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DF5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AD65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B2D1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B221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5A9C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CF6E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815A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240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F0D5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6503313" w14:textId="77777777" w:rsidTr="00503750">
        <w:tc>
          <w:tcPr>
            <w:tcW w:w="1944" w:type="dxa"/>
            <w:vAlign w:val="center"/>
          </w:tcPr>
          <w:p w14:paraId="6C8263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2B7221" w14:textId="3DE35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AC6396C" w14:textId="74F1B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95D17C" w14:textId="07B23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922F14" w14:textId="773C87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24F279" w14:textId="3798B5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76FA07" w14:textId="364FE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62B1DC" w14:textId="1DC8E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4E4486" w14:textId="5F190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A7AF68" w14:textId="6992A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0103BF" w14:textId="78159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F97D7E" w14:textId="1CBC2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020A0B" w14:textId="77777777" w:rsidTr="00503750">
        <w:tc>
          <w:tcPr>
            <w:tcW w:w="15685" w:type="dxa"/>
            <w:gridSpan w:val="12"/>
            <w:vAlign w:val="center"/>
          </w:tcPr>
          <w:p w14:paraId="6DC433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8483759" w14:textId="77777777" w:rsidTr="00503750">
        <w:tc>
          <w:tcPr>
            <w:tcW w:w="1944" w:type="dxa"/>
            <w:vAlign w:val="center"/>
          </w:tcPr>
          <w:p w14:paraId="384811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FE57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CC6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34A9CA" w14:textId="6555D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62AE2E" w14:textId="6E957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C10808" w14:textId="389B4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5DF544" w14:textId="57E5F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973428" w14:textId="03BD1A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B89F26" w14:textId="07D67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BE4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8E4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FDF260" w14:textId="07D44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8D38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5802F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A8E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D78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AA4F05" w14:textId="54567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A635A8" w14:textId="2F5DB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652267" w14:textId="11EEB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E5C858" w14:textId="488C1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43CCC7" w14:textId="00B7D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13F564" w14:textId="7A795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B9C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A07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44458A0" w14:textId="6DBA0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4B904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6A7E7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262D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62D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682C9F" w14:textId="4B4F84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849239" w14:textId="26915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EA72F7" w14:textId="2B20E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495AE7" w14:textId="6DBD8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311C6B" w14:textId="42BE8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1C202C" w14:textId="466B8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0AE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E98D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8AEB467" w14:textId="0AEED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4D10C" w14:textId="77777777" w:rsidTr="00503750">
        <w:tc>
          <w:tcPr>
            <w:tcW w:w="1944" w:type="dxa"/>
            <w:vAlign w:val="center"/>
          </w:tcPr>
          <w:p w14:paraId="5AEA20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2F53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0BE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ECBBC7" w14:textId="139B6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ECAE50" w14:textId="20942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E817EB" w14:textId="661CD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EA5895" w14:textId="0FC29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55072C" w14:textId="2DC0E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0101EB" w14:textId="672A9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B37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63F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E55183" w14:textId="45A9B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793381" w14:textId="77777777" w:rsidTr="00503750">
        <w:tc>
          <w:tcPr>
            <w:tcW w:w="15685" w:type="dxa"/>
            <w:gridSpan w:val="12"/>
            <w:vAlign w:val="center"/>
          </w:tcPr>
          <w:p w14:paraId="4084BD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6E755D4" w14:textId="77777777" w:rsidTr="00503750">
        <w:tc>
          <w:tcPr>
            <w:tcW w:w="1944" w:type="dxa"/>
            <w:vAlign w:val="center"/>
          </w:tcPr>
          <w:p w14:paraId="27B9B6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A90A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030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349988" w14:textId="7D811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F2F63B" w14:textId="1DF16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DD3124" w14:textId="23290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B307A6" w14:textId="70CBF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392F6B" w14:textId="26336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DCD39E" w14:textId="22485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AF33A3" w14:textId="36D03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5CB987" w14:textId="7E0D7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462431" w14:textId="7C838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593E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3D45A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49C8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EFC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B0ED3C" w14:textId="064BA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89FCED" w14:textId="53293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B8D9AD" w14:textId="43958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83A9ED" w14:textId="54970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1AA809" w14:textId="7D7EF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AD5149" w14:textId="6D987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144CA4" w14:textId="5E98C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CCF171" w14:textId="293D2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5748ED" w14:textId="34131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927D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656C1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55D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FE9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26B244" w14:textId="1029F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91D0CA" w14:textId="67BEA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03B969" w14:textId="74894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ECDDCA" w14:textId="07906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0576E8" w14:textId="565D3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AF8B07" w14:textId="18894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75895A" w14:textId="124E7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22F432" w14:textId="6B3AF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FF0C57" w14:textId="61C97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C398B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9CA52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D83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7EB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85616C" w14:textId="73239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F7664A" w14:textId="29D2D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1C210B" w14:textId="308C5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2C55B9" w14:textId="33A2D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E172EB" w14:textId="0DA14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02A3F8" w14:textId="61B20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595203" w14:textId="7E447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AC0CAA" w14:textId="53EEA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6EABDA" w14:textId="6B904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9877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7C6B2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13D374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48E29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CCDD066" w14:textId="14943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C0D655" w14:textId="57531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EB6FB1" w14:textId="5F1BE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28BA08" w14:textId="13121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75B1DB" w14:textId="5CDC4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34D615" w14:textId="1CFBD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05ADF5" w14:textId="38864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EF7108" w14:textId="275C0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D048BA" w14:textId="05569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82D51F" w14:textId="59F45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36E006" w14:textId="26B22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664CB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47D49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759BE9" w14:textId="2D836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EAE2A2" w14:textId="427CA9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05220A" w14:textId="38618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F7B485" w14:textId="5667E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538D2" w14:textId="66235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F19658" w14:textId="6B2F9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21A7CD" w14:textId="204F8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2F4AA6" w14:textId="35C87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FA0B7" w14:textId="3306B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D5613A" w14:textId="50BFE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FFB241" w14:textId="3A297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9914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B118D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131DB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F0C800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967CA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DBD37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6168D9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D9819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F22D3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FF9B5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A419C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21587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7A72D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EF789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9747A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ED036A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893F4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F13CE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A8CC7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B85AE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F9AEF0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98424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4D8511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50443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39FE366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45CFED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4DFD5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A1932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D6AB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7E378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C9D31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56E9F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B6935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97F1C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727F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F8E6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3EE6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0ED64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4AE1C9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43E4E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56140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EED78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73BA4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62EDE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F1FDE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8B6094F" w14:textId="77777777" w:rsidTr="00503750">
        <w:trPr>
          <w:trHeight w:val="1073"/>
        </w:trPr>
        <w:tc>
          <w:tcPr>
            <w:tcW w:w="3614" w:type="dxa"/>
            <w:vMerge/>
          </w:tcPr>
          <w:p w14:paraId="368B9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44DA5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1E3F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0D284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74270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AF44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75451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2946230" w14:textId="77777777" w:rsidTr="00503750">
        <w:trPr>
          <w:trHeight w:val="283"/>
        </w:trPr>
        <w:tc>
          <w:tcPr>
            <w:tcW w:w="3614" w:type="dxa"/>
          </w:tcPr>
          <w:p w14:paraId="3A8FEE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EB4AD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46B1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A473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F4AF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0043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3753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097494" w14:textId="77777777" w:rsidTr="00503750">
        <w:trPr>
          <w:trHeight w:val="283"/>
        </w:trPr>
        <w:tc>
          <w:tcPr>
            <w:tcW w:w="3614" w:type="dxa"/>
          </w:tcPr>
          <w:p w14:paraId="11878D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58AE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D3C5B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F9C56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BB7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0E7C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0C232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85AD4D7" w14:textId="77777777" w:rsidTr="00503750">
        <w:trPr>
          <w:trHeight w:val="283"/>
        </w:trPr>
        <w:tc>
          <w:tcPr>
            <w:tcW w:w="3614" w:type="dxa"/>
          </w:tcPr>
          <w:p w14:paraId="46CA2D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54ACD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1C30A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7B5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9802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9FE3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F9FC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A3FC3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110C2F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38FA300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B1391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8BD43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FE3C7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0672C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132F8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B6F86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07DCC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52195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468F1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22E243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11087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A145AE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3017B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30B8B9F" w14:textId="28394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F8240E" w14:textId="29253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8C305C" w14:textId="3DD1D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281C40" w14:textId="1D261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D0B37E" w14:textId="04BB9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82C65B" w14:textId="3996B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008C3D" w14:textId="04615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10F1AE" w14:textId="5DC0F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AF3C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EF4C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C4AE791" w14:textId="35D01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A27181" w14:textId="0F8CD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934D0" w14:textId="3782E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9BC5F6" w14:textId="7B334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64344" w14:textId="57F7A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4F4A78" w14:textId="54B75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88B01" w14:textId="24E05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295BAF" w14:textId="4F712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114C8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BEC0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ECD782" w14:textId="3ECF8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44F3F" w14:textId="706EA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31067D" w14:textId="7B59E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D2EB1D" w14:textId="503CF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27B31" w14:textId="1E64B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8D07D3" w14:textId="7A3AD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7221C3" w14:textId="7769B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861645" w14:textId="78165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4494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B0B9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AB6C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AFD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464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BDF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96F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923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9FB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641F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66A70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F509B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3819D7F" w14:textId="2CB2A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83F4F1" w14:textId="58C14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58994B" w14:textId="16316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DA09F" w14:textId="5577B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07CD74" w14:textId="2B84B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619EE1" w14:textId="5B8CC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18D902" w14:textId="232A6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49EF34" w14:textId="619A7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BBB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C71DE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FD53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E7373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13D36D5" w14:textId="52BF1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6D4FA9" w14:textId="28D7D9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95EEC5" w14:textId="02239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F5D662" w14:textId="2D2BC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2E26C6" w14:textId="32708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92441D" w14:textId="088CF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4BD045" w14:textId="3232C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81C8B2" w14:textId="3EE70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D877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8B1B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BBBFE5C" w14:textId="60422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19FB64" w14:textId="212FD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CE21CA" w14:textId="13852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322F7" w14:textId="747BF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13CBD" w14:textId="3B724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D404CA" w14:textId="22BA0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C882F6" w14:textId="6DFBF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54FF70" w14:textId="68BBF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79C9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67A7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799E029" w14:textId="774F1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396614" w14:textId="666F8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DD74B" w14:textId="7B109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943C4" w14:textId="3916B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79A925" w14:textId="537E5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5ABC7E" w14:textId="15B72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E159F" w14:textId="6B83C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906B86" w14:textId="3926A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AC34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3E7F7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FAC6CC4" w14:textId="3F29D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D57D10" w14:textId="6FB54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2B8AD5" w14:textId="3E5F3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79D3CF" w14:textId="6EF09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BFA283" w14:textId="3C89D5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A4E3D" w14:textId="05BAE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283B0C" w14:textId="71C12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6E20BD" w14:textId="17AFF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D4BCD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E528C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5FB84F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5CB14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20B08A1" w14:textId="332D8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6D5A9" w14:textId="6BEEF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FB80B" w14:textId="46E0D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545D61" w14:textId="7B8B4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8F34D9" w14:textId="17FF88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B1DCE" w14:textId="4FC2D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E351C9" w14:textId="73A32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C55FDE" w14:textId="11A4C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69B9E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D27DB5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D1708AC" w14:textId="658EF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B4ADC9" w14:textId="308CF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7BE93C" w14:textId="3614D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AF8E51" w14:textId="651E3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3AC5D" w14:textId="0B7F6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285E0D" w14:textId="79BB9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CF2A2" w14:textId="034B3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E52FDB" w14:textId="21ECB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0DA8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05878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92CD76D" w14:textId="7B53E81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8514F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7073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FA77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B77E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6E8A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C390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8607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C900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3336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C309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4DF6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025D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C362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A922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A144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C1C1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3873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C4A0C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459671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4D47AA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672335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571D8A4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062815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ACCBB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B4B3A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00B19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4ED0F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70F6717" w14:textId="77777777" w:rsidTr="00503750">
        <w:trPr>
          <w:trHeight w:val="437"/>
        </w:trPr>
        <w:tc>
          <w:tcPr>
            <w:tcW w:w="2594" w:type="dxa"/>
          </w:tcPr>
          <w:p w14:paraId="0B90EB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1B5406C" w14:textId="0E5F7A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1753F7C" w14:textId="2EAD21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A114020" w14:textId="2830DE7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2D601CA" w14:textId="30EC6A0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9FE0C0" w14:textId="77777777" w:rsidTr="00503750">
        <w:trPr>
          <w:trHeight w:val="420"/>
        </w:trPr>
        <w:tc>
          <w:tcPr>
            <w:tcW w:w="2594" w:type="dxa"/>
          </w:tcPr>
          <w:p w14:paraId="54F2CC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01A99C78" w14:textId="0A8A24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2E44FD4" w14:textId="70AEA05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BD7669C" w14:textId="5A3DE0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18857DF" w14:textId="3DCD705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08C0664" w14:textId="77777777" w:rsidTr="00503750">
        <w:trPr>
          <w:trHeight w:val="630"/>
        </w:trPr>
        <w:tc>
          <w:tcPr>
            <w:tcW w:w="2594" w:type="dxa"/>
          </w:tcPr>
          <w:p w14:paraId="5E7DFE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29237BA" w14:textId="7BCE38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E70AD4A" w14:textId="09F3AC5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3B4DE1B" w14:textId="15825A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CB96CB3" w14:textId="33FCE9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A38F95" w14:textId="77777777" w:rsidTr="00503750">
        <w:trPr>
          <w:trHeight w:val="420"/>
        </w:trPr>
        <w:tc>
          <w:tcPr>
            <w:tcW w:w="2594" w:type="dxa"/>
          </w:tcPr>
          <w:p w14:paraId="36DDEB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A9E21F8" w14:textId="3799807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F8A11B8" w14:textId="39E8BB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ED6859B" w14:textId="20B9E5F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6D042E8" w14:textId="3B5F71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4381A9" w14:textId="77777777" w:rsidTr="00503750">
        <w:trPr>
          <w:trHeight w:val="437"/>
        </w:trPr>
        <w:tc>
          <w:tcPr>
            <w:tcW w:w="2594" w:type="dxa"/>
          </w:tcPr>
          <w:p w14:paraId="33C7FD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1A5BB8AE" w14:textId="566471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BC8B517" w14:textId="16CB382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DD810F0" w14:textId="6B6B5B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50EC25F" w14:textId="741918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62A548" w14:textId="77777777" w:rsidTr="00503750">
        <w:trPr>
          <w:trHeight w:val="420"/>
        </w:trPr>
        <w:tc>
          <w:tcPr>
            <w:tcW w:w="2594" w:type="dxa"/>
          </w:tcPr>
          <w:p w14:paraId="22D237B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75B0431D" w14:textId="258D1F5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60BB55C" w14:textId="2D986E7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A394DC9" w14:textId="26F79C9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369D6CF" w14:textId="7E4829F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96B8C14" w14:textId="77777777" w:rsidR="00944C3D" w:rsidRDefault="00944C3D" w:rsidP="00944C3D">
      <w:pPr>
        <w:rPr>
          <w:rFonts w:ascii="Arial" w:hAnsi="Arial"/>
          <w:b/>
        </w:rPr>
      </w:pPr>
    </w:p>
    <w:p w14:paraId="3DE9BBB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4F4B57A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AD293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B6214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CB76E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4290F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263972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A51452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AE2CE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2A2670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FBB14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715CC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9D22DB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AD78A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29E21D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28E68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C4FF6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CBFDA6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14F28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24E44E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5A251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F27AA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58B8E5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5FCEAFB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7387E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D5573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23EF5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A128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F6637C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B467F50" w14:textId="77777777" w:rsidTr="00503750">
        <w:tc>
          <w:tcPr>
            <w:tcW w:w="2835" w:type="dxa"/>
            <w:vAlign w:val="center"/>
          </w:tcPr>
          <w:p w14:paraId="3F77ED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6EB61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EFE33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9136D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95780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CDED2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AF2968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A8EE8D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7868213" w14:textId="05C221F4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38FF2C" w14:textId="6BE3423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A226F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BD551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76A707" w14:textId="1959EE4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ECF44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7868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EB69746" w14:textId="0B9D0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D64080" w14:textId="04DFD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757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DC8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24A579" w14:textId="0C0A4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921A7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56492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E62721D" w14:textId="7E1D3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C08FDD" w14:textId="2B0E6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5BD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332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72F79E" w14:textId="04935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EF7B5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E0D94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A06F3D3" w14:textId="1B921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C4D31F" w14:textId="1D4FD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43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C42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DCC7F2" w14:textId="276C7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B997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35B65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45CBE2A" w14:textId="55965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F82B8C" w14:textId="081D0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AB6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CD5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167C4F" w14:textId="1CB0D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8D1AB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D2B88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A19E266" w14:textId="17FC1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0F1B67" w14:textId="5DCC5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9B0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A88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8B4970" w14:textId="09035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E92A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046AD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2878591" w14:textId="57DD04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1BE691" w14:textId="49109B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6908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83FF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003A05" w14:textId="6852A3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0C08E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5BE344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CE93228" w14:textId="7C5D7D3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9360D9C" w14:textId="77777777" w:rsidR="00944C3D" w:rsidRDefault="00944C3D" w:rsidP="00944C3D">
      <w:pPr>
        <w:rPr>
          <w:rFonts w:ascii="Arial" w:hAnsi="Arial"/>
          <w:b/>
        </w:rPr>
      </w:pPr>
    </w:p>
    <w:p w14:paraId="09B4F4C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F46925E" w14:textId="77777777" w:rsidTr="00503750">
        <w:tc>
          <w:tcPr>
            <w:tcW w:w="2835" w:type="dxa"/>
            <w:vAlign w:val="center"/>
          </w:tcPr>
          <w:p w14:paraId="7E1F98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D197D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5FEA8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59CDE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E16DE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E6762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A65589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169DA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4F3C6C6" w14:textId="3ED89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1D4D69" w14:textId="586E3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2F6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941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F0FEA1" w14:textId="638BE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F3B6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04FE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39C1767" w14:textId="34314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3A9EF0" w14:textId="4CA6C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F03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DAE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E1C27D" w14:textId="1D3CBC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FEB62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C5EF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88B67CC" w14:textId="3CA4C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19EF26" w14:textId="0D0F2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F87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F45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3157B7" w14:textId="3F945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62645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9F22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E0CBF3B" w14:textId="79743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113D68" w14:textId="3B4DD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6DA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703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B63029" w14:textId="02CA9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E650A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1AF65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0E6CBAF" w14:textId="2AD52C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0B917" w14:textId="4393BB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969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1040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897F51" w14:textId="1FF809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BB18EE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5C42B8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9FF710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1C5C9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BDBCA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AD50587" w14:textId="77777777" w:rsidTr="00503750">
        <w:trPr>
          <w:trHeight w:val="699"/>
        </w:trPr>
        <w:tc>
          <w:tcPr>
            <w:tcW w:w="3502" w:type="dxa"/>
            <w:vMerge/>
          </w:tcPr>
          <w:p w14:paraId="67A055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CF5BF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AB69D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2323CF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41FE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3DFD573" w14:textId="2D421FC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D0C76B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ECEF00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C58BE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39D4CE4" w14:textId="4D58445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49B8F2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D2E1F3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3DC27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FECA77E" w14:textId="0B3D0D4B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4E26A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D7004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75106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33A38D3" w14:textId="77777777" w:rsidTr="00503750">
        <w:trPr>
          <w:trHeight w:val="593"/>
        </w:trPr>
        <w:tc>
          <w:tcPr>
            <w:tcW w:w="3497" w:type="dxa"/>
          </w:tcPr>
          <w:p w14:paraId="4F040B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93168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79326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CC46B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A2D5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0E2FAE9" w14:textId="617C8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C09297" w14:textId="10EE2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ACBEA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5ABDEB" w14:textId="6989CB1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34C17A" w14:textId="716D5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EF4EBE" w14:textId="6EB9C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C886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1B727A" w14:textId="5BACB58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036951" w14:textId="3B324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EC2EB3" w14:textId="76B94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900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EC52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1170897" w14:textId="62104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B14B78" w14:textId="290E2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3606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823A88" w14:textId="42D08EF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0C1A38" w14:textId="726D8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56B3A1" w14:textId="2C4FD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19A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AF9BC0" w14:textId="5F62ECE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F6CDD9" w14:textId="23E4F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43C10B" w14:textId="063E0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562FB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960A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F2EAD05" w14:textId="350DD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B0811E" w14:textId="0D03B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31EB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726FAE" w14:textId="05644BB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333005" w14:textId="741D1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C5E011" w14:textId="22C67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388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23988A" w14:textId="1CE9F02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9FAB37" w14:textId="1F334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7848F3" w14:textId="22AB8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F1042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DF19B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8DA98AA" w14:textId="17C98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1F75A5" w14:textId="4EDB7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7FA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38EB0A" w14:textId="7919AF4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9DB22D" w14:textId="28A86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C9567F" w14:textId="67E3A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2D2EF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1110CEE" w14:textId="5E92FEF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29ED7D" w14:textId="1A04E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88A4F6" w14:textId="11A97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6F52AF" w14:textId="77777777" w:rsidR="00944C3D" w:rsidRDefault="00944C3D" w:rsidP="00944C3D">
      <w:pPr>
        <w:rPr>
          <w:rFonts w:ascii="Arial" w:hAnsi="Arial"/>
          <w:b/>
        </w:rPr>
      </w:pPr>
    </w:p>
    <w:p w14:paraId="2BC3D553" w14:textId="77777777" w:rsidR="00944C3D" w:rsidRDefault="00944C3D" w:rsidP="00944C3D">
      <w:pPr>
        <w:rPr>
          <w:rFonts w:ascii="Arial" w:hAnsi="Arial"/>
          <w:b/>
        </w:rPr>
      </w:pPr>
    </w:p>
    <w:p w14:paraId="12DB8B26" w14:textId="77777777" w:rsidR="00944C3D" w:rsidRDefault="00944C3D" w:rsidP="00944C3D">
      <w:pPr>
        <w:rPr>
          <w:rFonts w:ascii="Arial" w:hAnsi="Arial"/>
          <w:b/>
        </w:rPr>
      </w:pPr>
    </w:p>
    <w:p w14:paraId="0B75FAEA" w14:textId="77777777" w:rsidR="00944C3D" w:rsidRDefault="00944C3D" w:rsidP="00944C3D">
      <w:pPr>
        <w:rPr>
          <w:rFonts w:ascii="Arial" w:hAnsi="Arial"/>
          <w:b/>
        </w:rPr>
      </w:pPr>
    </w:p>
    <w:p w14:paraId="482788C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4"/>
        <w:gridCol w:w="1631"/>
        <w:gridCol w:w="1217"/>
        <w:gridCol w:w="1180"/>
        <w:gridCol w:w="1195"/>
        <w:gridCol w:w="1573"/>
      </w:tblGrid>
      <w:tr w:rsidR="00944C3D" w:rsidRPr="00050529" w14:paraId="00A31794" w14:textId="77777777" w:rsidTr="00503750">
        <w:tc>
          <w:tcPr>
            <w:tcW w:w="2622" w:type="dxa"/>
            <w:vAlign w:val="center"/>
          </w:tcPr>
          <w:p w14:paraId="2FB6DC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5318E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92AB6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6B819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FB381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48C1E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E6B2C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09CC3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90144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1E2CE3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BCC2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ECFDAE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0E0F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769F958" w14:textId="4463C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8F9702" w14:textId="39960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A1131A" w14:textId="65A35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668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F29F23" w14:textId="22138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4AD9F" w14:textId="77777777" w:rsidTr="00503750">
        <w:tc>
          <w:tcPr>
            <w:tcW w:w="2622" w:type="dxa"/>
            <w:vAlign w:val="center"/>
          </w:tcPr>
          <w:p w14:paraId="370CC9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0980C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421836B" w14:textId="36C4B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BB8732" w14:textId="60B5A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3E80F9" w14:textId="0966A4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E6B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AF59CC" w14:textId="18AF7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CFDFC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555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EE9BADF" w14:textId="17735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B3041B" w14:textId="0FC2F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B16CD4" w14:textId="0EC2E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A8E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876239" w14:textId="332B6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31262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C7A7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F78C3BC" w14:textId="0FC4D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F9D125" w14:textId="66D18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D96E14" w14:textId="4095E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60D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FE8495" w14:textId="48A58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269088" w14:textId="77777777" w:rsidTr="00503750">
        <w:tc>
          <w:tcPr>
            <w:tcW w:w="2622" w:type="dxa"/>
            <w:vAlign w:val="center"/>
          </w:tcPr>
          <w:p w14:paraId="7891F1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1EB7A79" w14:textId="50F81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13755.00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C63F43" w14:textId="36C2B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10753.00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75B5DE" w14:textId="6333C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429.00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CEF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235953" w14:textId="16E98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24078.00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D1BF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8380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FF51368" w14:textId="0104E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F64F6E" w14:textId="66EF9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51EFD8" w14:textId="76C46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6B3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181150" w14:textId="29A4D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53DF95" w14:textId="77777777" w:rsidTr="00503750">
        <w:tc>
          <w:tcPr>
            <w:tcW w:w="2622" w:type="dxa"/>
            <w:vAlign w:val="center"/>
          </w:tcPr>
          <w:p w14:paraId="1B063D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961EF39" w14:textId="59C0F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233813" w14:textId="2085D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2AE6A0" w14:textId="41AAC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DE6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BCE2C1" w14:textId="5DE8F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275F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BB505F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A3C90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65AA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6451C0E" w14:textId="5E8C7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522B5E" w14:textId="44BE0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56664D" w14:textId="510A2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9F7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C3FFE3" w14:textId="4E81E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2C4D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7E04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D8E3709" w14:textId="08B43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E1FB16" w14:textId="0AE18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6A31EA" w14:textId="13130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09B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B0A810" w14:textId="549E3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5F3F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9D39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CB91FCB" w14:textId="179E1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059911" w14:textId="3F823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CE17B6" w14:textId="72DBC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708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3AC2F4" w14:textId="46EE2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703C7" w14:textId="77777777" w:rsidTr="00503750">
        <w:tc>
          <w:tcPr>
            <w:tcW w:w="2622" w:type="dxa"/>
            <w:vAlign w:val="center"/>
          </w:tcPr>
          <w:p w14:paraId="5C7E19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CA85FD0" w14:textId="12301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70A3FA" w14:textId="09C4E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4F7994" w14:textId="40077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F7C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CF1220" w14:textId="7BCC7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9FD01" w14:textId="77777777" w:rsidTr="00503750">
        <w:tc>
          <w:tcPr>
            <w:tcW w:w="2622" w:type="dxa"/>
            <w:vAlign w:val="center"/>
          </w:tcPr>
          <w:p w14:paraId="0A58E5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F618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607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507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0DE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18C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A99A33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5BB2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ECD809F" w14:textId="515E1B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13755.00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CC1C12" w14:textId="401E9E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10753.00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5D9CE1" w14:textId="460E1F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429.00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5842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72029" w14:textId="1B09FA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24078.00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317DC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67CBE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5E5A77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A07017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9CF045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FB814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5551D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232BE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FAB67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3F862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C87C0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36C7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388A7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FF4F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E6E1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A551B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742B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A190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F3125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4C5B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AADE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027E3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1BF1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6AE9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97FEF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FEAF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1954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1CFFB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068F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999D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32FE2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FE2D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CC74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3A21B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378A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1B70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DC366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FF73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CF39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DD268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D548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F08C2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43DCC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FD3A5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E56AB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BB4E6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B3FF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25757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0D3E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07DB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67BEB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EE3B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25F7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99B67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5598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5E05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90C7E4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A6C3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C65D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1EF7D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5242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A1E9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988CD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5F75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BF34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83B63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E1C0E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5AD8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339C6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C02FD5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8575F25" w14:textId="77777777" w:rsidTr="00503750">
        <w:tc>
          <w:tcPr>
            <w:tcW w:w="2835" w:type="dxa"/>
            <w:vAlign w:val="center"/>
          </w:tcPr>
          <w:p w14:paraId="09BD02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3191F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5D9E6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37D47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82FA9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78DDC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3FFFCBB" w14:textId="77777777" w:rsidTr="00503750">
        <w:tc>
          <w:tcPr>
            <w:tcW w:w="2835" w:type="dxa"/>
            <w:vAlign w:val="center"/>
          </w:tcPr>
          <w:p w14:paraId="3AE9CB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63C94F9" w14:textId="64920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2BE6F4" w14:textId="4ECC0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7F7F5" w14:textId="2A0B7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003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A18F36" w14:textId="442E2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5DD85" w14:textId="77777777" w:rsidTr="00503750">
        <w:tc>
          <w:tcPr>
            <w:tcW w:w="2835" w:type="dxa"/>
            <w:vAlign w:val="center"/>
          </w:tcPr>
          <w:p w14:paraId="1E8F84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2D25251" w14:textId="6C263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AC9B95" w14:textId="68C7C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D978C6" w14:textId="011644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FB2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EE1202" w14:textId="6361B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8CB53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C802E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C914A11" w14:textId="3C58A61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D339DA" w14:textId="1348DA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5F4B92" w14:textId="02268B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E2DE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858D5B" w14:textId="765EBB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F0FFEF6" w14:textId="77777777" w:rsidTr="00503750">
        <w:tc>
          <w:tcPr>
            <w:tcW w:w="2835" w:type="dxa"/>
            <w:vAlign w:val="center"/>
          </w:tcPr>
          <w:p w14:paraId="79112B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2BA7372" w14:textId="3E2A3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EBA744" w14:textId="4AE68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7CC727" w14:textId="65ED7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F0E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1EEA51" w14:textId="34FBE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324C41" w14:textId="77777777" w:rsidTr="00503750">
        <w:tc>
          <w:tcPr>
            <w:tcW w:w="2835" w:type="dxa"/>
            <w:vAlign w:val="center"/>
          </w:tcPr>
          <w:p w14:paraId="23B52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77B85D9" w14:textId="732C3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CAD6DB" w14:textId="02A40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A187AA" w14:textId="0C7E3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DE8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99B7F0" w14:textId="6200C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C26D8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FA419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57FA70A" w14:textId="7583014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382058" w14:textId="69FF766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3DB786" w14:textId="47A8242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B64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692522" w14:textId="645FF35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4111E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BF0CE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033B043" w14:textId="452EE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FDAF8A" w14:textId="318EE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44199F" w14:textId="06A36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97E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330484" w14:textId="43D5B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58652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22D05F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0B5D63E3" w14:textId="77777777" w:rsidTr="00503750">
        <w:tc>
          <w:tcPr>
            <w:tcW w:w="2552" w:type="dxa"/>
            <w:vAlign w:val="center"/>
          </w:tcPr>
          <w:p w14:paraId="7449F6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47007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68D29E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7325F0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1197E5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30D34A6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8CDAF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5CB8494" w14:textId="6911DC0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BA9E68E" w14:textId="1920A72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147.00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FFE7F53" w14:textId="4A7ABF8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147.00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1674D4C" w14:textId="5AA69A3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827C5EA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0CA9AE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49A46CA" w14:textId="54607AE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D9A9EFC" w14:textId="43DEC11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FD1D6BA" w14:textId="55C690E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0278BB7" w14:textId="2450F6E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8E0AB6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E1D538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89C919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61A67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E03F3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5BBDB1B" w14:textId="77777777" w:rsidTr="00503750">
        <w:tc>
          <w:tcPr>
            <w:tcW w:w="4395" w:type="dxa"/>
            <w:vMerge/>
          </w:tcPr>
          <w:p w14:paraId="79899D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F6198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E1DBB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72998E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2D176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8CB1218" w14:textId="27B9B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  <w:lang w:eastAsia="sk-SK"/>
              </w:rPr>
              <w:t>30.00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8219E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CF43CB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1DC91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5BEB1E0" w14:textId="66108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  <w:lang w:eastAsia="sk-SK"/>
              </w:rPr>
              <w:t>-1850.41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BAD11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D81A8D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0CA1E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50ACFFE" w14:textId="401D00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-1820.41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DA23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D551D5F" w14:textId="77777777" w:rsidTr="00503750">
        <w:tc>
          <w:tcPr>
            <w:tcW w:w="4395" w:type="dxa"/>
            <w:vAlign w:val="center"/>
          </w:tcPr>
          <w:p w14:paraId="6237E8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5EE8564" w14:textId="3E0DDC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800BE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22F4A5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5547C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53C4D5F" w14:textId="6ADD7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712F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BB7E92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B4421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FD2B8A1" w14:textId="0307D0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01D7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48FA83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977A9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EA1E56F" w14:textId="765099C4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17084.00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EBB5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6355D4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847A2E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F14DBDF" w14:textId="77777777" w:rsidTr="00503750">
        <w:tc>
          <w:tcPr>
            <w:tcW w:w="4395" w:type="dxa"/>
            <w:vAlign w:val="center"/>
          </w:tcPr>
          <w:p w14:paraId="6F41C1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89F90C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C8255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41EE0F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E43AB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50D29F7" w14:textId="78C523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50FA44C" w14:textId="37EB99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FB0B7F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FA8FF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1658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EE70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73E55E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98E6A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7894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46A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7468F6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D7238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1E45447" w14:textId="4183A27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81F2A6" w14:textId="1E00629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0222AB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8F7B4F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1E52B36" w14:textId="61347A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B79028" w14:textId="729D8F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9CCB2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DC35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ECF3B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5C67600" w14:textId="77777777" w:rsidTr="00503750">
        <w:tc>
          <w:tcPr>
            <w:tcW w:w="1843" w:type="dxa"/>
            <w:vAlign w:val="center"/>
          </w:tcPr>
          <w:p w14:paraId="1B4F91B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695330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4D46E5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498BED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2DD23E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8B735C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797CDF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6F6C6B7" w14:textId="77777777" w:rsidTr="00503750">
        <w:tc>
          <w:tcPr>
            <w:tcW w:w="1843" w:type="dxa"/>
            <w:vAlign w:val="center"/>
          </w:tcPr>
          <w:p w14:paraId="29A980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6B804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81C6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9FE5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62EDF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386D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BA7A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C8CBBA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43239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5DA16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9589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C88F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39BE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5B2B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980F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995457" w14:textId="77777777" w:rsidTr="00503750">
        <w:tc>
          <w:tcPr>
            <w:tcW w:w="1843" w:type="dxa"/>
            <w:vAlign w:val="center"/>
          </w:tcPr>
          <w:p w14:paraId="6E0897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AAE46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D805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605A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77822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DE5A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37D9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B90F53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D456B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B47EA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FA57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E8AC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F34AD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EE2D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49E2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C9FAC9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31B99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4D1BE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7AA7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8A3E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3885AB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0E11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BCDB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4ACDEC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EBE59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E389082" w14:textId="77777777" w:rsidTr="00503750">
        <w:trPr>
          <w:trHeight w:val="664"/>
        </w:trPr>
        <w:tc>
          <w:tcPr>
            <w:tcW w:w="3372" w:type="dxa"/>
          </w:tcPr>
          <w:p w14:paraId="72D3B5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EE72C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59EF5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1FB5AB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B0CB8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2052DD1" w14:textId="2929B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BB7819" w14:textId="73ED5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77F37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D49751" w14:textId="7DB0272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BDE108" w14:textId="78542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6ECB3E" w14:textId="258F4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82991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CC43CCC" w14:textId="417D109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F5D6821" w14:textId="5FAF7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7083F2" w14:textId="7FA86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8D181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D3871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6753C2" w14:textId="6227D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04F08D" w14:textId="2B18A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F30E6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3E29734" w14:textId="653E95D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6CF8619" w14:textId="3EAA0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584F9D" w14:textId="6893F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E93EA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77C737E" w14:textId="2A36E5F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C6755BC" w14:textId="61701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50C02C" w14:textId="05D5A0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14C73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E2B2DD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325A18D" w14:textId="77777777" w:rsidTr="00503750">
        <w:tc>
          <w:tcPr>
            <w:tcW w:w="2835" w:type="dxa"/>
            <w:vAlign w:val="center"/>
          </w:tcPr>
          <w:p w14:paraId="698A9F6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611BD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18EBA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B8FB0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269E2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5DA786B" w14:textId="77777777" w:rsidTr="00503750">
        <w:tc>
          <w:tcPr>
            <w:tcW w:w="2835" w:type="dxa"/>
          </w:tcPr>
          <w:p w14:paraId="65B385F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328776E" w14:textId="1C371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7A911A" w14:textId="2E94C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1D59A1" w14:textId="32407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043E65" w14:textId="21457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879315" w14:textId="77777777" w:rsidTr="00503750">
        <w:tc>
          <w:tcPr>
            <w:tcW w:w="2835" w:type="dxa"/>
          </w:tcPr>
          <w:p w14:paraId="794A5E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5199A6B" w14:textId="6E6B9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45BD09" w14:textId="0B62B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71C4A8" w14:textId="1287A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F923852" w14:textId="4D3474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84DB51" w14:textId="77777777" w:rsidTr="00503750">
        <w:tc>
          <w:tcPr>
            <w:tcW w:w="2835" w:type="dxa"/>
          </w:tcPr>
          <w:p w14:paraId="172258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BB0F310" w14:textId="5E7B2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697D35" w14:textId="6AF4C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F556A2" w14:textId="4364D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0972C5" w14:textId="675D8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D69852" w14:textId="77777777" w:rsidTr="00503750">
        <w:tc>
          <w:tcPr>
            <w:tcW w:w="2835" w:type="dxa"/>
            <w:vAlign w:val="center"/>
          </w:tcPr>
          <w:p w14:paraId="46DE6D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E1D5366" w14:textId="61E283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154B18" w14:textId="2F171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EEA5CC" w14:textId="4E954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5B40EC" w14:textId="156C7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B72919" w14:textId="77777777" w:rsidTr="00503750">
        <w:tc>
          <w:tcPr>
            <w:tcW w:w="2835" w:type="dxa"/>
            <w:vAlign w:val="center"/>
          </w:tcPr>
          <w:p w14:paraId="599E3B8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65FB883" w14:textId="777BD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365215" w14:textId="41401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F7B6F6" w14:textId="16513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32D235" w14:textId="24B7F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F400D4" w14:textId="77777777" w:rsidTr="00503750">
        <w:tc>
          <w:tcPr>
            <w:tcW w:w="2835" w:type="dxa"/>
          </w:tcPr>
          <w:p w14:paraId="36B088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D7F4587" w14:textId="018EA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9B0B36" w14:textId="29825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09CED1" w14:textId="2B8FE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4FE43E" w14:textId="133BC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EBAAC9" w14:textId="77777777" w:rsidTr="00503750">
        <w:tc>
          <w:tcPr>
            <w:tcW w:w="2835" w:type="dxa"/>
          </w:tcPr>
          <w:p w14:paraId="16D0AA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E36F489" w14:textId="4BC28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502453" w14:textId="3497C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8E8E53" w14:textId="73243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6B788" w14:textId="70D09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3F2CC3" w14:textId="77777777" w:rsidTr="00503750">
        <w:tc>
          <w:tcPr>
            <w:tcW w:w="2835" w:type="dxa"/>
          </w:tcPr>
          <w:p w14:paraId="6003945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45EDE12" w14:textId="698E3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7A13CF" w14:textId="6C1CF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56B9AD" w14:textId="25A96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1DF4A5" w14:textId="460F7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A53856" w14:textId="77777777" w:rsidR="00944C3D" w:rsidRDefault="00944C3D" w:rsidP="00944C3D">
      <w:pPr>
        <w:rPr>
          <w:rFonts w:ascii="Arial" w:hAnsi="Arial"/>
          <w:b/>
        </w:rPr>
      </w:pPr>
    </w:p>
    <w:p w14:paraId="556F330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522651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60664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E4D0F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D5D5E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1F07B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1BC70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3F7722E" w14:textId="77777777" w:rsidTr="00503750">
        <w:trPr>
          <w:trHeight w:val="443"/>
        </w:trPr>
        <w:tc>
          <w:tcPr>
            <w:tcW w:w="2560" w:type="dxa"/>
          </w:tcPr>
          <w:p w14:paraId="538C94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324CDC3" w14:textId="0FB6E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5F69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FE8F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952D4B" w14:textId="20D77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C1DEB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6E44A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EF96117" w14:textId="631A7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0E6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C73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FE232C0" w14:textId="5453C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D9138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F8A13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F09F499" w14:textId="0362A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F97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D32E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4162D6A" w14:textId="7459A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AC4A1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FCFCC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1D61761" w14:textId="5AA7A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4BA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B15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0E9CEB8" w14:textId="6A65F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A39871" w14:textId="77777777" w:rsidR="00944C3D" w:rsidRDefault="00944C3D" w:rsidP="00944C3D">
      <w:pPr>
        <w:rPr>
          <w:rFonts w:ascii="Arial" w:hAnsi="Arial"/>
          <w:b/>
        </w:rPr>
      </w:pPr>
    </w:p>
    <w:p w14:paraId="7F1C0E73" w14:textId="77777777" w:rsidR="00944C3D" w:rsidRDefault="00944C3D" w:rsidP="00944C3D">
      <w:pPr>
        <w:rPr>
          <w:rFonts w:ascii="Arial" w:hAnsi="Arial"/>
          <w:b/>
        </w:rPr>
      </w:pPr>
    </w:p>
    <w:p w14:paraId="7263451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55E722C" w14:textId="77777777" w:rsidR="00944C3D" w:rsidRDefault="00944C3D" w:rsidP="00944C3D">
      <w:pPr>
        <w:rPr>
          <w:rFonts w:ascii="Arial" w:hAnsi="Arial"/>
          <w:b/>
        </w:rPr>
      </w:pPr>
    </w:p>
    <w:p w14:paraId="734EF4B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F2BCD4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70E54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BC840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C5B21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1E713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E6DD0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5EBD1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2DF1B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55C04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E8E4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78A47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EDAF7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D4CC9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1BDD7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B0431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F50B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B8A1C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922431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401B282" w14:textId="77777777" w:rsidTr="00503750">
        <w:trPr>
          <w:trHeight w:val="677"/>
        </w:trPr>
        <w:tc>
          <w:tcPr>
            <w:tcW w:w="3358" w:type="dxa"/>
          </w:tcPr>
          <w:p w14:paraId="72751C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1C216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DDBCA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108CE6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02A10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8CBA296" w14:textId="36843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2928A3" w14:textId="3480B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EC68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E23E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794BBDA" w14:textId="7787E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F7650D" w14:textId="51C07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E2B80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87D92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475DF39" w14:textId="476F5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016740" w14:textId="17AD3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4295F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5BB8E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74C6086" w14:textId="6B894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1FCE84" w14:textId="685DF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DDD22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080E44D" w14:textId="02E902C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BC32C32" w14:textId="57F16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836C47" w14:textId="78376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028D8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5D3433B" w14:textId="609A257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4C72963" w14:textId="650B2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8BBDF1" w14:textId="1FBBD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FB8E9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89A12F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BE2052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9D58A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02D7B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157CE4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8ECCB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F37F8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708BB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090BD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BCD42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82A51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4ADD8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C4D31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049E4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739D13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01C959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3A3441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599FC8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97884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F80AB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640F8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D1225B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F7A9B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DA73F71" w14:textId="3C3E3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3980E2" w14:textId="2A107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A982C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C3E69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167E2AA" w14:textId="3D961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6F7A08" w14:textId="79CED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94940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60B38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90E953" w14:textId="7B0D5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53DEBC" w14:textId="29C74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88077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FFEF608" w14:textId="0494734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315A8F" w14:textId="3D329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6C0EFD" w14:textId="0F6A0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66D3B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892DD9D" w14:textId="0265F0A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54C75CE" w14:textId="18967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5001ED" w14:textId="77705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D5D0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9B6D1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B8926B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AB615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65FF3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A1AA7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1C3568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79E78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591ABC1" w14:textId="24ED5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7709E5" w14:textId="2143E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57F3C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DDC60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A70C854" w14:textId="0633C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C226D1" w14:textId="4C2D2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E1C63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B2FB0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F884483" w14:textId="3D788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B92C35" w14:textId="244AA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3868D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37D36F1" w14:textId="1344F1E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5B1A007" w14:textId="2AB91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551CA3" w14:textId="7F223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0274F1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51BC358" w14:textId="13999AD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521F7BC" w14:textId="2C375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29CF4C" w14:textId="6750A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4D35B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8118F9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6097CC0" w14:textId="77777777" w:rsidTr="00503750">
        <w:tc>
          <w:tcPr>
            <w:tcW w:w="3686" w:type="dxa"/>
            <w:vAlign w:val="center"/>
          </w:tcPr>
          <w:p w14:paraId="14BF12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122DB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15431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7F3867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50376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0EE9C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D00EF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AD60D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47A2F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E721C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AB6C4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38F8F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669AA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EC163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C2360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1DA55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8B3207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AF1A39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35C80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C13BA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D7A930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61B12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7A62F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D6DEF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A299BF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2678A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9487018" w14:textId="7382A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01410E" w14:textId="6055C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785C5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95213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CD41F5A" w14:textId="77E96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C3A406" w14:textId="16463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82B5A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07B27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F991FBC" w14:textId="488BF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636E14" w14:textId="5A04D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420B1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E7EBC74" w14:textId="2B646E4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F107566" w14:textId="7E584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7499ED" w14:textId="6844F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39307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1AF4938" w14:textId="0CF1959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98AC1B" w14:textId="5BB97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0F5B95" w14:textId="7FE44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04BD5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E16FD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88CDABC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BDAC32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B01E4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586B5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A4630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7D76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22F43BB" w14:textId="6D8EA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AFED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CA25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31EA515" w14:textId="385F4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91353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2D62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13529CB" w14:textId="1E534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85273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B3BB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A3B56FE" w14:textId="0F738D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70E9B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3E33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9547DF4" w14:textId="7C7DA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8381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C3A0F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B0240FB" w14:textId="1428101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014FB6" w14:textId="77777777" w:rsidR="00944C3D" w:rsidRDefault="00944C3D" w:rsidP="00944C3D">
      <w:pPr>
        <w:rPr>
          <w:sz w:val="22"/>
          <w:szCs w:val="22"/>
        </w:rPr>
      </w:pPr>
    </w:p>
    <w:p w14:paraId="4D5BB117" w14:textId="77777777" w:rsidR="00944C3D" w:rsidRDefault="00944C3D" w:rsidP="00944C3D">
      <w:pPr>
        <w:rPr>
          <w:sz w:val="22"/>
          <w:szCs w:val="22"/>
        </w:rPr>
      </w:pPr>
    </w:p>
    <w:p w14:paraId="51A58D2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724278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10CEED0" w14:textId="0EE036B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8325E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6801A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4130F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4B1EF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038402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EEF48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CBBBE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97C4A3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8E843C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902E5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F2C2417" w14:textId="4950A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716979" w14:textId="3726D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D1205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17D678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2F9D3CD" w14:textId="33065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3F41EF" w14:textId="34E33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6B89C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FD1FA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7D2AC1" w14:textId="4193C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DDF778" w14:textId="2F2D0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B702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90EF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A4116C3" w14:textId="66359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E12E3B8" w14:textId="679DF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71FEA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8E6ED3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E284514" w14:textId="3A90B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EEFD23" w14:textId="29D43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8D504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0425B4D" w14:textId="3DB3BB6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CB579B4" w14:textId="426C2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0ADB57" w14:textId="31A28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52C7B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84D8C0F" w14:textId="0D4E725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202F43D" w14:textId="3108A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660B6D5" w14:textId="60E74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C4BC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7F7DF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B79E06F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910716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6DC56B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DF858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019252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A3E0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2FA00A7" w14:textId="66DEF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F7E502" w14:textId="6B5BC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09F3B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B29E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272FA4F" w14:textId="7968C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F960F9" w14:textId="2B0082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0E10C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1D89E3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E3A3D74" w14:textId="4C7E9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54820E" w14:textId="59358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E0E45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AA582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A884511" w14:textId="21DE1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CE7811" w14:textId="5C960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36BC6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5A3BD7C" w14:textId="7B70D09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5A91185" w14:textId="75188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11DC22" w14:textId="3E1F1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CA004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E669CD" w14:textId="787D9D8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A75A1A8" w14:textId="0B912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C78F1B" w14:textId="3706A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66027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F79C591" w14:textId="47D90C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D9D055E" w14:textId="4A6B6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E3E21B" w14:textId="0D127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70A37" w:rsidRPr="00113A3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7A90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F58C0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30AD18B" w14:textId="6AFF815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115C7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8F37F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06218FC" w14:textId="67121D2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E6520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AA834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07BC7A2" w14:textId="3CF4671C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7A687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AB86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61A72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A57297C" w14:textId="77777777" w:rsidR="00944C3D" w:rsidRPr="003607F0" w:rsidRDefault="00944C3D" w:rsidP="00944C3D"/>
    <w:p w14:paraId="5CDF667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777EF" w14:textId="77777777" w:rsidR="003C7B10" w:rsidRDefault="003C7B10">
      <w:r>
        <w:separator/>
      </w:r>
    </w:p>
  </w:endnote>
  <w:endnote w:type="continuationSeparator" w:id="0">
    <w:p w14:paraId="3658AD00" w14:textId="77777777" w:rsidR="003C7B10" w:rsidRDefault="003C7B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DEFD4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DA6800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A909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A9A7CA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87EF5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733B52A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131917" w14:textId="77777777" w:rsidR="003C7B10" w:rsidRDefault="003C7B10">
      <w:r>
        <w:separator/>
      </w:r>
    </w:p>
  </w:footnote>
  <w:footnote w:type="continuationSeparator" w:id="0">
    <w:p w14:paraId="56DA51F0" w14:textId="77777777" w:rsidR="003C7B10" w:rsidRDefault="003C7B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8236765">
    <w:abstractNumId w:val="13"/>
  </w:num>
  <w:num w:numId="2" w16cid:durableId="1710185924">
    <w:abstractNumId w:val="17"/>
  </w:num>
  <w:num w:numId="3" w16cid:durableId="503210852">
    <w:abstractNumId w:val="8"/>
  </w:num>
  <w:num w:numId="4" w16cid:durableId="769281656">
    <w:abstractNumId w:val="7"/>
  </w:num>
  <w:num w:numId="5" w16cid:durableId="181803617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7250769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98657672">
    <w:abstractNumId w:val="20"/>
  </w:num>
  <w:num w:numId="8" w16cid:durableId="1908566782">
    <w:abstractNumId w:val="10"/>
  </w:num>
  <w:num w:numId="9" w16cid:durableId="1099643875">
    <w:abstractNumId w:val="0"/>
  </w:num>
  <w:num w:numId="10" w16cid:durableId="1948461371">
    <w:abstractNumId w:val="19"/>
  </w:num>
  <w:num w:numId="11" w16cid:durableId="1570577085">
    <w:abstractNumId w:val="6"/>
  </w:num>
  <w:num w:numId="12" w16cid:durableId="632639929">
    <w:abstractNumId w:val="9"/>
  </w:num>
  <w:num w:numId="13" w16cid:durableId="611861905">
    <w:abstractNumId w:val="12"/>
  </w:num>
  <w:num w:numId="14" w16cid:durableId="542906154">
    <w:abstractNumId w:val="15"/>
  </w:num>
  <w:num w:numId="15" w16cid:durableId="415520032">
    <w:abstractNumId w:val="14"/>
  </w:num>
  <w:num w:numId="16" w16cid:durableId="1993947857">
    <w:abstractNumId w:val="2"/>
  </w:num>
  <w:num w:numId="17" w16cid:durableId="1848053731">
    <w:abstractNumId w:val="4"/>
  </w:num>
  <w:num w:numId="18" w16cid:durableId="152527850">
    <w:abstractNumId w:val="11"/>
  </w:num>
  <w:num w:numId="19" w16cid:durableId="147208861">
    <w:abstractNumId w:val="5"/>
  </w:num>
  <w:num w:numId="20" w16cid:durableId="507713693">
    <w:abstractNumId w:val="18"/>
  </w:num>
  <w:num w:numId="21" w16cid:durableId="15784400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62"/>
    <w:docVar w:name="arg2" w:val="Driver=asa17;DBF=D:\anasoft\data\tebys.db;DBN=tebys;ENG=SQL17;commlinks=TCPIP{ip=192.168.1.241};uid=kostelna;con=finus(12.0);pwd=Marec2023"/>
    <w:docVar w:name="arg3" w:val="853652"/>
    <w:docVar w:name="arg4" w:val="C:\Users\kostelna\AppData\Local\Temp\10257782.doc"/>
    <w:docVar w:name="arg5" w:val="3"/>
  </w:docVars>
  <w:rsids>
    <w:rsidRoot w:val="00470A3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C7B10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0A37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9E9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0C3731"/>
  <w15:docId w15:val="{F96A9D09-25A9-494F-B4DF-36D18A4CDC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5336</Words>
  <Characters>30416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2026-03-18T09:05:00Z</dcterms:created>
  <dcterms:modified xsi:type="dcterms:W3CDTF">2026-03-18T09:06:00Z</dcterms:modified>
</cp:coreProperties>
</file>