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57DF42B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2EB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06E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A56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89D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AE3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89F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97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DAA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1CE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24E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C4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11A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653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C6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862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752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25C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183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7FA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D37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FCF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470C085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048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093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DBE5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0D8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0DD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CC6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511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0DA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A84E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E159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520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7C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501E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2D6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1E0F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5339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152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DFA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E0B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D6A9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2B0C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7D17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F9E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9C82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B15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D5A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E37F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9069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032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1323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4E7D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6C7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80F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6CF6CC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82F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33D3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3AAC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84E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C68D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3E25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D44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132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D86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3E0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1F2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95CB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BC26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ADE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099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8B91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4DAA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9825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D05F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ED48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334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3221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1B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8944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B31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8518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15FD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7FA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22E7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E1E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8E9C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0BDC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15D6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6EACF8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8D31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AD73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952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1F24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697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326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E17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6565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EDDC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C2E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15B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ECF4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EDF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8F6A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A0B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A5D6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1B50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D08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AE2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CE00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E1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25F6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0DC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786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C37F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EC71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C56C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E700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14F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146E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CD6A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0F1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C3E9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793E7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930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7C9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F2D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DF8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CDC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ACD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AED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EDD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461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50E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4B3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3DB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936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9C2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7E4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A49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C03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85C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0CB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545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0C1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91C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1EB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A7D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084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65C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152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FF7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49A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2EC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F86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7EB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11A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308365D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53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769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7B2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290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160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09A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94D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6B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75D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4DF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68A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109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9F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666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A16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FE9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B88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AA1DB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68D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2EB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7C4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30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1D5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A1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444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73A7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F742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B922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79F8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3B7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1124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B14E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238A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7C9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38C4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DF1E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8AEAB5D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114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627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AF4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34E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BDA00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3A0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04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9CE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19F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AA1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B1D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D57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CA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F79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19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977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7B782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7D5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3A5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9C4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141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66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89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56E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6FA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323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81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FA6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F4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45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3ED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687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A6FD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0E8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283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72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6DD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FD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4AB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ECF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ADF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C45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DF1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9B8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7B20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5D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C74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34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E91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422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D52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997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974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748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A44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428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FD1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E86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49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16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05348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E2E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CC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04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E7B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2F8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FF9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B6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FDEA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E238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6EBE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94FDB8" w14:textId="45045E56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65EE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37C5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5E6E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808D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78FD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641B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3C0B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48E3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07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5FE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236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4E1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E13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E0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C79D9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DBF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490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AC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826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714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E39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8E0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A6E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67A5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7FD2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8AE234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D8AE234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6BE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16CA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5067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94C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BCD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490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50E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C80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9E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E86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F63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E0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890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E50FFF2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EF5FF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33E5C9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7DD3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1C0F9F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2E1C0F9F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6AA3AE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056AA3AE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DCE1A6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53DCE1A6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65272C" w14:textId="68B0F537" w:rsidR="000B647F" w:rsidRDefault="000B647F" w:rsidP="00944C3D">
                                  <w:fldSimple w:instr=" MERGEFIELD  aDMOD  \* MERGEFORMAT ">
                                    <w:r w:rsidR="00470A37" w:rsidRPr="00470A3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5C65272C" w14:textId="68B0F537" w:rsidR="000B647F" w:rsidRDefault="000B647F" w:rsidP="00944C3D">
                            <w:fldSimple w:instr=" MERGEFIELD  aDMOD  \* MERGEFORMAT ">
                              <w:r w:rsidR="00470A37" w:rsidRPr="00470A3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BD81E3" w14:textId="2919600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70A37" w:rsidRPr="00113A3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25BD81E3" w14:textId="2919600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70A37" w:rsidRPr="00113A3E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D8AB01" w14:textId="22601368" w:rsidR="000B647F" w:rsidRDefault="000B647F" w:rsidP="00944C3D">
                                  <w:fldSimple w:instr=" MERGEFIELD  aDRDO  \* MERGEFORMAT ">
                                    <w:r w:rsidR="00470A37" w:rsidRPr="00470A3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6D8AB01" w14:textId="22601368" w:rsidR="000B647F" w:rsidRDefault="000B647F" w:rsidP="00944C3D">
                            <w:fldSimple w:instr=" MERGEFIELD  aDRDO  \* MERGEFORMAT ">
                              <w:r w:rsidR="00470A37" w:rsidRPr="00470A37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C3BB3C" w14:textId="27D4FDC7" w:rsidR="000B647F" w:rsidRDefault="000B647F" w:rsidP="00944C3D">
                                  <w:fldSimple w:instr=" MERGEFIELD  aDMDO  \* MERGEFORMAT ">
                                    <w:r w:rsidR="00470A37" w:rsidRPr="00470A3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5C3BB3C" w14:textId="27D4FDC7" w:rsidR="000B647F" w:rsidRDefault="000B647F" w:rsidP="00944C3D">
                            <w:fldSimple w:instr=" MERGEFIELD  aDMDO  \* MERGEFORMAT ">
                              <w:r w:rsidR="00470A37" w:rsidRPr="00470A3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56ECCA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6AD8FD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B74D46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586C4D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32586C4D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C963ED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1C963ED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6F62C7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0F6F62C7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05F048" w14:textId="1DE9A837" w:rsidR="000B647F" w:rsidRDefault="000B647F" w:rsidP="00944C3D">
                                  <w:fldSimple w:instr=" MERGEFIELD  aDRDOo  \* MERGEFORMAT ">
                                    <w:r w:rsidR="00470A37" w:rsidRPr="00470A3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4205F048" w14:textId="1DE9A837" w:rsidR="000B647F" w:rsidRDefault="000B647F" w:rsidP="00944C3D">
                            <w:fldSimple w:instr=" MERGEFIELD  aDRDOo  \* MERGEFORMAT ">
                              <w:r w:rsidR="00470A37" w:rsidRPr="00470A37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33E210" w14:textId="0EB5386B" w:rsidR="000B647F" w:rsidRDefault="000B647F" w:rsidP="00944C3D">
                                  <w:fldSimple w:instr=" MERGEFIELD  aDMDO  \* MERGEFORMAT ">
                                    <w:r w:rsidR="00470A37" w:rsidRPr="00470A3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3C33E210" w14:textId="0EB5386B" w:rsidR="000B647F" w:rsidRDefault="000B647F" w:rsidP="00944C3D">
                            <w:fldSimple w:instr=" MERGEFIELD  aDMDO  \* MERGEFORMAT ">
                              <w:r w:rsidR="00470A37" w:rsidRPr="00470A3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220A0C" w14:textId="468812B4" w:rsidR="000B647F" w:rsidRDefault="000B647F" w:rsidP="00944C3D">
                                  <w:fldSimple w:instr=" MERGEFIELD  aDRODo  \* MERGEFORMAT ">
                                    <w:r w:rsidR="00470A37" w:rsidRPr="00470A3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61220A0C" w14:textId="468812B4" w:rsidR="000B647F" w:rsidRDefault="000B647F" w:rsidP="00944C3D">
                            <w:fldSimple w:instr=" MERGEFIELD  aDRODo  \* MERGEFORMAT ">
                              <w:r w:rsidR="00470A37" w:rsidRPr="00470A37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F4E6D8" w14:textId="4EA6DBC3" w:rsidR="000B647F" w:rsidRDefault="000B647F" w:rsidP="00944C3D">
                                  <w:fldSimple w:instr=" MERGEFIELD  aDMOD  \* MERGEFORMAT ">
                                    <w:r w:rsidR="00470A37" w:rsidRPr="00470A3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7BF4E6D8" w14:textId="4EA6DBC3" w:rsidR="000B647F" w:rsidRDefault="000B647F" w:rsidP="00944C3D">
                            <w:fldSimple w:instr=" MERGEFIELD  aDMOD  \* MERGEFORMAT ">
                              <w:r w:rsidR="00470A37" w:rsidRPr="00470A3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C06037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DC07421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64843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33B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3FBF0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88F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8AB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1A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91F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0C2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32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507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32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848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9D4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11B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34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352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9A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AF7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D30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77D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89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351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13A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12C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D20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190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B97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48267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172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129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3808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95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2E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E5E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C5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9EF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B0D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632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1A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DA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48F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FB9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22D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221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4A3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24C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A0DD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2E08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D786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213C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E019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F526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8DF6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F76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429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35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681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8B0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ACB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430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53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B7EA9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801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922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620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A7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7B2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B78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C9F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2C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C98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461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FA8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FEE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FC3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E3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93C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F5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AA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78E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C8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D4F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43541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1BE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87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BD3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DD2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E30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92B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94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C4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584B3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04D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DA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6F5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B9A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A8A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29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3C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C5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C71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67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9E7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663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673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2BF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3A1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B58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DEF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C11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37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A64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649B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B9C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04B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5DC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496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269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AF1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BB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86144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9E0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F5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DD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D3E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8B0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712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77F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74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48A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16C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BAE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03F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FF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FDF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5F0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6F8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2F9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000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2F1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C753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DEE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CCA9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9581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96D6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A86C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21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B3A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C1E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7AD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E0E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E2F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73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0B1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E1EBF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48A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8F5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F81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60E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69C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BDF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97F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68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C64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94D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8E6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303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96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831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FD4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A3E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6AA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85B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A0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BE2C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AC8B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6D7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8ECF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AE00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677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861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32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9D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EAFD5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5FF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688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C3533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71C35332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E4D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743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7CD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4AD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35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EA1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714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FD5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446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F0066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6BF0066A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B20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AC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A6B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04B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B35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3D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EB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629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45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6B2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9E6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703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C18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07A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93C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E68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482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928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5F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CD8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EA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076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1E5BC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598F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FCA3BE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C6A1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E0E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FDE8E6" w14:textId="598321C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70A37" w:rsidRPr="00113A3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31202811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2BFDE8E6" w14:textId="598321C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70A37" w:rsidRPr="00113A3E">
                              <w:rPr>
                                <w:rFonts w:ascii="Arial" w:hAnsi="Arial" w:cs="Arial"/>
                                <w:noProof/>
                              </w:rPr>
                              <w:t>31202811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5D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939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395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1C1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25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C9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7D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B88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EE2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23874C" w14:textId="445C579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70A37" w:rsidRPr="00113A3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2021353158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1823874C" w14:textId="445C579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70A37" w:rsidRPr="00113A3E">
                              <w:rPr>
                                <w:rFonts w:ascii="Arial" w:hAnsi="Arial" w:cs="Arial"/>
                                <w:noProof/>
                              </w:rPr>
                              <w:t>2021353158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15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DA6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E61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402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55E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5BD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DD0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3D9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D5D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1CB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36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98C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C88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5BD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C37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DAF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0B26E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2DF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132D43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603C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1E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81D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2E1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D29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58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23D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102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4E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5EF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FF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44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A87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298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139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A4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E49CB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0408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417BE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B77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5725D1" w14:textId="7A1B24F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70A37" w:rsidRPr="00113A3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Piaristická 267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6F5725D1" w14:textId="7A1B24F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70A37" w:rsidRPr="00113A3E">
                              <w:rPr>
                                <w:rFonts w:ascii="Arial" w:hAnsi="Arial" w:cs="Arial"/>
                                <w:noProof/>
                              </w:rPr>
                              <w:t>SVB Piaristická 267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F83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626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9DD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EE7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4E8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E3A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7F5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4F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B11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B0A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A88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36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921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503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1C2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15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250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058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CBC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05B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964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1F3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BE2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06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C6A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0A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E51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70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2A8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B59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663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01364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D11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63908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4ABD04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7E62E4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A5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361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E9E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9C9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0F7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DA5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280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900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5D6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19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BED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CAF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4D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9FB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377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A2C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D6B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7A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D4F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DF6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B17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7AF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FF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5F776F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B2FD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465216" w14:textId="41ABDCC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70A37" w:rsidRPr="00113A3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Piaristická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66465216" w14:textId="41ABDCC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70A37" w:rsidRPr="00113A3E">
                              <w:rPr>
                                <w:rFonts w:ascii="Arial" w:hAnsi="Arial" w:cs="Arial"/>
                                <w:noProof/>
                              </w:rPr>
                              <w:t>Piaristická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3B6DE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323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B47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3E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C57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A0C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8F5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2AF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B1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B2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422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7C3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491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CA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F0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1C4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3E4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230639" w14:textId="02C78195" w:rsidR="000B647F" w:rsidRDefault="000B647F" w:rsidP="00944C3D">
                                  <w:fldSimple w:instr=" MERGEFIELD  aSUB_ULICA_CISLO  \* MERGEFORMAT ">
                                    <w:r w:rsidR="00470A37" w:rsidRPr="00470A3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28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3C230639" w14:textId="02C78195" w:rsidR="000B647F" w:rsidRDefault="000B647F" w:rsidP="00944C3D">
                            <w:fldSimple w:instr=" MERGEFIELD  aSUB_ULICA_CISLO  \* MERGEFORMAT ">
                              <w:r w:rsidR="00470A37" w:rsidRPr="00470A37">
                                <w:rPr>
                                  <w:rFonts w:ascii="Arial" w:hAnsi="Arial" w:cs="Arial"/>
                                  <w:noProof/>
                                </w:rPr>
                                <w:t>28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48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C80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A1F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4D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10C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8CC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C0383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5BE9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01D2B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C520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5B3A37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179415F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A222C" w14:textId="21604E3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70A37" w:rsidRPr="00113A3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2AAA222C" w14:textId="21604E3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70A37" w:rsidRPr="00113A3E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B74616" w14:textId="19CD15A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70A37" w:rsidRPr="00113A3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4AB74616" w14:textId="19CD15A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70A37" w:rsidRPr="00113A3E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71C05A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9122F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680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7A2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B8A5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892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95E1A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80EB0A" w14:textId="0E08298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0780EB0A" w14:textId="0E08298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45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C1A4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C29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2F2E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1BC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6622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4B6C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786C2C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57EC23D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C9BCF" w14:textId="6A2E892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704C9BCF" w14:textId="6A2E892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27C2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F29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258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6B5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C2B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4EC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3F9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3DF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841DC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25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68326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E635CA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04E689C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16E010" w14:textId="16502D8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6016E010" w14:textId="16502D8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413F1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11EF38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B7090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13E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E0A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21F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71D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6D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83D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A79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7BD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413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DB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7AE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F49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D26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B03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308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02E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8C2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F2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84E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849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F23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BD3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D95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C3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A9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687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6047B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7773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FA41EC7" w14:textId="4163F225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470A37">
              <w:rPr>
                <w:rFonts w:ascii="Arial" w:hAnsi="Arial"/>
                <w:lang w:eastAsia="sk-SK"/>
              </w:rPr>
              <w:t>18.3.2026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63D95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38C0E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F2785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1DE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519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BB9C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AB9D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550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AA35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CB48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1D0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78C28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CE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25D93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5FF5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70C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C08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28D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AEC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CADC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51F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5A30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0B3F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5F7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F67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CF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1DE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727BF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8B5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31C4F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F7FB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627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802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945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3E8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B56D5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E8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D729F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5F1B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5D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EDF9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50A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A93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4946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349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ECC8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727F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C46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C8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128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2924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06E3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AEE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28615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CFA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73A6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A33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BA5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10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BDAA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2C3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81D92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B1C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5ED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C17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FF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CC1F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439625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87D8B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D91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A9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FF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B7E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436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90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4C7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818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0D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B31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929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9F6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88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D36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51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DF6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488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484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7C2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E727C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AD6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ED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64750A5B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791B26B0" w14:textId="77777777" w:rsidR="00944C3D" w:rsidRDefault="00944C3D" w:rsidP="00944C3D">
      <w:pPr>
        <w:rPr>
          <w:rFonts w:ascii="Arial" w:hAnsi="Arial"/>
        </w:rPr>
      </w:pPr>
    </w:p>
    <w:p w14:paraId="21A821C7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4A24A23D" w14:textId="5223049A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7A70DAEB" w14:textId="24745F2A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568B64A1" w14:textId="1F73923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3CA046AF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6BC48B60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5DECCA26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6E23DFF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71546EA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F251D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480AD5A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6013F8A8" w14:textId="5A13D98D" w:rsidR="00944C3D" w:rsidRPr="008D0433" w:rsidRDefault="00470A37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Letaši Ivan</w:t>
            </w:r>
          </w:p>
        </w:tc>
        <w:tc>
          <w:tcPr>
            <w:tcW w:w="3260" w:type="dxa"/>
            <w:vAlign w:val="center"/>
          </w:tcPr>
          <w:p w14:paraId="79373199" w14:textId="533A7F56" w:rsidR="00944C3D" w:rsidRPr="008D0433" w:rsidRDefault="00470A37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štatutár</w:t>
            </w:r>
          </w:p>
        </w:tc>
        <w:tc>
          <w:tcPr>
            <w:tcW w:w="2835" w:type="dxa"/>
            <w:vAlign w:val="center"/>
          </w:tcPr>
          <w:p w14:paraId="5576C2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B68E2A3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62B260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0328E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E7EA4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C198CD6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41CB65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300C0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ED77E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B3CCFE6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57008298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499EEB78" w14:textId="2FBD3E85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70BC23C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CB634B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7510D74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2206CD5" w14:textId="0A14356F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50FBE259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A27484C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6F0A9607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00D6EE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1E63EE2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7AB4396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382EA05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42A8F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6FD18A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4C8D8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50309EB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6FCA55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403310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21FB2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237D634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0A03E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0E8067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F1636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C4E41CE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32163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62E0F1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A8DC8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13F57A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6115C2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3094BDD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26B03541" w14:textId="445290E1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0F7BB8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AE21DBB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F9B7A28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AAA2798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1CBDF4F9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3E6BA682" w14:textId="0633FAAF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 w:rsidR="00470A37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42DFAFF4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1A6DFE9B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4D695BA6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08CD476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463995C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2A34FA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4D4B6DBF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5DEDDF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09A2FB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4C9A0F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F436386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61BE1C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5663A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4DDA6A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FD97D3F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674DFC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5DA89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BD685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6A23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4A9168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5D1317F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2564BEC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24F8033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599FC81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61CC114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6CBF41A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0046AFB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32CF9F5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6220148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3C19F4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3607F46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6A38FC0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272A3B4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1A30708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4F5AAAB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6452F72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5DDF9AF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664981E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2D0931E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4CCC449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36B8A71C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4E92FC0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77DBC51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45255C7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455A5D4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206AE52C" w14:textId="77777777" w:rsidTr="00503750">
        <w:trPr>
          <w:trHeight w:val="302"/>
        </w:trPr>
        <w:tc>
          <w:tcPr>
            <w:tcW w:w="4510" w:type="dxa"/>
          </w:tcPr>
          <w:p w14:paraId="64EFB9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BB9FA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8D92D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EA30E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8D5D334" w14:textId="77777777" w:rsidTr="00503750">
        <w:trPr>
          <w:trHeight w:val="302"/>
        </w:trPr>
        <w:tc>
          <w:tcPr>
            <w:tcW w:w="4510" w:type="dxa"/>
          </w:tcPr>
          <w:p w14:paraId="3FE685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91DD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BE7C8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60C81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32271B2" w14:textId="77777777" w:rsidTr="00503750">
        <w:trPr>
          <w:trHeight w:val="302"/>
        </w:trPr>
        <w:tc>
          <w:tcPr>
            <w:tcW w:w="4510" w:type="dxa"/>
          </w:tcPr>
          <w:p w14:paraId="6E146A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03EE1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76AD5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88360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7BA528A" w14:textId="77777777" w:rsidTr="00503750">
        <w:trPr>
          <w:trHeight w:val="302"/>
        </w:trPr>
        <w:tc>
          <w:tcPr>
            <w:tcW w:w="4510" w:type="dxa"/>
          </w:tcPr>
          <w:p w14:paraId="0B70A7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BD14B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74137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BEEEB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0A61CF5" w14:textId="77777777" w:rsidTr="00503750">
        <w:trPr>
          <w:trHeight w:val="327"/>
        </w:trPr>
        <w:tc>
          <w:tcPr>
            <w:tcW w:w="4510" w:type="dxa"/>
          </w:tcPr>
          <w:p w14:paraId="71FD55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EC2C9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1ACC5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C1BC6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FB1BA3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041E0AB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3A54D04C" w14:textId="2E8CF25D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62C7B4B8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26CF12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86B433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FFB3EF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DA6AED1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E8D5D5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42D581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7F059C36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76C78351" w14:textId="77777777" w:rsidTr="00503750">
        <w:tc>
          <w:tcPr>
            <w:tcW w:w="2302" w:type="dxa"/>
            <w:vAlign w:val="center"/>
          </w:tcPr>
          <w:p w14:paraId="1546C87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578559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31B4DB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0262F5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96424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01CE81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A5DAB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267F25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8D88F9D" w14:textId="77777777" w:rsidTr="00503750">
        <w:tc>
          <w:tcPr>
            <w:tcW w:w="15593" w:type="dxa"/>
            <w:gridSpan w:val="8"/>
            <w:vAlign w:val="center"/>
          </w:tcPr>
          <w:p w14:paraId="5F05B4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3B10F05" w14:textId="77777777" w:rsidTr="00503750">
        <w:tc>
          <w:tcPr>
            <w:tcW w:w="2302" w:type="dxa"/>
            <w:vAlign w:val="center"/>
          </w:tcPr>
          <w:p w14:paraId="270A6B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5D580F1" w14:textId="0EEB70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AC07A9C" w14:textId="577660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2CA370" w14:textId="5406798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86E7C3" w14:textId="48C832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760925" w14:textId="7A403F1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499A18" w14:textId="689502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A979C4" w14:textId="3A2553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3CAB3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A9A23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64593C7" w14:textId="18D52B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64305DF" w14:textId="70D48C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4507E9" w14:textId="5AE26E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4D75ED" w14:textId="7D97F94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B1B761" w14:textId="5C6B8A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D4B324" w14:textId="56E3E8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E9610B" w14:textId="033A2A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FB959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D81AD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2F59A98" w14:textId="75BD4B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387C22" w14:textId="54A606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FEDFB2" w14:textId="7A0B34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D89B1C" w14:textId="04F299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C36D25" w14:textId="0045FC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3EF48A" w14:textId="1BD81DE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3832A4" w14:textId="6DC5AED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1CA08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EA7B8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436381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B6C43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372C9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9D71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410BD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15568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484BB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90A37B0" w14:textId="77777777" w:rsidTr="00503750">
        <w:tc>
          <w:tcPr>
            <w:tcW w:w="2302" w:type="dxa"/>
            <w:vAlign w:val="center"/>
          </w:tcPr>
          <w:p w14:paraId="7C469E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C3E5734" w14:textId="7B4CFD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A442BA" w14:textId="427BC2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A0B56F" w14:textId="0513D8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5D3153" w14:textId="75321A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3A1A5D" w14:textId="5C47A9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123A20" w14:textId="46CEFC6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CBD63" w14:textId="4D9CDDC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A388F2" w14:textId="77777777" w:rsidTr="00503750">
        <w:tc>
          <w:tcPr>
            <w:tcW w:w="15593" w:type="dxa"/>
            <w:gridSpan w:val="8"/>
            <w:vAlign w:val="center"/>
          </w:tcPr>
          <w:p w14:paraId="380721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9B32CF8" w14:textId="77777777" w:rsidTr="00503750">
        <w:tc>
          <w:tcPr>
            <w:tcW w:w="2302" w:type="dxa"/>
            <w:vAlign w:val="center"/>
          </w:tcPr>
          <w:p w14:paraId="10C96E0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A8DD7C9" w14:textId="207C7B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9BEF11" w14:textId="5520C4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2F5018" w14:textId="297819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20784A" w14:textId="31164F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B3AB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CC0F7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1D5949D" w14:textId="2D9E86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D6996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9D0E9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E8A8CF1" w14:textId="62FF80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44DC9E0" w14:textId="684239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46656D" w14:textId="0F2DB5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ADD246" w14:textId="571A3F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68B2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A047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7E2E778" w14:textId="1BBC93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92143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1C797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1071612" w14:textId="4BE94C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7E65C00" w14:textId="3D4C0F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42CF7" w14:textId="62C745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1DD137" w14:textId="704B75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F006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2280BB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5570CC7" w14:textId="4C12EC8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724A28" w14:textId="77777777" w:rsidTr="00503750">
        <w:tc>
          <w:tcPr>
            <w:tcW w:w="2302" w:type="dxa"/>
            <w:vAlign w:val="center"/>
          </w:tcPr>
          <w:p w14:paraId="0A1DB4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0971A44" w14:textId="5455D84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FD76158" w14:textId="22FE89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BE411C" w14:textId="0D3963E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D4CEB3" w14:textId="3E3444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0A88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B3145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C564A6F" w14:textId="545762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0B0D0A" w14:textId="77777777" w:rsidTr="00503750">
        <w:tc>
          <w:tcPr>
            <w:tcW w:w="15593" w:type="dxa"/>
            <w:gridSpan w:val="8"/>
            <w:vAlign w:val="center"/>
          </w:tcPr>
          <w:p w14:paraId="6C93C5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603D64E" w14:textId="77777777" w:rsidTr="00503750">
        <w:tc>
          <w:tcPr>
            <w:tcW w:w="2302" w:type="dxa"/>
            <w:vAlign w:val="center"/>
          </w:tcPr>
          <w:p w14:paraId="4F003C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71B3548" w14:textId="36266E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9D7E585" w14:textId="3A82C5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8CFB66" w14:textId="68D440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958154" w14:textId="06DAA9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F1E00" w14:textId="6C226C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7EBF76" w14:textId="705ACA5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840D6D" w14:textId="4A54CD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7318AC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C4141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E80A346" w14:textId="6A0206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80474CB" w14:textId="48B7975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016AB5" w14:textId="6CAA24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78F39" w14:textId="49EFBA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EE6614" w14:textId="4ACB24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CF0E71" w14:textId="3D6832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69E495" w14:textId="3E8E1E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408ED1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F8651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EF48577" w14:textId="5B8508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5B0F2E3" w14:textId="312D13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629AF9" w14:textId="2B5C52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E01841" w14:textId="0A7571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0F2844" w14:textId="5F83A3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888A73" w14:textId="42ED86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343E23" w14:textId="624B1B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1C542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0B3DA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ECF0353" w14:textId="29BA78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6BF79CB" w14:textId="30623D6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B03724" w14:textId="06EEAE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40241E" w14:textId="4937F2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B643AD" w14:textId="7AE759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4F2733" w14:textId="4A6547B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9FCA2F" w14:textId="1890CF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A83340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70D619C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70FC40F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FC2F9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5DC9A37" w14:textId="2E92F4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B151C66" w14:textId="0B0E83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EF6EE3" w14:textId="2EAB40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7DE1A5" w14:textId="2B63A6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462EFD" w14:textId="3B2036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8574A8" w14:textId="160532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D91537" w14:textId="58EC1A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7BC9C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2E14E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88FBF5B" w14:textId="3550BF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DACE61D" w14:textId="40DD8D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04E17F" w14:textId="1A9912B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4B7B75" w14:textId="5842E7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CC2BCA" w14:textId="5F4397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B8E0FD" w14:textId="24035E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9C2672" w14:textId="2BA2C3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7F842D7" w14:textId="77777777" w:rsidR="00944C3D" w:rsidRDefault="00944C3D" w:rsidP="00944C3D">
      <w:pPr>
        <w:rPr>
          <w:rFonts w:ascii="Arial" w:hAnsi="Arial"/>
          <w:b/>
        </w:rPr>
      </w:pPr>
    </w:p>
    <w:p w14:paraId="5A28F564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2B541433" w14:textId="77777777" w:rsidTr="00503750">
        <w:tc>
          <w:tcPr>
            <w:tcW w:w="1944" w:type="dxa"/>
            <w:vAlign w:val="center"/>
          </w:tcPr>
          <w:p w14:paraId="705ADB8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8A416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7A0B3A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1BC833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A6111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8E3A4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01C58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A6FE6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1F91D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CECC6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027707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B59B3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BE0D1AB" w14:textId="77777777" w:rsidTr="00503750">
        <w:tc>
          <w:tcPr>
            <w:tcW w:w="15685" w:type="dxa"/>
            <w:gridSpan w:val="12"/>
            <w:vAlign w:val="center"/>
          </w:tcPr>
          <w:p w14:paraId="5397A6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411A437" w14:textId="77777777" w:rsidTr="00503750">
        <w:tc>
          <w:tcPr>
            <w:tcW w:w="1944" w:type="dxa"/>
            <w:vAlign w:val="center"/>
          </w:tcPr>
          <w:p w14:paraId="7AD883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F2B8C7C" w14:textId="5BF0FE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4B968DC" w14:textId="759C37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7F88467" w14:textId="6E6BD2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FC645F" w14:textId="46FEA2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4A35B37" w14:textId="5667C2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9EF2A7E" w14:textId="3BDC87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73DF1A1" w14:textId="045DBC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E6B5666" w14:textId="344936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6DE67A4" w14:textId="0367B1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D3AB74D" w14:textId="18408D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096CBB5" w14:textId="366BC1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5B1D8F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33D594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39E31F6" w14:textId="0A205A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6EF5F6C" w14:textId="62AF7D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2C566D" w14:textId="7468B7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7FC632C" w14:textId="47195B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8756514" w14:textId="2E9C77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AB37ECB" w14:textId="4D63E0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313F303" w14:textId="17442F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F5E7595" w14:textId="41FFD3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5D1B782" w14:textId="6333DE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979E307" w14:textId="62C867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4072D21" w14:textId="322854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26CEC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C89D7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0F12DBF0" w14:textId="0ADBF8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8C3012" w14:textId="01F557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A1D10FB" w14:textId="35727F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8216359" w14:textId="0E68EF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3ED11F8" w14:textId="1F7954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8D71941" w14:textId="474134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F0BB5D" w14:textId="5A1032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50B615" w14:textId="6E9B16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765E832" w14:textId="0D348E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B899238" w14:textId="501C38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7BB2FD5" w14:textId="4E0693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F5747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2D77E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0158A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573BB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DF5B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7AD652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0B2D12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5B2215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45A9C4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CF6EE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4815A3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1240C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F0D57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6503313" w14:textId="77777777" w:rsidTr="00503750">
        <w:tc>
          <w:tcPr>
            <w:tcW w:w="1944" w:type="dxa"/>
            <w:vAlign w:val="center"/>
          </w:tcPr>
          <w:p w14:paraId="6C8263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12B7221" w14:textId="3DE353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AC6396C" w14:textId="74F1BC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95D17C" w14:textId="07B239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922F14" w14:textId="773C87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224F279" w14:textId="3798B5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E76FA07" w14:textId="364FE9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562B1DC" w14:textId="1DC8EF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64E4486" w14:textId="5F1909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3A7AF68" w14:textId="6992AC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30103BF" w14:textId="781592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8F97D7E" w14:textId="1CBC26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020A0B" w14:textId="77777777" w:rsidTr="00503750">
        <w:tc>
          <w:tcPr>
            <w:tcW w:w="15685" w:type="dxa"/>
            <w:gridSpan w:val="12"/>
            <w:vAlign w:val="center"/>
          </w:tcPr>
          <w:p w14:paraId="6DC433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8483759" w14:textId="77777777" w:rsidTr="00503750">
        <w:tc>
          <w:tcPr>
            <w:tcW w:w="1944" w:type="dxa"/>
            <w:vAlign w:val="center"/>
          </w:tcPr>
          <w:p w14:paraId="384811F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FE57B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1CC6B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A34A9CA" w14:textId="6555D7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162AE2E" w14:textId="6E9572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C10808" w14:textId="389B49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55DF544" w14:textId="57E5FD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973428" w14:textId="03BD1A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3B89F26" w14:textId="07D675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CBE4C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B8E45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BFDF260" w14:textId="07D44D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08D389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45802F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1A8E1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6D782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4AA4F05" w14:textId="545674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4A635A8" w14:textId="2F5DBC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7652267" w14:textId="11EEBE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DE5C858" w14:textId="488C1D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343CCC7" w14:textId="00B7D7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B13F564" w14:textId="7A795C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7B9C3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CA07F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44458A0" w14:textId="6DBA01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4B9042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26A7E7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262D3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462D3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E682C9F" w14:textId="4B4F84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849239" w14:textId="26915E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1EA72F7" w14:textId="2B20EF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A495AE7" w14:textId="6DBD8A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B311C6B" w14:textId="42BE89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1C202C" w14:textId="466B83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00AEF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E98D8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8AEB467" w14:textId="0AEED7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74D10C" w14:textId="77777777" w:rsidTr="00503750">
        <w:tc>
          <w:tcPr>
            <w:tcW w:w="1944" w:type="dxa"/>
            <w:vAlign w:val="center"/>
          </w:tcPr>
          <w:p w14:paraId="5AEA20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2F53C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50BEF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5ECBBC7" w14:textId="139B66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5ECAE50" w14:textId="209427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3E817EB" w14:textId="661CDB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9EA5895" w14:textId="0FC296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55072C" w14:textId="2DC0E5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F0101EB" w14:textId="672A9B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4B373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363F6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CE55183" w14:textId="45A9BC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793381" w14:textId="77777777" w:rsidTr="00503750">
        <w:tc>
          <w:tcPr>
            <w:tcW w:w="15685" w:type="dxa"/>
            <w:gridSpan w:val="12"/>
            <w:vAlign w:val="center"/>
          </w:tcPr>
          <w:p w14:paraId="4084BD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6E755D4" w14:textId="77777777" w:rsidTr="00503750">
        <w:tc>
          <w:tcPr>
            <w:tcW w:w="1944" w:type="dxa"/>
            <w:vAlign w:val="center"/>
          </w:tcPr>
          <w:p w14:paraId="27B9B6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A90AB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B0300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349988" w14:textId="7D811D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F2F63B" w14:textId="1DF16D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4DD3124" w14:textId="232902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4B307A6" w14:textId="70CBFC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3392F6B" w14:textId="26336E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3DCD39E" w14:textId="224859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9AF33A3" w14:textId="36D03F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15CB987" w14:textId="7E0D7F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D462431" w14:textId="7C838A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9593E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73D45A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49C86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EFCD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1B0ED3C" w14:textId="064BAB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B89FCED" w14:textId="532933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B8D9AD" w14:textId="43958A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983A9ED" w14:textId="549702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B1AA809" w14:textId="7D7EF5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AD5149" w14:textId="6D9879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144CA4" w14:textId="5E98C1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1CCF171" w14:textId="293D2F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E5748ED" w14:textId="341318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8927D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656C1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55D5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CFE9F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F26B244" w14:textId="1029F1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A91D0CA" w14:textId="67BEAD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703B969" w14:textId="748946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4ECDDCA" w14:textId="079067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0576E8" w14:textId="565D37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2AF8B07" w14:textId="188941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375895A" w14:textId="124E7D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F22F432" w14:textId="6B3AFC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FF0C57" w14:textId="61C974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C398B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9CA52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D83B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7EB8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B85616C" w14:textId="732398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6F7664A" w14:textId="29D2D4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C1C210B" w14:textId="308C5F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E2C55B9" w14:textId="33A2D4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5E172EB" w14:textId="0DA14A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502A3F8" w14:textId="61B208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1595203" w14:textId="7E447C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AAC0CAA" w14:textId="53EEA9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56EABDA" w14:textId="6B904D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B98773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07C6B27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13D3740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48E29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CCDD066" w14:textId="149430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C0D655" w14:textId="575310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6EB6FB1" w14:textId="5F1BEE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128BA08" w14:textId="131211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75B1DB" w14:textId="5CDC43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834D615" w14:textId="1CFBDB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E05ADF5" w14:textId="388640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AEF7108" w14:textId="275C09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D048BA" w14:textId="055691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82D51F" w14:textId="59F45E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36E006" w14:textId="26B222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664CB2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47D49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5759BE9" w14:textId="2D8360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BEAE2A2" w14:textId="427CA9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D05220A" w14:textId="386182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8F7B485" w14:textId="5667E3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538D2" w14:textId="66235D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BF19658" w14:textId="6B2F98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E21A7CD" w14:textId="204F88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C2F4AA6" w14:textId="35C87D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FA0B7" w14:textId="3306B6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2D5613A" w14:textId="50BFEB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EFFB241" w14:textId="3A2975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99146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0B118D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5131DB8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1F0C800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967CA0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3DBD37A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46168D9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D9819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0F22D3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EFF9B59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A419C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721587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47A72D3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EF789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29747A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ED036A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1893F4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7F13CE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0A8CC74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6B85AE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0F9AEF0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298424D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4D8511A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0504436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239FE366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45CFED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4DFD5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A1932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FD6AB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7E378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C9D31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56E9F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B69354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197F1C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727F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F8E6B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83EE61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0ED642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54AE1C96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243E4E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056140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7EED78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773BA4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462EDE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0F1FDE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38B6094F" w14:textId="77777777" w:rsidTr="00503750">
        <w:trPr>
          <w:trHeight w:val="1073"/>
        </w:trPr>
        <w:tc>
          <w:tcPr>
            <w:tcW w:w="3614" w:type="dxa"/>
            <w:vMerge/>
          </w:tcPr>
          <w:p w14:paraId="368B97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44DA5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1E3F2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30D284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174270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6AF440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75451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02946230" w14:textId="77777777" w:rsidTr="00503750">
        <w:trPr>
          <w:trHeight w:val="283"/>
        </w:trPr>
        <w:tc>
          <w:tcPr>
            <w:tcW w:w="3614" w:type="dxa"/>
          </w:tcPr>
          <w:p w14:paraId="3A8FEE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EB4AD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46B18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BA473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EF4AF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C0043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13753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5097494" w14:textId="77777777" w:rsidTr="00503750">
        <w:trPr>
          <w:trHeight w:val="283"/>
        </w:trPr>
        <w:tc>
          <w:tcPr>
            <w:tcW w:w="3614" w:type="dxa"/>
          </w:tcPr>
          <w:p w14:paraId="11878D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858AE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D3C5B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F9C56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BBB78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20E7C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0C232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85AD4D7" w14:textId="77777777" w:rsidTr="00503750">
        <w:trPr>
          <w:trHeight w:val="283"/>
        </w:trPr>
        <w:tc>
          <w:tcPr>
            <w:tcW w:w="3614" w:type="dxa"/>
          </w:tcPr>
          <w:p w14:paraId="46CA2D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54ACD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1C30A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7B5C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19802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F9FE3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3F9FC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A3FC3F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110C2F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38FA3002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B1391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8BD43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7FE3C7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60672C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7132F8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4B6F86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07DCC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452195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468F1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222E243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110879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A145AE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F3017B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530B8B9F" w14:textId="283949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F8240E" w14:textId="29253C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8C305C" w14:textId="3DD1D8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281C40" w14:textId="1D2619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D0B37E" w14:textId="04BB91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82C65B" w14:textId="3996B8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008C3D" w14:textId="046151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10F1AE" w14:textId="5DC0F8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AF3CD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9EF4C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C4AE791" w14:textId="35D018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A27181" w14:textId="0F8CD6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E934D0" w14:textId="3782E8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9BC5F6" w14:textId="7B3348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064344" w14:textId="57F7AD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4F4A78" w14:textId="54B751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E88B01" w14:textId="24E053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295BAF" w14:textId="4F712B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114C8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7BEC0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BECD782" w14:textId="3ECF85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144F3F" w14:textId="706EAB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31067D" w14:textId="7B59ED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D2EB1D" w14:textId="503CF1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927B31" w14:textId="1E64B3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8D07D3" w14:textId="7A3ADE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7221C3" w14:textId="7769B5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3861645" w14:textId="781657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44942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B0B9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0AB6CB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1AFD9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2464B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BDFC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C96F7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69232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9FB0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641F4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66A70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0F509B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3819D7F" w14:textId="2CB2A7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83F4F1" w14:textId="58C144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58994B" w14:textId="163169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FDA09F" w14:textId="5577BF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07CD74" w14:textId="2B84B9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619EE1" w14:textId="5B8CCD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18D902" w14:textId="232A69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349EF34" w14:textId="619A70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7BBB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C71DEC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3FD53F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0E7373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13D36D5" w14:textId="52BF15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6D4FA9" w14:textId="28D7D9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95EEC5" w14:textId="02239F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F5D662" w14:textId="2D2BC0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2E26C6" w14:textId="32708B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92441D" w14:textId="088CFC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4BD045" w14:textId="3232C0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E81C8B2" w14:textId="3EE703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D8775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88B1B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BBBFE5C" w14:textId="604222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19FB64" w14:textId="212FD6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CE21CA" w14:textId="13852E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322F7" w14:textId="747BFF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913CBD" w14:textId="3B7242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D404CA" w14:textId="22BA0A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C882F6" w14:textId="6DFBF5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E54FF70" w14:textId="68BBFA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79C9C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467A7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799E029" w14:textId="774F1F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396614" w14:textId="666F8D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DD74B" w14:textId="7B1096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0943C4" w14:textId="3916BE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79A925" w14:textId="537E5E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5ABC7E" w14:textId="15B726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FE159F" w14:textId="6B83C6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906B86" w14:textId="3926AC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EAC34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33E7F7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FAC6CC4" w14:textId="3F29DE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D57D10" w14:textId="6FB542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2B8AD5" w14:textId="3E5F33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79D3CF" w14:textId="6EF093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BFA283" w14:textId="3C89D5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CA4E3D" w14:textId="05BAE5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283B0C" w14:textId="71C129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66E20BD" w14:textId="17AFF5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D4BCD2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E528C1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5FB84F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F5CB14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20B08A1" w14:textId="332D8F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56D5A9" w14:textId="6BEEFB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4FB80B" w14:textId="46E0D4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545D61" w14:textId="7B8B43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8F34D9" w14:textId="17FF88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EB1DCE" w14:textId="4FC2DA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E351C9" w14:textId="73A32A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3C55FDE" w14:textId="11A4C4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69B9E7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D27DB5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D1708AC" w14:textId="658EFB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B4ADC9" w14:textId="308CFB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7BE93C" w14:textId="3614D5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AF8E51" w14:textId="651E39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F3AC5D" w14:textId="0B7F68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285E0D" w14:textId="79BB9F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ACF2A2" w14:textId="034B3A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5E52FDB" w14:textId="21ECBF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70DA87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205878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692CD76D" w14:textId="7B53E81F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78514FD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70730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FA771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B77E2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6E8A7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C3905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86070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C900D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33369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C3097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4DF6D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025D5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C3629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A9229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A1443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C1C1E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3873F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C4A0CA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1459671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4D47AA7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26723355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5571D8A4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0628157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4ACCBBB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2B4B3A5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000B19E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44ED0F5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70F6717" w14:textId="77777777" w:rsidTr="00503750">
        <w:trPr>
          <w:trHeight w:val="437"/>
        </w:trPr>
        <w:tc>
          <w:tcPr>
            <w:tcW w:w="2594" w:type="dxa"/>
          </w:tcPr>
          <w:p w14:paraId="0B90EB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51B5406C" w14:textId="0E5F7A9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1753F7C" w14:textId="2EAD21D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A114020" w14:textId="2830DE7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2D601CA" w14:textId="30EC6A0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69FE0C0" w14:textId="77777777" w:rsidTr="00503750">
        <w:trPr>
          <w:trHeight w:val="420"/>
        </w:trPr>
        <w:tc>
          <w:tcPr>
            <w:tcW w:w="2594" w:type="dxa"/>
          </w:tcPr>
          <w:p w14:paraId="54F2CC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01A99C78" w14:textId="0A8A24F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62E44FD4" w14:textId="70AEA05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BD7669C" w14:textId="5A3DE00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18857DF" w14:textId="3DCD705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08C0664" w14:textId="77777777" w:rsidTr="00503750">
        <w:trPr>
          <w:trHeight w:val="630"/>
        </w:trPr>
        <w:tc>
          <w:tcPr>
            <w:tcW w:w="2594" w:type="dxa"/>
          </w:tcPr>
          <w:p w14:paraId="5E7DFE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229237BA" w14:textId="7BCE38E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E70AD4A" w14:textId="09F3AC5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3B4DE1B" w14:textId="15825A6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CB96CB3" w14:textId="33FCE99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EA38F95" w14:textId="77777777" w:rsidTr="00503750">
        <w:trPr>
          <w:trHeight w:val="420"/>
        </w:trPr>
        <w:tc>
          <w:tcPr>
            <w:tcW w:w="2594" w:type="dxa"/>
          </w:tcPr>
          <w:p w14:paraId="36DDEB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7A9E21F8" w14:textId="3799807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F8A11B8" w14:textId="39E8BBD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ED6859B" w14:textId="20B9E5F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6D042E8" w14:textId="3B5F711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24381A9" w14:textId="77777777" w:rsidTr="00503750">
        <w:trPr>
          <w:trHeight w:val="437"/>
        </w:trPr>
        <w:tc>
          <w:tcPr>
            <w:tcW w:w="2594" w:type="dxa"/>
          </w:tcPr>
          <w:p w14:paraId="33C7FD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1A5BB8AE" w14:textId="566471A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BC8B517" w14:textId="16CB382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DD810F0" w14:textId="6B6B5B7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50EC25F" w14:textId="741918A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E62A548" w14:textId="77777777" w:rsidTr="00503750">
        <w:trPr>
          <w:trHeight w:val="420"/>
        </w:trPr>
        <w:tc>
          <w:tcPr>
            <w:tcW w:w="2594" w:type="dxa"/>
          </w:tcPr>
          <w:p w14:paraId="22D237B8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75B0431D" w14:textId="258D1F56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60BB55C" w14:textId="2D986E72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A394DC9" w14:textId="26F79C95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369D6CF" w14:textId="7E4829FA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496B8C14" w14:textId="77777777" w:rsidR="00944C3D" w:rsidRDefault="00944C3D" w:rsidP="00944C3D">
      <w:pPr>
        <w:rPr>
          <w:rFonts w:ascii="Arial" w:hAnsi="Arial"/>
          <w:b/>
        </w:rPr>
      </w:pPr>
    </w:p>
    <w:p w14:paraId="3DE9BBB3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04F4B57A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4AD2931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0B62147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CB76EF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34290F3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263972C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4A51452C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3AE2CE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2A2670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1FBB14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715CC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29D22DB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2AD78A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29E21D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28E68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0C4FF6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FCBFDA6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114F28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24E44E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5A251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1F27AA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458B8E5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5FCEAFBB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17387E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D5573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023EF5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A128C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F6637CF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B467F50" w14:textId="77777777" w:rsidTr="00503750">
        <w:tc>
          <w:tcPr>
            <w:tcW w:w="2835" w:type="dxa"/>
            <w:vAlign w:val="center"/>
          </w:tcPr>
          <w:p w14:paraId="3F77ED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76EB61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EFE33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9136D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95780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6CDED2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2AF2968E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1A8EE8D2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77868213" w14:textId="05C221F4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38FF2C" w14:textId="6BE3423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A226F4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BD551A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876A707" w14:textId="1959EE4D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ECF44A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378685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3EB69746" w14:textId="0B9D05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D64080" w14:textId="04DFD2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757A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DC8D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024A579" w14:textId="0C0A4B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921A74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56492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4E62721D" w14:textId="7E1D33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C08FDD" w14:textId="2B0E6C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5BD6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3320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572F79E" w14:textId="049358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EF7B56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E0D94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A06F3D3" w14:textId="1B9210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C4D31F" w14:textId="1D4FD5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E434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C42C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DCC7F2" w14:textId="276C73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AB9979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35B65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645CBE2A" w14:textId="55965A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F82B8C" w14:textId="081D08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AB6E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CD53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6167C4F" w14:textId="1CB0DB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8D1AB6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1D2B88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2A19E266" w14:textId="17FC1B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0F1B67" w14:textId="5DCC5B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9B08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A888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E8B4970" w14:textId="090355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BE92A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046ADD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2878591" w14:textId="57DD04B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1BE691" w14:textId="49109BF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6908D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83FFF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0003A05" w14:textId="6852A38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0C08E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5BE344D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3CE93228" w14:textId="7C5D7D30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9360D9C" w14:textId="77777777" w:rsidR="00944C3D" w:rsidRDefault="00944C3D" w:rsidP="00944C3D">
      <w:pPr>
        <w:rPr>
          <w:rFonts w:ascii="Arial" w:hAnsi="Arial"/>
          <w:b/>
        </w:rPr>
      </w:pPr>
    </w:p>
    <w:p w14:paraId="09B4F4CA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F46925E" w14:textId="77777777" w:rsidTr="00503750">
        <w:tc>
          <w:tcPr>
            <w:tcW w:w="2835" w:type="dxa"/>
            <w:vAlign w:val="center"/>
          </w:tcPr>
          <w:p w14:paraId="7E1F98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D197D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75FEA8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459CDE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2E16DE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3E6762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6A65589A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169DA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04F3C6C6" w14:textId="3ED895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1D4D69" w14:textId="586E3E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2F60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941B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AF0FEA1" w14:textId="638BE7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EF3B6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D04FE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539C1767" w14:textId="343148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3A9EF0" w14:textId="4CA6CE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F032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DAE0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5E1C27D" w14:textId="1D3CBC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FEB62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4C5EF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588B67CC" w14:textId="3CA4C8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19EF26" w14:textId="0D0F27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F870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F453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3157B7" w14:textId="3F945B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62645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29F22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6E0CBF3B" w14:textId="79743A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113D68" w14:textId="3B4DD9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6DAC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703B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B63029" w14:textId="02CA9B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E650A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1AF65F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0E6CBAF" w14:textId="2AD52CF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0B917" w14:textId="4393BB4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6969E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A10408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C897F51" w14:textId="1FF8096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BB18EE8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5C42B81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49FF7109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71C5C9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4BDBCA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5AD50587" w14:textId="77777777" w:rsidTr="00503750">
        <w:trPr>
          <w:trHeight w:val="699"/>
        </w:trPr>
        <w:tc>
          <w:tcPr>
            <w:tcW w:w="3502" w:type="dxa"/>
            <w:vMerge/>
          </w:tcPr>
          <w:p w14:paraId="67A055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0CF5BF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4AB69D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2323CF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941FE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33DFD573" w14:textId="2D421FC2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D0C76B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ECEF00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C58BE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239D4CE4" w14:textId="4D584459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49B8F2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D2E1F3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3DC27B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4FECA77E" w14:textId="0B3D0D4B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4E26A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D7004C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75106D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533A38D3" w14:textId="77777777" w:rsidTr="00503750">
        <w:trPr>
          <w:trHeight w:val="593"/>
        </w:trPr>
        <w:tc>
          <w:tcPr>
            <w:tcW w:w="3497" w:type="dxa"/>
          </w:tcPr>
          <w:p w14:paraId="4F040B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693168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79326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CC46B7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BA2D5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30E2FAE9" w14:textId="617C81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EC09297" w14:textId="10EE2D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ACBEA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5ABDEB" w14:textId="6989CB1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234C17A" w14:textId="716D54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CEF4EBE" w14:textId="6EB9C7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C886E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51B727A" w14:textId="5BACB58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9036951" w14:textId="3B3244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2EC2EB3" w14:textId="76B942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A9006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CEC52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21170897" w14:textId="621041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BB14B78" w14:textId="290E20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3606C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D823A88" w14:textId="42D08EF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80C1A38" w14:textId="726D8A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356B3A1" w14:textId="2C4FDE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519A3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3AF9BC0" w14:textId="5F62ECE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F6CDD9" w14:textId="23E4F9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143C10B" w14:textId="063E00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562FB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8960A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5F2EAD05" w14:textId="350DD5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CB0811E" w14:textId="0D03B3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31EB7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7726FAE" w14:textId="05644BB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C333005" w14:textId="741D11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2C5E011" w14:textId="22C673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9388B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223988A" w14:textId="1CE9F02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A9FAB37" w14:textId="1F3349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A7848F3" w14:textId="22AB8B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F10425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DF19B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8DA98AA" w14:textId="17C989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51F75A5" w14:textId="4EDB7F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07FA0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338EB0A" w14:textId="7919AF4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99DB22D" w14:textId="28A868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C9567F" w14:textId="67E3AD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2D2EF5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71110CEE" w14:textId="5E92FEF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629ED7D" w14:textId="1A04EB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188A4F6" w14:textId="11A975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A6F52AF" w14:textId="77777777" w:rsidR="00944C3D" w:rsidRDefault="00944C3D" w:rsidP="00944C3D">
      <w:pPr>
        <w:rPr>
          <w:rFonts w:ascii="Arial" w:hAnsi="Arial"/>
          <w:b/>
        </w:rPr>
      </w:pPr>
    </w:p>
    <w:p w14:paraId="2BC3D553" w14:textId="77777777" w:rsidR="00944C3D" w:rsidRDefault="00944C3D" w:rsidP="00944C3D">
      <w:pPr>
        <w:rPr>
          <w:rFonts w:ascii="Arial" w:hAnsi="Arial"/>
          <w:b/>
        </w:rPr>
      </w:pPr>
    </w:p>
    <w:p w14:paraId="12DB8B26" w14:textId="77777777" w:rsidR="00944C3D" w:rsidRDefault="00944C3D" w:rsidP="00944C3D">
      <w:pPr>
        <w:rPr>
          <w:rFonts w:ascii="Arial" w:hAnsi="Arial"/>
          <w:b/>
        </w:rPr>
      </w:pPr>
    </w:p>
    <w:p w14:paraId="0B75FAEA" w14:textId="77777777" w:rsidR="00944C3D" w:rsidRDefault="00944C3D" w:rsidP="00944C3D">
      <w:pPr>
        <w:rPr>
          <w:rFonts w:ascii="Arial" w:hAnsi="Arial"/>
          <w:b/>
        </w:rPr>
      </w:pPr>
    </w:p>
    <w:p w14:paraId="482788C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4"/>
        <w:gridCol w:w="1631"/>
        <w:gridCol w:w="1217"/>
        <w:gridCol w:w="1180"/>
        <w:gridCol w:w="1195"/>
        <w:gridCol w:w="1573"/>
      </w:tblGrid>
      <w:tr w:rsidR="00944C3D" w:rsidRPr="00050529" w14:paraId="00A31794" w14:textId="77777777" w:rsidTr="00503750">
        <w:tc>
          <w:tcPr>
            <w:tcW w:w="2622" w:type="dxa"/>
            <w:vAlign w:val="center"/>
          </w:tcPr>
          <w:p w14:paraId="2FB6DC6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15318E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292AB6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6B819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3FB381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48C1E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6E6B2C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209CC3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390144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1E2CE38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BCC26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6ECFDAE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50E0F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6769F958" w14:textId="4463C1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78F9702" w14:textId="39960C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A1131A" w14:textId="65A355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668B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8F29F23" w14:textId="221383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14AD9F" w14:textId="77777777" w:rsidTr="00503750">
        <w:tc>
          <w:tcPr>
            <w:tcW w:w="2622" w:type="dxa"/>
            <w:vAlign w:val="center"/>
          </w:tcPr>
          <w:p w14:paraId="370CC9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0980C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6421836B" w14:textId="36C4BB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4BB8732" w14:textId="60B5AF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3E80F9" w14:textId="0966A4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E6BB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AF59CC" w14:textId="18AF7E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CFDFC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D555D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7EE9BADF" w14:textId="177350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7B3041B" w14:textId="0FC2FD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B16CD4" w14:textId="0EC2E8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A8E5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876239" w14:textId="332B61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31262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DC7A7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1F78C3BC" w14:textId="0FC4D7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6F9D125" w14:textId="66D180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D96E14" w14:textId="4095EA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60D5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5FE8495" w14:textId="48A583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269088" w14:textId="77777777" w:rsidTr="00503750">
        <w:tc>
          <w:tcPr>
            <w:tcW w:w="2622" w:type="dxa"/>
            <w:vAlign w:val="center"/>
          </w:tcPr>
          <w:p w14:paraId="7891F1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11EB7A79" w14:textId="50F812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13755.00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1C63F43" w14:textId="36C2BD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10753.00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D75B5DE" w14:textId="6333C4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429.00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CEFF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235953" w14:textId="16E98D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24078.00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5D1BF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08380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3FF51368" w14:textId="0104E5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7F64F6E" w14:textId="66EF9F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F51EFD8" w14:textId="76C462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56B3D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181150" w14:textId="29A4D3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53DF95" w14:textId="77777777" w:rsidTr="00503750">
        <w:tc>
          <w:tcPr>
            <w:tcW w:w="2622" w:type="dxa"/>
            <w:vAlign w:val="center"/>
          </w:tcPr>
          <w:p w14:paraId="1B063D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5961EF39" w14:textId="59C0FC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D233813" w14:textId="2085D7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2AE6A0" w14:textId="41AAC0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7DE6B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BCE2C1" w14:textId="5DE8FE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B275FF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BB505F5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0A3C907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B65AA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66451C0E" w14:textId="5E8C7F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4522B5E" w14:textId="44BE00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56664D" w14:textId="510A27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9F77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C3FFE3" w14:textId="4E81EA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2C4D4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07E04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0D8E3709" w14:textId="08B437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3E1FB16" w14:textId="0AE18B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6A31EA" w14:textId="131308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809BD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B0A810" w14:textId="549E3A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55F3F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A9D39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4CB91FCB" w14:textId="179E1F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5059911" w14:textId="3F8239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CE17B6" w14:textId="72DBC5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77088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3AC2F4" w14:textId="46EE2C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F703C7" w14:textId="77777777" w:rsidTr="00503750">
        <w:tc>
          <w:tcPr>
            <w:tcW w:w="2622" w:type="dxa"/>
            <w:vAlign w:val="center"/>
          </w:tcPr>
          <w:p w14:paraId="5C7E19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6CA85FD0" w14:textId="123012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270A3FA" w14:textId="09C4EA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4F7994" w14:textId="40077D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F7C8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CF1220" w14:textId="7BCC72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A9FD01" w14:textId="77777777" w:rsidTr="00503750">
        <w:tc>
          <w:tcPr>
            <w:tcW w:w="2622" w:type="dxa"/>
            <w:vAlign w:val="center"/>
          </w:tcPr>
          <w:p w14:paraId="0A58E5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0F6186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B607A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F5077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D0DEB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18C0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A99A33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E5BB22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2ECD809F" w14:textId="515E1B3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b/>
                <w:noProof/>
                <w:sz w:val="18"/>
                <w:szCs w:val="18"/>
              </w:rPr>
              <w:t>13755.00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CCC1C12" w14:textId="401E9E6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b/>
                <w:noProof/>
                <w:sz w:val="18"/>
                <w:szCs w:val="18"/>
              </w:rPr>
              <w:t>10753.00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5D9CE1" w14:textId="460E1F9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b/>
                <w:noProof/>
                <w:sz w:val="18"/>
                <w:szCs w:val="18"/>
              </w:rPr>
              <w:t>429.00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58425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F72029" w14:textId="1B09FA9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b/>
                <w:noProof/>
                <w:sz w:val="18"/>
                <w:szCs w:val="18"/>
              </w:rPr>
              <w:t>24078.00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317DC3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567CBE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35E5A770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1A070171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9CF0453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7FB8148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5551DF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5232BE3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AFAB676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3F862F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5C87C03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F36C74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7388A75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DFF4FB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E6E11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5A551B2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B742B3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6A1907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4F31256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54C5BC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2AADE8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1027E36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C1BF1D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D6AE92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97FEFB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2FEAF5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719549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1CFFBE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F068F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F999D2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732FE23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FE2D4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9CC749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03A21B4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C378AA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1B70C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DC3664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FF732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9CF393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DD2687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D548C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1F08C29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543DCC5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DFD3A57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E56AB7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4BB4E6D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B3FF5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257571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0D3E8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607DB7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267BEBA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9EE3B1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25F7A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399B67E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55987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35E05A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90C7E4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BA6C35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1C65D2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61EF7D4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052421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7A1E98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988CDF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95F751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EBF340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83B635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7E1C0E3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55AD89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9339C6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C02FD5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28575F25" w14:textId="77777777" w:rsidTr="00503750">
        <w:tc>
          <w:tcPr>
            <w:tcW w:w="2835" w:type="dxa"/>
            <w:vAlign w:val="center"/>
          </w:tcPr>
          <w:p w14:paraId="09BD02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33191F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5D9E6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737D47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282FA9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478DDC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3FFFCBB" w14:textId="77777777" w:rsidTr="00503750">
        <w:tc>
          <w:tcPr>
            <w:tcW w:w="2835" w:type="dxa"/>
            <w:vAlign w:val="center"/>
          </w:tcPr>
          <w:p w14:paraId="3AE9CB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363C94F9" w14:textId="649205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2BE6F4" w14:textId="4ECC07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7F7F5" w14:textId="2A0B74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0039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A18F36" w14:textId="442E26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35DD85" w14:textId="77777777" w:rsidTr="00503750">
        <w:tc>
          <w:tcPr>
            <w:tcW w:w="2835" w:type="dxa"/>
            <w:vAlign w:val="center"/>
          </w:tcPr>
          <w:p w14:paraId="1E8F84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02D25251" w14:textId="6C2636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AC9B95" w14:textId="68C7CD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D978C6" w14:textId="011644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FB26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EE1202" w14:textId="6361B6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8CB539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C802ED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2C914A11" w14:textId="3C58A61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D339DA" w14:textId="1348DA6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5F4B92" w14:textId="02268B2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E2DEA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858D5B" w14:textId="765EBBF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7F0FFEF6" w14:textId="77777777" w:rsidTr="00503750">
        <w:tc>
          <w:tcPr>
            <w:tcW w:w="2835" w:type="dxa"/>
            <w:vAlign w:val="center"/>
          </w:tcPr>
          <w:p w14:paraId="79112B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22BA7372" w14:textId="3E2A3A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EBA744" w14:textId="4AE687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7CC727" w14:textId="65ED75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F0E8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1EEA51" w14:textId="34FBEA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324C41" w14:textId="77777777" w:rsidTr="00503750">
        <w:tc>
          <w:tcPr>
            <w:tcW w:w="2835" w:type="dxa"/>
            <w:vAlign w:val="center"/>
          </w:tcPr>
          <w:p w14:paraId="23B525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777B85D9" w14:textId="732C37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CAD6DB" w14:textId="02A402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A187AA" w14:textId="0C7E34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DE8B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99B7F0" w14:textId="6200CB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C26D8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4FA419D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57FA70A" w14:textId="75830140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382058" w14:textId="69FF7666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3DB786" w14:textId="47A82426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B644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692522" w14:textId="645FF35A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4111E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1BF0CEA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0033B043" w14:textId="452EE0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FDAF8A" w14:textId="318EE9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44199F" w14:textId="06A365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97E4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330484" w14:textId="43D5BA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8586525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22D05F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1766"/>
        <w:gridCol w:w="1646"/>
        <w:gridCol w:w="1593"/>
        <w:gridCol w:w="1873"/>
      </w:tblGrid>
      <w:tr w:rsidR="00944C3D" w:rsidRPr="008D0433" w14:paraId="0B5D63E3" w14:textId="77777777" w:rsidTr="00503750">
        <w:tc>
          <w:tcPr>
            <w:tcW w:w="2552" w:type="dxa"/>
            <w:vAlign w:val="center"/>
          </w:tcPr>
          <w:p w14:paraId="7449F60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470073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68D29EE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7325F0E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1197E5F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30D34A6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8CDAF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5CB8494" w14:textId="6911DC0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0BA9E68E" w14:textId="1920A72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 w:cs="Arial"/>
                <w:noProof/>
                <w:sz w:val="18"/>
                <w:szCs w:val="18"/>
              </w:rPr>
              <w:t>147.00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0FFE7F53" w14:textId="4A7ABF8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 w:cs="Arial"/>
                <w:noProof/>
                <w:sz w:val="18"/>
                <w:szCs w:val="18"/>
              </w:rPr>
              <w:t>147.00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31674D4C" w14:textId="5AA69A3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827C5EA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0CA9AE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649A46CA" w14:textId="54607AE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0D9A9EFC" w14:textId="43DEC11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7FD1D6BA" w14:textId="55C690E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30278BB7" w14:textId="2450F6E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8E0AB6E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E1D538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089C9194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61A67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4E03F3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65BBDB1B" w14:textId="77777777" w:rsidTr="00503750">
        <w:tc>
          <w:tcPr>
            <w:tcW w:w="4395" w:type="dxa"/>
            <w:vMerge/>
          </w:tcPr>
          <w:p w14:paraId="79899D3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F6198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E1DBB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072998EE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2D176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68CB1218" w14:textId="27B9BE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  <w:lang w:eastAsia="sk-SK"/>
              </w:rPr>
              <w:t>30.00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18219E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CF43CB8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1DC91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5BEB1E0" w14:textId="66108E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  <w:lang w:eastAsia="sk-SK"/>
              </w:rPr>
              <w:t>-1850.41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FBAD11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D81A8DD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0CA1EC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450ACFFE" w14:textId="401D009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b/>
                <w:noProof/>
                <w:sz w:val="18"/>
                <w:szCs w:val="18"/>
              </w:rPr>
              <w:t>-1820.41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ADA23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D551D5F" w14:textId="77777777" w:rsidTr="00503750">
        <w:tc>
          <w:tcPr>
            <w:tcW w:w="4395" w:type="dxa"/>
            <w:vAlign w:val="center"/>
          </w:tcPr>
          <w:p w14:paraId="6237E8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15EE8564" w14:textId="3E0DDC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A800BE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22F4A5A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65547C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753C4D5F" w14:textId="6ADD72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5712F4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BB7E92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B4421D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2FD2B8A1" w14:textId="0307D00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201D7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648FA83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977A92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EA1E56F" w14:textId="765099C4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b/>
                <w:noProof/>
                <w:sz w:val="18"/>
                <w:szCs w:val="18"/>
              </w:rPr>
              <w:t>17084.00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3EBB5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6355D42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847A2E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1F14DBDF" w14:textId="77777777" w:rsidTr="00503750">
        <w:tc>
          <w:tcPr>
            <w:tcW w:w="4395" w:type="dxa"/>
            <w:vAlign w:val="center"/>
          </w:tcPr>
          <w:p w14:paraId="6F41C13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489F90C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2C82557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241EE0F6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7E43AB3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050D29F7" w14:textId="78C5235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50FA44C" w14:textId="37EB997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FB0B7F8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4FA8FFA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216586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EE704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73E55E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098E6A1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37894C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946AB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7468F63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4D72383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31E45447" w14:textId="4183A271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F81F2A6" w14:textId="1E00629C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30222AB2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48F7B4F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1E52B36" w14:textId="61347AD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FB79028" w14:textId="729D8F4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9CCB22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CDC351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6ECF3B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05C67600" w14:textId="77777777" w:rsidTr="00503750">
        <w:tc>
          <w:tcPr>
            <w:tcW w:w="1843" w:type="dxa"/>
            <w:vAlign w:val="center"/>
          </w:tcPr>
          <w:p w14:paraId="1B4F91B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5695330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4D46E5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5498BED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02DD23E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78B735C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2797CDF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66F6C6B7" w14:textId="77777777" w:rsidTr="00503750">
        <w:tc>
          <w:tcPr>
            <w:tcW w:w="1843" w:type="dxa"/>
            <w:vAlign w:val="center"/>
          </w:tcPr>
          <w:p w14:paraId="29A9809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66B8041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C81C64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99FE55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62EDF4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F386D0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2BA7A6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C8CBBAC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43239A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35DA164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A9589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5C88F9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A39BED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45B2B4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980F3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8995457" w14:textId="77777777" w:rsidTr="00503750">
        <w:tc>
          <w:tcPr>
            <w:tcW w:w="1843" w:type="dxa"/>
            <w:vAlign w:val="center"/>
          </w:tcPr>
          <w:p w14:paraId="6E0897A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5AAE469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AD805B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C605A6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77822D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6DE5A3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B37D95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B90F534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6D456BD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1B47EA7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0FA570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E8ACA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F34AD6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2EE2D3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49E2D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C9FAC96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131B993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4D1BE3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D7AA7F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8A3E6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3885AB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10E11C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3CBCDB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4ACDEC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6EBE59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7E389082" w14:textId="77777777" w:rsidTr="00503750">
        <w:trPr>
          <w:trHeight w:val="664"/>
        </w:trPr>
        <w:tc>
          <w:tcPr>
            <w:tcW w:w="3372" w:type="dxa"/>
          </w:tcPr>
          <w:p w14:paraId="72D3B58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EE72C6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59EF56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11FB5AB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B0CB83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12052DD1" w14:textId="2929B2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BBB7819" w14:textId="73ED51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877F37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D49751" w14:textId="7DB02722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0BDE108" w14:textId="78542C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6ECB3E" w14:textId="258F43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082991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CC43CCC" w14:textId="417D1095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F5D6821" w14:textId="5FAF78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D7083F2" w14:textId="7FA864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48D181B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1D38718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6753C2" w14:textId="6227D1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C04F08D" w14:textId="2B18AA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0F30E6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3E29734" w14:textId="653E95D3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6CF8619" w14:textId="3EAA0D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2584F9D" w14:textId="6893FB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BE93EA4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177C737E" w14:textId="2A36E5F4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C6755BC" w14:textId="617010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350C02C" w14:textId="05D5A0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E14C736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E2B2DD8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5325A18D" w14:textId="77777777" w:rsidTr="00503750">
        <w:tc>
          <w:tcPr>
            <w:tcW w:w="2835" w:type="dxa"/>
            <w:vAlign w:val="center"/>
          </w:tcPr>
          <w:p w14:paraId="698A9F6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611BD1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718EBA5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0B8FB04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2269E29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5DA786B" w14:textId="77777777" w:rsidTr="00503750">
        <w:tc>
          <w:tcPr>
            <w:tcW w:w="2835" w:type="dxa"/>
          </w:tcPr>
          <w:p w14:paraId="65B385F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328776E" w14:textId="1C3716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27A911A" w14:textId="2E94C8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31D59A1" w14:textId="324075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8043E65" w14:textId="214579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7879315" w14:textId="77777777" w:rsidTr="00503750">
        <w:tc>
          <w:tcPr>
            <w:tcW w:w="2835" w:type="dxa"/>
          </w:tcPr>
          <w:p w14:paraId="794A5E8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35199A6B" w14:textId="6E6B9B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245BD09" w14:textId="0B62B7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71C4A8" w14:textId="1287AA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F923852" w14:textId="4D3474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F84DB51" w14:textId="77777777" w:rsidTr="00503750">
        <w:tc>
          <w:tcPr>
            <w:tcW w:w="2835" w:type="dxa"/>
          </w:tcPr>
          <w:p w14:paraId="172258A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1BB0F310" w14:textId="5E7B2B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E697D35" w14:textId="6AF4C1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F556A2" w14:textId="4364D6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20972C5" w14:textId="675D8D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ED69852" w14:textId="77777777" w:rsidTr="00503750">
        <w:tc>
          <w:tcPr>
            <w:tcW w:w="2835" w:type="dxa"/>
            <w:vAlign w:val="center"/>
          </w:tcPr>
          <w:p w14:paraId="46DE6D8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5E1D5366" w14:textId="61E283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154B18" w14:textId="2F171C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9EEA5CC" w14:textId="4E954A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35B40EC" w14:textId="156C77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DB72919" w14:textId="77777777" w:rsidTr="00503750">
        <w:tc>
          <w:tcPr>
            <w:tcW w:w="2835" w:type="dxa"/>
            <w:vAlign w:val="center"/>
          </w:tcPr>
          <w:p w14:paraId="599E3B8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265FB883" w14:textId="777BD8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1365215" w14:textId="41401C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BF7B6F6" w14:textId="16513E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932D235" w14:textId="24B7F8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7F400D4" w14:textId="77777777" w:rsidTr="00503750">
        <w:tc>
          <w:tcPr>
            <w:tcW w:w="2835" w:type="dxa"/>
          </w:tcPr>
          <w:p w14:paraId="36B088D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D7F4587" w14:textId="018EAF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69B0B36" w14:textId="298258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09CED1" w14:textId="2B8FEF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44FE43E" w14:textId="133BC1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4EBAAC9" w14:textId="77777777" w:rsidTr="00503750">
        <w:tc>
          <w:tcPr>
            <w:tcW w:w="2835" w:type="dxa"/>
          </w:tcPr>
          <w:p w14:paraId="16D0AAD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E36F489" w14:textId="4BC288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D502453" w14:textId="3497CB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68E8E53" w14:textId="732431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6B788" w14:textId="70D09B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E3F2CC3" w14:textId="77777777" w:rsidTr="00503750">
        <w:tc>
          <w:tcPr>
            <w:tcW w:w="2835" w:type="dxa"/>
          </w:tcPr>
          <w:p w14:paraId="6003945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045EDE12" w14:textId="698E3D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67A13CF" w14:textId="6C1CF7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456B9AD" w14:textId="25A961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E1DF4A5" w14:textId="460F7D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8A53856" w14:textId="77777777" w:rsidR="00944C3D" w:rsidRDefault="00944C3D" w:rsidP="00944C3D">
      <w:pPr>
        <w:rPr>
          <w:rFonts w:ascii="Arial" w:hAnsi="Arial"/>
          <w:b/>
        </w:rPr>
      </w:pPr>
    </w:p>
    <w:p w14:paraId="556F330D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45226514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2606649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5E4D0FA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D5D5E1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11F07B7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51BC700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3F7722E" w14:textId="77777777" w:rsidTr="00503750">
        <w:trPr>
          <w:trHeight w:val="443"/>
        </w:trPr>
        <w:tc>
          <w:tcPr>
            <w:tcW w:w="2560" w:type="dxa"/>
          </w:tcPr>
          <w:p w14:paraId="538C945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324CDC3" w14:textId="0FB6E8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5F696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FE8F1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952D4B" w14:textId="20D77A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3C1DEB8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26E44A0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1EF96117" w14:textId="631A70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00E61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2C738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FE232C0" w14:textId="5453CD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1D9138C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2F8A130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5F09F499" w14:textId="0362A9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F97C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D32E2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4162D6A" w14:textId="7459A3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4AC4A1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0FCFCC1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1D61761" w14:textId="5AA7A6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D4BA9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AB15A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0E9CEB8" w14:textId="6A65F1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0A39871" w14:textId="77777777" w:rsidR="00944C3D" w:rsidRDefault="00944C3D" w:rsidP="00944C3D">
      <w:pPr>
        <w:rPr>
          <w:rFonts w:ascii="Arial" w:hAnsi="Arial"/>
          <w:b/>
        </w:rPr>
      </w:pPr>
    </w:p>
    <w:p w14:paraId="7F1C0E73" w14:textId="77777777" w:rsidR="00944C3D" w:rsidRDefault="00944C3D" w:rsidP="00944C3D">
      <w:pPr>
        <w:rPr>
          <w:rFonts w:ascii="Arial" w:hAnsi="Arial"/>
          <w:b/>
        </w:rPr>
      </w:pPr>
    </w:p>
    <w:p w14:paraId="7263451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55E722C" w14:textId="77777777" w:rsidR="00944C3D" w:rsidRDefault="00944C3D" w:rsidP="00944C3D">
      <w:pPr>
        <w:rPr>
          <w:rFonts w:ascii="Arial" w:hAnsi="Arial"/>
          <w:b/>
        </w:rPr>
      </w:pPr>
    </w:p>
    <w:p w14:paraId="734EF4B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1F2BCD40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370E546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BC8406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0C5B21C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41E7130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E6DD0B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5EBD1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2DF1B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155C044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EE8E4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78A47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EDAF78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5D4CC91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1BDD7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B0431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F50B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FB8A1C2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922431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5401B282" w14:textId="77777777" w:rsidTr="00503750">
        <w:trPr>
          <w:trHeight w:val="677"/>
        </w:trPr>
        <w:tc>
          <w:tcPr>
            <w:tcW w:w="3358" w:type="dxa"/>
          </w:tcPr>
          <w:p w14:paraId="72751C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11C2163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DDBCAD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108CE6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02A109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8CBA296" w14:textId="36843F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72928A3" w14:textId="3480BB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EC68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9E23EE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794BBDA" w14:textId="7787E0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FF7650D" w14:textId="51C07C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5E2B80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87D92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6475DF39" w14:textId="476F57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9016740" w14:textId="17AD3A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74295F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5BB8E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474C6086" w14:textId="6B8943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81FCE84" w14:textId="685DF3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DDD22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080E44D" w14:textId="02E902C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BC32C32" w14:textId="57F162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9836C47" w14:textId="783769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7028D8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65D3433B" w14:textId="609A257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4C72963" w14:textId="650B21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8BBDF1" w14:textId="1FBBD1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7FB8E97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89A12F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4BE2052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9D58A7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602D7B5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5157CE43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38ECCB1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F37F8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C708BBE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090BD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BCD42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882A519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14ADD8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C4D31F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7049E4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739D13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01C959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3A3441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599FC8F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978848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7F80AB8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640F8E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D1225BC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F7A9B5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DA73F71" w14:textId="3C3E37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43980E2" w14:textId="2A107E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4A982C8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5C3E69A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6167E2AA" w14:textId="3D961C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6F7A08" w14:textId="79CEDD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949403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60B38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90E953" w14:textId="7B0D59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D53DEBC" w14:textId="29C74A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788077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FFEF608" w14:textId="0494734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3315A8F" w14:textId="3D3296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76C0EFD" w14:textId="0F6A03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566D3B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892DD9D" w14:textId="0265F0A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54C75CE" w14:textId="189673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15001ED" w14:textId="77705E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4D5D00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99B6D1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6B8926B2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5AB6156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165FF3D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A1AA71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1C3568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79E78E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6591ABC1" w14:textId="24ED52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07709E5" w14:textId="2143EA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A57F3C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DDC60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5A70C854" w14:textId="0633CD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3C226D1" w14:textId="4C2D25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FE1C63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B2FB0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4F884483" w14:textId="3D7888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9B92C35" w14:textId="244AAB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E3868D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37D36F1" w14:textId="1344F1E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5B1A007" w14:textId="2AB912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A551CA3" w14:textId="7F2238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0274F1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651BC358" w14:textId="13999AD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521F7BC" w14:textId="2C3751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329CF4C" w14:textId="6750AE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74D35B2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8118F9B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06097CC0" w14:textId="77777777" w:rsidTr="00503750">
        <w:tc>
          <w:tcPr>
            <w:tcW w:w="3686" w:type="dxa"/>
            <w:vAlign w:val="center"/>
          </w:tcPr>
          <w:p w14:paraId="14BF120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0122DBB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15431D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67F38675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50376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0EE9CC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D00EF9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0AD60D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47A2F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E721C5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AB6C4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438F8F1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669AA9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EC163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C23607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31DA55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48B3207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1AF1A39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35C80A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EC13BAB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1D7A9309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61B12A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57A62F3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D6DEF1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A299BF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2678A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9487018" w14:textId="7382A9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B01410E" w14:textId="6055CC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785C5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95213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5CD41F5A" w14:textId="77E96D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0C3A406" w14:textId="164635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82B5A0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07B27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F991FBC" w14:textId="488BF5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0636E14" w14:textId="5A04D6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5420B10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E7EBC74" w14:textId="2B646E4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F107566" w14:textId="7E584C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57499ED" w14:textId="6844FC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393075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01AF4938" w14:textId="0CF1959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C98AC1B" w14:textId="5BB978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80F5B95" w14:textId="7FE444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D04BD5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9E16FDA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88CDABC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4BDAC32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B01E4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586B50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2A4630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27D76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22F43BB" w14:textId="6D8EA7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AFED3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1CA25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31EA515" w14:textId="385F45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91353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D2D62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713529CB" w14:textId="1E5342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85273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B3BB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2A3B56FE" w14:textId="0F738D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70E9B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3E33C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69547DF4" w14:textId="7C7DA6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83813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BC3A0F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0B0240FB" w14:textId="1428101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0014FB6" w14:textId="77777777" w:rsidR="00944C3D" w:rsidRDefault="00944C3D" w:rsidP="00944C3D">
      <w:pPr>
        <w:rPr>
          <w:sz w:val="22"/>
          <w:szCs w:val="22"/>
        </w:rPr>
      </w:pPr>
    </w:p>
    <w:p w14:paraId="4D5BB117" w14:textId="77777777" w:rsidR="00944C3D" w:rsidRDefault="00944C3D" w:rsidP="00944C3D">
      <w:pPr>
        <w:rPr>
          <w:sz w:val="22"/>
          <w:szCs w:val="22"/>
        </w:rPr>
      </w:pPr>
    </w:p>
    <w:p w14:paraId="51A58D2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7242785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210CEED0" w14:textId="0EE036B5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8325EB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6801A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4130F9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4B1EF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0038402E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7EEF487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3CBBBE3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097C4A3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8E843C9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902E58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4F2C2417" w14:textId="4950AE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B716979" w14:textId="3726DC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6D1205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17D678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42F9D3CD" w14:textId="33065E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53F41EF" w14:textId="34E33A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76B89C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FD1FA5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7D2AC1" w14:textId="4193C2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DDDF778" w14:textId="2F2D0E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5B702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390EF8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A4116C3" w14:textId="66359F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E12E3B8" w14:textId="679DF3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071FEA1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8E6ED3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E284514" w14:textId="3A90B1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9EEFD23" w14:textId="29D43B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08D504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0425B4D" w14:textId="3DB3BB6E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CB579B4" w14:textId="426C21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90ADB57" w14:textId="31A288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752C7B8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484D8C0F" w14:textId="0D4E725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202F43D" w14:textId="3108AD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660B6D5" w14:textId="60E742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C4BC7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7F7DF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5B79E06F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4910716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16DC56B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1DF858F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019252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DA3E0F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42FA00A7" w14:textId="66DEF1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BF7E502" w14:textId="6B5BC6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D09F3B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FB29E6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2272FA4F" w14:textId="7968CC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FF960F9" w14:textId="2B0082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40E10C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1D89E3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7E3A3D74" w14:textId="4C7E95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B54820E" w14:textId="593586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3E0E45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AA5826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3A884511" w14:textId="21DE19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8CE7811" w14:textId="5C9606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236BC6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5A3BD7C" w14:textId="7B70D09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5A91185" w14:textId="751888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211DC22" w14:textId="3E1F13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BCA004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8E669CD" w14:textId="787D9D84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A75A1A8" w14:textId="0B912B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DC78F1B" w14:textId="3706AF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066027F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2F79C591" w14:textId="47D90C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D9D055E" w14:textId="4A6B62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BE3E21B" w14:textId="0D1273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70A37" w:rsidRPr="00113A3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47A901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F58C0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730AD18B" w14:textId="6AFF8159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0115C76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8F37F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006218FC" w14:textId="67121D21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4E6520D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AA834C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607BC7A2" w14:textId="3CF4671C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07A6879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AB86D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61A72C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5A57297C" w14:textId="77777777" w:rsidR="00944C3D" w:rsidRPr="003607F0" w:rsidRDefault="00944C3D" w:rsidP="00944C3D"/>
    <w:p w14:paraId="5CDF6677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777EF" w14:textId="77777777" w:rsidR="003C7B10" w:rsidRDefault="003C7B10">
      <w:r>
        <w:separator/>
      </w:r>
    </w:p>
  </w:endnote>
  <w:endnote w:type="continuationSeparator" w:id="0">
    <w:p w14:paraId="3658AD00" w14:textId="77777777" w:rsidR="003C7B10" w:rsidRDefault="003C7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EFD42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6DA68000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A909B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A9A7CA6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87EF5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733B52A5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31917" w14:textId="77777777" w:rsidR="003C7B10" w:rsidRDefault="003C7B10">
      <w:r>
        <w:separator/>
      </w:r>
    </w:p>
  </w:footnote>
  <w:footnote w:type="continuationSeparator" w:id="0">
    <w:p w14:paraId="56DA51F0" w14:textId="77777777" w:rsidR="003C7B10" w:rsidRDefault="003C7B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236765">
    <w:abstractNumId w:val="13"/>
  </w:num>
  <w:num w:numId="2" w16cid:durableId="1710185924">
    <w:abstractNumId w:val="17"/>
  </w:num>
  <w:num w:numId="3" w16cid:durableId="503210852">
    <w:abstractNumId w:val="8"/>
  </w:num>
  <w:num w:numId="4" w16cid:durableId="769281656">
    <w:abstractNumId w:val="7"/>
  </w:num>
  <w:num w:numId="5" w16cid:durableId="181803617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7250769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98657672">
    <w:abstractNumId w:val="20"/>
  </w:num>
  <w:num w:numId="8" w16cid:durableId="1908566782">
    <w:abstractNumId w:val="10"/>
  </w:num>
  <w:num w:numId="9" w16cid:durableId="1099643875">
    <w:abstractNumId w:val="0"/>
  </w:num>
  <w:num w:numId="10" w16cid:durableId="1948461371">
    <w:abstractNumId w:val="19"/>
  </w:num>
  <w:num w:numId="11" w16cid:durableId="1570577085">
    <w:abstractNumId w:val="6"/>
  </w:num>
  <w:num w:numId="12" w16cid:durableId="632639929">
    <w:abstractNumId w:val="9"/>
  </w:num>
  <w:num w:numId="13" w16cid:durableId="611861905">
    <w:abstractNumId w:val="12"/>
  </w:num>
  <w:num w:numId="14" w16cid:durableId="542906154">
    <w:abstractNumId w:val="15"/>
  </w:num>
  <w:num w:numId="15" w16cid:durableId="415520032">
    <w:abstractNumId w:val="14"/>
  </w:num>
  <w:num w:numId="16" w16cid:durableId="1993947857">
    <w:abstractNumId w:val="2"/>
  </w:num>
  <w:num w:numId="17" w16cid:durableId="1848053731">
    <w:abstractNumId w:val="4"/>
  </w:num>
  <w:num w:numId="18" w16cid:durableId="152527850">
    <w:abstractNumId w:val="11"/>
  </w:num>
  <w:num w:numId="19" w16cid:durableId="147208861">
    <w:abstractNumId w:val="5"/>
  </w:num>
  <w:num w:numId="20" w16cid:durableId="507713693">
    <w:abstractNumId w:val="18"/>
  </w:num>
  <w:num w:numId="21" w16cid:durableId="1578440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2762"/>
    <w:docVar w:name="arg2" w:val="Driver=asa17;DBF=D:\anasoft\data\tebys.db;DBN=tebys;ENG=SQL17;commlinks=TCPIP{ip=192.168.1.241};uid=kostelna;con=finus(12.0);pwd=Marec2023"/>
    <w:docVar w:name="arg3" w:val="853652"/>
    <w:docVar w:name="arg4" w:val="C:\Users\kostelna\AppData\Local\Temp\10257782.doc"/>
    <w:docVar w:name="arg5" w:val="3"/>
  </w:docVars>
  <w:rsids>
    <w:rsidRoot w:val="00470A3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C7B10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0A37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9E9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0C3731"/>
  <w15:docId w15:val="{F96A9D09-25A9-494F-B4DF-36D18A4CD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5336</Words>
  <Characters>30416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KOSTELNA Marcela</dc:creator>
  <cp:lastModifiedBy>Marcela KOSTELNA</cp:lastModifiedBy>
  <cp:revision>1</cp:revision>
  <cp:lastPrinted>2009-07-30T10:15:00Z</cp:lastPrinted>
  <dcterms:created xsi:type="dcterms:W3CDTF">2026-03-18T09:05:00Z</dcterms:created>
  <dcterms:modified xsi:type="dcterms:W3CDTF">2026-03-18T09:06:00Z</dcterms:modified>
</cp:coreProperties>
</file>