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812F5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09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38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CF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D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DC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0F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AA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A0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81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79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53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23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C5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84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20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34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B2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9B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BE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53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AC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F9EF3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6E6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981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CAB6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880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06EC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BF7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25B8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1B9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631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FE5B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423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D62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8A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37E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E481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B7D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F12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688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8DC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67A5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A98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BB9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A59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43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4A2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B2F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6AD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B54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C93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415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93D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C9D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E1D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5E32D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CC0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634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92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CFB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2B5E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800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635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529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5B9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54D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18C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44A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645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2C2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8C7B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9C3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BDB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659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404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859B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0E0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9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83F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10C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FB2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50A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578B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09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606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975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6C8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8A7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C49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472EA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583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C35B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0F6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BF9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E4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EE85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9E4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67F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BF0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CC2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EAA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2BCD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39E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BEF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A1D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F33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489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1843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652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C4A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2AE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C24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547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675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8E70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DF9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1DF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189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754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39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B31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B2A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781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F1A60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5B7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32F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5E7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5FC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1FE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653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1FD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ABD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1F8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8F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24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67B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EEF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C22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5AC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839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217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940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DC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598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F6B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9FC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C92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EBA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E6B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B52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A97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1D7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41D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F38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6F4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E16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4B8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266C5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D4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D4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AE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2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A8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61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3B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53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B2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EF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49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88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65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FE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3B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D4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7F3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11F0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FC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CF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C9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65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97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F6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2C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151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B6E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A03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797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FF5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193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A9C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693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E4E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B3C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D4F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2BB3CE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D4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6B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94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73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5C4D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40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D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48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1E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A3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CA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79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78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ED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F0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EA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5E523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55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32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E5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2B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7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D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16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65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7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38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CD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4B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A5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B6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EA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0AB7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5F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65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17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86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05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C8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C1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31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5F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AF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49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EE1B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2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50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51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1A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BA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7E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23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DA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11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BD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2C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F4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0C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C1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50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9165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96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B1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9D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F1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31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6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75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15AE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9E4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F06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6757E1" w14:textId="1833DE5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315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CA34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06AC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C3C1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B01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ED4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3C3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94C9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C7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B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9A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81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A2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87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A052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F4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71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22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D3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92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D8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EF7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30F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370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1D3B3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6E7D4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26E7D48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6C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FEF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7E5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89C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1C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F2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02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34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B7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2E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C3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D8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8D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9C275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F985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8A9B6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D78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37489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837489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00963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900963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91D15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691D15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C07F3C" w14:textId="57F81963" w:rsidR="000B647F" w:rsidRDefault="000B647F" w:rsidP="00944C3D">
                                  <w:fldSimple w:instr=" MERGEFIELD  aDMOD  \* MERGEFORMAT ">
                                    <w:r w:rsidR="00AA1BE7" w:rsidRPr="00AA1BE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15C07F3C" w14:textId="57F81963" w:rsidR="000B647F" w:rsidRDefault="000B647F" w:rsidP="00944C3D">
                            <w:fldSimple w:instr=" MERGEFIELD  aDMOD  \* MERGEFORMAT ">
                              <w:r w:rsidR="00AA1BE7" w:rsidRPr="00AA1BE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D0ACF" w14:textId="66551C1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1BE7" w:rsidRPr="0073203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FDD0ACF" w14:textId="66551C1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1BE7" w:rsidRPr="00732032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9FDE79" w14:textId="663C844B" w:rsidR="000B647F" w:rsidRDefault="000B647F" w:rsidP="00944C3D">
                                  <w:fldSimple w:instr=" MERGEFIELD  aDRDO  \* MERGEFORMAT ">
                                    <w:r w:rsidR="00AA1BE7" w:rsidRPr="00AA1BE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69FDE79" w14:textId="663C844B" w:rsidR="000B647F" w:rsidRDefault="000B647F" w:rsidP="00944C3D">
                            <w:fldSimple w:instr=" MERGEFIELD  aDRDO  \* MERGEFORMAT ">
                              <w:r w:rsidR="00AA1BE7" w:rsidRPr="00AA1BE7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C14753" w14:textId="26146320" w:rsidR="000B647F" w:rsidRDefault="000B647F" w:rsidP="00944C3D">
                                  <w:fldSimple w:instr=" MERGEFIELD  aDMDO  \* MERGEFORMAT ">
                                    <w:r w:rsidR="00AA1BE7" w:rsidRPr="00AA1BE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7C14753" w14:textId="26146320" w:rsidR="000B647F" w:rsidRDefault="000B647F" w:rsidP="00944C3D">
                            <w:fldSimple w:instr=" MERGEFIELD  aDMDO  \* MERGEFORMAT ">
                              <w:r w:rsidR="00AA1BE7" w:rsidRPr="00AA1BE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13E0A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19DE3D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139CCD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A4682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FA4682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8FACD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38FACD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1085F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F1085F3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9546FC" w14:textId="23AB90B6" w:rsidR="000B647F" w:rsidRDefault="000B647F" w:rsidP="00944C3D">
                                  <w:fldSimple w:instr=" MERGEFIELD  aDRDOo  \* MERGEFORMAT ">
                                    <w:r w:rsidR="00AA1BE7" w:rsidRPr="00AA1BE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89546FC" w14:textId="23AB90B6" w:rsidR="000B647F" w:rsidRDefault="000B647F" w:rsidP="00944C3D">
                            <w:fldSimple w:instr=" MERGEFIELD  aDRDOo  \* MERGEFORMAT ">
                              <w:r w:rsidR="00AA1BE7" w:rsidRPr="00AA1BE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F73172" w14:textId="0A0B2AC4" w:rsidR="000B647F" w:rsidRDefault="000B647F" w:rsidP="00944C3D">
                                  <w:fldSimple w:instr=" MERGEFIELD  aDMDO  \* MERGEFORMAT ">
                                    <w:r w:rsidR="00AA1BE7" w:rsidRPr="00AA1BE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7F73172" w14:textId="0A0B2AC4" w:rsidR="000B647F" w:rsidRDefault="000B647F" w:rsidP="00944C3D">
                            <w:fldSimple w:instr=" MERGEFIELD  aDMDO  \* MERGEFORMAT ">
                              <w:r w:rsidR="00AA1BE7" w:rsidRPr="00AA1BE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15196B" w14:textId="16E8996F" w:rsidR="000B647F" w:rsidRDefault="000B647F" w:rsidP="00944C3D">
                                  <w:fldSimple w:instr=" MERGEFIELD  aDRODo  \* MERGEFORMAT ">
                                    <w:r w:rsidR="00AA1BE7" w:rsidRPr="00AA1BE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315196B" w14:textId="16E8996F" w:rsidR="000B647F" w:rsidRDefault="000B647F" w:rsidP="00944C3D">
                            <w:fldSimple w:instr=" MERGEFIELD  aDRODo  \* MERGEFORMAT ">
                              <w:r w:rsidR="00AA1BE7" w:rsidRPr="00AA1BE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51B1A0" w14:textId="00123851" w:rsidR="000B647F" w:rsidRDefault="000B647F" w:rsidP="00944C3D">
                                  <w:fldSimple w:instr=" MERGEFIELD  aDMOD  \* MERGEFORMAT ">
                                    <w:r w:rsidR="00AA1BE7" w:rsidRPr="00AA1BE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451B1A0" w14:textId="00123851" w:rsidR="000B647F" w:rsidRDefault="000B647F" w:rsidP="00944C3D">
                            <w:fldSimple w:instr=" MERGEFIELD  aDMOD  \* MERGEFORMAT ">
                              <w:r w:rsidR="00AA1BE7" w:rsidRPr="00AA1BE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175823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410835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96E8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7E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AAFB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EF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3E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B4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B9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4D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93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99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E3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7B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73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6F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36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80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BB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09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4B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E8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9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57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F2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31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A4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60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34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98C1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D6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CDF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C77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B7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DA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F0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2B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1E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1D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D0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44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E5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3E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C3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56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F4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38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50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114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EC4D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2D14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4B60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87EA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0223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D656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72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04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68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E1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12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32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03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D8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DCF2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26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7E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FD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16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25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4C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C8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DD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BF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9F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9A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C2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62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ED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D5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BE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7A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51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11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0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5226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7A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FF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CD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EA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B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F7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5D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CE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B49E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AC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44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9E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FA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D7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EB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06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6A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CB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84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2A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17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1F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41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AE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D8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43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9B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29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F2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A4C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D0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D0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F1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BD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F9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EE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0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31C8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76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29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04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FF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DF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70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CD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91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82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14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A9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D4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F7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9D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4E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04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E7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37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012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614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EBE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831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82F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A93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ACE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60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BC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01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8C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61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AC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52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06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FDB0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B4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47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19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22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BE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7E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30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92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F8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11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F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FF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D5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1D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0A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5B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AC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23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32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D19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994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E64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650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587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B2B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151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1A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A0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72B4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3B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ED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D513F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1D513F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62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3A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5C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8A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CE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6B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C0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D7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C4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434AA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5434AA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1E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8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FF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3E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B4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22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9F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C0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7E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92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42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F5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47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A3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C2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0A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F3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61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02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D3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44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77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F3D0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3C4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175F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A6B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40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2EBDA4" w14:textId="3C4927E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1BE7" w:rsidRPr="0073203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35628502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02EBDA4" w14:textId="3C4927E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1BE7" w:rsidRPr="00732032">
                              <w:rPr>
                                <w:rFonts w:ascii="Arial" w:hAnsi="Arial" w:cs="Arial"/>
                                <w:noProof/>
                              </w:rPr>
                              <w:t>35628502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4F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2C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9C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8F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6D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9F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D8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D9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CC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4388D3" w14:textId="27DF7F1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1BE7" w:rsidRPr="0073203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2021257898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34388D3" w14:textId="27DF7F1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1BE7" w:rsidRPr="00732032">
                              <w:rPr>
                                <w:rFonts w:ascii="Arial" w:hAnsi="Arial" w:cs="Arial"/>
                                <w:noProof/>
                              </w:rPr>
                              <w:t>2021257898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7A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77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58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A4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14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53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D5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C9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59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F1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3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7B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F7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A0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F8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B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A72C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12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CB72F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9C5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27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91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76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01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38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D5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B1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F0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95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2D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AA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19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D0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0B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F9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6973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54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70C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E8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C7DE84" w14:textId="428CFC4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1BE7" w:rsidRPr="0073203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Bazovského 2748Ing. Marta Boncová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3C7DE84" w14:textId="428CFC4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1BE7" w:rsidRPr="00732032">
                              <w:rPr>
                                <w:rFonts w:ascii="Arial" w:hAnsi="Arial" w:cs="Arial"/>
                                <w:noProof/>
                              </w:rPr>
                              <w:t>SVB Bazovského 2748Ing. Marta Boncová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D5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F8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3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26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CE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88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18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4F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F9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83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69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F5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1D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23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6E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41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90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61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F0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F7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BB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2E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DF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F9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82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3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ED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EA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90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03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33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BF1C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49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84700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F141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0580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79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0B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B7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7E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35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8B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EB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5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EE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4C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5D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8A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02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E6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95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AB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6B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96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B3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62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CD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A3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41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355E5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366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A09A68" w14:textId="3D46094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1BE7" w:rsidRPr="0073203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Bazovského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FA09A68" w14:textId="3D46094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1BE7" w:rsidRPr="00732032">
                              <w:rPr>
                                <w:rFonts w:ascii="Arial" w:hAnsi="Arial" w:cs="Arial"/>
                                <w:noProof/>
                              </w:rPr>
                              <w:t>Bazovského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62F3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66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00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E5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2B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65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F3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51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5C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53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24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14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D8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1E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B9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33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45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079A16" w14:textId="584A5AAD" w:rsidR="000B647F" w:rsidRDefault="000B647F" w:rsidP="00944C3D">
                                  <w:fldSimple w:instr=" MERGEFIELD  aSUB_ULICA_CISLO  \* MERGEFORMAT ">
                                    <w:r w:rsidR="00AA1BE7" w:rsidRPr="00AA1BE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0079A16" w14:textId="584A5AAD" w:rsidR="000B647F" w:rsidRDefault="000B647F" w:rsidP="00944C3D">
                            <w:fldSimple w:instr=" MERGEFIELD  aSUB_ULICA_CISLO  \* MERGEFORMAT ">
                              <w:r w:rsidR="00AA1BE7" w:rsidRPr="00AA1BE7">
                                <w:rPr>
                                  <w:rFonts w:ascii="Arial" w:hAnsi="Arial" w:cs="Arial"/>
                                  <w:noProof/>
                                </w:rPr>
                                <w:t>14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CA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C9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DB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FC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21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42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2E54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FE5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CAE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D6F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ED85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B1E02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463725" w14:textId="7D5F7ED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1BE7" w:rsidRPr="0073203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E463725" w14:textId="7D5F7ED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1BE7" w:rsidRPr="00732032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DC4C2D" w14:textId="5456905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1BE7" w:rsidRPr="0073203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1DC4C2D" w14:textId="5456905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1BE7" w:rsidRPr="00732032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622E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91B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6D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80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5A8A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B1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BC49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8745B2" w14:textId="55CD214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1BE7" w:rsidRPr="0073203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032/65234 94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D8745B2" w14:textId="55CD214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1BE7" w:rsidRPr="00732032">
                              <w:rPr>
                                <w:rFonts w:ascii="Arial" w:hAnsi="Arial" w:cs="Arial"/>
                                <w:noProof/>
                              </w:rPr>
                              <w:t>032/65234 94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3B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F31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ADC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79A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41D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FD9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974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82B8F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A2C39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226B1F" w14:textId="027322B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8226B1F" w14:textId="027322B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DB51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E1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E3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14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FB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A1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FD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23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0157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55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3445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5CA4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91486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EEB5BE" w14:textId="1607EBC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AEEB5BE" w14:textId="1607EBC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38188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70BE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579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5A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DD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CE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B9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F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34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A2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D1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6B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85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A2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22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99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B7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19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9E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87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8A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67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35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29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DE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45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87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75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F4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4E33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98C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D0C3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DC1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F68B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F1BE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85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80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5913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101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635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9E7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69F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51A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448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A3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0456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53A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C40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B98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C2C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BAC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9A3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E4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4293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7CB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CB5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D0F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9D2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55C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714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9B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1BBC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1B2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A5C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CC7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570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A5B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2ABD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E1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6B77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258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003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3A0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A64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532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32C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8E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45B5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BD1B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FC7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533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5F4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425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4F3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67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89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43D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F3C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281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5DC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9C7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0547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52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F7C8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F5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E2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A3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A3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56F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A6DD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99B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2E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3F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13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42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61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01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DE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2A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7D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6C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4D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68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6D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13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AC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8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77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ED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5C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A4C4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8F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68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DE1F19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FFD5C2E" w14:textId="77777777" w:rsidR="00944C3D" w:rsidRDefault="00944C3D" w:rsidP="00944C3D">
      <w:pPr>
        <w:rPr>
          <w:rFonts w:ascii="Arial" w:hAnsi="Arial"/>
        </w:rPr>
      </w:pPr>
    </w:p>
    <w:p w14:paraId="35C6515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42C31FB" w14:textId="4F208B6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E8631D0" w14:textId="2E8FB259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D31EB46" w14:textId="59B9DD5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F1BE03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B75FE63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3AA4BF4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8AD1C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14356E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0D698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7E6E97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730A5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05B8B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300FC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16713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097AD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5DACE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62EA9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5B753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230138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0EF95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23BF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ABB2A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1F2683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B951039" w14:textId="4A6C563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09C396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453882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39A0DB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80BFF84" w14:textId="3934B4D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F5637F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9AE678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EB65837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12C6B4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BF578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4326B3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1F142AA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4630C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16F2A2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53DE1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9392C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F9751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6B29B1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97899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A6F2D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27207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7BA6D4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A3AF3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301DFB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9BEB1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53ADE5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1374A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DFAF7D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0365F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6AE98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98CC59F" w14:textId="360A06F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8860A7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4BC5A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E9820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B2E773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0A0AB88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EE17AEA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B353C4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455238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7A08EA7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214139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5E3972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5CDF8F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5727ED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58D48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817BA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166F2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45919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47872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BD89F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05F5B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D3AC1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8EF3D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D08C4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4616E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7CF08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252C0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1734C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9518D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89BA5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62AD6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475F8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CCEFE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C126D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A0804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0AF3DA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DDDA97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BBB9D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7A6DA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70FAF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FD925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86EE65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187A5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BE5BA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725436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B973FB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4757C4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8C1A206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4A2E37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A12B1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6A2FD9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48B452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D75C7CF" w14:textId="77777777" w:rsidTr="00503750">
        <w:trPr>
          <w:trHeight w:val="302"/>
        </w:trPr>
        <w:tc>
          <w:tcPr>
            <w:tcW w:w="4510" w:type="dxa"/>
          </w:tcPr>
          <w:p w14:paraId="4771AE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F507F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E3493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2038E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F29CAA" w14:textId="77777777" w:rsidTr="00503750">
        <w:trPr>
          <w:trHeight w:val="302"/>
        </w:trPr>
        <w:tc>
          <w:tcPr>
            <w:tcW w:w="4510" w:type="dxa"/>
          </w:tcPr>
          <w:p w14:paraId="4A7F02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58BF7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5AB20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10D22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29F2CF" w14:textId="77777777" w:rsidTr="00503750">
        <w:trPr>
          <w:trHeight w:val="302"/>
        </w:trPr>
        <w:tc>
          <w:tcPr>
            <w:tcW w:w="4510" w:type="dxa"/>
          </w:tcPr>
          <w:p w14:paraId="3970F6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DBCF1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48035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986A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C8533C" w14:textId="77777777" w:rsidTr="00503750">
        <w:trPr>
          <w:trHeight w:val="302"/>
        </w:trPr>
        <w:tc>
          <w:tcPr>
            <w:tcW w:w="4510" w:type="dxa"/>
          </w:tcPr>
          <w:p w14:paraId="4B54A0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89E3C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97B00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EDD7B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51515D" w14:textId="77777777" w:rsidTr="00503750">
        <w:trPr>
          <w:trHeight w:val="327"/>
        </w:trPr>
        <w:tc>
          <w:tcPr>
            <w:tcW w:w="4510" w:type="dxa"/>
          </w:tcPr>
          <w:p w14:paraId="0D2E06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CAB6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0CE51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62603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AB25B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D1C70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BCD1536" w14:textId="39BA761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5B37EE6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21825E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373F64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2BBBAF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7005FE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46C40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FC7D5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C61FF1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5366560" w14:textId="77777777" w:rsidTr="00503750">
        <w:tc>
          <w:tcPr>
            <w:tcW w:w="2302" w:type="dxa"/>
            <w:vAlign w:val="center"/>
          </w:tcPr>
          <w:p w14:paraId="06834E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671D7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8736C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F2809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DFCE3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9B612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8E21F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5E535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DEA2CD0" w14:textId="77777777" w:rsidTr="00503750">
        <w:tc>
          <w:tcPr>
            <w:tcW w:w="15593" w:type="dxa"/>
            <w:gridSpan w:val="8"/>
            <w:vAlign w:val="center"/>
          </w:tcPr>
          <w:p w14:paraId="42DC06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9DF168A" w14:textId="77777777" w:rsidTr="00503750">
        <w:tc>
          <w:tcPr>
            <w:tcW w:w="2302" w:type="dxa"/>
            <w:vAlign w:val="center"/>
          </w:tcPr>
          <w:p w14:paraId="6BC5D8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0120493" w14:textId="031505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64368" w14:textId="1F4A2F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4DBFA" w14:textId="05A170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C7CE94" w14:textId="4F6BC8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4CC58E" w14:textId="4201CF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439E7E" w14:textId="4881C4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2433AB" w14:textId="58FFE3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D87F2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E7089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E65EC68" w14:textId="4B0774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2B14B1" w14:textId="35B2E4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C5AC02" w14:textId="7A816A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649D2B" w14:textId="35FE5C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EE6FA8" w14:textId="73018B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3E75BE" w14:textId="4A99A1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37E1A6" w14:textId="11C8DF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1DED4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5932A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9CF6BF7" w14:textId="46E3B5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6DD0CD" w14:textId="3B02B6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F01BDF" w14:textId="5BDC99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9F3DC" w14:textId="155320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BCFB16" w14:textId="0543FD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F98139" w14:textId="1A8B34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DF6477" w14:textId="71E5BC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07F5F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B2420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40CE1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D402F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7C3E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63F6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0388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876B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2AAB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61326FB" w14:textId="77777777" w:rsidTr="00503750">
        <w:tc>
          <w:tcPr>
            <w:tcW w:w="2302" w:type="dxa"/>
            <w:vAlign w:val="center"/>
          </w:tcPr>
          <w:p w14:paraId="1974E0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3CE9BD5" w14:textId="051ADA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FF64" w14:textId="56BB61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1E5DF7" w14:textId="4993C7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07C73D" w14:textId="115782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734866" w14:textId="225802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AD57B5" w14:textId="00CB48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0A8EBF" w14:textId="41A4A4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8072C0" w14:textId="77777777" w:rsidTr="00503750">
        <w:tc>
          <w:tcPr>
            <w:tcW w:w="15593" w:type="dxa"/>
            <w:gridSpan w:val="8"/>
            <w:vAlign w:val="center"/>
          </w:tcPr>
          <w:p w14:paraId="47CB2C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A1D8640" w14:textId="77777777" w:rsidTr="00503750">
        <w:tc>
          <w:tcPr>
            <w:tcW w:w="2302" w:type="dxa"/>
            <w:vAlign w:val="center"/>
          </w:tcPr>
          <w:p w14:paraId="52BF28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A6EC306" w14:textId="23D062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3C7F0A" w14:textId="33345D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E295DF" w14:textId="27472C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9C73CA" w14:textId="6DE70D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12D5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A166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EDCEA6" w14:textId="4A430E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25401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9B43E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2C2715B" w14:textId="55C012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83998E" w14:textId="2110CB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A6D332" w14:textId="53F070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01139B" w14:textId="43DFE9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5A17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4341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382662" w14:textId="26C5B4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48344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51784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23293B6" w14:textId="1A1837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59798B" w14:textId="71FD03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98ADD3" w14:textId="05CF96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5159CE" w14:textId="191C7E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EF32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6178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61E984" w14:textId="3060CD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81A4AE" w14:textId="77777777" w:rsidTr="00503750">
        <w:tc>
          <w:tcPr>
            <w:tcW w:w="2302" w:type="dxa"/>
            <w:vAlign w:val="center"/>
          </w:tcPr>
          <w:p w14:paraId="7C0AAB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05CD644" w14:textId="3DB424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94D3A2" w14:textId="06FAD1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87BB08" w14:textId="1EB2E5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ED8D5" w14:textId="000EF6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711C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5877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F85FD8" w14:textId="67F0DD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DA05EC" w14:textId="77777777" w:rsidTr="00503750">
        <w:tc>
          <w:tcPr>
            <w:tcW w:w="15593" w:type="dxa"/>
            <w:gridSpan w:val="8"/>
            <w:vAlign w:val="center"/>
          </w:tcPr>
          <w:p w14:paraId="51977E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1F964F4" w14:textId="77777777" w:rsidTr="00503750">
        <w:tc>
          <w:tcPr>
            <w:tcW w:w="2302" w:type="dxa"/>
            <w:vAlign w:val="center"/>
          </w:tcPr>
          <w:p w14:paraId="3621FE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13CF1C2" w14:textId="62ABED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137366" w14:textId="0A02AC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3ED450" w14:textId="63E421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63ED1C" w14:textId="30A8AB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8C222A" w14:textId="03BB11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077AAD" w14:textId="61F09D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FA1B62" w14:textId="7CA52F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F2BDE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7A2C3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A247E56" w14:textId="319A84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0F8FAB" w14:textId="5BE823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077892" w14:textId="5725B2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A97725" w14:textId="5556AC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4C94E4" w14:textId="43DE8B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8CF7D" w14:textId="0D708C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3CAE2E" w14:textId="7C5DA7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134F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B6D15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2D21E4B" w14:textId="1BB8B5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E0C689" w14:textId="6ED100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2D64D1" w14:textId="2D72F9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8177BF" w14:textId="3FBD2D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DBC1B6" w14:textId="4DCF7B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A34F77" w14:textId="4242B0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2C54E3" w14:textId="43F97D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01ED6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B1A0A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1081257" w14:textId="41C254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B46C51" w14:textId="503060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AC6207" w14:textId="545882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97119" w14:textId="552F43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B49BA8" w14:textId="1F016C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C4521F" w14:textId="1BB1F9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8F6427" w14:textId="6005FE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1125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4FE76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E7B982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CC834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7A5DB5F" w14:textId="64E2E5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DDC951" w14:textId="0F09FC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81014B" w14:textId="502810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1B5E0E" w14:textId="15D4F2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F427B0" w14:textId="5530EA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A3544C" w14:textId="0DD6AD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E5946B" w14:textId="0F462E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F584B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689BE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D6C90FB" w14:textId="0D1CE3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02E5D1" w14:textId="1F8060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376DD8" w14:textId="418D5F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7DFF78" w14:textId="5E5BE9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BE45C8" w14:textId="2C426C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87E36C" w14:textId="3C872D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2C70EF" w14:textId="2CF6B8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F094E0" w14:textId="77777777" w:rsidR="00944C3D" w:rsidRDefault="00944C3D" w:rsidP="00944C3D">
      <w:pPr>
        <w:rPr>
          <w:rFonts w:ascii="Arial" w:hAnsi="Arial"/>
          <w:b/>
        </w:rPr>
      </w:pPr>
    </w:p>
    <w:p w14:paraId="428C4B0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FD570C7" w14:textId="77777777" w:rsidTr="00503750">
        <w:tc>
          <w:tcPr>
            <w:tcW w:w="1944" w:type="dxa"/>
            <w:vAlign w:val="center"/>
          </w:tcPr>
          <w:p w14:paraId="1B2692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1D5AF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DBA5A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13E19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6505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C8B8D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0C674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86385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D020D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2D260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BCF44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977B1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26D89F1" w14:textId="77777777" w:rsidTr="00503750">
        <w:tc>
          <w:tcPr>
            <w:tcW w:w="15685" w:type="dxa"/>
            <w:gridSpan w:val="12"/>
            <w:vAlign w:val="center"/>
          </w:tcPr>
          <w:p w14:paraId="6A5463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C0CB205" w14:textId="77777777" w:rsidTr="00503750">
        <w:tc>
          <w:tcPr>
            <w:tcW w:w="1944" w:type="dxa"/>
            <w:vAlign w:val="center"/>
          </w:tcPr>
          <w:p w14:paraId="7F51BF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E1F7536" w14:textId="52EE74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7E0996C" w14:textId="7A309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E6A8101" w14:textId="5985F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E3C2C0" w14:textId="1424D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B33338" w14:textId="3F291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C09B5F" w14:textId="42E45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1575E8" w14:textId="4B5E92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5942C9" w14:textId="6DFB7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63FC61" w14:textId="181BE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D5C32C" w14:textId="6D2223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AD2FBA" w14:textId="12E4C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18BED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E161F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1BF144D" w14:textId="271C2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A7A80B2" w14:textId="48CA5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8A82BBD" w14:textId="287C7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A2F442" w14:textId="22901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8178E5" w14:textId="06B981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07B8C4" w14:textId="4A247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480D4C" w14:textId="3628F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32EB23" w14:textId="32037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735EFB" w14:textId="0D3643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0F7EAE" w14:textId="3AFE7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7B953B" w14:textId="0DC41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9F011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E5F1A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18C3227" w14:textId="39F12E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A6CE274" w14:textId="3F352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383F46" w14:textId="32FDA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E0570A" w14:textId="284ADD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780928" w14:textId="4FEB9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03F3F0" w14:textId="2DBDDD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B1FEB4" w14:textId="697F6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8501EE" w14:textId="2F1BF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A7C653" w14:textId="043B49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704734" w14:textId="39F0E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6862B1" w14:textId="428046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5BAF6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7FA5C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AC3F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196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B13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EDA4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6D48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1E08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C9E5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1F57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FF03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4F73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920B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53F6B7C" w14:textId="77777777" w:rsidTr="00503750">
        <w:tc>
          <w:tcPr>
            <w:tcW w:w="1944" w:type="dxa"/>
            <w:vAlign w:val="center"/>
          </w:tcPr>
          <w:p w14:paraId="466601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60E6F3" w14:textId="3E517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A88D64F" w14:textId="0EF8D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E929355" w14:textId="48574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2AD64D" w14:textId="69846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6C518B" w14:textId="3AC38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8107DB" w14:textId="13FEF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17258A" w14:textId="682B3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07F5D3" w14:textId="7415B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6E7F90" w14:textId="5239CD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207DF8" w14:textId="5D4BD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8D77F3" w14:textId="3031B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DA2214" w14:textId="77777777" w:rsidTr="00503750">
        <w:tc>
          <w:tcPr>
            <w:tcW w:w="15685" w:type="dxa"/>
            <w:gridSpan w:val="12"/>
            <w:vAlign w:val="center"/>
          </w:tcPr>
          <w:p w14:paraId="5D0B55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89B51EF" w14:textId="77777777" w:rsidTr="00503750">
        <w:tc>
          <w:tcPr>
            <w:tcW w:w="1944" w:type="dxa"/>
            <w:vAlign w:val="center"/>
          </w:tcPr>
          <w:p w14:paraId="495A12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F73B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3A3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A829B4" w14:textId="0D7D5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54E303" w14:textId="31354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95D769" w14:textId="1C0A8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75B182" w14:textId="05C57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27A451" w14:textId="06638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D773F8" w14:textId="24F58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88C1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F851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F5DB2A5" w14:textId="41A97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9A707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9A330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489F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84D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38CF00" w14:textId="5BE6D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6A0F16" w14:textId="4F034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D1A1E5" w14:textId="285194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3CC567" w14:textId="240C3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6DD9F5" w14:textId="0D6BE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4F682B" w14:textId="74953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5BFD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90ACE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90AF1A" w14:textId="4ED002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6AAEDE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2D9F8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F147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053F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D88568" w14:textId="5EDAF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82C0A0" w14:textId="160A6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246570" w14:textId="56314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542CB7" w14:textId="18C01E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4436B6" w14:textId="46E33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F3A083" w14:textId="097F5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618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250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91F50C7" w14:textId="36796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856CE7" w14:textId="77777777" w:rsidTr="00503750">
        <w:tc>
          <w:tcPr>
            <w:tcW w:w="1944" w:type="dxa"/>
            <w:vAlign w:val="center"/>
          </w:tcPr>
          <w:p w14:paraId="04C36C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8362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8004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34AC25" w14:textId="00BAD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BCD60B" w14:textId="6FB8D8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6C2C3B" w14:textId="10C02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E98ACF" w14:textId="36680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7EE397" w14:textId="2E094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EE0121" w14:textId="7A5658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AE3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8EF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8C48DEC" w14:textId="3F910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E932A7" w14:textId="77777777" w:rsidTr="00503750">
        <w:tc>
          <w:tcPr>
            <w:tcW w:w="15685" w:type="dxa"/>
            <w:gridSpan w:val="12"/>
            <w:vAlign w:val="center"/>
          </w:tcPr>
          <w:p w14:paraId="14AFAF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86FF729" w14:textId="77777777" w:rsidTr="00503750">
        <w:tc>
          <w:tcPr>
            <w:tcW w:w="1944" w:type="dxa"/>
            <w:vAlign w:val="center"/>
          </w:tcPr>
          <w:p w14:paraId="3748EC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3A72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DE85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4B8AF09" w14:textId="6D7B1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1FAD3C" w14:textId="26A7B3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459CC8" w14:textId="6FBE7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9C7129" w14:textId="4BE15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ADF6D4" w14:textId="1A690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E3010D" w14:textId="2EA5EC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AC27FD" w14:textId="631550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986EDB3" w14:textId="6C42F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59CF3B" w14:textId="06CF4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301F55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A6982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CC0B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8454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99D6D5" w14:textId="0C1A8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D38E3C" w14:textId="407EF8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045A01" w14:textId="5871F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FDB9C5" w14:textId="42170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CC997F" w14:textId="5655C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29A2A9" w14:textId="779F2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51FB3F" w14:textId="104714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206F2A" w14:textId="613C92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55587B" w14:textId="3F3B1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64A86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72EBF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77AE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EA6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B1A35A2" w14:textId="3AAD0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885181" w14:textId="57456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ABB0E9" w14:textId="27BC3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AE9577" w14:textId="59C3E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A8C043" w14:textId="29F2F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E48F81" w14:textId="60074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61EE13" w14:textId="485E2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F7412A" w14:textId="34332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8BE888" w14:textId="4B876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861E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49D99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D162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BBD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7F655B" w14:textId="77286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60334B" w14:textId="3D1841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9C98EA" w14:textId="6E4DE5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A32C97" w14:textId="6EA47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F25FB2" w14:textId="4ABA6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4DE40B" w14:textId="20550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322C34" w14:textId="1EF5F8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D66ED4" w14:textId="577DC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668DBE" w14:textId="15054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77F201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EB0B7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D63B1C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08C14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8FCB57F" w14:textId="6C00E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CB87EE" w14:textId="1B7257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82A712D" w14:textId="426E4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44C2A4" w14:textId="76484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EBB85C" w14:textId="42B9F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0C96C2" w14:textId="58F9E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007B8C" w14:textId="4C648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90996E" w14:textId="1C676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5AD631" w14:textId="17BB3F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D80FB5" w14:textId="3DC036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DF80F9" w14:textId="2E1F6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57594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4A86A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C04BBC2" w14:textId="0076E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CA4031B" w14:textId="54CD32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17DF94" w14:textId="6CD75D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E8F028" w14:textId="0CE04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51FBA2" w14:textId="0A8AE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2F4C2B" w14:textId="6F0E27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89F10D" w14:textId="77F79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F15AFC" w14:textId="4142AA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3C5887" w14:textId="70912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1D0ADC" w14:textId="157A01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366F44" w14:textId="12563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08968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840A3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89CBC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73D9BC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E5AA6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6A79C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AA11CB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18DF8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E7ADD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6EE6E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1D7CB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6EABEB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EEF54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D9DF8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06551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BE65AC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F44DA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6F84BF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4F67C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A4E080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75C3B3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E96C5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91F66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04B74E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9AC0A6A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785746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735A0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F6CBD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5ED5BC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8185C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997D1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051C0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774F3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03A75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DC9C1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020DA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2752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A6A0F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4EE892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57A69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41E82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172FF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3C4D2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0C94F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5F7F7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CE3B691" w14:textId="77777777" w:rsidTr="00503750">
        <w:trPr>
          <w:trHeight w:val="1073"/>
        </w:trPr>
        <w:tc>
          <w:tcPr>
            <w:tcW w:w="3614" w:type="dxa"/>
            <w:vMerge/>
          </w:tcPr>
          <w:p w14:paraId="5E1064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5EC59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72C4C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97DBC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7B779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4B10B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724E1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AF4E9CA" w14:textId="77777777" w:rsidTr="00503750">
        <w:trPr>
          <w:trHeight w:val="283"/>
        </w:trPr>
        <w:tc>
          <w:tcPr>
            <w:tcW w:w="3614" w:type="dxa"/>
          </w:tcPr>
          <w:p w14:paraId="16DF94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A5557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70020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ADDD7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987C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3E2E1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1F339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ACC71FF" w14:textId="77777777" w:rsidTr="00503750">
        <w:trPr>
          <w:trHeight w:val="283"/>
        </w:trPr>
        <w:tc>
          <w:tcPr>
            <w:tcW w:w="3614" w:type="dxa"/>
          </w:tcPr>
          <w:p w14:paraId="10B9AA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DBB7D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CCFEC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FBFF1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1A9FD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15F0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A3CB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27EADE1" w14:textId="77777777" w:rsidTr="00503750">
        <w:trPr>
          <w:trHeight w:val="283"/>
        </w:trPr>
        <w:tc>
          <w:tcPr>
            <w:tcW w:w="3614" w:type="dxa"/>
          </w:tcPr>
          <w:p w14:paraId="003E17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9066E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6BB31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6563B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4602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E3C8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27CA2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0E1399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B6A960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4B006FA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309FA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0DF0B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7DA8A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5EFCD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BA1DB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B737E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8DB7F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7A82E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A17B8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FD0C8E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AC76D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6942A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B9365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7668663" w14:textId="13111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3E7B8C" w14:textId="76E7A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16A62A" w14:textId="1B7306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F18035" w14:textId="003CE8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D06146" w14:textId="5CECB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0831B" w14:textId="626FC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22AA5B" w14:textId="18E7D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EE2F29" w14:textId="1C3B0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72F1C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2AE0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0F05B84" w14:textId="729D4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F386FC" w14:textId="2EB78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8E3595" w14:textId="44BF2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AA77C5" w14:textId="3FB45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C1B29B" w14:textId="38AB1D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EDCFAE" w14:textId="4074E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452B37" w14:textId="4FCAE4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97B120" w14:textId="4039D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DC814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B2B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3660E4B" w14:textId="2956E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3F1E19" w14:textId="015D4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729088" w14:textId="0AAECA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1F772B" w14:textId="20FE0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2B6437" w14:textId="6F081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B089A5" w14:textId="331662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D3591" w14:textId="2E66D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1CBF1D" w14:textId="6D923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2464E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58F8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836D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B6B3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226B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576B4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5E55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9FE7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3F3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0B7E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17AEE7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3ED81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9F4C7CA" w14:textId="78A00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A17DA1" w14:textId="0D36C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D5D08" w14:textId="6451A4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C6EA0E" w14:textId="59111C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0DCF04" w14:textId="179DC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CB7B36" w14:textId="61AA6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428747" w14:textId="3229A6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4CA5A2" w14:textId="3465F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4DB53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1B81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6B35E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2E9CC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5408FEC" w14:textId="29680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DE3B95" w14:textId="3934E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A09DB7" w14:textId="474FA3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F667A" w14:textId="1E3BD6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9B0681" w14:textId="3DE67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552E78" w14:textId="44C6D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E4A6DB" w14:textId="05DAD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E203AA" w14:textId="1EE4F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F59D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2A56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557B65F" w14:textId="0DB97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FC3699" w14:textId="45A68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C76E7C" w14:textId="1C74EF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E68242" w14:textId="16692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1FF784" w14:textId="16EBA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675F1E" w14:textId="14D132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8C568" w14:textId="14549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7A19DF" w14:textId="5BD8F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59134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66D1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48E0B0A" w14:textId="12BFD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4A4CDC" w14:textId="2BBB9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735FAC" w14:textId="4829C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2A3BD4" w14:textId="481E1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45EE88" w14:textId="1E34C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DCD24A" w14:textId="091633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7C3686" w14:textId="3A0AF7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44A420" w14:textId="4BDAC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B97FD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445DD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1D1A076" w14:textId="52F48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0572AE" w14:textId="345C8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D76AD" w14:textId="43D072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8E7FD2" w14:textId="0221B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A853C" w14:textId="0A6FC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6648DA" w14:textId="690A8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5CF59" w14:textId="08496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F088B7" w14:textId="7A40F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F6810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6B21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6B50DC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C1759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6C7E4BD" w14:textId="4968E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9EEED2" w14:textId="2BB8D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3C9EB2" w14:textId="1C32E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A0D32E" w14:textId="3823F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D24E40" w14:textId="705804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0AC1D" w14:textId="41F9C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A7BD95" w14:textId="18ECB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20F071" w14:textId="0C490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2B660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ADF109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A8B7321" w14:textId="4BF91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CC7467" w14:textId="5140D1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9A9532" w14:textId="34B3CA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5A69B8" w14:textId="700678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96876B" w14:textId="0AB230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D5E9F7" w14:textId="6282B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7D7742" w14:textId="469A2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54E03E" w14:textId="2291DC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F589D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B59D2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05B974C" w14:textId="3EB6CD4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4C811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4AD1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61F0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5A7A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15C6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5FF4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31CC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84D3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A800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1ADF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F11A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8F36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2B2F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D9BB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07D1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FAA7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FE96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D019A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E75628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851B1B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11C20D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B878F6F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6F256E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0A001D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4180FB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0C3882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6EF015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9FBE742" w14:textId="77777777" w:rsidTr="00503750">
        <w:trPr>
          <w:trHeight w:val="437"/>
        </w:trPr>
        <w:tc>
          <w:tcPr>
            <w:tcW w:w="2594" w:type="dxa"/>
          </w:tcPr>
          <w:p w14:paraId="6A963B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2079C8E8" w14:textId="680562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B1D4212" w14:textId="7201F32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C7CABEB" w14:textId="20B7FC7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5DC281E" w14:textId="22425A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43D825" w14:textId="77777777" w:rsidTr="00503750">
        <w:trPr>
          <w:trHeight w:val="420"/>
        </w:trPr>
        <w:tc>
          <w:tcPr>
            <w:tcW w:w="2594" w:type="dxa"/>
          </w:tcPr>
          <w:p w14:paraId="3FE399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197486C2" w14:textId="0855ED0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66288EF" w14:textId="6C22ABA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D2C051A" w14:textId="488CD40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CCC8CD7" w14:textId="411E20A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FED77EE" w14:textId="77777777" w:rsidTr="00503750">
        <w:trPr>
          <w:trHeight w:val="630"/>
        </w:trPr>
        <w:tc>
          <w:tcPr>
            <w:tcW w:w="2594" w:type="dxa"/>
          </w:tcPr>
          <w:p w14:paraId="2BC7B4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2759ABB3" w14:textId="1141430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61CC653" w14:textId="263DF97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8F11EE5" w14:textId="23AA852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53AE845" w14:textId="2AA7CDC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CBA94F7" w14:textId="77777777" w:rsidTr="00503750">
        <w:trPr>
          <w:trHeight w:val="420"/>
        </w:trPr>
        <w:tc>
          <w:tcPr>
            <w:tcW w:w="2594" w:type="dxa"/>
          </w:tcPr>
          <w:p w14:paraId="341ECF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1D106274" w14:textId="3E8872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89DC580" w14:textId="155EBCF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7AE6C4E" w14:textId="384A66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97DDE00" w14:textId="1616BB6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47DFA12" w14:textId="77777777" w:rsidTr="00503750">
        <w:trPr>
          <w:trHeight w:val="437"/>
        </w:trPr>
        <w:tc>
          <w:tcPr>
            <w:tcW w:w="2594" w:type="dxa"/>
          </w:tcPr>
          <w:p w14:paraId="4CF1C8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72A12CCB" w14:textId="0948186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C4055BE" w14:textId="4C8280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B262660" w14:textId="6B32FD6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19B0E3C" w14:textId="141A3F3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5746CF" w14:textId="77777777" w:rsidTr="00503750">
        <w:trPr>
          <w:trHeight w:val="420"/>
        </w:trPr>
        <w:tc>
          <w:tcPr>
            <w:tcW w:w="2594" w:type="dxa"/>
          </w:tcPr>
          <w:p w14:paraId="1FEF826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426B22B4" w14:textId="315E0B8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31F3972" w14:textId="33AB5A2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FEB8D06" w14:textId="5AD68CC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A8E0B61" w14:textId="1E5826E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D441A03" w14:textId="77777777" w:rsidR="00944C3D" w:rsidRDefault="00944C3D" w:rsidP="00944C3D">
      <w:pPr>
        <w:rPr>
          <w:rFonts w:ascii="Arial" w:hAnsi="Arial"/>
          <w:b/>
        </w:rPr>
      </w:pPr>
    </w:p>
    <w:p w14:paraId="18A6C261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069D9499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507BBC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35EF32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4794F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2CEEA3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5A1585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91D525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65A5B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3370F2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F1F9C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ACD82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658BAC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4ECD0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C1942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023F5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E902E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094EAF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EAC21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4C8261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0E6C3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FDF85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5CF009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191C718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733B4B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4C41F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2EC5A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71492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D116798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42722FD" w14:textId="77777777" w:rsidTr="00503750">
        <w:tc>
          <w:tcPr>
            <w:tcW w:w="2835" w:type="dxa"/>
            <w:vAlign w:val="center"/>
          </w:tcPr>
          <w:p w14:paraId="0FBFEB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0C1A4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FE366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1EED8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2ECC0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FA33B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994DB9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C7613DC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8E4B17E" w14:textId="73129D32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7A0F0F" w14:textId="3E58C3B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A0759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CBCBB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54001A" w14:textId="59A77FE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D0BA5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EB9B4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546FCDD" w14:textId="7EACE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5F6CAC" w14:textId="2708F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D8D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277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55C0C3" w14:textId="07921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2E9FAB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688F8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FC1FF07" w14:textId="56BDBE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61771A" w14:textId="2FC682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22E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D7D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73090B" w14:textId="582321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F1D8E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9B057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D1BED48" w14:textId="6413C9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6A9EF3" w14:textId="4584B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60A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205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8D8345" w14:textId="51B65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D2517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61B63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3CE6EF3" w14:textId="1BFBB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8354F1" w14:textId="60B1D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5E74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A24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DD60AB" w14:textId="1EF40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09244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68D32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1DD0F61" w14:textId="2AFFCC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A3C67E" w14:textId="61DF5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02A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3A5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1ADFD1" w14:textId="2B9CA9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B841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C178F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94B1013" w14:textId="0B13219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B4690A" w14:textId="782D190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2E9C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38D5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6F91DC" w14:textId="2009620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E46E75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125694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3452BAD" w14:textId="3847F91C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FA965FC" w14:textId="77777777" w:rsidR="00944C3D" w:rsidRDefault="00944C3D" w:rsidP="00944C3D">
      <w:pPr>
        <w:rPr>
          <w:rFonts w:ascii="Arial" w:hAnsi="Arial"/>
          <w:b/>
        </w:rPr>
      </w:pPr>
    </w:p>
    <w:p w14:paraId="20BA621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72D4F9D" w14:textId="77777777" w:rsidTr="00503750">
        <w:tc>
          <w:tcPr>
            <w:tcW w:w="2835" w:type="dxa"/>
            <w:vAlign w:val="center"/>
          </w:tcPr>
          <w:p w14:paraId="2951FB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934B8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69A54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9AE04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401A5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5E420E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B769BC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05407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2AB3FA6" w14:textId="16DBF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B57401" w14:textId="297F1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304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0B4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C7AE4D" w14:textId="383EB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5A62D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424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AD8A258" w14:textId="5BB13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D8E203" w14:textId="7F68A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635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65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D8E1C7" w14:textId="17E47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4B44E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8E99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9B273C1" w14:textId="43266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0F884F" w14:textId="51207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ED0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18B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3A2FE0" w14:textId="45DB5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5EFF0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9ED8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CE7E9B4" w14:textId="67D58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FD77DB" w14:textId="011F2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BE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407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321BBC" w14:textId="271A9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646E7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06A49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888B4FB" w14:textId="74AD0A9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93B269" w14:textId="0EDE935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304C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04C1D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8D64E5" w14:textId="6303C2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7EEE42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2B3C85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BA7181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618C8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FCA36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8C8940A" w14:textId="77777777" w:rsidTr="00503750">
        <w:trPr>
          <w:trHeight w:val="699"/>
        </w:trPr>
        <w:tc>
          <w:tcPr>
            <w:tcW w:w="3502" w:type="dxa"/>
            <w:vMerge/>
          </w:tcPr>
          <w:p w14:paraId="745434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D7B4F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EB535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043998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1E441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CC07DC6" w14:textId="448E03B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FA60CB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6291F2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C64EA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6911E8F" w14:textId="706C649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84E128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F418F1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29C12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875E6BE" w14:textId="588EF00B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E21BC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11A68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3724C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C278D3D" w14:textId="77777777" w:rsidTr="00503750">
        <w:trPr>
          <w:trHeight w:val="593"/>
        </w:trPr>
        <w:tc>
          <w:tcPr>
            <w:tcW w:w="3497" w:type="dxa"/>
          </w:tcPr>
          <w:p w14:paraId="378AF5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900ED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3A64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DF139F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625D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CA1AABD" w14:textId="4E8F1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1FD9C0" w14:textId="77B34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0A5B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4ABBA9" w14:textId="2E6B3E4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0E2766" w14:textId="1C8A7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0A4833" w14:textId="2DFBF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64611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6156FB" w14:textId="59212D9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A52D9AA" w14:textId="0DAE62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5199C" w14:textId="19C36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BCA1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EEA7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1AAE608" w14:textId="67ED9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47C0CF" w14:textId="61192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AA17A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8A102A" w14:textId="347E0E0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9B0A3B" w14:textId="162DF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E42D48" w14:textId="44E067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E438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5AE658" w14:textId="75BC53B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439508" w14:textId="054BE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B956A8" w14:textId="6064F7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F11D1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B133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CFED0EF" w14:textId="2CD54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A2284F" w14:textId="2646F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51F44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F6C722" w14:textId="149B54F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F426F3D" w14:textId="5831D7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B27C29" w14:textId="4291C0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A453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1446C4" w14:textId="3297B35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EBAF49" w14:textId="56BF3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B05471" w14:textId="2BB687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30D94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D238D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7E9A644" w14:textId="246215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9C6DE6" w14:textId="59A20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727E0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0D93D9" w14:textId="0DEB31E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EDD81A" w14:textId="6B6BF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884958" w14:textId="6914D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F69BF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E5989D6" w14:textId="4DB1A39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09D8E4" w14:textId="5106F7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D2904D" w14:textId="0D47B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CAED5C" w14:textId="77777777" w:rsidR="00944C3D" w:rsidRDefault="00944C3D" w:rsidP="00944C3D">
      <w:pPr>
        <w:rPr>
          <w:rFonts w:ascii="Arial" w:hAnsi="Arial"/>
          <w:b/>
        </w:rPr>
      </w:pPr>
    </w:p>
    <w:p w14:paraId="7F00C1F4" w14:textId="77777777" w:rsidR="00944C3D" w:rsidRDefault="00944C3D" w:rsidP="00944C3D">
      <w:pPr>
        <w:rPr>
          <w:rFonts w:ascii="Arial" w:hAnsi="Arial"/>
          <w:b/>
        </w:rPr>
      </w:pPr>
    </w:p>
    <w:p w14:paraId="5B1D9E2E" w14:textId="77777777" w:rsidR="00944C3D" w:rsidRDefault="00944C3D" w:rsidP="00944C3D">
      <w:pPr>
        <w:rPr>
          <w:rFonts w:ascii="Arial" w:hAnsi="Arial"/>
          <w:b/>
        </w:rPr>
      </w:pPr>
    </w:p>
    <w:p w14:paraId="1A4A4452" w14:textId="77777777" w:rsidR="00944C3D" w:rsidRDefault="00944C3D" w:rsidP="00944C3D">
      <w:pPr>
        <w:rPr>
          <w:rFonts w:ascii="Arial" w:hAnsi="Arial"/>
          <w:b/>
        </w:rPr>
      </w:pPr>
    </w:p>
    <w:p w14:paraId="2E2BD01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4363DE34" w14:textId="77777777" w:rsidTr="00503750">
        <w:tc>
          <w:tcPr>
            <w:tcW w:w="2622" w:type="dxa"/>
            <w:vAlign w:val="center"/>
          </w:tcPr>
          <w:p w14:paraId="61D9BA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8C9F0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61595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50C27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E654B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F0C61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8F70D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8CCB6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08B84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807DCD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95048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0507DC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AFF1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8CDF42F" w14:textId="6F1068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1D8638" w14:textId="6504D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B2CF57" w14:textId="6C93B6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C8E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DA7F3F" w14:textId="5B579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89AF02" w14:textId="77777777" w:rsidTr="00503750">
        <w:tc>
          <w:tcPr>
            <w:tcW w:w="2622" w:type="dxa"/>
            <w:vAlign w:val="center"/>
          </w:tcPr>
          <w:p w14:paraId="1AF56E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49F8A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791BBA1" w14:textId="570A2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D7C283" w14:textId="6F26E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4E102D" w14:textId="4B8A9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CF8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802149" w14:textId="33110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937E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0BB0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A7091A4" w14:textId="3C46E9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902E7F" w14:textId="0CE5BD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54A9E2" w14:textId="7F4A4C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062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BC0DC7" w14:textId="42229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15638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9169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37B389D" w14:textId="2D25B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378ACA" w14:textId="11FCE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D46A95" w14:textId="3F315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09B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010B25" w14:textId="5981DE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06DE16" w14:textId="77777777" w:rsidTr="00503750">
        <w:tc>
          <w:tcPr>
            <w:tcW w:w="2622" w:type="dxa"/>
            <w:vAlign w:val="center"/>
          </w:tcPr>
          <w:p w14:paraId="1F9831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CA14E80" w14:textId="36B6C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20705.00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4D4EFB" w14:textId="69BB5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30082.00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DBBBCB" w14:textId="61A54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7556.00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C00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FCD1BB" w14:textId="2A60AC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43231.00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B7632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829B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29D0F14" w14:textId="37A76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58614F" w14:textId="512D3D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99F4E1" w14:textId="7B0B96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544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F97983" w14:textId="1022B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3E0BF3" w14:textId="77777777" w:rsidTr="00503750">
        <w:tc>
          <w:tcPr>
            <w:tcW w:w="2622" w:type="dxa"/>
            <w:vAlign w:val="center"/>
          </w:tcPr>
          <w:p w14:paraId="0B6434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E3FD2AC" w14:textId="31574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81C9BC" w14:textId="6BE0A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24DC15" w14:textId="3FE8B5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1BE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845F05" w14:textId="3058E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C2D72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C5D278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736F4B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C52D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C75B092" w14:textId="0536B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039466" w14:textId="2E006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60F235" w14:textId="60D1F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38B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C45D2A" w14:textId="79C617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CEDDB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55FB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79959E2" w14:textId="54718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19FBEF" w14:textId="6DF68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E2C895" w14:textId="671E4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35B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C3A647" w14:textId="7C5A4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828A0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1B98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3B0B8B8" w14:textId="73E1A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AB46A2" w14:textId="0B456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C17BE2" w14:textId="7F01E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BA6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2B705D" w14:textId="28154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0B4633" w14:textId="77777777" w:rsidTr="00503750">
        <w:tc>
          <w:tcPr>
            <w:tcW w:w="2622" w:type="dxa"/>
            <w:vAlign w:val="center"/>
          </w:tcPr>
          <w:p w14:paraId="21F644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7FB3814B" w14:textId="3056F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740BEA" w14:textId="06FD0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F9D89E" w14:textId="46229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F7D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563A66" w14:textId="3817F9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1F88A2" w14:textId="77777777" w:rsidTr="00503750">
        <w:tc>
          <w:tcPr>
            <w:tcW w:w="2622" w:type="dxa"/>
            <w:vAlign w:val="center"/>
          </w:tcPr>
          <w:p w14:paraId="369108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512B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9538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504F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835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DE1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02E050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C973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851E538" w14:textId="4107D2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20705.00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D36C56" w14:textId="13776DA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30082.00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EFF4AA" w14:textId="1503F60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7556.00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89D3E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9437CF" w14:textId="672ED7E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43231.00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84792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286DD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E83291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B0A9A7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0D3F5A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87810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CCE82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7F3A1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A651C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0ABA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F7AEA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9D49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0DB2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70C3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91A0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2B770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D001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150F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1FAD52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B26A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D283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316BF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A76E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BA57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CBC020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C40C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52DCF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AF464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A7FB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126A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5846F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16050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585A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78FF7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CA01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CB7A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531850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54F2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95C0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AFD7A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82F0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DAD9A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8DD7F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E6DB0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E4FAE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66883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6CF2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EADA3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A651B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8155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6B20C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DA93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9991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8795C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1E19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4F71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BCCD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F195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D1E6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E7393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116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03BE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FB8EAB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F215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8570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C2B15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137552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C9E2C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0DB5A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6FE748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6F300F2" w14:textId="77777777" w:rsidTr="00503750">
        <w:tc>
          <w:tcPr>
            <w:tcW w:w="2835" w:type="dxa"/>
            <w:vAlign w:val="center"/>
          </w:tcPr>
          <w:p w14:paraId="3ACA17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5F427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29DF9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178B2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E6222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5D211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2563C49" w14:textId="77777777" w:rsidTr="00503750">
        <w:tc>
          <w:tcPr>
            <w:tcW w:w="2835" w:type="dxa"/>
            <w:vAlign w:val="center"/>
          </w:tcPr>
          <w:p w14:paraId="637844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7DFC464" w14:textId="162BA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7DE214" w14:textId="0545F4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570A7C" w14:textId="65D63A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39F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8D49D5" w14:textId="4CB95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FA609A" w14:textId="77777777" w:rsidTr="00503750">
        <w:tc>
          <w:tcPr>
            <w:tcW w:w="2835" w:type="dxa"/>
            <w:vAlign w:val="center"/>
          </w:tcPr>
          <w:p w14:paraId="115370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8FF3B2E" w14:textId="668E1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8E28FC" w14:textId="359FE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C6F3C9" w14:textId="04F2E1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832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9241FD" w14:textId="4683E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36036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558B7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78B6FD8" w14:textId="45D9DA5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4E7EF1" w14:textId="10017DE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68DCB5" w14:textId="03D41EA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E800F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78FAAF" w14:textId="6CDF074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5726C27" w14:textId="77777777" w:rsidTr="00503750">
        <w:tc>
          <w:tcPr>
            <w:tcW w:w="2835" w:type="dxa"/>
            <w:vAlign w:val="center"/>
          </w:tcPr>
          <w:p w14:paraId="282CB1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5A06384" w14:textId="37BE7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169786" w14:textId="0119D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BF979E" w14:textId="495C6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285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3C7C1E" w14:textId="29CEF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2E5135" w14:textId="77777777" w:rsidTr="00503750">
        <w:tc>
          <w:tcPr>
            <w:tcW w:w="2835" w:type="dxa"/>
            <w:vAlign w:val="center"/>
          </w:tcPr>
          <w:p w14:paraId="41AC0B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0432186" w14:textId="4D8EB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69BF3D" w14:textId="37818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DA4B6C" w14:textId="540263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C4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D87C89" w14:textId="63DDC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C3904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8EE5C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B5A03E0" w14:textId="28CACF3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5362AC" w14:textId="5CD5AD3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FD2018" w14:textId="6D53362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C54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5ED950" w14:textId="5641545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63C808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181DE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E3A6E97" w14:textId="74D61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B1744C" w14:textId="5C604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C72820" w14:textId="423AE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5B4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B49FD0" w14:textId="2AF4B0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FD89B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799DF4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8"/>
        <w:gridCol w:w="1763"/>
        <w:gridCol w:w="1644"/>
        <w:gridCol w:w="1605"/>
        <w:gridCol w:w="1870"/>
      </w:tblGrid>
      <w:tr w:rsidR="00944C3D" w:rsidRPr="008D0433" w14:paraId="0F27A21B" w14:textId="77777777" w:rsidTr="00503750">
        <w:tc>
          <w:tcPr>
            <w:tcW w:w="2552" w:type="dxa"/>
            <w:vAlign w:val="center"/>
          </w:tcPr>
          <w:p w14:paraId="35180C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76A826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BEAD1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A8089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02BE6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9B64D51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E82A8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5925C6B" w14:textId="7D03176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548.00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AF06BA3" w14:textId="3DAD1A4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548.00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45DFBF2" w14:textId="3C65B92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1125.00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4974170" w14:textId="6D90C14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-29.00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BB0549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01C0D7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E2834C0" w14:textId="5D67F10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77C968C" w14:textId="1817F6F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1A85FD0" w14:textId="2B4EA25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3707812" w14:textId="0195BDE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DC6849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3D9116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F083C9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97DB5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6A8A6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3AB3993" w14:textId="77777777" w:rsidTr="00503750">
        <w:tc>
          <w:tcPr>
            <w:tcW w:w="4395" w:type="dxa"/>
            <w:vMerge/>
          </w:tcPr>
          <w:p w14:paraId="2A0845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A6947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3F9DD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1B62F0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ACC80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25CA059" w14:textId="79E74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  <w:lang w:eastAsia="sk-SK"/>
              </w:rPr>
              <w:t>-349.60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8043C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D055E2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535BB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9657B01" w14:textId="2C74E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2CA6B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98CFB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1FAC3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C19E0B4" w14:textId="79C1E27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-349.60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7CE33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B305F4A" w14:textId="77777777" w:rsidTr="00503750">
        <w:tc>
          <w:tcPr>
            <w:tcW w:w="4395" w:type="dxa"/>
            <w:vAlign w:val="center"/>
          </w:tcPr>
          <w:p w14:paraId="6D6592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CC0445C" w14:textId="29F383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70B650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628B3F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9C483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2EB5742" w14:textId="1AC20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97F5D3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C1A15F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28CFD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5E6BBA5" w14:textId="64BE7D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B98B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86BEA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FC9CD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BE7D004" w14:textId="23D2F0DF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37781.00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23ED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F1A9EE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B4F9A4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5687CE91" w14:textId="77777777" w:rsidTr="00503750">
        <w:tc>
          <w:tcPr>
            <w:tcW w:w="4395" w:type="dxa"/>
            <w:vAlign w:val="center"/>
          </w:tcPr>
          <w:p w14:paraId="67DE67D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A42790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32AA85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358D3FF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30C71C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75EF14" w14:textId="64EA01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A61C1E8" w14:textId="4133B8A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305DA83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1C9BA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317A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9E1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147F00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29CB9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18D9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F10C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55A20D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FCF20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80C2880" w14:textId="18DCC7B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7A7152" w14:textId="6194A40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E95464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DA9DD7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8A1515C" w14:textId="14838D4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BADBF6" w14:textId="55CDFB3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FB610C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AF376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EC52D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1A7D654" w14:textId="77777777" w:rsidTr="00503750">
        <w:tc>
          <w:tcPr>
            <w:tcW w:w="1843" w:type="dxa"/>
            <w:vAlign w:val="center"/>
          </w:tcPr>
          <w:p w14:paraId="1732CA6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28C02D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0561D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2B547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F9360E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3FA23E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E417EB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A044F9B" w14:textId="77777777" w:rsidTr="00503750">
        <w:tc>
          <w:tcPr>
            <w:tcW w:w="1843" w:type="dxa"/>
            <w:vAlign w:val="center"/>
          </w:tcPr>
          <w:p w14:paraId="6ED61A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6CEEC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532B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C956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019A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93CC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2A4E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6B30140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26EE4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3475B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91D0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F8A9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7CF6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020B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875A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7BB3F92" w14:textId="77777777" w:rsidTr="00503750">
        <w:tc>
          <w:tcPr>
            <w:tcW w:w="1843" w:type="dxa"/>
            <w:vAlign w:val="center"/>
          </w:tcPr>
          <w:p w14:paraId="0C43D6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1880B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2FAB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DA50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85909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D9E9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EEC9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79AA77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582A2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F9EEA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97DA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B715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B675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D75B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DFB7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368D9E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31817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E49EF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701A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B48F7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EFA2B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4216F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776BA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87D3C2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7982F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2EE82AF" w14:textId="77777777" w:rsidTr="00503750">
        <w:trPr>
          <w:trHeight w:val="664"/>
        </w:trPr>
        <w:tc>
          <w:tcPr>
            <w:tcW w:w="3372" w:type="dxa"/>
          </w:tcPr>
          <w:p w14:paraId="5BA19B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1E543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350EF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869F25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31854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77580A2" w14:textId="69839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D4B67F" w14:textId="27CD0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C2C2A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382C308" w14:textId="5C36360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A80D211" w14:textId="2F4AF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078694" w14:textId="6C696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8E517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B1F67B" w14:textId="34F4488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2498B8C" w14:textId="6F85E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7B62E9" w14:textId="7E07C5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C0F3B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0D7633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2064F42" w14:textId="00F52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1B70BE" w14:textId="4433B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449F9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530415" w14:textId="431C79B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ED0677B" w14:textId="61D948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1EA8F5" w14:textId="08295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5FB66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6AB1C81" w14:textId="28A2A65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D7140A0" w14:textId="42BF3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C92A12" w14:textId="73B01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E55A4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FC5D70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4707281F" w14:textId="77777777" w:rsidTr="00503750">
        <w:tc>
          <w:tcPr>
            <w:tcW w:w="2835" w:type="dxa"/>
            <w:vAlign w:val="center"/>
          </w:tcPr>
          <w:p w14:paraId="63D6CA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2279CD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4B79E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351CE4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463E2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99AF3B0" w14:textId="77777777" w:rsidTr="00503750">
        <w:tc>
          <w:tcPr>
            <w:tcW w:w="2835" w:type="dxa"/>
          </w:tcPr>
          <w:p w14:paraId="789B19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13DC1A7" w14:textId="3892F6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3B24EB" w14:textId="65409B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0431F3" w14:textId="4C84A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4FD044E" w14:textId="16BEB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82552A" w14:textId="77777777" w:rsidTr="00503750">
        <w:tc>
          <w:tcPr>
            <w:tcW w:w="2835" w:type="dxa"/>
          </w:tcPr>
          <w:p w14:paraId="0883682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43E6E84" w14:textId="62B12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227E17" w14:textId="7DFCB4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4C24C6" w14:textId="1CDBE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2BB9C4" w14:textId="50AA3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C6840A" w14:textId="77777777" w:rsidTr="00503750">
        <w:tc>
          <w:tcPr>
            <w:tcW w:w="2835" w:type="dxa"/>
          </w:tcPr>
          <w:p w14:paraId="270A18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95EBECF" w14:textId="48FDD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CAF67F" w14:textId="6F22B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5F442C" w14:textId="6AAD8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C72441" w14:textId="0C4DE8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758589" w14:textId="77777777" w:rsidTr="00503750">
        <w:tc>
          <w:tcPr>
            <w:tcW w:w="2835" w:type="dxa"/>
            <w:vAlign w:val="center"/>
          </w:tcPr>
          <w:p w14:paraId="78C456D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F443C77" w14:textId="4D947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D06A4A" w14:textId="770E9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8A502E" w14:textId="31380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32D080" w14:textId="04A42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F031F9" w14:textId="77777777" w:rsidTr="00503750">
        <w:tc>
          <w:tcPr>
            <w:tcW w:w="2835" w:type="dxa"/>
            <w:vAlign w:val="center"/>
          </w:tcPr>
          <w:p w14:paraId="419093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28091A0" w14:textId="726DE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5F8A67" w14:textId="14CA5C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4D851B" w14:textId="170A5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F84807" w14:textId="76721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2B1F00" w14:textId="77777777" w:rsidTr="00503750">
        <w:tc>
          <w:tcPr>
            <w:tcW w:w="2835" w:type="dxa"/>
          </w:tcPr>
          <w:p w14:paraId="29B9F9F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EB86BA0" w14:textId="74E0E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05B79C" w14:textId="6BD85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61B762" w14:textId="52F2C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C51108" w14:textId="2543F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41E4C1" w14:textId="77777777" w:rsidTr="00503750">
        <w:tc>
          <w:tcPr>
            <w:tcW w:w="2835" w:type="dxa"/>
          </w:tcPr>
          <w:p w14:paraId="3150F4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9B63BE0" w14:textId="1D82E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23BBF2" w14:textId="6AA7C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EDF5E7" w14:textId="3C32A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FF613B" w14:textId="57C9A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8FB0D6" w14:textId="77777777" w:rsidTr="00503750">
        <w:tc>
          <w:tcPr>
            <w:tcW w:w="2835" w:type="dxa"/>
          </w:tcPr>
          <w:p w14:paraId="1DF1B5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CCDC7CB" w14:textId="055C1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76A916" w14:textId="58B60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4191E0" w14:textId="62D5E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8612E4" w14:textId="6D805F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7FCCD3" w14:textId="77777777" w:rsidR="00944C3D" w:rsidRDefault="00944C3D" w:rsidP="00944C3D">
      <w:pPr>
        <w:rPr>
          <w:rFonts w:ascii="Arial" w:hAnsi="Arial"/>
          <w:b/>
        </w:rPr>
      </w:pPr>
    </w:p>
    <w:p w14:paraId="4CE16E4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53EC69F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F50796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D4E359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C69CA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1930D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17015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C9AFD48" w14:textId="77777777" w:rsidTr="00503750">
        <w:trPr>
          <w:trHeight w:val="443"/>
        </w:trPr>
        <w:tc>
          <w:tcPr>
            <w:tcW w:w="2560" w:type="dxa"/>
          </w:tcPr>
          <w:p w14:paraId="2FAA96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E55EDAE" w14:textId="3E320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18C0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4B12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B64298E" w14:textId="2EDE3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ECA60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0F3A5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E0F9ACB" w14:textId="3C02E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B24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DF3C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BF31153" w14:textId="0BA0A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DCAAF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FAAEE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B982383" w14:textId="28FDA9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69727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FDE4A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DC99EC4" w14:textId="75A85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31D8E0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E9746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C695021" w14:textId="1D17C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F33B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F355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C64D451" w14:textId="4AA42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5A0516" w14:textId="77777777" w:rsidR="00944C3D" w:rsidRDefault="00944C3D" w:rsidP="00944C3D">
      <w:pPr>
        <w:rPr>
          <w:rFonts w:ascii="Arial" w:hAnsi="Arial"/>
          <w:b/>
        </w:rPr>
      </w:pPr>
    </w:p>
    <w:p w14:paraId="3A81CC33" w14:textId="77777777" w:rsidR="00944C3D" w:rsidRDefault="00944C3D" w:rsidP="00944C3D">
      <w:pPr>
        <w:rPr>
          <w:rFonts w:ascii="Arial" w:hAnsi="Arial"/>
          <w:b/>
        </w:rPr>
      </w:pPr>
    </w:p>
    <w:p w14:paraId="208384A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0843F52" w14:textId="77777777" w:rsidR="00944C3D" w:rsidRDefault="00944C3D" w:rsidP="00944C3D">
      <w:pPr>
        <w:rPr>
          <w:rFonts w:ascii="Arial" w:hAnsi="Arial"/>
          <w:b/>
        </w:rPr>
      </w:pPr>
    </w:p>
    <w:p w14:paraId="1C7E326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76BA1E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05FD4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7700E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0E185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920186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D3DCC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6E61B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4AC82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5BBE9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F55D4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AD685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2C4C8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F48E6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4AAEE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C9B3A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0FF3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1072A2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AE9116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D866B2E" w14:textId="77777777" w:rsidTr="00503750">
        <w:trPr>
          <w:trHeight w:val="677"/>
        </w:trPr>
        <w:tc>
          <w:tcPr>
            <w:tcW w:w="3358" w:type="dxa"/>
          </w:tcPr>
          <w:p w14:paraId="1A4C8F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634A1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C22C9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46F775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8CA9D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00AFBE5" w14:textId="5C872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6E5995" w14:textId="39E6F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AD9CF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342A9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F795C8B" w14:textId="11C72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DFFB05" w14:textId="01392D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ABFF7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6BD2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A67FA87" w14:textId="43054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02C0D1" w14:textId="260854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48E7C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7748D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D732703" w14:textId="563B2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AC5BC2" w14:textId="4DCE1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AB7F8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EFE5DA" w14:textId="62A15AC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951B703" w14:textId="5E472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E6A743" w14:textId="0C0D5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6FE12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B47E46A" w14:textId="2F395FF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0127AD8" w14:textId="5965C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FF7D1F" w14:textId="638BF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1CAB2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8DE83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CF17EA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B65F1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0E504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B2D08F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7946E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458BB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F058F8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9BD14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5B796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010CFA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35FF7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39757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FFC2F7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8B689C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DCF858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D438D9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99FF7A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39D02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96F03C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2F059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B392BF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8EBCF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974FCB2" w14:textId="6BC937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0F3A37" w14:textId="0347E4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4B56D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B598B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53E6B96" w14:textId="60EFB1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B23294" w14:textId="64296F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CF49A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E4F78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9D6823C" w14:textId="240406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4F0066" w14:textId="4CBDD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B34A5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5489A01" w14:textId="08A4870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D48DD3A" w14:textId="68B490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5BAAC7" w14:textId="16C59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0EC41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B36DDD7" w14:textId="0126506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2E967D5" w14:textId="2DF91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413158" w14:textId="5FD6A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84F53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FBF9FB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2158BD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55FD2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82CA47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3AD80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F62F73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FA2CE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3DD1B27" w14:textId="63D96E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6770E7" w14:textId="0F6C1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688AD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2B262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08AF50B" w14:textId="29964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E78F13" w14:textId="4ECF42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AACB1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0A34A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35F764E" w14:textId="35E99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04A6FAB" w14:textId="60235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BCED8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D3DEE45" w14:textId="24F8BF8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BEAC0C1" w14:textId="3BC82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F1AE69" w14:textId="50E6C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CE70F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3F21A5C" w14:textId="712240C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9E9F0A0" w14:textId="2A52B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C0DC41" w14:textId="256F8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CFCAC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FA23BF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40AB86D" w14:textId="77777777" w:rsidTr="00503750">
        <w:tc>
          <w:tcPr>
            <w:tcW w:w="3686" w:type="dxa"/>
            <w:vAlign w:val="center"/>
          </w:tcPr>
          <w:p w14:paraId="6DE30A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A2180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24249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D7370E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A51E9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38798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3EB1A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D635E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0BEF9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9801E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32105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090F96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DE45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1DC3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AD38B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A36888B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4BD9DC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95A59D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9210FB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65BE4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EB1CAD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E422E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BEC49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2CA1C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7C5A33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C009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32DDAF9" w14:textId="7DA5A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363616" w14:textId="7A0BC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EA1B5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41443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86719F9" w14:textId="38EC7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5C2AFD" w14:textId="134D6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325E7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82743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548F149" w14:textId="4CC03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5D527C" w14:textId="057D67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CAB87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C602D4A" w14:textId="5399DA1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0B65317" w14:textId="2B4D3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9E5FB7" w14:textId="67A42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C55E9E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F135D8F" w14:textId="52C51E9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4F916DB" w14:textId="1BF276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EEBC94" w14:textId="1A78A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CBC0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962E3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878D75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DDC9F6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EEAF8A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7511D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76B355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3DB38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C1C5EBB" w14:textId="36F6B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D0CD0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EA9C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187ABA6" w14:textId="4A623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1AA07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15587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92B59A4" w14:textId="0D7B8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BDB3D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8B2F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59BD16A" w14:textId="50C877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45EEB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A8FA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2AE2172" w14:textId="5E168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86F7B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4270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1B9AF4D" w14:textId="1F2DBC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3D9D9AE" w14:textId="77777777" w:rsidR="00944C3D" w:rsidRDefault="00944C3D" w:rsidP="00944C3D">
      <w:pPr>
        <w:rPr>
          <w:sz w:val="22"/>
          <w:szCs w:val="22"/>
        </w:rPr>
      </w:pPr>
    </w:p>
    <w:p w14:paraId="6780DCDF" w14:textId="77777777" w:rsidR="00944C3D" w:rsidRDefault="00944C3D" w:rsidP="00944C3D">
      <w:pPr>
        <w:rPr>
          <w:sz w:val="22"/>
          <w:szCs w:val="22"/>
        </w:rPr>
      </w:pPr>
    </w:p>
    <w:p w14:paraId="55A6501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85B96F0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CBA5672" w14:textId="7EB8EC88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39324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E8B78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0D642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CDEDF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70403DC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52E223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5E3BF3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D2BB15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AA26F1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B90262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414C565" w14:textId="75DCA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E566B7" w14:textId="74D7E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547A7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48BD14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2E8F638" w14:textId="34CD8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E3AC996" w14:textId="779712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42997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EA6A7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3032527" w14:textId="1CA6C5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B545C6" w14:textId="610E50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A5C5B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106509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A4E42C3" w14:textId="1939C0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7641C7E" w14:textId="2D5C2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1A4E1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09FFE2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4E65990" w14:textId="79D08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06CE04" w14:textId="2F2E2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5D298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0328BA5" w14:textId="70687B1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E23F0C2" w14:textId="0E2D1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D84F0B" w14:textId="5170B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B9778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D0F9D72" w14:textId="625B426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B182A74" w14:textId="1758B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2190B6" w14:textId="6D12A0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2B2E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A81C3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D5ED6C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C4E77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95940F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01EEC5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0B1E2F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A6230B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3F48F17" w14:textId="5C1F42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8222353" w14:textId="504A8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DBF51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35C35C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388FC27" w14:textId="11C7A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3E0F41" w14:textId="10B0D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9DBF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569A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E78831D" w14:textId="78EB2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4AC614" w14:textId="4A17D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2762F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BE561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DF8618E" w14:textId="31721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CC351D6" w14:textId="64EFC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8C83A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E0DABD4" w14:textId="20E5817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D8599AB" w14:textId="0C1C0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964EAB2" w14:textId="0E87C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C4F80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CA2B6F2" w14:textId="4DFC593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9511445" w14:textId="09D2B6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68350F1" w14:textId="678C5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DC1CB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D6C1384" w14:textId="46473B9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63562CD" w14:textId="4BB144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91C46FC" w14:textId="5486F9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1BE7" w:rsidRPr="0073203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45A8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68215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FD42B60" w14:textId="0D8517F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990C5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0272E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2FF627C" w14:textId="45F5FB9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A7202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E8A85B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28F70BD" w14:textId="08C25A14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3E500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3E6E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331D6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CFC741A" w14:textId="77777777" w:rsidR="00944C3D" w:rsidRPr="003607F0" w:rsidRDefault="00944C3D" w:rsidP="00944C3D"/>
    <w:p w14:paraId="7BFEFF4B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A94E25" w14:textId="77777777" w:rsidR="006018DF" w:rsidRDefault="006018DF">
      <w:r>
        <w:separator/>
      </w:r>
    </w:p>
  </w:endnote>
  <w:endnote w:type="continuationSeparator" w:id="0">
    <w:p w14:paraId="6A2FDC8F" w14:textId="77777777" w:rsidR="006018DF" w:rsidRDefault="006018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04BF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23FA09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C98D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750DFB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9216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6FE2E29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A803F9" w14:textId="77777777" w:rsidR="006018DF" w:rsidRDefault="006018DF">
      <w:r>
        <w:separator/>
      </w:r>
    </w:p>
  </w:footnote>
  <w:footnote w:type="continuationSeparator" w:id="0">
    <w:p w14:paraId="433E604E" w14:textId="77777777" w:rsidR="006018DF" w:rsidRDefault="006018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7429758">
    <w:abstractNumId w:val="13"/>
  </w:num>
  <w:num w:numId="2" w16cid:durableId="624654470">
    <w:abstractNumId w:val="17"/>
  </w:num>
  <w:num w:numId="3" w16cid:durableId="346754476">
    <w:abstractNumId w:val="8"/>
  </w:num>
  <w:num w:numId="4" w16cid:durableId="1672096544">
    <w:abstractNumId w:val="7"/>
  </w:num>
  <w:num w:numId="5" w16cid:durableId="214168087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7438081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01974906">
    <w:abstractNumId w:val="20"/>
  </w:num>
  <w:num w:numId="8" w16cid:durableId="1649742884">
    <w:abstractNumId w:val="10"/>
  </w:num>
  <w:num w:numId="9" w16cid:durableId="1245677">
    <w:abstractNumId w:val="0"/>
  </w:num>
  <w:num w:numId="10" w16cid:durableId="618611129">
    <w:abstractNumId w:val="19"/>
  </w:num>
  <w:num w:numId="11" w16cid:durableId="68771513">
    <w:abstractNumId w:val="6"/>
  </w:num>
  <w:num w:numId="12" w16cid:durableId="2138639815">
    <w:abstractNumId w:val="9"/>
  </w:num>
  <w:num w:numId="13" w16cid:durableId="1138111467">
    <w:abstractNumId w:val="12"/>
  </w:num>
  <w:num w:numId="14" w16cid:durableId="1531871009">
    <w:abstractNumId w:val="15"/>
  </w:num>
  <w:num w:numId="15" w16cid:durableId="1999457080">
    <w:abstractNumId w:val="14"/>
  </w:num>
  <w:num w:numId="16" w16cid:durableId="341860044">
    <w:abstractNumId w:val="2"/>
  </w:num>
  <w:num w:numId="17" w16cid:durableId="792165640">
    <w:abstractNumId w:val="4"/>
  </w:num>
  <w:num w:numId="18" w16cid:durableId="284384788">
    <w:abstractNumId w:val="11"/>
  </w:num>
  <w:num w:numId="19" w16cid:durableId="1609577634">
    <w:abstractNumId w:val="5"/>
  </w:num>
  <w:num w:numId="20" w16cid:durableId="1219706577">
    <w:abstractNumId w:val="18"/>
  </w:num>
  <w:num w:numId="21" w16cid:durableId="5177367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87"/>
    <w:docVar w:name="arg2" w:val="Driver=asa17;DBF=D:\anasoft\data\tebys.db;DBN=tebys;ENG=SQL17;commlinks=TCPIP{ip=192.168.1.241};uid=kostelna;con=finus(12.0);pwd=Marec2023"/>
    <w:docVar w:name="arg3" w:val="591438"/>
    <w:docVar w:name="arg4" w:val="C:\Users\kostelna\AppData\Local\Temp\13959203.doc"/>
    <w:docVar w:name="arg5" w:val="2"/>
  </w:docVars>
  <w:rsids>
    <w:rsidRoot w:val="00AA1BE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18DF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45CB7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1BE7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82FE4AC"/>
  <w15:docId w15:val="{7914379E-DA1E-4B02-8E68-69FC4B0B1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5332</Words>
  <Characters>30395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2026-03-19T09:51:00Z</dcterms:created>
  <dcterms:modified xsi:type="dcterms:W3CDTF">2026-03-19T09:52:00Z</dcterms:modified>
</cp:coreProperties>
</file>