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6812F5A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09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380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CF3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D6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C3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0FF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AA0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05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812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791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535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23A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C5C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41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206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34E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2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BE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BE1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534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AC3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5F9EF3D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66E6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981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CAB6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880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6EC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BF7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25B8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1B9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E631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E5B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0423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D62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8AE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37E6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481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B7D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0F12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688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8DC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67A53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A98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BB9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A59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43D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4A2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B2F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6AD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B54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C93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415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93D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C9D5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E1D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5E32D1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CC0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634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921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CFB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B5E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8007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635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1529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5B9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54D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18C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44A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645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2C2E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C7B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9C3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BDB3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659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404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59BA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0E0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169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83F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10C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FB2A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50A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578B8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09D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606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975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F6C8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8A7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C49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472EAC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583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C35B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0F6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BF9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E41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E85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89E4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67F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4BF0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CC2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8EAA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BCD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39E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6BEF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A1D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DF33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489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843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652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C4A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2AE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C24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5478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675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E70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DF9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1DF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189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754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839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B31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B2A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781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F1A604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B7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32F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E7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5FC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FE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53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1FD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ABD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F8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8FB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B24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7B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EEF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22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5AC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39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2176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405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DC6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598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F6B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FC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C92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BA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6B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B52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A97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1D7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41D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F38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6F4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E162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B8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6266C5D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D4E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41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AEB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2B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A80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61F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BD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532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B2D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F5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9C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88D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658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E0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BB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D4F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F3D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C11F07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FC1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CF4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97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659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97B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F6C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2C1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1514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B6E5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A030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797E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FF59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1932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A9CE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693A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E4E1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B3C6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D4FB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BB3CEE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Úč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D47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6BA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94A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73D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05C4D8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0C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1DE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485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E7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34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CAE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79F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8B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EDE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F07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EAC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E523B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554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321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E57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2BA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7C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8D8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161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51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07A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38B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DA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BA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A5D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B61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A4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0AB7C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FF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65B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17D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65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05F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C8D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C15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31F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5FD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AFC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492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E1BE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2C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500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514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1A5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A1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7E3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3A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DAA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1E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BDF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2CA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41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0CF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13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07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191657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6E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B19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9D0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F11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14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66B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75E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15AE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E47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F06D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6757E1" w14:textId="1833DE5C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lang w:eastAsia="sk-SK"/>
              </w:rPr>
              <w:t>31. 12. 2025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157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A34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06AC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3C1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01B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D4B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3C35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94C9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C76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B6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A6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810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A23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7A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6A052E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F42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71D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26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3A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29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D8C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F73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0FB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70D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D3B3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1E3637C" wp14:editId="2B6C5674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E7D48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726E7D48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C2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EF8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E5B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9C6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C7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F2F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22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34A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B7F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2E8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36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D8D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8D1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39C2753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F985F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88A9B62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D781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63D61C6" wp14:editId="2BDCEDA1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74895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28374895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5950756" wp14:editId="514763E1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00963E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4900963E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CF8F52" wp14:editId="47BA1BCC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91D15E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6691D15E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9C9473D" wp14:editId="49BEB8BD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C07F3C" w14:textId="57F81963" w:rsidR="000B647F" w:rsidRDefault="000B647F" w:rsidP="00944C3D">
                                  <w:fldSimple w:instr=" MERGEFIELD  aDMOD  \* MERGEFORMAT ">
                                    <w:r w:rsidR="00AA1BE7" w:rsidRPr="00AA1BE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15C07F3C" w14:textId="57F81963" w:rsidR="000B647F" w:rsidRDefault="000B647F" w:rsidP="00944C3D">
                            <w:fldSimple w:instr=" MERGEFIELD  aDMOD  \* MERGEFORMAT ">
                              <w:r w:rsidR="00AA1BE7" w:rsidRPr="00AA1BE7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4C212BD" wp14:editId="14559B9A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D0ACF" w14:textId="66551C1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AA1BE7" w:rsidRPr="0073203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212BD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1FDD0ACF" w14:textId="66551C1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AA1BE7" w:rsidRPr="00732032">
                              <w:rPr>
                                <w:rFonts w:ascii="Arial" w:hAnsi="Arial" w:cs="Arial"/>
                                <w:noProof/>
                              </w:rPr>
                              <w:t>2025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33F2C9A" wp14:editId="199ED8A1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9FDE79" w14:textId="663C844B" w:rsidR="000B647F" w:rsidRDefault="000B647F" w:rsidP="00944C3D">
                                  <w:fldSimple w:instr=" MERGEFIELD  aDRDO  \* MERGEFORMAT ">
                                    <w:r w:rsidR="00AA1BE7" w:rsidRPr="00AA1BE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2025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F2C9A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269FDE79" w14:textId="663C844B" w:rsidR="000B647F" w:rsidRDefault="000B647F" w:rsidP="00944C3D">
                            <w:fldSimple w:instr=" MERGEFIELD  aDRDO  \* MERGEFORMAT ">
                              <w:r w:rsidR="00AA1BE7" w:rsidRPr="00AA1BE7">
                                <w:rPr>
                                  <w:rFonts w:ascii="Arial" w:hAnsi="Arial" w:cs="Arial"/>
                                  <w:noProof/>
                                </w:rPr>
                                <w:t>2025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DE9534E" wp14:editId="7B2DC7BA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C14753" w14:textId="26146320" w:rsidR="000B647F" w:rsidRDefault="000B647F" w:rsidP="00944C3D">
                                  <w:fldSimple w:instr=" MERGEFIELD  aDMDO  \* MERGEFORMAT ">
                                    <w:r w:rsidR="00AA1BE7" w:rsidRPr="00AA1BE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07C14753" w14:textId="26146320" w:rsidR="000B647F" w:rsidRDefault="000B647F" w:rsidP="00944C3D">
                            <w:fldSimple w:instr=" MERGEFIELD  aDMDO  \* MERGEFORMAT ">
                              <w:r w:rsidR="00AA1BE7" w:rsidRPr="00AA1BE7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13E0A5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419DE3D2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139CCDF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6541618" wp14:editId="02E06360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A46828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6FA46828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5510661" wp14:editId="406EB366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8FACD1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638FACD1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E519B5" wp14:editId="7D1823C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1085F3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1F1085F3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2222A72" wp14:editId="13C30918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9546FC" w14:textId="23AB90B6" w:rsidR="000B647F" w:rsidRDefault="000B647F" w:rsidP="00944C3D">
                                  <w:fldSimple w:instr=" MERGEFIELD  aDRDOo  \* MERGEFORMAT ">
                                    <w:r w:rsidR="00AA1BE7" w:rsidRPr="00AA1BE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22A72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189546FC" w14:textId="23AB90B6" w:rsidR="000B647F" w:rsidRDefault="000B647F" w:rsidP="00944C3D">
                            <w:fldSimple w:instr=" MERGEFIELD  aDRDOo  \* MERGEFORMAT ">
                              <w:r w:rsidR="00AA1BE7" w:rsidRPr="00AA1BE7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C40A19B" wp14:editId="16848084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F73172" w14:textId="0A0B2AC4" w:rsidR="000B647F" w:rsidRDefault="000B647F" w:rsidP="00944C3D">
                                  <w:fldSimple w:instr=" MERGEFIELD  aDMDO  \* MERGEFORMAT ">
                                    <w:r w:rsidR="00AA1BE7" w:rsidRPr="00AA1BE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37F73172" w14:textId="0A0B2AC4" w:rsidR="000B647F" w:rsidRDefault="000B647F" w:rsidP="00944C3D">
                            <w:fldSimple w:instr=" MERGEFIELD  aDMDO  \* MERGEFORMAT ">
                              <w:r w:rsidR="00AA1BE7" w:rsidRPr="00AA1BE7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4430D2F" wp14:editId="4B5DBDFB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15196B" w14:textId="16E8996F" w:rsidR="000B647F" w:rsidRDefault="000B647F" w:rsidP="00944C3D">
                                  <w:fldSimple w:instr=" MERGEFIELD  aDRODo  \* MERGEFORMAT ">
                                    <w:r w:rsidR="00AA1BE7" w:rsidRPr="00AA1BE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30D2F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6315196B" w14:textId="16E8996F" w:rsidR="000B647F" w:rsidRDefault="000B647F" w:rsidP="00944C3D">
                            <w:fldSimple w:instr=" MERGEFIELD  aDRODo  \* MERGEFORMAT ">
                              <w:r w:rsidR="00AA1BE7" w:rsidRPr="00AA1BE7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64E3467" wp14:editId="613D34AC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51B1A0" w14:textId="00123851" w:rsidR="000B647F" w:rsidRDefault="000B647F" w:rsidP="00944C3D">
                                  <w:fldSimple w:instr=" MERGEFIELD  aDMOD  \* MERGEFORMAT ">
                                    <w:r w:rsidR="00AA1BE7" w:rsidRPr="00AA1BE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4451B1A0" w14:textId="00123851" w:rsidR="000B647F" w:rsidRDefault="000B647F" w:rsidP="00944C3D">
                            <w:fldSimple w:instr=" MERGEFIELD  aDMOD  \* MERGEFORMAT ">
                              <w:r w:rsidR="00AA1BE7" w:rsidRPr="00AA1BE7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1758233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14108352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C96E85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7E5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AFB2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F2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3EE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B47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B9B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D7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939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99B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E3C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7BE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73A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6FA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366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0D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BB8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097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B0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E82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9F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77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F27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17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A44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60B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4E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C98C10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D6A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DFF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77F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74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DAD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F0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2B8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1E2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1D4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D04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46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E51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E4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37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64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4E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38C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50F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142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C4D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D14F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4B60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87EA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0223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D656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72C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4A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683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11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12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2C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30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D87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EDCF25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26C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E2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FD4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63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57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C2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C83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DD6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FC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F1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9A9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25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627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D5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D59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BE3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A4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514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1D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0C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52262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AA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F8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D1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EA0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7B7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74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DD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CE6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CB49E3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ACF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42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9EA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AC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7C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EB5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069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A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CBC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40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2A3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177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FA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13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AE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D8A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434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9B9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290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F2E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A4C0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D09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D03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15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BDF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95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EE7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02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931C83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767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9F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044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FF8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DF6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708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CD3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1A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827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14D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A9B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D41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F77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9D1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4E1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4F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E76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373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127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146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BEA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319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2F2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93D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CE6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601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BCF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01D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8C4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612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AC9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21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06A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CFDB05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4E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476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196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22D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E4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E6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30A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92F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F82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10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CFB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F1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59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1D0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0AC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5BF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C3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3D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324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D19D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944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64E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650A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587C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B2BD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151A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1A1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A0A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972B48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BA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EDF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41AA1D9" wp14:editId="0CBFC2E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D513FA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71D513FA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624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AD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CC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8A8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CEA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BB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00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D7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C45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3A3B1F7" wp14:editId="29EF191D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434AA7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3B1F7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55434AA7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E6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84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FA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3EF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B43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28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9F4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C04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7E0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28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21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51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7E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A3D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20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0A9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F38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61A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02C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D3F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445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779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FF3D0E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3C48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A175F1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DA6B1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40F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A332D8" wp14:editId="13E262F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2EBDA4" w14:textId="3C4927E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AA1BE7" w:rsidRPr="0073203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35628502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702EBDA4" w14:textId="3C4927E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AA1BE7" w:rsidRPr="00732032">
                              <w:rPr>
                                <w:rFonts w:ascii="Arial" w:hAnsi="Arial" w:cs="Arial"/>
                                <w:noProof/>
                              </w:rPr>
                              <w:t>35628502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4F4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2C2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9C2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F4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D7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9FE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D87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D9F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C7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FC2134" wp14:editId="5992C8EA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4388D3" w14:textId="27DF7F16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AA1BE7" w:rsidRPr="0073203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2021257898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234388D3" w14:textId="27DF7F16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AA1BE7" w:rsidRPr="00732032">
                              <w:rPr>
                                <w:rFonts w:ascii="Arial" w:hAnsi="Arial" w:cs="Arial"/>
                                <w:noProof/>
                              </w:rPr>
                              <w:t>2021257898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7A0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774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58C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A40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44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539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D58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93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590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1F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03F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BD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F71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A05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F86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B2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A72CE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129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1CB72F4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A9C5E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78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914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63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01F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380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51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B12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F03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950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2DA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A2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196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D0D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0BC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F9F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669739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542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A70C7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80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32B11E" wp14:editId="06C1AC4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C7DE84" w14:textId="428CFC4B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AA1BE7" w:rsidRPr="0073203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SVB Bazovského 2748Ing. Marta Boncová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13C7DE84" w14:textId="428CFC4B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AA1BE7" w:rsidRPr="00732032">
                              <w:rPr>
                                <w:rFonts w:ascii="Arial" w:hAnsi="Arial" w:cs="Arial"/>
                                <w:noProof/>
                              </w:rPr>
                              <w:t>SVB Bazovského 2748Ing. Marta Boncová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D5D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84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338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26E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CEB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8D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181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4F8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9A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830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695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50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1D7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31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EA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14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08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612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02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F75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BBA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2E8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DFE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F9B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82E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B3D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EDC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EA2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0F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30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335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5BF1CD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49B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700A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6F1410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605806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790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0B3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B7A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E4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35B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8BB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EB1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52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EE6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C4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5D2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AD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024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E65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95D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B7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6B7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6A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B35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626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CDF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A37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41D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9355E50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661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FA2A3B" wp14:editId="6E32F37F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A09A68" w14:textId="3D460943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AA1BE7" w:rsidRPr="0073203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Bazovského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7FA09A68" w14:textId="3D460943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AA1BE7" w:rsidRPr="00732032">
                              <w:rPr>
                                <w:rFonts w:ascii="Arial" w:hAnsi="Arial" w:cs="Arial"/>
                                <w:noProof/>
                              </w:rPr>
                              <w:t>Bazovského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2F3F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669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0C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E51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2BB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65A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30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517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C0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3D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24C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149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D81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1E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9B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332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50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3B435B7" wp14:editId="237D7A9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079A16" w14:textId="584A5AAD" w:rsidR="000B647F" w:rsidRDefault="000B647F" w:rsidP="00944C3D">
                                  <w:fldSimple w:instr=" MERGEFIELD  aSUB_ULICA_CISLO  \* MERGEFORMAT ">
                                    <w:r w:rsidR="00AA1BE7" w:rsidRPr="00AA1BE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60079A16" w14:textId="584A5AAD" w:rsidR="000B647F" w:rsidRDefault="000B647F" w:rsidP="00944C3D">
                            <w:fldSimple w:instr=" MERGEFIELD  aSUB_ULICA_CISLO  \* MERGEFORMAT ">
                              <w:r w:rsidR="00AA1BE7" w:rsidRPr="00AA1BE7">
                                <w:rPr>
                                  <w:rFonts w:ascii="Arial" w:hAnsi="Arial" w:cs="Arial"/>
                                  <w:noProof/>
                                </w:rPr>
                                <w:t>14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CAD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C92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DB8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C9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18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420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82E547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FE5A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2CAE3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D6F2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8ED854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6B1E02E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D47C73" wp14:editId="35B704D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463725" w14:textId="7D5F7ED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AA1BE7" w:rsidRPr="0073203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3E463725" w14:textId="7D5F7ED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AA1BE7" w:rsidRPr="00732032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41ADBB" wp14:editId="77B2C1E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DC4C2D" w14:textId="5456905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AA1BE7" w:rsidRPr="0073203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71DC4C2D" w14:textId="5456905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AA1BE7" w:rsidRPr="00732032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622E2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691B7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DD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04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5A8A3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B19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BC497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C605D3" wp14:editId="0ADA450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745B2" w14:textId="55CD214D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AA1BE7" w:rsidRPr="0073203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032/65234 94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1D8745B2" w14:textId="55CD214D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AA1BE7" w:rsidRPr="00732032">
                              <w:rPr>
                                <w:rFonts w:ascii="Arial" w:hAnsi="Arial" w:cs="Arial"/>
                                <w:noProof/>
                              </w:rPr>
                              <w:t>032/65234 94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B7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316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DCC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9AF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1D1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D9D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74B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582B8F7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1A2C39E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295C034" wp14:editId="75FB75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226B1F" w14:textId="027322B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58226B1F" w14:textId="027322B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B518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E1D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30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14E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FB8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A14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FD6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23E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60157F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5B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34458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C5CA43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691486B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D24EF8" wp14:editId="012C666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EEB5BE" w14:textId="1607EBC6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7AEEB5BE" w14:textId="1607EBC6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8188F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B70BEE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F5792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A3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DF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E3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B96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EF7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344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A27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1C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6BB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59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25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2B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994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B7C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198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E8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77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8A1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74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35B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296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DE9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452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879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5F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4B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C4E333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98CD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0C38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DC1D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68B6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1BE1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851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800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75913A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101E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354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77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9FE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1A5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34482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A31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A0456A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53AA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409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982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2C2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AC1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69A3E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E48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742935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7CBF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B56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0FD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D23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5C4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E7146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9BF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1BBCC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1B26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5C6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C72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70D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5B8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2ABD6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E1E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E6B776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258F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036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A0A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649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321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832CB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EB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845B52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D1B4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C7C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33D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F47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258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54F3D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70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C8920E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43D2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3C0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81F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DCD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C7C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05479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20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5F7C8D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5C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E21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3C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38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56F2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3A6DDD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399B9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E4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3F9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131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22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611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01C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E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A7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7DA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C6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DD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688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DF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33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AC5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87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77F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EDE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C8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A4C4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8F5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8B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1DE1F193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7FFD5C2E" w14:textId="77777777" w:rsidR="00944C3D" w:rsidRDefault="00944C3D" w:rsidP="00944C3D">
      <w:pPr>
        <w:rPr>
          <w:rFonts w:ascii="Arial" w:hAnsi="Arial"/>
        </w:rPr>
      </w:pPr>
    </w:p>
    <w:p w14:paraId="35C6515D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142C31FB" w14:textId="4F208B60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7E8631D0" w14:textId="2E8FB259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7D31EB46" w14:textId="59B9DD51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7F1BE03A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6B75FE63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23AA4BF4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28AD1CC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14356E5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60D698A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67E6E979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5730A5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05B8B7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300FC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7167131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2097AD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75DACE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62EA90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15B7531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230138D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0EF953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23BF6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ABB2AD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21F26839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6B951039" w14:textId="4A6C5639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509C396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4538821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639A0DB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80BFF84" w14:textId="3934B4D4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6F5637FA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9AE6788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3EB65837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12C6B40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6BF578C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4326B33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61F142AA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74630CE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16F2A2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753DE1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29392C2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7F9751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6B29B1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3978990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2A6F2D5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527207E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7BA6D4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4A3AF3C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1301DFB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69BEB18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53ADE50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51374A7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DFAF7D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00365F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D6AE980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098CC59F" w14:textId="360A06FA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78860A73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94BC5A1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AE98208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6B2E7739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70A0AB88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5EE17AEA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0B353C40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1455238B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07A08EA7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2141392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5E39723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5CDF8FE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35727ED5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358D483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0817BA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1166F28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5459198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047872C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1BD89F2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605F5B7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8D3AC11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18EF3D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2D08C45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44616E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7CF08E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3252C0A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41734CD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69518D0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789BA58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062AD69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3475F89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2CCEFED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1C126DB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0A0804D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70AF3DA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0DDDA97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0BBB9DF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37A6DA4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170FAFD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4FD9250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586EE65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3187A58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3BE5BA3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77254364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6B973FB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4757C4C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48C1A206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4A2E377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6A12B17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6A2FD96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48B4522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1D75C7CF" w14:textId="77777777" w:rsidTr="00503750">
        <w:trPr>
          <w:trHeight w:val="302"/>
        </w:trPr>
        <w:tc>
          <w:tcPr>
            <w:tcW w:w="4510" w:type="dxa"/>
          </w:tcPr>
          <w:p w14:paraId="4771AEE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6F507F6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E34934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2038E4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FF29CAA" w14:textId="77777777" w:rsidTr="00503750">
        <w:trPr>
          <w:trHeight w:val="302"/>
        </w:trPr>
        <w:tc>
          <w:tcPr>
            <w:tcW w:w="4510" w:type="dxa"/>
          </w:tcPr>
          <w:p w14:paraId="4A7F026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58BF7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5AB209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710D228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329F2CF" w14:textId="77777777" w:rsidTr="00503750">
        <w:trPr>
          <w:trHeight w:val="302"/>
        </w:trPr>
        <w:tc>
          <w:tcPr>
            <w:tcW w:w="4510" w:type="dxa"/>
          </w:tcPr>
          <w:p w14:paraId="3970F6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DBCF14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148035B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15986A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1C8533C" w14:textId="77777777" w:rsidTr="00503750">
        <w:trPr>
          <w:trHeight w:val="302"/>
        </w:trPr>
        <w:tc>
          <w:tcPr>
            <w:tcW w:w="4510" w:type="dxa"/>
          </w:tcPr>
          <w:p w14:paraId="4B54A08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89E3C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397B00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3EDD7B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B51515D" w14:textId="77777777" w:rsidTr="00503750">
        <w:trPr>
          <w:trHeight w:val="327"/>
        </w:trPr>
        <w:tc>
          <w:tcPr>
            <w:tcW w:w="4510" w:type="dxa"/>
          </w:tcPr>
          <w:p w14:paraId="0D2E06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9CAB6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30CE51D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7626031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9AB25B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5D1C706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3BCD1536" w14:textId="39BA761E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45B37EE6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21825EF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4373F646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2BBBAF6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07005FEA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346C40B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7FC7D5C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6C61FF12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75366560" w14:textId="77777777" w:rsidTr="00503750">
        <w:tc>
          <w:tcPr>
            <w:tcW w:w="2302" w:type="dxa"/>
            <w:vAlign w:val="center"/>
          </w:tcPr>
          <w:p w14:paraId="06834EC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7671D7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08736CF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4F2809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4DFCE3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79B612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58E21FA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75E5353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0DEA2CD0" w14:textId="77777777" w:rsidTr="00503750">
        <w:tc>
          <w:tcPr>
            <w:tcW w:w="15593" w:type="dxa"/>
            <w:gridSpan w:val="8"/>
            <w:vAlign w:val="center"/>
          </w:tcPr>
          <w:p w14:paraId="42DC064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9DF168A" w14:textId="77777777" w:rsidTr="00503750">
        <w:tc>
          <w:tcPr>
            <w:tcW w:w="2302" w:type="dxa"/>
            <w:vAlign w:val="center"/>
          </w:tcPr>
          <w:p w14:paraId="6BC5D8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0120493" w14:textId="031505C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E464368" w14:textId="1F4A2F5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94DBFA" w14:textId="05A170E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C7CE94" w14:textId="4F6BC80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4CC58E" w14:textId="4201CF9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439E7E" w14:textId="4881C48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2433AB" w14:textId="58FFE3F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D87F2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E7089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E65EC68" w14:textId="4B07747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72B14B1" w14:textId="35B2E4D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C5AC02" w14:textId="7A816AB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649D2B" w14:textId="35FE5C1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EE6FA8" w14:textId="73018B5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3E75BE" w14:textId="4A99A14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37E1A6" w14:textId="11C8DFE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1DED4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5932A6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79CF6BF7" w14:textId="46E3B58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56DD0CD" w14:textId="3B02B68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F01BDF" w14:textId="5BDC99C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69F3DC" w14:textId="1553207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BCFB16" w14:textId="0543FD1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F98139" w14:textId="1A8B344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DF6477" w14:textId="71E5BC5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07F5FE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B2420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040CE1D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7D402FF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27C3E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363F6E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D03880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B876B4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52AABA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61326FB" w14:textId="77777777" w:rsidTr="00503750">
        <w:tc>
          <w:tcPr>
            <w:tcW w:w="2302" w:type="dxa"/>
            <w:vAlign w:val="center"/>
          </w:tcPr>
          <w:p w14:paraId="1974E0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3CE9BD5" w14:textId="051ADA2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83CFF64" w14:textId="56BB61D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1E5DF7" w14:textId="4993C7E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07C73D" w14:textId="1157827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734866" w14:textId="2258027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AD57B5" w14:textId="00CB489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0A8EBF" w14:textId="41A4A4C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8072C0" w14:textId="77777777" w:rsidTr="00503750">
        <w:tc>
          <w:tcPr>
            <w:tcW w:w="15593" w:type="dxa"/>
            <w:gridSpan w:val="8"/>
            <w:vAlign w:val="center"/>
          </w:tcPr>
          <w:p w14:paraId="47CB2C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6A1D8640" w14:textId="77777777" w:rsidTr="00503750">
        <w:tc>
          <w:tcPr>
            <w:tcW w:w="2302" w:type="dxa"/>
            <w:vAlign w:val="center"/>
          </w:tcPr>
          <w:p w14:paraId="52BF280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A6EC306" w14:textId="23D0622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63C7F0A" w14:textId="33345DF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E295DF" w14:textId="27472C3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9C73CA" w14:textId="6DE70DB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112D5C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AA166B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CEDCEA6" w14:textId="4A430E1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254011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9B43E3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62C2715B" w14:textId="55C0125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883998E" w14:textId="2110CB6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A6D332" w14:textId="53F0705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01139B" w14:textId="43DFE9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5A17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94341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4382662" w14:textId="26C5B4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48344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51784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23293B6" w14:textId="1A18373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959798B" w14:textId="71FD03D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98ADD3" w14:textId="05CF961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5159CE" w14:textId="191C7E6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EF321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66178B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461E984" w14:textId="3060CD2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81A4AE" w14:textId="77777777" w:rsidTr="00503750">
        <w:tc>
          <w:tcPr>
            <w:tcW w:w="2302" w:type="dxa"/>
            <w:vAlign w:val="center"/>
          </w:tcPr>
          <w:p w14:paraId="7C0AAB5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05CD644" w14:textId="3DB4244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494D3A2" w14:textId="06FAD1D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C87BB08" w14:textId="1EB2E5E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1ED8D5" w14:textId="000EF6A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711C5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E5877C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2F85FD8" w14:textId="67F0DD2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DA05EC" w14:textId="77777777" w:rsidTr="00503750">
        <w:tc>
          <w:tcPr>
            <w:tcW w:w="15593" w:type="dxa"/>
            <w:gridSpan w:val="8"/>
            <w:vAlign w:val="center"/>
          </w:tcPr>
          <w:p w14:paraId="51977E6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1F964F4" w14:textId="77777777" w:rsidTr="00503750">
        <w:tc>
          <w:tcPr>
            <w:tcW w:w="2302" w:type="dxa"/>
            <w:vAlign w:val="center"/>
          </w:tcPr>
          <w:p w14:paraId="3621FEE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513CF1C2" w14:textId="62ABED0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A137366" w14:textId="0A02AC2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3ED450" w14:textId="63E421E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63ED1C" w14:textId="30A8ABB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48C222A" w14:textId="03BB11C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077AAD" w14:textId="61F09D2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FA1B62" w14:textId="7CA52F6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F2BDED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47A2C3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A247E56" w14:textId="319A848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50F8FAB" w14:textId="5BE823E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1077892" w14:textId="5725B2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A97725" w14:textId="5556AC5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4C94E4" w14:textId="43DE8BD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F8CF7D" w14:textId="0D708C1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3CAE2E" w14:textId="7C5DA7C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C134F8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5B6D15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2D21E4B" w14:textId="1BB8B57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1E0C689" w14:textId="6ED1002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72D64D1" w14:textId="2D72F9F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8177BF" w14:textId="3FBD2D7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DBC1B6" w14:textId="4DCF7BD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A34F77" w14:textId="4242B0A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2C54E3" w14:textId="43F97D7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01ED6F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4B1A0A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1081257" w14:textId="41C2543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DB46C51" w14:textId="503060A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AC6207" w14:textId="545882E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397119" w14:textId="552F437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B49BA8" w14:textId="1F016C3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C4521F" w14:textId="1BB1F9C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8F6427" w14:textId="6005FE0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211250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64FE76D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E7B982D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CC834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7A5DB5F" w14:textId="64E2E51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0DDC951" w14:textId="0F09FC5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781014B" w14:textId="5028103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1B5E0E" w14:textId="15D4F24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F427B0" w14:textId="5530EAE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A3544C" w14:textId="0DD6AD4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E5946B" w14:textId="0F462E3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F584B3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0689BE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D6C90FB" w14:textId="0D1CE33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902E5D1" w14:textId="1F80602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376DD8" w14:textId="418D5F0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7DFF78" w14:textId="5E5BE95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BE45C8" w14:textId="2C426C3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87E36C" w14:textId="3C872D3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2C70EF" w14:textId="2CF6B89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2F094E0" w14:textId="77777777" w:rsidR="00944C3D" w:rsidRDefault="00944C3D" w:rsidP="00944C3D">
      <w:pPr>
        <w:rPr>
          <w:rFonts w:ascii="Arial" w:hAnsi="Arial"/>
          <w:b/>
        </w:rPr>
      </w:pPr>
    </w:p>
    <w:p w14:paraId="428C4B03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6FD570C7" w14:textId="77777777" w:rsidTr="00503750">
        <w:tc>
          <w:tcPr>
            <w:tcW w:w="1944" w:type="dxa"/>
            <w:vAlign w:val="center"/>
          </w:tcPr>
          <w:p w14:paraId="1B2692A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31D5AF7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6DBA5A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213E19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6665055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4C8B8DA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20C6742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7863856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1D020DA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72D260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0BCF443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2977B13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426D89F1" w14:textId="77777777" w:rsidTr="00503750">
        <w:tc>
          <w:tcPr>
            <w:tcW w:w="15685" w:type="dxa"/>
            <w:gridSpan w:val="12"/>
            <w:vAlign w:val="center"/>
          </w:tcPr>
          <w:p w14:paraId="6A5463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C0CB205" w14:textId="77777777" w:rsidTr="00503750">
        <w:tc>
          <w:tcPr>
            <w:tcW w:w="1944" w:type="dxa"/>
            <w:vAlign w:val="center"/>
          </w:tcPr>
          <w:p w14:paraId="7F51BF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E1F7536" w14:textId="52EE74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7E0996C" w14:textId="7A309E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E6A8101" w14:textId="5985F6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6E3C2C0" w14:textId="1424DD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AB33338" w14:textId="3F291C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7C09B5F" w14:textId="42E45E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1575E8" w14:textId="4B5E92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95942C9" w14:textId="6DFB78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063FC61" w14:textId="181BE8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6D5C32C" w14:textId="6D2223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1AD2FBA" w14:textId="12E4CC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18BEDE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5E161F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1BF144D" w14:textId="271C2E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A7A80B2" w14:textId="48CA51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8A82BBD" w14:textId="287C78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6A2F442" w14:textId="229016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48178E5" w14:textId="06B981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607B8C4" w14:textId="4A2475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1480D4C" w14:textId="3628FC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432EB23" w14:textId="32037E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0735EFB" w14:textId="0D3643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50F7EAE" w14:textId="3AFE7A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E7B953B" w14:textId="0DC416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9F011C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1E5F1A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418C3227" w14:textId="39F12E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A6CE274" w14:textId="3F3528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E383F46" w14:textId="32FDAA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EE0570A" w14:textId="284ADD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F780928" w14:textId="4FEB98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B03F3F0" w14:textId="2DBDDD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1B1FEB4" w14:textId="697F66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48501EE" w14:textId="2F1BF3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DA7C653" w14:textId="043B49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8704734" w14:textId="39F0E9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66862B1" w14:textId="428046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65BAF6F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7FA5CB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6AC3FE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C1961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4B13F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4EDA46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6D484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41E080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5C9E5A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41F570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7FF03C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E4F73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920B2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53F6B7C" w14:textId="77777777" w:rsidTr="00503750">
        <w:tc>
          <w:tcPr>
            <w:tcW w:w="1944" w:type="dxa"/>
            <w:vAlign w:val="center"/>
          </w:tcPr>
          <w:p w14:paraId="466601D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260E6F3" w14:textId="3E5178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A88D64F" w14:textId="0EF8D0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E929355" w14:textId="485744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82AD64D" w14:textId="698463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E6C518B" w14:textId="3AC384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C8107DB" w14:textId="13FEF4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D17258A" w14:textId="682B3E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C07F5D3" w14:textId="7415BE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86E7F90" w14:textId="5239CD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2207DF8" w14:textId="5D4BDB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38D77F3" w14:textId="3031BB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DA2214" w14:textId="77777777" w:rsidTr="00503750">
        <w:tc>
          <w:tcPr>
            <w:tcW w:w="15685" w:type="dxa"/>
            <w:gridSpan w:val="12"/>
            <w:vAlign w:val="center"/>
          </w:tcPr>
          <w:p w14:paraId="5D0B55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789B51EF" w14:textId="77777777" w:rsidTr="00503750">
        <w:tc>
          <w:tcPr>
            <w:tcW w:w="1944" w:type="dxa"/>
            <w:vAlign w:val="center"/>
          </w:tcPr>
          <w:p w14:paraId="495A121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F73BD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63A32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1A829B4" w14:textId="0D7D51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B54E303" w14:textId="313545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295D769" w14:textId="1C0A85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975B182" w14:textId="05C57C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327A451" w14:textId="06638E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2D773F8" w14:textId="24F58F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E88C1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F8514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F5DB2A5" w14:textId="41A971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9A707B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79A330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0489FB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C84D6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F38CF00" w14:textId="5BE6DF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16A0F16" w14:textId="4F034E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CD1A1E5" w14:textId="285194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13CC567" w14:textId="240C33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36DD9F5" w14:textId="0D6BE0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84F682B" w14:textId="749533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95BFD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90ACE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E90AF1A" w14:textId="4ED002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6AAEDE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22D9F8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F147E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053F4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FD88568" w14:textId="5EDAF3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082C0A0" w14:textId="160A6A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3246570" w14:textId="56314C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6542CB7" w14:textId="18C01E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64436B6" w14:textId="46E334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1F3A083" w14:textId="097F5E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A6184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A2504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91F50C7" w14:textId="36796D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7856CE7" w14:textId="77777777" w:rsidTr="00503750">
        <w:tc>
          <w:tcPr>
            <w:tcW w:w="1944" w:type="dxa"/>
            <w:vAlign w:val="center"/>
          </w:tcPr>
          <w:p w14:paraId="04C36C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83626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08004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A34AC25" w14:textId="00BADA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1BCD60B" w14:textId="6FB8D8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46C2C3B" w14:textId="10C026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4E98ACF" w14:textId="36680A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E7EE397" w14:textId="2E0941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4EE0121" w14:textId="7A5658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9AE30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A8EF1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8C48DEC" w14:textId="3F910C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E932A7" w14:textId="77777777" w:rsidTr="00503750">
        <w:tc>
          <w:tcPr>
            <w:tcW w:w="15685" w:type="dxa"/>
            <w:gridSpan w:val="12"/>
            <w:vAlign w:val="center"/>
          </w:tcPr>
          <w:p w14:paraId="14AFAF6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86FF729" w14:textId="77777777" w:rsidTr="00503750">
        <w:tc>
          <w:tcPr>
            <w:tcW w:w="1944" w:type="dxa"/>
            <w:vAlign w:val="center"/>
          </w:tcPr>
          <w:p w14:paraId="3748EC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3A722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DE852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4B8AF09" w14:textId="6D7B18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C1FAD3C" w14:textId="26A7B3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6459CC8" w14:textId="6FBE71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79C7129" w14:textId="4BE158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7ADF6D4" w14:textId="1A690D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7E3010D" w14:textId="2EA5EC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AAC27FD" w14:textId="631550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986EDB3" w14:textId="6C42F2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859CF3B" w14:textId="06CF44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301F55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4A69828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4CC0B2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78454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A99D6D5" w14:textId="0C1A81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AD38E3C" w14:textId="407EF8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1045A01" w14:textId="5871F6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EFDB9C5" w14:textId="42170E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6CC997F" w14:textId="5655CB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229A2A9" w14:textId="779F2A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251FB3F" w14:textId="104714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E206F2A" w14:textId="613C92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D55587B" w14:textId="3F3B1D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64A868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372EBF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77AE6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0EA64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B1A35A2" w14:textId="3AAD07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7885181" w14:textId="574563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3ABB0E9" w14:textId="27BC3E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CAE9577" w14:textId="59C3EB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0A8C043" w14:textId="29F2FE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4E48F81" w14:textId="600746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F61EE13" w14:textId="485E23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AF7412A" w14:textId="343328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A8BE888" w14:textId="4B876B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5861E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049D997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D1625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5BBD2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17F655B" w14:textId="77286F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F60334B" w14:textId="3D1841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89C98EA" w14:textId="6E4DE5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AA32C97" w14:textId="6EA47A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0F25FB2" w14:textId="4ABA6D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D4DE40B" w14:textId="20550A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0322C34" w14:textId="1EF5F8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FD66ED4" w14:textId="577DC2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0668DBE" w14:textId="150542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77F201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4EB0B76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D63B1C9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508C14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8FCB57F" w14:textId="6C00EA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1CB87EE" w14:textId="1B7257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82A712D" w14:textId="426E42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F44C2A4" w14:textId="76484C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BEBB85C" w14:textId="42B9FB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D0C96C2" w14:textId="58F9E1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7007B8C" w14:textId="4C6480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890996E" w14:textId="1C6766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E5AD631" w14:textId="17BB3F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DD80FB5" w14:textId="3DC036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4DF80F9" w14:textId="2E1F64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B575945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24A86A5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C04BBC2" w14:textId="0076E4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CA4031B" w14:textId="54CD32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B17DF94" w14:textId="6CD75D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DE8F028" w14:textId="0CE04F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C51FBA2" w14:textId="0A8AE1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02F4C2B" w14:textId="6F0E27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189F10D" w14:textId="77F79C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3F15AFC" w14:textId="4142AA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D3C5887" w14:textId="709127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F1D0ADC" w14:textId="157A01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8366F44" w14:textId="125632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108968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1840A3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189CBC1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673D9BC6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4E5AA63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06A79CF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4AA11CB9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418DF8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7E7ADD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46EE6ED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21D7CB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6EABEB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9EEF549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3D9DF8F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706551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2BE65AC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5F44DAA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6F84BF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D4F67CD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A4E0807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075C3B30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3E96C56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391F66C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04B74EF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39AC0A6A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7857466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735A0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F6CBD6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B5ED5BC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18185C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7997D19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051C0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7774F3B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303A75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DC9C1E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020DA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72752F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AA6A0FA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54EE8926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057A69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441E822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6172FF9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13C4D2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00C94F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45F7F7E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0CE3B691" w14:textId="77777777" w:rsidTr="00503750">
        <w:trPr>
          <w:trHeight w:val="1073"/>
        </w:trPr>
        <w:tc>
          <w:tcPr>
            <w:tcW w:w="3614" w:type="dxa"/>
            <w:vMerge/>
          </w:tcPr>
          <w:p w14:paraId="5E1064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5EC595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72C4C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097DBC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37B7793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14B10BF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6724E14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2AF4E9CA" w14:textId="77777777" w:rsidTr="00503750">
        <w:trPr>
          <w:trHeight w:val="283"/>
        </w:trPr>
        <w:tc>
          <w:tcPr>
            <w:tcW w:w="3614" w:type="dxa"/>
          </w:tcPr>
          <w:p w14:paraId="16DF94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A5557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70020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ADDD7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B987C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3E2E1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1F3399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ACC71FF" w14:textId="77777777" w:rsidTr="00503750">
        <w:trPr>
          <w:trHeight w:val="283"/>
        </w:trPr>
        <w:tc>
          <w:tcPr>
            <w:tcW w:w="3614" w:type="dxa"/>
          </w:tcPr>
          <w:p w14:paraId="10B9AA0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DBB7D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CCFEC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FBFF1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1A9FD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15F00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4A3CB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27EADE1" w14:textId="77777777" w:rsidTr="00503750">
        <w:trPr>
          <w:trHeight w:val="283"/>
        </w:trPr>
        <w:tc>
          <w:tcPr>
            <w:tcW w:w="3614" w:type="dxa"/>
          </w:tcPr>
          <w:p w14:paraId="003E170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9066E1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6BB31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6563B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54602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9E3C80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27CA2C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0E13994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7B6A9603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4B006FA2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4309FA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70DF0BF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37DA8A1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55EFCD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6BA1DBA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3B737E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58DB7F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77A82EC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0A17B8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7FD0C8ED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AC76DE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16942A6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7B9365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67668663" w14:textId="131118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33E7B8C" w14:textId="76E7A7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16A62A" w14:textId="1B7306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F18035" w14:textId="003CE8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D06146" w14:textId="5CECB2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30831B" w14:textId="626FCB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22AA5B" w14:textId="18E7D4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2EE2F29" w14:textId="1C3B0B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72F1C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D2AE0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00F05B84" w14:textId="729D45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F386FC" w14:textId="2EB780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8E3595" w14:textId="44BF2C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AA77C5" w14:textId="3FB459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C1B29B" w14:textId="38AB1D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5EDCFAE" w14:textId="4074E3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452B37" w14:textId="4FCAE4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B97B120" w14:textId="4039D2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DC814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5B2B21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33660E4B" w14:textId="2956E2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3F1E19" w14:textId="015D43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9729088" w14:textId="0AAECA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1F772B" w14:textId="20FE09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2B6437" w14:textId="6F0816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B089A5" w14:textId="331662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9D3591" w14:textId="2E66DC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51CBF1D" w14:textId="6D9237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2464E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858F83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4836DA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B6B30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A226B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576B4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5E555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9FE70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13F33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0B7E0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17AEE7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43ED81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9F4C7CA" w14:textId="78A008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A17DA1" w14:textId="0D36C7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5D5D08" w14:textId="6451A4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C6EA0E" w14:textId="59111C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0DCF04" w14:textId="179DCE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CB7B36" w14:textId="61AA6B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428747" w14:textId="3229A6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24CA5A2" w14:textId="3465FA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4DB53B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41B81C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16B35E0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62E9CC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45408FEC" w14:textId="29680D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DE3B95" w14:textId="3934E0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A09DB7" w14:textId="474FA3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CF667A" w14:textId="1E3BD6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9B0681" w14:textId="3DE677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552E78" w14:textId="44C6D1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E4A6DB" w14:textId="05DAD8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1E203AA" w14:textId="1EE4F1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C3F59D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A2A56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4557B65F" w14:textId="0DB97A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FC3699" w14:textId="45A68B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C76E7C" w14:textId="1C74EF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E68242" w14:textId="166926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51FF784" w14:textId="16EBA0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675F1E" w14:textId="14D132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B8C568" w14:textId="145494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97A19DF" w14:textId="5BD8FC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59134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566D1D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348E0B0A" w14:textId="12BFD4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4A4CDC" w14:textId="2BBB96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735FAC" w14:textId="4829C8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2A3BD4" w14:textId="481E13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45EE88" w14:textId="1E34CD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DCD24A" w14:textId="091633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7C3686" w14:textId="3A0AF7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044A420" w14:textId="4BDAC2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B97FD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8445DD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1D1A076" w14:textId="52F480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0572AE" w14:textId="345C8F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0D76AD" w14:textId="43D072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8E7FD2" w14:textId="0221BF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CA853C" w14:textId="0A6FC8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A6648DA" w14:textId="690A8E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05CF59" w14:textId="08496A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6F088B7" w14:textId="7A40F6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F6810D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B6B21A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6B50DC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6C1759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16C7E4BD" w14:textId="4968E8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D9EEED2" w14:textId="2BB8D5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3C9EB2" w14:textId="1C32EC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1A0D32E" w14:textId="3823F0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D24E40" w14:textId="705804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10AC1D" w14:textId="41F9C1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A7BD95" w14:textId="18ECBF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C20F071" w14:textId="0C4907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2B6604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3ADF1092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A8B7321" w14:textId="4BF91B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CC7467" w14:textId="5140D1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9A9532" w14:textId="34B3CA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5A69B8" w14:textId="700678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96876B" w14:textId="0AB230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D5E9F7" w14:textId="6282B4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7D7742" w14:textId="469A22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E54E03E" w14:textId="2291DC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0F589D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6B59D2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305B974C" w14:textId="3EB6CD4D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44C8114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A4AD1D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361F0A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F5A7A6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D15C62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75FF47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731CCA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C84D33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EA8002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E1ADF3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7F11A6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78F368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C2B2FE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FD9BBD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F07D17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FAA7A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FFE961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D019AA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4E756287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0851B1BC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411C20DC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0B878F6F" w14:textId="77777777" w:rsidTr="00503750">
        <w:trPr>
          <w:trHeight w:val="630"/>
        </w:trPr>
        <w:tc>
          <w:tcPr>
            <w:tcW w:w="2594" w:type="dxa"/>
            <w:vAlign w:val="center"/>
          </w:tcPr>
          <w:p w14:paraId="6F256E2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vAlign w:val="center"/>
          </w:tcPr>
          <w:p w14:paraId="0A001DB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vAlign w:val="center"/>
          </w:tcPr>
          <w:p w14:paraId="4180FB6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vAlign w:val="center"/>
          </w:tcPr>
          <w:p w14:paraId="0C38826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vAlign w:val="center"/>
          </w:tcPr>
          <w:p w14:paraId="6EF015F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29FBE742" w14:textId="77777777" w:rsidTr="00503750">
        <w:trPr>
          <w:trHeight w:val="437"/>
        </w:trPr>
        <w:tc>
          <w:tcPr>
            <w:tcW w:w="2594" w:type="dxa"/>
          </w:tcPr>
          <w:p w14:paraId="6A963B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vAlign w:val="center"/>
          </w:tcPr>
          <w:p w14:paraId="2079C8E8" w14:textId="680562A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7B1D4212" w14:textId="7201F32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C7CABEB" w14:textId="20B7FC7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5DC281E" w14:textId="22425AF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E43D825" w14:textId="77777777" w:rsidTr="00503750">
        <w:trPr>
          <w:trHeight w:val="420"/>
        </w:trPr>
        <w:tc>
          <w:tcPr>
            <w:tcW w:w="2594" w:type="dxa"/>
          </w:tcPr>
          <w:p w14:paraId="3FE3991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vAlign w:val="center"/>
          </w:tcPr>
          <w:p w14:paraId="197486C2" w14:textId="0855ED0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266288EF" w14:textId="6C22ABA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D2C051A" w14:textId="488CD40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0CCC8CD7" w14:textId="411E20A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FED77EE" w14:textId="77777777" w:rsidTr="00503750">
        <w:trPr>
          <w:trHeight w:val="630"/>
        </w:trPr>
        <w:tc>
          <w:tcPr>
            <w:tcW w:w="2594" w:type="dxa"/>
          </w:tcPr>
          <w:p w14:paraId="2BC7B4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vAlign w:val="center"/>
          </w:tcPr>
          <w:p w14:paraId="2759ABB3" w14:textId="1141430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361CC653" w14:textId="263DF97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08F11EE5" w14:textId="23AA852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253AE845" w14:textId="2AA7CDC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CBA94F7" w14:textId="77777777" w:rsidTr="00503750">
        <w:trPr>
          <w:trHeight w:val="420"/>
        </w:trPr>
        <w:tc>
          <w:tcPr>
            <w:tcW w:w="2594" w:type="dxa"/>
          </w:tcPr>
          <w:p w14:paraId="341ECF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vAlign w:val="center"/>
          </w:tcPr>
          <w:p w14:paraId="1D106274" w14:textId="3E88722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189DC580" w14:textId="155EBCF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77AE6C4E" w14:textId="384A662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797DDE00" w14:textId="1616BB6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47DFA12" w14:textId="77777777" w:rsidTr="00503750">
        <w:trPr>
          <w:trHeight w:val="437"/>
        </w:trPr>
        <w:tc>
          <w:tcPr>
            <w:tcW w:w="2594" w:type="dxa"/>
          </w:tcPr>
          <w:p w14:paraId="4CF1C86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vAlign w:val="center"/>
          </w:tcPr>
          <w:p w14:paraId="72A12CCB" w14:textId="0948186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2C4055BE" w14:textId="4C8280F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3B262660" w14:textId="6B32FD6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19B0E3C" w14:textId="141A3F3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65746CF" w14:textId="77777777" w:rsidTr="00503750">
        <w:trPr>
          <w:trHeight w:val="420"/>
        </w:trPr>
        <w:tc>
          <w:tcPr>
            <w:tcW w:w="2594" w:type="dxa"/>
          </w:tcPr>
          <w:p w14:paraId="1FEF826C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vAlign w:val="center"/>
          </w:tcPr>
          <w:p w14:paraId="426B22B4" w14:textId="315E0B8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231F3972" w14:textId="33AB5A2F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7FEB8D06" w14:textId="5AD68CC5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0A8E0B61" w14:textId="1E5826E2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5D441A03" w14:textId="77777777" w:rsidR="00944C3D" w:rsidRDefault="00944C3D" w:rsidP="00944C3D">
      <w:pPr>
        <w:rPr>
          <w:rFonts w:ascii="Arial" w:hAnsi="Arial"/>
          <w:b/>
        </w:rPr>
      </w:pPr>
    </w:p>
    <w:p w14:paraId="18A6C261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069D9499" w14:textId="77777777" w:rsidTr="00503750">
        <w:trPr>
          <w:trHeight w:val="718"/>
        </w:trPr>
        <w:tc>
          <w:tcPr>
            <w:tcW w:w="2921" w:type="dxa"/>
            <w:vAlign w:val="center"/>
          </w:tcPr>
          <w:p w14:paraId="507BBC2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vAlign w:val="center"/>
          </w:tcPr>
          <w:p w14:paraId="35EF32B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34794F9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vAlign w:val="center"/>
          </w:tcPr>
          <w:p w14:paraId="2CEEA3F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vAlign w:val="center"/>
          </w:tcPr>
          <w:p w14:paraId="5A15850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491D5258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665A5B6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</w:tcPr>
          <w:p w14:paraId="3370F2C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0F1F9CC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ACD82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C658BAC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04ECD0F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</w:tcPr>
          <w:p w14:paraId="0C1942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4023F58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3E902E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D094EAF" w14:textId="77777777" w:rsidTr="00503750">
        <w:trPr>
          <w:trHeight w:val="233"/>
        </w:trPr>
        <w:tc>
          <w:tcPr>
            <w:tcW w:w="2921" w:type="dxa"/>
            <w:vAlign w:val="center"/>
          </w:tcPr>
          <w:p w14:paraId="1EAC21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</w:tcPr>
          <w:p w14:paraId="4C8261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40E6C34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6FDF854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05CF009" w14:textId="77777777" w:rsidTr="00503750">
        <w:trPr>
          <w:trHeight w:val="485"/>
        </w:trPr>
        <w:tc>
          <w:tcPr>
            <w:tcW w:w="2921" w:type="dxa"/>
            <w:vAlign w:val="center"/>
          </w:tcPr>
          <w:p w14:paraId="191C7182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</w:tcPr>
          <w:p w14:paraId="733B4B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44C41F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32EC5A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871492E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2D116798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442722FD" w14:textId="77777777" w:rsidTr="00503750">
        <w:tc>
          <w:tcPr>
            <w:tcW w:w="2835" w:type="dxa"/>
            <w:vAlign w:val="center"/>
          </w:tcPr>
          <w:p w14:paraId="0FBFEBB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50C1A4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2FE366E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41EED84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02ECC0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4FA33B4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7994DB9B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2C7613DC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48E4B17E" w14:textId="73129D32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7A0F0F" w14:textId="3E58C3B8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DA07596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CBCBBE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854001A" w14:textId="59A77FE6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D0BA53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5EB9B4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1546FCDD" w14:textId="7EACEF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5F6CAC" w14:textId="2708FF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D8D9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C2772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055C0C3" w14:textId="079212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2E9FAB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3688F8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3FC1FF07" w14:textId="56BDBE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61771A" w14:textId="2FC682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22E5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D7D7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A73090B" w14:textId="582321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F1D8EB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69B057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2D1BED48" w14:textId="6413C9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6A9EF3" w14:textId="4584B4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C60A8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32055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A8D8345" w14:textId="51B652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D2517E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561B63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3CE6EF3" w14:textId="1BFBBE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18354F1" w14:textId="60B1D7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65E74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0A249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CDD60AB" w14:textId="1EF40B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092447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168D32A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41DD0F61" w14:textId="2AFFCC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A3C67E" w14:textId="61DF5B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02A9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3A5D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51ADFD1" w14:textId="2B9CA9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83B841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0C178F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194B1013" w14:textId="0B13219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B4690A" w14:textId="782D190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2E9C8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38D5D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96F91DC" w14:textId="2009620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E46E755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125694B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33452BAD" w14:textId="3847F91C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7FA965FC" w14:textId="77777777" w:rsidR="00944C3D" w:rsidRDefault="00944C3D" w:rsidP="00944C3D">
      <w:pPr>
        <w:rPr>
          <w:rFonts w:ascii="Arial" w:hAnsi="Arial"/>
          <w:b/>
        </w:rPr>
      </w:pPr>
    </w:p>
    <w:p w14:paraId="20BA6218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272D4F9D" w14:textId="77777777" w:rsidTr="00503750">
        <w:tc>
          <w:tcPr>
            <w:tcW w:w="2835" w:type="dxa"/>
            <w:vAlign w:val="center"/>
          </w:tcPr>
          <w:p w14:paraId="2951FBC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4934B8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069A54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69AE04F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5401A5C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5E420E5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5B769BC2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1054075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02AB3FA6" w14:textId="16DBFC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B57401" w14:textId="297F15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304D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20B40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4C7AE4D" w14:textId="383EB6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5A62D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0424E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3AD8A258" w14:textId="5BB139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D8E203" w14:textId="7F68A3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26350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72650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3D8E1C7" w14:textId="17E47D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4B44E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08E99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29B273C1" w14:textId="43266B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0F884F" w14:textId="51207B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ED06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18B7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33A2FE0" w14:textId="45DB51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5EFF0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49ED89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3CE7E9B4" w14:textId="67D58B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FD77DB" w14:textId="011F24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EBE1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4070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0321BBC" w14:textId="271A9B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646E7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06A493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1888B4FB" w14:textId="74AD0A9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93B269" w14:textId="0EDE935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304CF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804C1D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98D64E5" w14:textId="6303C28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7EEE429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12B3C853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1BA71819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1618C8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4FCA36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68C8940A" w14:textId="77777777" w:rsidTr="00503750">
        <w:trPr>
          <w:trHeight w:val="699"/>
        </w:trPr>
        <w:tc>
          <w:tcPr>
            <w:tcW w:w="3502" w:type="dxa"/>
            <w:vMerge/>
          </w:tcPr>
          <w:p w14:paraId="745434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5D7B4FE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5EB535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00439983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71E441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5CC07DC6" w14:textId="448E03B6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FA60CB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6291F21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C64EA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06911E8F" w14:textId="706C6498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84E128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F418F11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29C124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1875E6BE" w14:textId="588EF00B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7E21BC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11A68E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3724C9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7C278D3D" w14:textId="77777777" w:rsidTr="00503750">
        <w:trPr>
          <w:trHeight w:val="593"/>
        </w:trPr>
        <w:tc>
          <w:tcPr>
            <w:tcW w:w="3497" w:type="dxa"/>
          </w:tcPr>
          <w:p w14:paraId="378AF5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6900ED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3A6416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3DF139F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4625D4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1CA1AABD" w14:textId="4E8F17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11FD9C0" w14:textId="77B342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80A5B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A4ABBA9" w14:textId="2E6B3E4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00E2766" w14:textId="1C8A73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A0A4833" w14:textId="2DFBF9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264611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D6156FB" w14:textId="59212D9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A52D9AA" w14:textId="0DAE62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775199C" w14:textId="19C36C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BCA17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FEEA7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71AAE608" w14:textId="67ED96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447C0CF" w14:textId="611920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AA17A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28A102A" w14:textId="347E0E05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59B0A3B" w14:textId="162DF4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7E42D48" w14:textId="44E067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3E438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35AE658" w14:textId="75BC53B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1439508" w14:textId="054BE4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B956A8" w14:textId="6064F7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F11D1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4B1330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0CFED0EF" w14:textId="2CD545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6A2284F" w14:textId="2646FB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51F44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DF6C722" w14:textId="149B54F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F426F3D" w14:textId="5831D7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2B27C29" w14:textId="4291C0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A4537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71446C4" w14:textId="3297B356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FEBAF49" w14:textId="56BF37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FB05471" w14:textId="2BB687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30D94F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4D238D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67E9A644" w14:textId="246215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99C6DE6" w14:textId="59A208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7727E0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A0D93D9" w14:textId="0DEB31E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5EDD81A" w14:textId="6B6BF9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0884958" w14:textId="6914D6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F69BFC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6E5989D6" w14:textId="4DB1A396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C09D8E4" w14:textId="5106F7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0D2904D" w14:textId="0D47B1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7CAED5C" w14:textId="77777777" w:rsidR="00944C3D" w:rsidRDefault="00944C3D" w:rsidP="00944C3D">
      <w:pPr>
        <w:rPr>
          <w:rFonts w:ascii="Arial" w:hAnsi="Arial"/>
          <w:b/>
        </w:rPr>
      </w:pPr>
    </w:p>
    <w:p w14:paraId="7F00C1F4" w14:textId="77777777" w:rsidR="00944C3D" w:rsidRDefault="00944C3D" w:rsidP="00944C3D">
      <w:pPr>
        <w:rPr>
          <w:rFonts w:ascii="Arial" w:hAnsi="Arial"/>
          <w:b/>
        </w:rPr>
      </w:pPr>
    </w:p>
    <w:p w14:paraId="5B1D9E2E" w14:textId="77777777" w:rsidR="00944C3D" w:rsidRDefault="00944C3D" w:rsidP="00944C3D">
      <w:pPr>
        <w:rPr>
          <w:rFonts w:ascii="Arial" w:hAnsi="Arial"/>
          <w:b/>
        </w:rPr>
      </w:pPr>
    </w:p>
    <w:p w14:paraId="1A4A4452" w14:textId="77777777" w:rsidR="00944C3D" w:rsidRDefault="00944C3D" w:rsidP="00944C3D">
      <w:pPr>
        <w:rPr>
          <w:rFonts w:ascii="Arial" w:hAnsi="Arial"/>
          <w:b/>
        </w:rPr>
      </w:pPr>
    </w:p>
    <w:p w14:paraId="2E2BD010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628"/>
        <w:gridCol w:w="1215"/>
        <w:gridCol w:w="1197"/>
        <w:gridCol w:w="1193"/>
        <w:gridCol w:w="1570"/>
      </w:tblGrid>
      <w:tr w:rsidR="00944C3D" w:rsidRPr="00050529" w14:paraId="4363DE34" w14:textId="77777777" w:rsidTr="00503750">
        <w:tc>
          <w:tcPr>
            <w:tcW w:w="2622" w:type="dxa"/>
            <w:vAlign w:val="center"/>
          </w:tcPr>
          <w:p w14:paraId="61D9BA3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78C9F0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761595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350C27F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2E654B7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7F0C61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18F70D7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58CCB6B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408B846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4807DCD7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695048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30507DC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0AFF16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28CDF42F" w14:textId="6F1068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01D8638" w14:textId="6504D1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7B2CF57" w14:textId="6C93B6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C8EA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3DA7F3F" w14:textId="5B5790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89AF02" w14:textId="77777777" w:rsidTr="00503750">
        <w:tc>
          <w:tcPr>
            <w:tcW w:w="2622" w:type="dxa"/>
            <w:vAlign w:val="center"/>
          </w:tcPr>
          <w:p w14:paraId="1AF56E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549F8A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0791BBA1" w14:textId="570A2E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CD7C283" w14:textId="6F26E0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C4E102D" w14:textId="4B8A91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9CF80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8802149" w14:textId="331105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6937E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B0BB0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6A7091A4" w14:textId="3C46E9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B902E7F" w14:textId="0CE5BD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554A9E2" w14:textId="7F4A4C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C0624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2BC0DC7" w14:textId="422290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15638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69169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137B389D" w14:textId="2D25B6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9378ACA" w14:textId="11FCE8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2D46A95" w14:textId="3F3151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A09B2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010B25" w14:textId="5981DE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06DE16" w14:textId="77777777" w:rsidTr="00503750">
        <w:tc>
          <w:tcPr>
            <w:tcW w:w="2622" w:type="dxa"/>
            <w:vAlign w:val="center"/>
          </w:tcPr>
          <w:p w14:paraId="1F9831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2CA14E80" w14:textId="36B6C4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20705.00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34D4EFB" w14:textId="69BB57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30082.00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7DBBBCB" w14:textId="61A543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7556.00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C00E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9FCD1BB" w14:textId="2A60AC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43231.00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B7632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9829BB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629D0F14" w14:textId="37A762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E58614F" w14:textId="512D3D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F99F4E1" w14:textId="7B0B96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544C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CF97983" w14:textId="1022BA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3E0BF3" w14:textId="77777777" w:rsidTr="00503750">
        <w:tc>
          <w:tcPr>
            <w:tcW w:w="2622" w:type="dxa"/>
            <w:vAlign w:val="center"/>
          </w:tcPr>
          <w:p w14:paraId="0B6434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1E3FD2AC" w14:textId="315749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181C9BC" w14:textId="6BE0A9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B24DC15" w14:textId="3FE8B5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01BE0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8845F05" w14:textId="3058E4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C2D72A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4C5D278B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1736F4B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9C52D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2C75B092" w14:textId="0536B2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A039466" w14:textId="2E0063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660F235" w14:textId="60D1F0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038BD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BC45D2A" w14:textId="79C617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CEDDB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255FB6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279959E2" w14:textId="547185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119FBEF" w14:textId="6DF68E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CE2C895" w14:textId="671E4A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335BD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FC3A647" w14:textId="7C5A4F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828A08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E1B985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53B0B8B8" w14:textId="73E1AB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DAB46A2" w14:textId="0B4566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EC17BE2" w14:textId="7F01EA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FBA6E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E2B705D" w14:textId="281547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0B4633" w14:textId="77777777" w:rsidTr="00503750">
        <w:tc>
          <w:tcPr>
            <w:tcW w:w="2622" w:type="dxa"/>
            <w:vAlign w:val="center"/>
          </w:tcPr>
          <w:p w14:paraId="21F644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1773" w:type="dxa"/>
            <w:vAlign w:val="center"/>
          </w:tcPr>
          <w:p w14:paraId="7FB3814B" w14:textId="3056F1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4740BEA" w14:textId="06FD0C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2F9D89E" w14:textId="462291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5F7D9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0563A66" w14:textId="3817F9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1F88A2" w14:textId="77777777" w:rsidTr="00503750">
        <w:tc>
          <w:tcPr>
            <w:tcW w:w="2622" w:type="dxa"/>
            <w:vAlign w:val="center"/>
          </w:tcPr>
          <w:p w14:paraId="369108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7512B2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9538A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04F6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8358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BDE10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002E050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1C9731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3851E538" w14:textId="4107D28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20705.00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8D36C56" w14:textId="13776DA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30082.00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1EFF4AA" w14:textId="1503F60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7556.00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D89D3E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B9437CF" w14:textId="672ED7E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43231.00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084792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5286DD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6E83291B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2B0A9A73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50D3F5A2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4878100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8CCE82C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27F3A11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3A651CF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410ABAA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1F7AEAE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E9D493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630DB23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270C3D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991A01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72B770D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ED0016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B150F5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31FAD52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AB26AD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CD283C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0316BF3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3A76ED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9BA578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0CBC020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CC40C2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952DCF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2AF4649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4A7FB1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8126A4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45846F2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916050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B585A6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478FF77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7CA010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CCB7AC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0531850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954F22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B95C04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3AFD7A9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482F07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ADAD9AC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78DD7FF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1E6DB04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E4FAE8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4668834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06CF2D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5EADA38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7A651B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281554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26B20CE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2DA933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29991C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38795C6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61E19D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64F715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20BCCD5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2F1959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BD1E60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4E73939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411661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903BEB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Prevod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2FB8EAB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BF215B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A85701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3C2B15D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7137552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2C9E2C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60DB5A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16FE748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76F300F2" w14:textId="77777777" w:rsidTr="00503750">
        <w:tc>
          <w:tcPr>
            <w:tcW w:w="2835" w:type="dxa"/>
            <w:vAlign w:val="center"/>
          </w:tcPr>
          <w:p w14:paraId="3ACA177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75F427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29DF9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7178B2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3E6222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55D2116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12563C49" w14:textId="77777777" w:rsidTr="00503750">
        <w:tc>
          <w:tcPr>
            <w:tcW w:w="2835" w:type="dxa"/>
            <w:vAlign w:val="center"/>
          </w:tcPr>
          <w:p w14:paraId="6378444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17DFC464" w14:textId="162BA2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7DE214" w14:textId="0545F4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570A7C" w14:textId="65D63A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39FC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78D49D5" w14:textId="4CB95A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FA609A" w14:textId="77777777" w:rsidTr="00503750">
        <w:tc>
          <w:tcPr>
            <w:tcW w:w="2835" w:type="dxa"/>
            <w:vAlign w:val="center"/>
          </w:tcPr>
          <w:p w14:paraId="115370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48FF3B2E" w14:textId="668E19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8E28FC" w14:textId="359FEE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2C6F3C9" w14:textId="04F2E1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832E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49241FD" w14:textId="4683E3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360362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6558B7A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178B6FD8" w14:textId="45D9DA5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B4E7EF1" w14:textId="10017DE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68DCB5" w14:textId="03D41EA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E800F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178FAAF" w14:textId="6CDF074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75726C27" w14:textId="77777777" w:rsidTr="00503750">
        <w:tc>
          <w:tcPr>
            <w:tcW w:w="2835" w:type="dxa"/>
            <w:vAlign w:val="center"/>
          </w:tcPr>
          <w:p w14:paraId="282CB1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55A06384" w14:textId="37BE79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5169786" w14:textId="0119D5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BF979E" w14:textId="495C6F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285B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3C7C1E" w14:textId="29CEF8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2E5135" w14:textId="77777777" w:rsidTr="00503750">
        <w:tc>
          <w:tcPr>
            <w:tcW w:w="2835" w:type="dxa"/>
            <w:vAlign w:val="center"/>
          </w:tcPr>
          <w:p w14:paraId="41AC0B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00432186" w14:textId="4D8EB5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69BF3D" w14:textId="378186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5DA4B6C" w14:textId="540263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8C42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9D87C89" w14:textId="63DDCA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C39040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18EE5C5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0B5A03E0" w14:textId="28CACF3C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5362AC" w14:textId="5CD5AD3E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FD2018" w14:textId="6D533628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DC541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5ED950" w14:textId="5641545A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63C808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3181DE5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5E3A6E97" w14:textId="74D619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B1744C" w14:textId="5C6044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C72820" w14:textId="423AE2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F5B4D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CB49FD0" w14:textId="2AF4B0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6FD89BD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0799DF4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1763"/>
        <w:gridCol w:w="1644"/>
        <w:gridCol w:w="1605"/>
        <w:gridCol w:w="1870"/>
      </w:tblGrid>
      <w:tr w:rsidR="00944C3D" w:rsidRPr="008D0433" w14:paraId="0F27A21B" w14:textId="77777777" w:rsidTr="00503750">
        <w:tc>
          <w:tcPr>
            <w:tcW w:w="2552" w:type="dxa"/>
            <w:vAlign w:val="center"/>
          </w:tcPr>
          <w:p w14:paraId="35180C9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76A826F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2BEAD1D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6A80899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602BE61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9B64D51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7E82A8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75925C6B" w14:textId="7D03176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548.00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0AF06BA3" w14:textId="3DAD1A49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548.00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445DFBF2" w14:textId="3C65B924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1125.00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64974170" w14:textId="6D90C140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-29.00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CBB0549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01C0D7E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5E2834C0" w14:textId="5D67F10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477C968C" w14:textId="1817F6F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11A85FD0" w14:textId="2B4EA25B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03707812" w14:textId="0195BDEE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DC68494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43D9116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6F083C90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797DB5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66A8A67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33AB3993" w14:textId="77777777" w:rsidTr="00503750">
        <w:tc>
          <w:tcPr>
            <w:tcW w:w="4395" w:type="dxa"/>
            <w:vMerge/>
          </w:tcPr>
          <w:p w14:paraId="2A0845C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A6947F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53F9DD4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11B62F00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4ACC802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225CA059" w14:textId="79E742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  <w:lang w:eastAsia="sk-SK"/>
              </w:rPr>
              <w:t>-349.60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68043C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2D055E2E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1535BB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49657B01" w14:textId="2C74E9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52CA6BC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5C98CFB7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41FAC30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4C19E0B4" w14:textId="79C1E27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-349.60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7CE337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7B305F4A" w14:textId="77777777" w:rsidTr="00503750">
        <w:tc>
          <w:tcPr>
            <w:tcW w:w="4395" w:type="dxa"/>
            <w:vAlign w:val="center"/>
          </w:tcPr>
          <w:p w14:paraId="6D6592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6CC0445C" w14:textId="29F383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70B650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1628B3F8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09C483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52EB5742" w14:textId="1AC209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97F5D3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6C1A15F8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28CFD8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65E6BBA5" w14:textId="64BE7DB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FB98B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486BEAC7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FC9CDC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3BE7D004" w14:textId="23D2F0DF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37781.00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723EDF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F1A9EEB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6B4F9A4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5687CE91" w14:textId="77777777" w:rsidTr="00503750">
        <w:tc>
          <w:tcPr>
            <w:tcW w:w="4395" w:type="dxa"/>
            <w:vAlign w:val="center"/>
          </w:tcPr>
          <w:p w14:paraId="67DE67D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5A42790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432AA85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4358D3FF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330C71C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7F75EF14" w14:textId="64EA01A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A61C1E8" w14:textId="4133B8A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4305DA83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41C9BAF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7317AE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E9E1E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1147F001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529CB9B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618D91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F10C4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655A20D1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0FCF200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180C2880" w14:textId="18DCC7B9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57A7152" w14:textId="6194A40C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2E954648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4DA9DD7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08A1515C" w14:textId="14838D4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FBADBF6" w14:textId="55CDFB3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FB610C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6AF376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AEC52D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11A7D654" w14:textId="77777777" w:rsidTr="00503750">
        <w:tc>
          <w:tcPr>
            <w:tcW w:w="1843" w:type="dxa"/>
            <w:vAlign w:val="center"/>
          </w:tcPr>
          <w:p w14:paraId="1732CA6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128C02D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20561D7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22B547E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1F9360ED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73FA23E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5E417EB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7A044F9B" w14:textId="77777777" w:rsidTr="00503750">
        <w:tc>
          <w:tcPr>
            <w:tcW w:w="1843" w:type="dxa"/>
            <w:vAlign w:val="center"/>
          </w:tcPr>
          <w:p w14:paraId="6ED61AC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26CEEC7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B532BE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0C9565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7019A9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393CCF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82A4E2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6B30140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126EE4A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43475B9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391D08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BF8A92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D7CF64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E020BB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F875AC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7BB3F92" w14:textId="77777777" w:rsidTr="00503750">
        <w:tc>
          <w:tcPr>
            <w:tcW w:w="1843" w:type="dxa"/>
            <w:vAlign w:val="center"/>
          </w:tcPr>
          <w:p w14:paraId="0C43D67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21880B8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B2FABA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EDA50C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85909C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AD9E9E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4EEC9A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79AA77B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7582A27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2F9EEA8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E97DAF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2B7153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4B675F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D75B8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EDFB7C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6368D9ED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0318177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4E49EF5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5701A7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8B48F7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1EFA2B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14216F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F776BA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87D3C2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77982F5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42EE82AF" w14:textId="77777777" w:rsidTr="00503750">
        <w:trPr>
          <w:trHeight w:val="664"/>
        </w:trPr>
        <w:tc>
          <w:tcPr>
            <w:tcW w:w="3372" w:type="dxa"/>
          </w:tcPr>
          <w:p w14:paraId="5BA19BD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61E5433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3350EF0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7869F25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31854A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677580A2" w14:textId="698390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1D4B67F" w14:textId="27CD02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AC2C2A4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382C308" w14:textId="5C363603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A80D211" w14:textId="2F4AF8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B078694" w14:textId="6C696E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A8E517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CB1F67B" w14:textId="34F4488E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2498B8C" w14:textId="6F85EC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A7B62E9" w14:textId="7E07C5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2C0F3BA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10D7633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32064F42" w14:textId="00F52D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71B70BE" w14:textId="4433B3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F449F95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F530415" w14:textId="431C79B1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ED0677B" w14:textId="61D948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1EA8F5" w14:textId="08295E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C5FB667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06AB1C81" w14:textId="28A2A654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D7140A0" w14:textId="42BF3D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CC92A12" w14:textId="73B01E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EE55A4B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7FC5D705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4707281F" w14:textId="77777777" w:rsidTr="00503750">
        <w:tc>
          <w:tcPr>
            <w:tcW w:w="2835" w:type="dxa"/>
            <w:vAlign w:val="center"/>
          </w:tcPr>
          <w:p w14:paraId="63D6CA9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42279CD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04B79EC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1351CE4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4463E2F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99AF3B0" w14:textId="77777777" w:rsidTr="00503750">
        <w:tc>
          <w:tcPr>
            <w:tcW w:w="2835" w:type="dxa"/>
          </w:tcPr>
          <w:p w14:paraId="789B19E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713DC1A7" w14:textId="3892F6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93B24EB" w14:textId="65409B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D0431F3" w14:textId="4C84A0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4FD044E" w14:textId="16BEBE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482552A" w14:textId="77777777" w:rsidTr="00503750">
        <w:tc>
          <w:tcPr>
            <w:tcW w:w="2835" w:type="dxa"/>
          </w:tcPr>
          <w:p w14:paraId="0883682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343E6E84" w14:textId="62B124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A227E17" w14:textId="7DFCB4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84C24C6" w14:textId="1CDBE1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C2BB9C4" w14:textId="50AA3E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6C6840A" w14:textId="77777777" w:rsidTr="00503750">
        <w:tc>
          <w:tcPr>
            <w:tcW w:w="2835" w:type="dxa"/>
          </w:tcPr>
          <w:p w14:paraId="270A189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495EBECF" w14:textId="48FDDB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2CAF67F" w14:textId="6F22BE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F5F442C" w14:textId="6AAD80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4C72441" w14:textId="0C4DE8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2758589" w14:textId="77777777" w:rsidTr="00503750">
        <w:tc>
          <w:tcPr>
            <w:tcW w:w="2835" w:type="dxa"/>
            <w:vAlign w:val="center"/>
          </w:tcPr>
          <w:p w14:paraId="78C456D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1F443C77" w14:textId="4D9475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7D06A4A" w14:textId="770E98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18A502E" w14:textId="313802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232D080" w14:textId="04A427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0F031F9" w14:textId="77777777" w:rsidTr="00503750">
        <w:tc>
          <w:tcPr>
            <w:tcW w:w="2835" w:type="dxa"/>
            <w:vAlign w:val="center"/>
          </w:tcPr>
          <w:p w14:paraId="419093B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628091A0" w14:textId="726DEF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5F8A67" w14:textId="14CA5C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14D851B" w14:textId="170A59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5F84807" w14:textId="767216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02B1F00" w14:textId="77777777" w:rsidTr="00503750">
        <w:tc>
          <w:tcPr>
            <w:tcW w:w="2835" w:type="dxa"/>
          </w:tcPr>
          <w:p w14:paraId="29B9F9F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5EB86BA0" w14:textId="74E0E6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405B79C" w14:textId="6BD856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A61B762" w14:textId="52F2C4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1C51108" w14:textId="2543F1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F41E4C1" w14:textId="77777777" w:rsidTr="00503750">
        <w:tc>
          <w:tcPr>
            <w:tcW w:w="2835" w:type="dxa"/>
          </w:tcPr>
          <w:p w14:paraId="3150F43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09B63BE0" w14:textId="1D82EC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F23BBF2" w14:textId="6AA7CA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8EDF5E7" w14:textId="3C32A6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BFF613B" w14:textId="57C9A3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48FB0D6" w14:textId="77777777" w:rsidTr="00503750">
        <w:tc>
          <w:tcPr>
            <w:tcW w:w="2835" w:type="dxa"/>
          </w:tcPr>
          <w:p w14:paraId="1DF1B58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5CCDC7CB" w14:textId="055C16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D76A916" w14:textId="58B601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C4191E0" w14:textId="62D5E1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A8612E4" w14:textId="6D805F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77FCCD3" w14:textId="77777777" w:rsidR="00944C3D" w:rsidRDefault="00944C3D" w:rsidP="00944C3D">
      <w:pPr>
        <w:rPr>
          <w:rFonts w:ascii="Arial" w:hAnsi="Arial"/>
          <w:b/>
        </w:rPr>
      </w:pPr>
    </w:p>
    <w:p w14:paraId="4CE16E47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53EC69FB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7F50796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4D4E359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4C69CAB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11930D4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5170154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5C9AFD48" w14:textId="77777777" w:rsidTr="00503750">
        <w:trPr>
          <w:trHeight w:val="443"/>
        </w:trPr>
        <w:tc>
          <w:tcPr>
            <w:tcW w:w="2560" w:type="dxa"/>
          </w:tcPr>
          <w:p w14:paraId="2FAA965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3E55EDAE" w14:textId="3E3208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18C0B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4B128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B64298E" w14:textId="2EDE3D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6ECA60C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40F3A50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5E0F9ACB" w14:textId="3C02E9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7B24A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DF3C5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BF31153" w14:textId="0BA0A4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ADCAAF5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2FAAEEC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4B982383" w14:textId="28FDA9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269727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FDE4A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DC99EC4" w14:textId="75A85A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331D8E0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1E97461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2C695021" w14:textId="1D17C7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F33BF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F3557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C64D451" w14:textId="4AA421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A5A0516" w14:textId="77777777" w:rsidR="00944C3D" w:rsidRDefault="00944C3D" w:rsidP="00944C3D">
      <w:pPr>
        <w:rPr>
          <w:rFonts w:ascii="Arial" w:hAnsi="Arial"/>
          <w:b/>
        </w:rPr>
      </w:pPr>
    </w:p>
    <w:p w14:paraId="3A81CC33" w14:textId="77777777" w:rsidR="00944C3D" w:rsidRDefault="00944C3D" w:rsidP="00944C3D">
      <w:pPr>
        <w:rPr>
          <w:rFonts w:ascii="Arial" w:hAnsi="Arial"/>
          <w:b/>
        </w:rPr>
      </w:pPr>
    </w:p>
    <w:p w14:paraId="208384A4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70843F52" w14:textId="77777777" w:rsidR="00944C3D" w:rsidRDefault="00944C3D" w:rsidP="00944C3D">
      <w:pPr>
        <w:rPr>
          <w:rFonts w:ascii="Arial" w:hAnsi="Arial"/>
          <w:b/>
        </w:rPr>
      </w:pPr>
    </w:p>
    <w:p w14:paraId="1C7E3264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76BA1ED5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305FD4B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67700E4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50E1850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920186C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D3DCCC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6E61B2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4AC82B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25BBE9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6F55D4E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AD6854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2C4C8E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0F48E6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44AAEEE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6C9B3A1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A0FF34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1072A27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AE91161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4D866B2E" w14:textId="77777777" w:rsidTr="00503750">
        <w:trPr>
          <w:trHeight w:val="677"/>
        </w:trPr>
        <w:tc>
          <w:tcPr>
            <w:tcW w:w="3358" w:type="dxa"/>
          </w:tcPr>
          <w:p w14:paraId="1A4C8FC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0634A17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2C22C90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46F775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8CA9D8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500AFBE5" w14:textId="5C8722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06E5995" w14:textId="39E6F5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AD9CF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342A9D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1F795C8B" w14:textId="11C728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DDFFB05" w14:textId="01392D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EABFF7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36BD21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0A67FA87" w14:textId="430543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202C0D1" w14:textId="260854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048E7C3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7748DD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0D732703" w14:textId="563B23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5AC5BC2" w14:textId="4DCE1E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1AB7F85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7EFE5DA" w14:textId="62A15AC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951B703" w14:textId="5E4728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EE6A743" w14:textId="0C0D53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76FE123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1B47E46A" w14:textId="2F395FFD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0127AD8" w14:textId="5965C7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FFF7D1F" w14:textId="638BF4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A1CAB25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8DE8374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4CF17EA5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0B65F14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60E504A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1B2D08F3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67946E4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4458BBE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F058F86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9BD141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5B7961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010CFAE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135FF71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639757D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FFC2F7C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8B689C0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DCF858F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D438D9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099FF7A3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39D025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396F03C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72F0595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B392BFF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58EBCF1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6974FCB2" w14:textId="6BC937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80F3A37" w14:textId="0347E4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D4B56D8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2B598B3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253E6B96" w14:textId="60EFB1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6B23294" w14:textId="64296F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2CF49A1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2E4F78B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39D6823C" w14:textId="240406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54F0066" w14:textId="4CBDD5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AB34A51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15489A01" w14:textId="08A4870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D48DD3A" w14:textId="68B490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F5BAAC7" w14:textId="16C59E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30EC413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5B36DDD7" w14:textId="01265068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2E967D5" w14:textId="2DF91A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F413158" w14:textId="5FD6AE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884F53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FBF9FBC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52158BD8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355FD2F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382CA47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23AD800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F62F734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FA2CE9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43DD1B27" w14:textId="63D96E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46770E7" w14:textId="0F6C11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7688AD8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2B262F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408AF50B" w14:textId="299649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DE78F13" w14:textId="4ECF42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2AACB17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0A34A1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435F764E" w14:textId="35E99B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04A6FAB" w14:textId="602354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DBCED8E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D3DEE45" w14:textId="24F8BF8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BEAC0C1" w14:textId="3BC820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7F1AE69" w14:textId="50E6CA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7CE70F3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23F21A5C" w14:textId="712240C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9E9F0A0" w14:textId="2A52BC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EC0DC41" w14:textId="256F8A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5CFCAC2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5FA23BF5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340AB86D" w14:textId="77777777" w:rsidTr="00503750">
        <w:tc>
          <w:tcPr>
            <w:tcW w:w="3686" w:type="dxa"/>
            <w:vAlign w:val="center"/>
          </w:tcPr>
          <w:p w14:paraId="6DE30AC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3A21804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3242498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3D7370E6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A51E9E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387985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3EB1AE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4D635E3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0BEF9C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9801E8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321055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090F96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8DE458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21DC32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AD38B3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A36888B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24BD9DC5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195A59D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9210FB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465BE4B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4EB1CADB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2E422E0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3BEC497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72CA1C6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7C5A33D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5C0093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032DDAF9" w14:textId="7DA5A2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1363616" w14:textId="7A0BC3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8EA1B53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2414435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386719F9" w14:textId="38EC7E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65C2AFD" w14:textId="134D6E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9325E7F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4827432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2548F149" w14:textId="4CC039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A5D527C" w14:textId="057D67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FCAB877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C602D4A" w14:textId="5399DA1C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0B65317" w14:textId="2B4D35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D9E5FB7" w14:textId="67A42C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BC55E9E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6F135D8F" w14:textId="52C51E93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4F916DB" w14:textId="1BF276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2EEBC94" w14:textId="1A78A9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DCBC01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C962E3E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878D75D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1DDC9F6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EEAF8A0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17511D4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676B355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3DB38B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7C1C5EBB" w14:textId="36F6B6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CD0CD0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6EA9CA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4187ABA6" w14:textId="4A6238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F1AA07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155871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092B59A4" w14:textId="0D7B82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5BDB3D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B8B2F2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459BD16A" w14:textId="50C877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D45EEB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9A8FAE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42AE2172" w14:textId="5E1685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B86F7B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EE42704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41B9AF4D" w14:textId="1F2DBC3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3D9D9AE" w14:textId="77777777" w:rsidR="00944C3D" w:rsidRDefault="00944C3D" w:rsidP="00944C3D">
      <w:pPr>
        <w:rPr>
          <w:sz w:val="22"/>
          <w:szCs w:val="22"/>
        </w:rPr>
      </w:pPr>
    </w:p>
    <w:p w14:paraId="6780DCDF" w14:textId="77777777" w:rsidR="00944C3D" w:rsidRDefault="00944C3D" w:rsidP="00944C3D">
      <w:pPr>
        <w:rPr>
          <w:sz w:val="22"/>
          <w:szCs w:val="22"/>
        </w:rPr>
      </w:pPr>
    </w:p>
    <w:p w14:paraId="55A65018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685B96F0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1CBA5672" w14:textId="7EB8EC88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3393246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EE8B78C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30D642D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6CDEDF2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70403DCF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452E223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15E3BF3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5D2BB15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2AA26F12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6B90262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1414C565" w14:textId="75DCAC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BE566B7" w14:textId="74D7E9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0547A73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48BD14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72E8F638" w14:textId="34CD8D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E3AC996" w14:textId="779712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7429977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3EA6A7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73032527" w14:textId="1CA6C5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AB545C6" w14:textId="610E50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6A5C5B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1065095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7A4E42C3" w14:textId="1939C0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7641C7E" w14:textId="2D5C2C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41A4E16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609FFE29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74E65990" w14:textId="79D08E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406CE04" w14:textId="2F2E21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C5D298B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0328BA5" w14:textId="70687B1D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7E23F0C2" w14:textId="0E2D15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3D84F0B" w14:textId="5170B7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7B97787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7D0F9D72" w14:textId="625B4268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5B182A74" w14:textId="1758BD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92190B6" w14:textId="6D12A0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12B2E9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0A81C32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2D5ED6C6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0C4E77D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395940FD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301EEC5F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40B1E2F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A6230B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13F48F17" w14:textId="5C1F42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8222353" w14:textId="504A89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CDBF51A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35C35CF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0388FC27" w14:textId="11C7AD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93E0F41" w14:textId="10B0DF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F9DBF3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D569AA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3E78831D" w14:textId="78EB24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04AC614" w14:textId="4A17D4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C2762F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1BE561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1DF8618E" w14:textId="31721E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CC351D6" w14:textId="64EFC9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F8C83A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E0DABD4" w14:textId="20E58178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D8599AB" w14:textId="0C1C09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964EAB2" w14:textId="0E87CA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6C4F808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CA2B6F2" w14:textId="4DFC5935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9511445" w14:textId="09D2B6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68350F1" w14:textId="678C58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CDC1CB2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1D6C1384" w14:textId="46473B9C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563562CD" w14:textId="4BB144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91C46FC" w14:textId="5486F9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AA1BE7" w:rsidRPr="00732032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345A8C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268215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1FD42B60" w14:textId="0D8517FD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2990C5D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20272EB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22FF627C" w14:textId="45F5FB9C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3A7202F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2E8A85B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728F70BD" w14:textId="08C25A14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03E5000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33E6EF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D331D6C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7CFC741A" w14:textId="77777777" w:rsidR="00944C3D" w:rsidRPr="003607F0" w:rsidRDefault="00944C3D" w:rsidP="00944C3D"/>
    <w:p w14:paraId="7BFEFF4B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94E25" w14:textId="77777777" w:rsidR="006018DF" w:rsidRDefault="006018DF">
      <w:r>
        <w:separator/>
      </w:r>
    </w:p>
  </w:endnote>
  <w:endnote w:type="continuationSeparator" w:id="0">
    <w:p w14:paraId="6A2FDC8F" w14:textId="77777777" w:rsidR="006018DF" w:rsidRDefault="0060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4BFB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723FA097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C98DB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750DFB9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92164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</w:t>
    </w:r>
    <w:r w:rsidR="001D225C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6FE2E29A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803F9" w14:textId="77777777" w:rsidR="006018DF" w:rsidRDefault="006018DF">
      <w:r>
        <w:separator/>
      </w:r>
    </w:p>
  </w:footnote>
  <w:footnote w:type="continuationSeparator" w:id="0">
    <w:p w14:paraId="433E604E" w14:textId="77777777" w:rsidR="006018DF" w:rsidRDefault="00601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429758">
    <w:abstractNumId w:val="13"/>
  </w:num>
  <w:num w:numId="2" w16cid:durableId="624654470">
    <w:abstractNumId w:val="17"/>
  </w:num>
  <w:num w:numId="3" w16cid:durableId="346754476">
    <w:abstractNumId w:val="8"/>
  </w:num>
  <w:num w:numId="4" w16cid:durableId="1672096544">
    <w:abstractNumId w:val="7"/>
  </w:num>
  <w:num w:numId="5" w16cid:durableId="214168087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438081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1974906">
    <w:abstractNumId w:val="20"/>
  </w:num>
  <w:num w:numId="8" w16cid:durableId="1649742884">
    <w:abstractNumId w:val="10"/>
  </w:num>
  <w:num w:numId="9" w16cid:durableId="1245677">
    <w:abstractNumId w:val="0"/>
  </w:num>
  <w:num w:numId="10" w16cid:durableId="618611129">
    <w:abstractNumId w:val="19"/>
  </w:num>
  <w:num w:numId="11" w16cid:durableId="68771513">
    <w:abstractNumId w:val="6"/>
  </w:num>
  <w:num w:numId="12" w16cid:durableId="2138639815">
    <w:abstractNumId w:val="9"/>
  </w:num>
  <w:num w:numId="13" w16cid:durableId="1138111467">
    <w:abstractNumId w:val="12"/>
  </w:num>
  <w:num w:numId="14" w16cid:durableId="1531871009">
    <w:abstractNumId w:val="15"/>
  </w:num>
  <w:num w:numId="15" w16cid:durableId="1999457080">
    <w:abstractNumId w:val="14"/>
  </w:num>
  <w:num w:numId="16" w16cid:durableId="341860044">
    <w:abstractNumId w:val="2"/>
  </w:num>
  <w:num w:numId="17" w16cid:durableId="792165640">
    <w:abstractNumId w:val="4"/>
  </w:num>
  <w:num w:numId="18" w16cid:durableId="284384788">
    <w:abstractNumId w:val="11"/>
  </w:num>
  <w:num w:numId="19" w16cid:durableId="1609577634">
    <w:abstractNumId w:val="5"/>
  </w:num>
  <w:num w:numId="20" w16cid:durableId="1219706577">
    <w:abstractNumId w:val="18"/>
  </w:num>
  <w:num w:numId="21" w16cid:durableId="517736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52787"/>
    <w:docVar w:name="arg2" w:val="Driver=asa17;DBF=D:\anasoft\data\tebys.db;DBN=tebys;ENG=SQL17;commlinks=TCPIP{ip=192.168.1.241};uid=kostelna;con=finus(12.0);pwd=Marec2023"/>
    <w:docVar w:name="arg3" w:val="591438"/>
    <w:docVar w:name="arg4" w:val="C:\Users\kostelna\AppData\Local\Temp\13959203.doc"/>
    <w:docVar w:name="arg5" w:val="2"/>
  </w:docVars>
  <w:rsids>
    <w:rsidRoot w:val="00AA1BE7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18DF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45CB7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1BE7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FE4AC"/>
  <w15:docId w15:val="{7914379E-DA1E-4B02-8E68-69FC4B0B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1</TotalTime>
  <Pages>16</Pages>
  <Words>5332</Words>
  <Characters>30395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KOSTELNA Marcela</dc:creator>
  <cp:lastModifiedBy>Marcela KOSTELNA</cp:lastModifiedBy>
  <cp:revision>1</cp:revision>
  <cp:lastPrinted>2009-07-30T10:15:00Z</cp:lastPrinted>
  <dcterms:created xsi:type="dcterms:W3CDTF">2026-03-19T09:51:00Z</dcterms:created>
  <dcterms:modified xsi:type="dcterms:W3CDTF">2026-03-19T09:52:00Z</dcterms:modified>
</cp:coreProperties>
</file>