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2BCAF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4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21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3A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E1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E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7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E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12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67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7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3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1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7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2B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D7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E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D1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8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A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8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C4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2F98C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AC5D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380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1C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145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48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D6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C8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DCA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042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C50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09F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3B1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F4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901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163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5D1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5A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19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118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090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EFD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AB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D8B7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7A8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FC2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F6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3B9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62ED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FC2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40B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4FA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05E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EA06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5CDF3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167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F5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539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637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C2E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36A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161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F9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11A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35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C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AA0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F5C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5B9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07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3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073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997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581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C1D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8B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188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792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B165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9A71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74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851C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780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15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0EA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53C3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B6B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2CF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8A16E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32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45F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EA7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6B6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95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025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5E5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813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0F4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92A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72C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704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C05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122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84F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D2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D61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7447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61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76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1C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EA7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A6F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068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ABD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B047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A88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F6E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495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CBA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AB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29AC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D2F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BD76ED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69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F4C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8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B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C3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A5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77F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B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BA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F2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5F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63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8A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0D0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D8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3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C3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7E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A29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20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12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B1A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C4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1D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0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E9C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D8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6F1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0B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BA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55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7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2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0B00A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52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08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D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3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6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62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A5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1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E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74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2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0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3B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E74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5B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D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EE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FA742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6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0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17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FF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9C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E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3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A72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67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4A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6C28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68D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66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8E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FF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6B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4DC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CF0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9C020F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7C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3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5D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0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037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2F7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301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C2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5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2B6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1B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6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F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3B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E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4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9F7A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A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A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46F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8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EC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97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2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2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9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DB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5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3F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5B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FA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62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B3CAE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D3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27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CC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0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9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8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83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84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79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E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7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76D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BB5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B9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7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E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7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02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0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D5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1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C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0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FB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3E9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3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E9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476F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C8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8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57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F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13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4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5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10F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C23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5CD6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B53026" w14:textId="5FC3137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EB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B15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F156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43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77E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9366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0AE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4E3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B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07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FD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5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2D7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EE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1C5C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6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6F6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F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E4C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0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4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61D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D91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D7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189E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D59EC07" wp14:editId="2DC0C1B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734BB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59EC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672734BB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49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ABDE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70E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DA00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7D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6A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91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0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A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ED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C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7A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75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BDB1B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22B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3EFB3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8B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6D3E54A" wp14:editId="1A102BF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93633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D3E54A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993633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9745628" wp14:editId="7F1A472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CB6BE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45628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DCB6BE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285825" wp14:editId="5CCA471A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C871A5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85825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EC871A5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7168B1C" wp14:editId="16E382C6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8AC92A" w14:textId="299E33D1" w:rsidR="000B647F" w:rsidRDefault="000B647F" w:rsidP="00944C3D">
                                  <w:fldSimple w:instr=" MERGEFIELD  aDMOD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68B1C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18AC92A" w14:textId="299E33D1" w:rsidR="000B647F" w:rsidRDefault="000B647F" w:rsidP="00944C3D">
                            <w:fldSimple w:instr=" MERGEFIELD  aDMOD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11C91FD" wp14:editId="30196942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FF7155" w14:textId="7FF7D7C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3948" w:rsidRPr="00155EC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1C91F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BFF7155" w14:textId="7FF7D7C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3948" w:rsidRPr="00155EC1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9E7D45A" wp14:editId="2DCA768F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980852" w14:textId="20B39C24" w:rsidR="000B647F" w:rsidRDefault="000B647F" w:rsidP="00944C3D">
                                  <w:fldSimple w:instr=" MERGEFIELD  aDRDO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7D45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F980852" w14:textId="20B39C24" w:rsidR="000B647F" w:rsidRDefault="000B647F" w:rsidP="00944C3D">
                            <w:fldSimple w:instr=" MERGEFIELD  aDRDO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B331B13" wp14:editId="02A27A8D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44120" w14:textId="7C2B7B2A" w:rsidR="000B647F" w:rsidRDefault="000B647F" w:rsidP="00944C3D">
                                  <w:fldSimple w:instr=" MERGEFIELD  aDMDO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331B1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0944120" w14:textId="7C2B7B2A" w:rsidR="000B647F" w:rsidRDefault="000B647F" w:rsidP="00944C3D">
                            <w:fldSimple w:instr=" MERGEFIELD  aDMDO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908FE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FEDBDA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E90971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E44341D" wp14:editId="098FFB8E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2C30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4341D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372C30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3B237D8" wp14:editId="171561B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CCA65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237D8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45CCA65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517F78" wp14:editId="1393F2F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ECE1D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17F78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6EECE1D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DDCB570" wp14:editId="07295D03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DD068B" w14:textId="251D723B" w:rsidR="000B647F" w:rsidRDefault="000B647F" w:rsidP="00944C3D">
                                  <w:fldSimple w:instr=" MERGEFIELD  aDRDOo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DCB57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3DD068B" w14:textId="251D723B" w:rsidR="000B647F" w:rsidRDefault="000B647F" w:rsidP="00944C3D">
                            <w:fldSimple w:instr=" MERGEFIELD  aDRDOo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8E1EEF7" wp14:editId="6E99606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74FD2A" w14:textId="47010EF4" w:rsidR="000B647F" w:rsidRDefault="000B647F" w:rsidP="00944C3D">
                                  <w:fldSimple w:instr=" MERGEFIELD  aDMDO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1EEF7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5674FD2A" w14:textId="47010EF4" w:rsidR="000B647F" w:rsidRDefault="000B647F" w:rsidP="00944C3D">
                            <w:fldSimple w:instr=" MERGEFIELD  aDMDO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D13639A" wp14:editId="3BE0AFE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BCF29" w14:textId="0438B3FB" w:rsidR="000B647F" w:rsidRDefault="000B647F" w:rsidP="00944C3D">
                                  <w:fldSimple w:instr=" MERGEFIELD  aDRODo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13639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B6BCF29" w14:textId="0438B3FB" w:rsidR="000B647F" w:rsidRDefault="000B647F" w:rsidP="00944C3D">
                            <w:fldSimple w:instr=" MERGEFIELD  aDRODo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5C85FFF" wp14:editId="63178CE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0ACEA" w14:textId="46CF8BAC" w:rsidR="000B647F" w:rsidRDefault="000B647F" w:rsidP="00944C3D">
                                  <w:fldSimple w:instr=" MERGEFIELD  aDMOD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C85FF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310ACEA" w14:textId="46CF8BAC" w:rsidR="000B647F" w:rsidRDefault="000B647F" w:rsidP="00944C3D">
                            <w:fldSimple w:instr=" MERGEFIELD  aDMOD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02144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6D061A7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686E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5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304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E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964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E0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C3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D5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E3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1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6E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E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2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95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F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5A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1A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6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C6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54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C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36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41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CF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E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3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3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DDE0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CA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60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7A6D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7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07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E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2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0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B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7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AD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EC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3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B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A6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D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8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5B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F7D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F7B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87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507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301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05DF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A4A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44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15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D6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2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FA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AA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C4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A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55ED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B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33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68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B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10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8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2F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1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0E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8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3E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9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5DF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31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43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8B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C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AD4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F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2386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5D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9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4D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B9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D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5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B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5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896F8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2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D3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B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2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44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2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A0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9D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70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9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F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7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310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5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9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E7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EA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6E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C4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543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9122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4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7C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6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5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6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03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0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0D3572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8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E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270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8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7E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E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4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1F6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6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4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79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8A5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99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F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D6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E1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8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6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73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DDC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02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784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670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A4B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1120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6D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3A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E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50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57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B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08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8B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D2E2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9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A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7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D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F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5A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1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D8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F4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68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2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20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A2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6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621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25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4E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9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3FE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671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712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22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C07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988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2E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D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4E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A6D5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F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079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9848C60" wp14:editId="0D0A034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57783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48C60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B57783B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D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72C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24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8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1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9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BB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08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6E4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42CDB23" wp14:editId="57DFC2D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11304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CDB23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B11304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E6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8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2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B2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1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6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D2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BE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08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8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498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6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22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50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7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DF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3B4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B6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8C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6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6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81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708D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95B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1CF7F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60CB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E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E42152F" wp14:editId="08338192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7F0DC3" w14:textId="612F82C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3948" w:rsidRPr="00155EC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42018340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2152F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697F0DC3" w14:textId="612F82C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3948" w:rsidRPr="00155EC1">
                              <w:rPr>
                                <w:rFonts w:ascii="Arial" w:hAnsi="Arial" w:cs="Arial"/>
                                <w:noProof/>
                              </w:rPr>
                              <w:t>42018340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5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96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0F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5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FE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84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3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DD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5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FE7B2E" wp14:editId="4FC875F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2A3935" w14:textId="7D9FE9B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3948" w:rsidRPr="00155EC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2022303844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FE7B2E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02A3935" w14:textId="7D9FE9B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3948" w:rsidRPr="00155EC1">
                              <w:rPr>
                                <w:rFonts w:ascii="Arial" w:hAnsi="Arial" w:cs="Arial"/>
                                <w:noProof/>
                              </w:rPr>
                              <w:t>2022303844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3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29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12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A74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69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6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DA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6F7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EA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94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60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1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D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30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C3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6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6367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A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C605C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D51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0A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39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A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C5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33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9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15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58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1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B7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EF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2A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F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B3D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7EB4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4896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C90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3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8617D69" wp14:editId="2F14FD56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5588E9" w14:textId="07EC285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3948" w:rsidRPr="00155EC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Šafárikova 2732/9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617D69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95588E9" w14:textId="07EC285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3948" w:rsidRPr="00155EC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Šafárikova 2732/9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B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5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2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5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632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45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7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06F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1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D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3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07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C7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C6E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AA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E3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5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EC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68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80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D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35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BA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9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9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A7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A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C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2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5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10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D616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B2D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446D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1CAE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486E1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4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7E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C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94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8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5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3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B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D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8B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1C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CC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7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A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31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40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2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3E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E4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60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7E4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4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A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D2744C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C7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479E10" wp14:editId="7D87B323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158C37" w14:textId="75D19B0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3948" w:rsidRPr="00155EC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479E1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6158C37" w14:textId="75D19B0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3948" w:rsidRPr="00155EC1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A19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50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0D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0A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5D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5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FBE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C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47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14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6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8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B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60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BA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B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5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F0320F" wp14:editId="6EBD5C7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B7D4E" w14:textId="3CC7B481" w:rsidR="000B647F" w:rsidRDefault="000B647F" w:rsidP="00944C3D">
                                  <w:fldSimple w:instr=" MERGEFIELD  aSUB_ULICA_CISLO  \* MERGEFORMAT ">
                                    <w:r w:rsidR="00243948" w:rsidRPr="0024394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2732/9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0320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83B7D4E" w14:textId="3CC7B481" w:rsidR="000B647F" w:rsidRDefault="000B647F" w:rsidP="00944C3D">
                            <w:fldSimple w:instr=" MERGEFIELD  aSUB_ULICA_CISLO  \* MERGEFORMAT ">
                              <w:r w:rsidR="00243948" w:rsidRPr="00243948">
                                <w:rPr>
                                  <w:rFonts w:ascii="Arial" w:hAnsi="Arial" w:cs="Arial"/>
                                  <w:noProof/>
                                </w:rPr>
                                <w:t>2732/9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CA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A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A7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F2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7E7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7E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12EB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46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C21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FD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1FA0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D6A10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911419" wp14:editId="65BCFF6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83AD86" w14:textId="47815F2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3948" w:rsidRPr="00155EC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1141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4A83AD86" w14:textId="47815F2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3948" w:rsidRPr="00155EC1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E9E5FFE" wp14:editId="3CD563BF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AFA033" w14:textId="1F75A8F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243948" w:rsidRPr="00155EC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9E5FFE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2AFA033" w14:textId="1F75A8F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243948" w:rsidRPr="00155EC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1A1B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9D6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6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4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76FBB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4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11EC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160735F" wp14:editId="4C36ED4F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00A7F2" w14:textId="25FEB34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60735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F00A7F2" w14:textId="25FEB34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A2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F77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D0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707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A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AC7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9A2A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1553E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E50C0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3ADBD1" wp14:editId="570FE54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517A7A" w14:textId="373049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ADBD1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0517A7A" w14:textId="373049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AEEB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891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0E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5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0D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7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CF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393CD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9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2920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CE4C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950B5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DA99B3" wp14:editId="38472C8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7BCEED" w14:textId="527E32B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A99B3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27BCEED" w14:textId="527E32B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5F39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833BA9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8A4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6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17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0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49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7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86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2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1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48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5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E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E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16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E4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79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70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68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8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BA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C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F4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65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2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4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EB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AD1B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FA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60BDDE6" w14:textId="267CDC6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43948">
              <w:rPr>
                <w:rFonts w:ascii="Arial" w:hAnsi="Arial"/>
                <w:lang w:eastAsia="sk-SK"/>
              </w:rPr>
              <w:t>19.3.2026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04CA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6B4BB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98D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8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12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5F67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06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00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282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10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4B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C61D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C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27323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2181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F0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B8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94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5A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937DB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C4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B88E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BE05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4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C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49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E9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2528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FD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69FB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4044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1E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B6B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99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FD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84B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4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4B36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46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5C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CC5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61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BA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B36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8E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0D759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660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6E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7A0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56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DB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146E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8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F6E6C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E5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D8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40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AC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03E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C42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A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46EB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A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E8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7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CC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EA4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A7D3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737D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8A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7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2D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0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6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6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2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09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1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A4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38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905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E8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824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2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0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95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BD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D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B9F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F4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16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6BF6E4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8F6756D" w14:textId="77777777" w:rsidR="00944C3D" w:rsidRDefault="00944C3D" w:rsidP="00944C3D">
      <w:pPr>
        <w:rPr>
          <w:rFonts w:ascii="Arial" w:hAnsi="Arial"/>
        </w:rPr>
      </w:pPr>
    </w:p>
    <w:p w14:paraId="2203DC6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92BDE99" w14:textId="7EB4DE73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307525F" w14:textId="7BC6D45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AEFE897" w14:textId="15CD037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0BAE03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C38857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0C3CBC74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F64AD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45DF2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533AA7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7F65D70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11166B23" w14:textId="5F4DD172" w:rsidR="00944C3D" w:rsidRPr="008D0433" w:rsidRDefault="0024394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Roman Doval</w:t>
            </w:r>
          </w:p>
        </w:tc>
        <w:tc>
          <w:tcPr>
            <w:tcW w:w="3260" w:type="dxa"/>
            <w:vAlign w:val="center"/>
          </w:tcPr>
          <w:p w14:paraId="2418CBA6" w14:textId="32762B68" w:rsidR="00944C3D" w:rsidRPr="008D0433" w:rsidRDefault="0024394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664960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2ACBA9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16B6A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0E38D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4B444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55FFF7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377F84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20F7B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6FC0B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4498B9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47CBFB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0D3176F" w14:textId="750AE1CA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D36DC4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CACAF2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7C79F6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03B8D35" w14:textId="2C3DE9EF" w:rsidR="00944C3D" w:rsidRDefault="0024394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7A51314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D9C48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056A483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175535D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AFFB8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7F5A90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577F3E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6F20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2F01C3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1BEF2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162D4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5D3F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4FF6C0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833E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5BB8A2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FD3BD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491801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3910B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F9D08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9C70A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13FCD0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4D46A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C1D43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F7F2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A0D473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A72042A" w14:textId="32B8668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3168A6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C8BF1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A58241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26D191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E684A9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20173E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CC7DC28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A55945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7C3B21D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7028CC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6829D6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282392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4406564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994F5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8BB5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4CFD4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0718A10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228C9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1B590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D7083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DDB50B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ECA43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0796A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CED62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7731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AEFE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0553D6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122260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61909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98A5A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BC984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CECCDC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33A0579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4D0A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B8893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18AE2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82328A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7DB3CD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50B9404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DE46EA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F772F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A7676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DB7AE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ABB8CA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80FC9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0C5019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0A72CBE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0DBFD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28FDE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45CF1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3C9FFC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324C53F" w14:textId="77777777" w:rsidTr="00503750">
        <w:trPr>
          <w:trHeight w:val="302"/>
        </w:trPr>
        <w:tc>
          <w:tcPr>
            <w:tcW w:w="4510" w:type="dxa"/>
          </w:tcPr>
          <w:p w14:paraId="086C58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F8195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95C55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65197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65E603" w14:textId="77777777" w:rsidTr="00503750">
        <w:trPr>
          <w:trHeight w:val="302"/>
        </w:trPr>
        <w:tc>
          <w:tcPr>
            <w:tcW w:w="4510" w:type="dxa"/>
          </w:tcPr>
          <w:p w14:paraId="44AFEE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C6D1F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1504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FE40A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4BD8847" w14:textId="77777777" w:rsidTr="00503750">
        <w:trPr>
          <w:trHeight w:val="302"/>
        </w:trPr>
        <w:tc>
          <w:tcPr>
            <w:tcW w:w="4510" w:type="dxa"/>
          </w:tcPr>
          <w:p w14:paraId="1235E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E8C4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D885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898B0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7D838C" w14:textId="77777777" w:rsidTr="00503750">
        <w:trPr>
          <w:trHeight w:val="302"/>
        </w:trPr>
        <w:tc>
          <w:tcPr>
            <w:tcW w:w="4510" w:type="dxa"/>
          </w:tcPr>
          <w:p w14:paraId="1621D9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2BA47E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08FDA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9C4D7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3E0C3D" w14:textId="77777777" w:rsidTr="00503750">
        <w:trPr>
          <w:trHeight w:val="327"/>
        </w:trPr>
        <w:tc>
          <w:tcPr>
            <w:tcW w:w="4510" w:type="dxa"/>
          </w:tcPr>
          <w:p w14:paraId="6D2C70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CD33C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2EB941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40259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68464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5D85A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9DE6DA2" w14:textId="674314F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5209846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7E86A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7008A9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AD269A0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52AE8A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A2B499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B335A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B1DC43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FDE7545" w14:textId="77777777" w:rsidTr="00503750">
        <w:tc>
          <w:tcPr>
            <w:tcW w:w="2302" w:type="dxa"/>
            <w:vAlign w:val="center"/>
          </w:tcPr>
          <w:p w14:paraId="7FFD8AE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CC6DC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3F566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87191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67E50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99D6D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78411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0ABF4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C155903" w14:textId="77777777" w:rsidTr="00503750">
        <w:tc>
          <w:tcPr>
            <w:tcW w:w="15593" w:type="dxa"/>
            <w:gridSpan w:val="8"/>
            <w:vAlign w:val="center"/>
          </w:tcPr>
          <w:p w14:paraId="64459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E93E0AC" w14:textId="77777777" w:rsidTr="00503750">
        <w:tc>
          <w:tcPr>
            <w:tcW w:w="2302" w:type="dxa"/>
            <w:vAlign w:val="center"/>
          </w:tcPr>
          <w:p w14:paraId="3A049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E240060" w14:textId="7E26B92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2F3CDE" w14:textId="2A8AFC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3EC9E4" w14:textId="562801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D42756" w14:textId="5D54EF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F603A8" w14:textId="1FCF0C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0FC8" w14:textId="61668E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255E00" w14:textId="7B475C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9AA2E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A1EE2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DE7152A" w14:textId="3AC530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23DE73" w14:textId="2287F2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9B4B9" w14:textId="681DF0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36F9F7" w14:textId="39273A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2073FE" w14:textId="6E2BDD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E8309" w14:textId="2E166F9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C5A6BE" w14:textId="638848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8E8C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67AC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C502E70" w14:textId="3465D1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127D65" w14:textId="06547E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14528" w14:textId="40D536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71BF2" w14:textId="05C6F60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E7FC0B" w14:textId="2A881A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CDF67" w14:textId="7AEB0F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34F1B" w14:textId="0046D5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F6E2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8B9DE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D9B30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5A416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303F4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C9A0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2177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0186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881A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2BC991" w14:textId="77777777" w:rsidTr="00503750">
        <w:tc>
          <w:tcPr>
            <w:tcW w:w="2302" w:type="dxa"/>
            <w:vAlign w:val="center"/>
          </w:tcPr>
          <w:p w14:paraId="22B131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2B273C6" w14:textId="6DBC06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3101613" w14:textId="1E6ACD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2B91A5" w14:textId="3A9C69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F675F" w14:textId="71AAAB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AD67E1" w14:textId="616AC4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76D758" w14:textId="4A0DD9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2FF738" w14:textId="55F986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980843" w14:textId="77777777" w:rsidTr="00503750">
        <w:tc>
          <w:tcPr>
            <w:tcW w:w="15593" w:type="dxa"/>
            <w:gridSpan w:val="8"/>
            <w:vAlign w:val="center"/>
          </w:tcPr>
          <w:p w14:paraId="55E093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53AB432" w14:textId="77777777" w:rsidTr="00503750">
        <w:tc>
          <w:tcPr>
            <w:tcW w:w="2302" w:type="dxa"/>
            <w:vAlign w:val="center"/>
          </w:tcPr>
          <w:p w14:paraId="1A81B8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D949422" w14:textId="408FA1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03DD87" w14:textId="5FAE61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566393" w14:textId="0BC9E83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36EEF2" w14:textId="79290B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798D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82370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9CD241" w14:textId="6A6B9A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31C92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1FBE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4EC7600" w14:textId="305493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E7780B0" w14:textId="1D32FE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90E3F6" w14:textId="7E267D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6304E" w14:textId="2C68D5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F7F5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8A8A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ED5063" w14:textId="7AE5C7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ADDC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7FF63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B92EFF3" w14:textId="036030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0C13F9" w14:textId="0360D3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66F100" w14:textId="0A27B8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387A05" w14:textId="367B56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ADF6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DFCA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6DB378" w14:textId="582C0F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73F6F" w14:textId="77777777" w:rsidTr="00503750">
        <w:tc>
          <w:tcPr>
            <w:tcW w:w="2302" w:type="dxa"/>
            <w:vAlign w:val="center"/>
          </w:tcPr>
          <w:p w14:paraId="076B1D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35E050F" w14:textId="3390F8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F4E56B" w14:textId="4407B8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1212F6" w14:textId="3A4FC8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6E4016" w14:textId="543FA2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9D41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9F4AC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7C3699" w14:textId="5812BE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E4341B" w14:textId="77777777" w:rsidTr="00503750">
        <w:tc>
          <w:tcPr>
            <w:tcW w:w="15593" w:type="dxa"/>
            <w:gridSpan w:val="8"/>
            <w:vAlign w:val="center"/>
          </w:tcPr>
          <w:p w14:paraId="0A5953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445F41C" w14:textId="77777777" w:rsidTr="00503750">
        <w:tc>
          <w:tcPr>
            <w:tcW w:w="2302" w:type="dxa"/>
            <w:vAlign w:val="center"/>
          </w:tcPr>
          <w:p w14:paraId="10AFBF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16207CA" w14:textId="68B6ECC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D1A86C" w14:textId="603D50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7217B" w14:textId="76CBE0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0C5B41" w14:textId="7FB761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591D9" w14:textId="564EDA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890561" w14:textId="1C8367D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A02205" w14:textId="6445EB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1D4FE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AB28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DA25F21" w14:textId="6CDBE2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81F1A" w14:textId="6D7368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3DDF12" w14:textId="6DB717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378F9" w14:textId="5D1BE4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64D494" w14:textId="5924A5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3C26BB" w14:textId="21A14E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A69C2A" w14:textId="79DFF6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60CE9A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14F7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A55B0D1" w14:textId="0154C4F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6D23A3" w14:textId="4FAFEE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CD24B" w14:textId="11F07D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1C7C49" w14:textId="3FECB8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8CBB9" w14:textId="278A01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0C2B76" w14:textId="319B59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EC0AA2" w14:textId="0E1A22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0518C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1E2DD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75A9B35" w14:textId="38CA2F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00F53A" w14:textId="3A084F8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CC9C04" w14:textId="2C89B31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8A3F83" w14:textId="027BD4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35A62" w14:textId="755BB31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F3A9D" w14:textId="424B4C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89126" w14:textId="0601CB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F50BE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B953A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A1B8F5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1D624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3430CB" w14:textId="466C2B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40C7CB" w14:textId="08798E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D8DE4" w14:textId="7ED20D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7920D2" w14:textId="4EBDBF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ECEC95" w14:textId="05C9E5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3CF73A" w14:textId="598633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E569E0" w14:textId="19D439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3D1D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E55E1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FAD6C5E" w14:textId="3AAF3F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23423E" w14:textId="54BE6C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B1142C" w14:textId="7BD4D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FB90B" w14:textId="5F1388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4ACBC3" w14:textId="459057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77DFD7" w14:textId="72E333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D31970" w14:textId="0C1B13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157A7A" w14:textId="77777777" w:rsidR="00944C3D" w:rsidRDefault="00944C3D" w:rsidP="00944C3D">
      <w:pPr>
        <w:rPr>
          <w:rFonts w:ascii="Arial" w:hAnsi="Arial"/>
          <w:b/>
        </w:rPr>
      </w:pPr>
    </w:p>
    <w:p w14:paraId="5E08403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B13E650" w14:textId="77777777" w:rsidTr="00503750">
        <w:tc>
          <w:tcPr>
            <w:tcW w:w="1944" w:type="dxa"/>
            <w:vAlign w:val="center"/>
          </w:tcPr>
          <w:p w14:paraId="7D9514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B345F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34D6B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C30A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00887C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F289C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3FDB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7966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EF74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2FD0A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3AA9A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30467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1A9B8653" w14:textId="77777777" w:rsidTr="00503750">
        <w:tc>
          <w:tcPr>
            <w:tcW w:w="15685" w:type="dxa"/>
            <w:gridSpan w:val="12"/>
            <w:vAlign w:val="center"/>
          </w:tcPr>
          <w:p w14:paraId="15773E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46CADF1" w14:textId="77777777" w:rsidTr="00503750">
        <w:tc>
          <w:tcPr>
            <w:tcW w:w="1944" w:type="dxa"/>
            <w:vAlign w:val="center"/>
          </w:tcPr>
          <w:p w14:paraId="5B7CE1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0EA037C" w14:textId="148FA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C9485E4" w14:textId="51B98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8E12723" w14:textId="351B0C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0A7431B" w14:textId="063600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C63109" w14:textId="64CBC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53F206" w14:textId="3540AF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8789C28" w14:textId="2EFC8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0B8B6B" w14:textId="06961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F03608" w14:textId="5BDF8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558030" w14:textId="1D1AC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237C84" w14:textId="65465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3C4D1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859D6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79B40B" w14:textId="795A4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CFCD8F8" w14:textId="5025A6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B1C8D2A" w14:textId="359CB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6073C0" w14:textId="3C5D63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457161" w14:textId="4D969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1B6DE7" w14:textId="69ECB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5424B0" w14:textId="70C82D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91051D2" w14:textId="096CC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1FD5FB" w14:textId="3CF2F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60DF38" w14:textId="2679A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1602370" w14:textId="3842D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09B4F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46637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05FD906" w14:textId="604978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8157195" w14:textId="2908F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9B30FAA" w14:textId="16416C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56C9884" w14:textId="290B02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23DCCB" w14:textId="16B6F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DA0D3E" w14:textId="33B24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3AF7E3" w14:textId="75930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449CAE" w14:textId="0A5F3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3B7131" w14:textId="5D137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721E32" w14:textId="4C4EB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7FD433F" w14:textId="3CD017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1CC4B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170ED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44127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A13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FB6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02071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7A1D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75F70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637B1C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4FF0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6168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874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3FC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7092260" w14:textId="77777777" w:rsidTr="00503750">
        <w:tc>
          <w:tcPr>
            <w:tcW w:w="1944" w:type="dxa"/>
            <w:vAlign w:val="center"/>
          </w:tcPr>
          <w:p w14:paraId="19B432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1104F15" w14:textId="16FEF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B6A9B3" w14:textId="3AE616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F992665" w14:textId="65D73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62DFE3" w14:textId="28B66E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933D039" w14:textId="62F28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C7DC7F" w14:textId="7B4654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562BA0B" w14:textId="07A8A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8823E4" w14:textId="104DAA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CD5D13F" w14:textId="428A5D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C93B9F" w14:textId="4D0E5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012584" w14:textId="4F563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F3684" w14:textId="77777777" w:rsidTr="00503750">
        <w:tc>
          <w:tcPr>
            <w:tcW w:w="15685" w:type="dxa"/>
            <w:gridSpan w:val="12"/>
            <w:vAlign w:val="center"/>
          </w:tcPr>
          <w:p w14:paraId="1478AC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C75315E" w14:textId="77777777" w:rsidTr="00503750">
        <w:tc>
          <w:tcPr>
            <w:tcW w:w="1944" w:type="dxa"/>
            <w:vAlign w:val="center"/>
          </w:tcPr>
          <w:p w14:paraId="4F5B5B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EDB5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9FC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34DEE5A" w14:textId="13A6E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BD9CCE" w14:textId="4B00F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3567D3" w14:textId="2B474B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DCCD16" w14:textId="20AFC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B4B11D" w14:textId="46C06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FB837F" w14:textId="125E9B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F070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162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1EF3A1" w14:textId="1410F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A6ADE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6F3C0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035C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93E6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043EC1" w14:textId="6C8E4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FE85492" w14:textId="1980A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013271" w14:textId="285075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BF8E4E0" w14:textId="670454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6715EAE" w14:textId="162CA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4A3C55" w14:textId="7FB70C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F98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754C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A09163B" w14:textId="6526E9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E3A2F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A6B24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B616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B1B4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65F6C35" w14:textId="07F7E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C6EC7F" w14:textId="64466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6B834E" w14:textId="0077A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98FF88" w14:textId="528E1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8FE717" w14:textId="46EE4D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A1194B" w14:textId="5BDD4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545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B7C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BBA3E8B" w14:textId="57146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74A659" w14:textId="77777777" w:rsidTr="00503750">
        <w:tc>
          <w:tcPr>
            <w:tcW w:w="1944" w:type="dxa"/>
            <w:vAlign w:val="center"/>
          </w:tcPr>
          <w:p w14:paraId="3E0ACE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FAD65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A29E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AD41B1" w14:textId="65B55E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BDF367" w14:textId="69027E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2F7090" w14:textId="4BF28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8FE1C5B" w14:textId="2A604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79292F1" w14:textId="032FA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1C171E" w14:textId="4B08F6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9AFC5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7386C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AE3D5B" w14:textId="16E82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617CD" w14:textId="77777777" w:rsidTr="00503750">
        <w:tc>
          <w:tcPr>
            <w:tcW w:w="15685" w:type="dxa"/>
            <w:gridSpan w:val="12"/>
            <w:vAlign w:val="center"/>
          </w:tcPr>
          <w:p w14:paraId="1B1E79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4B66F2" w14:textId="77777777" w:rsidTr="00503750">
        <w:tc>
          <w:tcPr>
            <w:tcW w:w="1944" w:type="dxa"/>
            <w:vAlign w:val="center"/>
          </w:tcPr>
          <w:p w14:paraId="7F6C0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ED455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2EDC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68C505C" w14:textId="1E7DD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FF3BAFA" w14:textId="24274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58F5B1" w14:textId="2FD73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D65E39" w14:textId="751B1A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1E958CB" w14:textId="37C3B9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004468" w14:textId="334E1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4D0966" w14:textId="132FED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6E49B4" w14:textId="59056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D0E2FC4" w14:textId="51929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DDFCEB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BB905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4109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B09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E72364B" w14:textId="6E878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E99C51F" w14:textId="796ADD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C2C0310" w14:textId="0D3167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F7E5D9F" w14:textId="5FFF0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DA6A50" w14:textId="70F490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D58D3" w14:textId="627D7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B587B9" w14:textId="60A653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4247B5A" w14:textId="51C64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9D1FE8" w14:textId="288200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0919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33CA3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86AA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881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584AFE7" w14:textId="2C7FD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5D1926" w14:textId="18A03A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9A6D52" w14:textId="0680B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60A433" w14:textId="22AC7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882852" w14:textId="729DC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B7FABEE" w14:textId="2ADB1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F390A4" w14:textId="4E7FF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00D2D9" w14:textId="7AF4B5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A59E8D" w14:textId="11AA5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DFBE5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E9F20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9B87B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567EE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F24DDF6" w14:textId="79531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6413C3" w14:textId="3C5591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57012C" w14:textId="43B3D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AD4CCF2" w14:textId="5C2D0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C7698E" w14:textId="37D4C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29605B" w14:textId="0102D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622887" w14:textId="0E3F26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BB96FA0" w14:textId="7F555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FC29E2" w14:textId="6747C8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C30E3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196A1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75AB5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804B8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2BED3A" w14:textId="6BE36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38A3C3" w14:textId="3FFEB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FEF3393" w14:textId="06BA1A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69A7009" w14:textId="6066ED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DC8D6D2" w14:textId="03F7B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CE6100E" w14:textId="453E90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02B3C9" w14:textId="080FF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B829E6" w14:textId="36F63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72C040B" w14:textId="10406C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A3E945" w14:textId="72846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38DCA6" w14:textId="7E679F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8523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63A02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A72DB62" w14:textId="073898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570077" w14:textId="09629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B9A21C" w14:textId="2549BD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CCD95" w14:textId="20FC8C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B7BCED" w14:textId="351D32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D783E0" w14:textId="115DA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EAEF90" w14:textId="7C6189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F509DB" w14:textId="58F8C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87E648" w14:textId="106ABA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9A3C2F" w14:textId="114A7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03C3B9" w14:textId="523879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F709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2723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F790D5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EA6EA9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2022F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18D7EC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03F83A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482C3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78A50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024FA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FA9DA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22037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08F61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8B6E7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BCDA3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76485A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61D50F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5B3BD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C26B0E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491C11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7DE02C0D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6A87FD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93E47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454EDF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63405DE6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1C06DB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E260D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4D38F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29D0E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75F2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7EBB6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8B98B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09F214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4C40A7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75E3B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5297F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C98CA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A4076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4CBA9B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BBD73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DF2C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5E06D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DC2CE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57AD5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45CBD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AB8C81F" w14:textId="77777777" w:rsidTr="00503750">
        <w:trPr>
          <w:trHeight w:val="1073"/>
        </w:trPr>
        <w:tc>
          <w:tcPr>
            <w:tcW w:w="3614" w:type="dxa"/>
            <w:vMerge/>
          </w:tcPr>
          <w:p w14:paraId="043B2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B60AF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74A5B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A9341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E507E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10F59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4DF6F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7B2C127" w14:textId="77777777" w:rsidTr="00503750">
        <w:trPr>
          <w:trHeight w:val="283"/>
        </w:trPr>
        <w:tc>
          <w:tcPr>
            <w:tcW w:w="3614" w:type="dxa"/>
          </w:tcPr>
          <w:p w14:paraId="5DE21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C0F0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DB1E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B2F3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D9377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5FF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61BE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B614B7D" w14:textId="77777777" w:rsidTr="00503750">
        <w:trPr>
          <w:trHeight w:val="283"/>
        </w:trPr>
        <w:tc>
          <w:tcPr>
            <w:tcW w:w="3614" w:type="dxa"/>
          </w:tcPr>
          <w:p w14:paraId="5FA8C2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3767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07C11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C434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C21C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6E929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9ECC5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703F432" w14:textId="77777777" w:rsidTr="00503750">
        <w:trPr>
          <w:trHeight w:val="283"/>
        </w:trPr>
        <w:tc>
          <w:tcPr>
            <w:tcW w:w="3614" w:type="dxa"/>
          </w:tcPr>
          <w:p w14:paraId="3E99D6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CC68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2DCAF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4A67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C6B42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9ECD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24C7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BBFA3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F7A8724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2AEBEEF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A9F39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656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2BD4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018CB8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E8270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D27F2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408899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37209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8F430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241C8B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83AC91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E820F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0BD8E8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312F6BE" w14:textId="44706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9094FC" w14:textId="4DD5B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B09011" w14:textId="04079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93B438" w14:textId="16792B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758C3B" w14:textId="5BE7A2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917CA4" w14:textId="5BD53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6764D0" w14:textId="373BD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C93531B" w14:textId="594B3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121E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450A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1C12194" w14:textId="780025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3211CB" w14:textId="4EB69C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E16939" w14:textId="5A760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8E6655" w14:textId="498111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F88E51" w14:textId="515AC8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787F2F" w14:textId="3707C3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4230A" w14:textId="72391C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B0FEEF" w14:textId="19731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BDD5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EE0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57AC684" w14:textId="399CA7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1E9424" w14:textId="0F16C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5E8EA" w14:textId="56F2F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54FEA" w14:textId="3F6ED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B7CE53" w14:textId="7CDB1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732BFB" w14:textId="1C98A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6B1054" w14:textId="589CA1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D5E3FAF" w14:textId="693887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E6C94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C38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3C9DC3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63E3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2220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DD7F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57A7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5FCF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3C89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A1A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D1E37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C55D4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098193A" w14:textId="22AF1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0C94E6" w14:textId="6D893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8F254" w14:textId="5473C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3551E3" w14:textId="332FD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935559" w14:textId="351DAF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DEFC1" w14:textId="5B3B7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239057" w14:textId="10C4F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650930" w14:textId="43E7B6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FB6E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B31E8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DAD3C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388BA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A51F69B" w14:textId="454DC9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E8508" w14:textId="7581A6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F24CE3" w14:textId="5273E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7C7729" w14:textId="2698C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F41971" w14:textId="79B196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0CAB4" w14:textId="4E548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ED669B" w14:textId="1D679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863508" w14:textId="5992E8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1AAA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A05A7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5EA8971" w14:textId="382D7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A77AB6" w14:textId="71C166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B569B" w14:textId="244B8F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D664E1" w14:textId="61C13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8ED25" w14:textId="1A820C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DE8360" w14:textId="64B773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2D91C" w14:textId="2DE5BD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2FDBD7" w14:textId="5016AF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369A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ECDE4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BCE5AAB" w14:textId="3F002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792AC2" w14:textId="2C26EA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6A501C" w14:textId="4A93E8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010ED" w14:textId="42355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603E6" w14:textId="01572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308A6A" w14:textId="6CCD5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3AC1A6" w14:textId="2453E2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23DF89" w14:textId="6ED5B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543C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0381DD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DD2DC5" w14:textId="745E00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31E404" w14:textId="37527B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053443" w14:textId="3DBA25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B2BAC5" w14:textId="74E903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B3D589" w14:textId="2C67D2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13A491" w14:textId="64B5CA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9D1734" w14:textId="75D99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0901F81" w14:textId="3127A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4D283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ED5C7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B8B0BE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0D07D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7F1D975" w14:textId="3B6AE1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303327" w14:textId="56AFE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2703E2" w14:textId="2E8C42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CCCF18" w14:textId="31813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3184F7" w14:textId="2E8E5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6C8E0" w14:textId="6B42C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152EB6" w14:textId="193747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ADE731" w14:textId="21FD0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0D93D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0558E1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D38E018" w14:textId="4FE88E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F9ED76" w14:textId="3D3B3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177B58" w14:textId="22973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3B0A5" w14:textId="3AC29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FC5CF7" w14:textId="5D72A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876452" w14:textId="44F3F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20698B" w14:textId="42691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7DC57A" w14:textId="52D59B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ED73A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A7996C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599CEA6" w14:textId="55CC1F6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89969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81AF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2616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412C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964D1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CE48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D25D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49EC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0BB6A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6BBE2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6B881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506F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C92A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7C66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7D96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F46D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2977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D1033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C75C99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4DC4B4C6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E57EBD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5F6F0CF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E00789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53201E7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23E7A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1DFF9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08815D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0D14D7" w14:textId="77777777" w:rsidTr="00503750">
        <w:trPr>
          <w:trHeight w:val="437"/>
        </w:trPr>
        <w:tc>
          <w:tcPr>
            <w:tcW w:w="2594" w:type="dxa"/>
          </w:tcPr>
          <w:p w14:paraId="4D81266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EAB3FF1" w14:textId="2643D38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AC0EA6D" w14:textId="13EE1C1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15EE2467" w14:textId="0F0043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BF73DDC" w14:textId="0FDDF2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C06DF3" w14:textId="77777777" w:rsidTr="00503750">
        <w:trPr>
          <w:trHeight w:val="420"/>
        </w:trPr>
        <w:tc>
          <w:tcPr>
            <w:tcW w:w="2594" w:type="dxa"/>
          </w:tcPr>
          <w:p w14:paraId="1BE52F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425F38CD" w14:textId="5BDC91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A12E9DC" w14:textId="32302CE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2A29183" w14:textId="0843B3B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1B51A57" w14:textId="4C12E3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AC932A1" w14:textId="77777777" w:rsidTr="00503750">
        <w:trPr>
          <w:trHeight w:val="630"/>
        </w:trPr>
        <w:tc>
          <w:tcPr>
            <w:tcW w:w="2594" w:type="dxa"/>
          </w:tcPr>
          <w:p w14:paraId="1046BD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04EC0FA2" w14:textId="17B083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F206921" w14:textId="0D0AF0D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96E086E" w14:textId="4BC8F1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D463E1A" w14:textId="3885A05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58435EA" w14:textId="77777777" w:rsidTr="00503750">
        <w:trPr>
          <w:trHeight w:val="420"/>
        </w:trPr>
        <w:tc>
          <w:tcPr>
            <w:tcW w:w="2594" w:type="dxa"/>
          </w:tcPr>
          <w:p w14:paraId="03A81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61FCD96A" w14:textId="7612204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3C2D9B8A" w14:textId="335138A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CB4C36B" w14:textId="6E58615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DB9A1E1" w14:textId="28CF958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E02C5CA" w14:textId="77777777" w:rsidTr="00503750">
        <w:trPr>
          <w:trHeight w:val="437"/>
        </w:trPr>
        <w:tc>
          <w:tcPr>
            <w:tcW w:w="2594" w:type="dxa"/>
          </w:tcPr>
          <w:p w14:paraId="4C1531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641A6BAC" w14:textId="2B5E55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64A19EF1" w14:textId="49EA30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75B6E40" w14:textId="65951C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9A159E6" w14:textId="0CAB0B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3835EA3" w14:textId="77777777" w:rsidTr="00503750">
        <w:trPr>
          <w:trHeight w:val="420"/>
        </w:trPr>
        <w:tc>
          <w:tcPr>
            <w:tcW w:w="2594" w:type="dxa"/>
          </w:tcPr>
          <w:p w14:paraId="0B6AAC54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1661D31B" w14:textId="65F9005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1EC7C50" w14:textId="1338B1F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869EA2C" w14:textId="1930AB9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2495D0D" w14:textId="1D77C82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1D285C8" w14:textId="77777777" w:rsidR="00944C3D" w:rsidRDefault="00944C3D" w:rsidP="00944C3D">
      <w:pPr>
        <w:rPr>
          <w:rFonts w:ascii="Arial" w:hAnsi="Arial"/>
          <w:b/>
        </w:rPr>
      </w:pPr>
    </w:p>
    <w:p w14:paraId="3463301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779E7664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5C387B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7DD98C1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1DE031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3CC608A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1446B5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6DCA756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1530D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0D2591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5562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059630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695D77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0B0759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4050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EE75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4CFC12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A390A4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4E33A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2E2C50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50F3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36145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6D75C9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EF0B9E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41869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798D4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3D0ACD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4C7C55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D4A9A5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D0B7EA1" w14:textId="77777777" w:rsidTr="00503750">
        <w:tc>
          <w:tcPr>
            <w:tcW w:w="2835" w:type="dxa"/>
            <w:vAlign w:val="center"/>
          </w:tcPr>
          <w:p w14:paraId="720F4C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009D3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40712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E5FD5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7D8CDDB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22AB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0A63D505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6D05D36E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38D275D" w14:textId="24A3F0A4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2BCCC4" w14:textId="5D93F202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5B34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FDB0A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6F56DB" w14:textId="5EA1360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8111C3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32EFE2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7E099B3" w14:textId="5C86EE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754371" w14:textId="04F66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91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EED9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1298932" w14:textId="4072D9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CB8B0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F9354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321B0410" w14:textId="3F610D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79634" w14:textId="522881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CA32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F35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5C162D" w14:textId="27FCDD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DF89AD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0EA134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596346DA" w14:textId="3160D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A1FC53" w14:textId="6C8BCE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59E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3C4E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97DBFE" w14:textId="3D2673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B037AA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AB162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221777B" w14:textId="43A440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17DFA" w14:textId="0EA5B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7AC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2E23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084E4A" w14:textId="2D453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6A4C0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D5432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230851C" w14:textId="4B403F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6F2C75" w14:textId="7BB8EF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0961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F0C2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526144" w14:textId="7A9D6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FB67E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F3E9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64E299A" w14:textId="4D36C0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9EC538" w14:textId="62C471B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00F2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54938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AD8CB2" w14:textId="37B379B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6CDB74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CFDC93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F1DC88E" w14:textId="155845A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4A3CD8B" w14:textId="77777777" w:rsidR="00944C3D" w:rsidRDefault="00944C3D" w:rsidP="00944C3D">
      <w:pPr>
        <w:rPr>
          <w:rFonts w:ascii="Arial" w:hAnsi="Arial"/>
          <w:b/>
        </w:rPr>
      </w:pPr>
    </w:p>
    <w:p w14:paraId="4B114528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BEF8902" w14:textId="77777777" w:rsidTr="00503750">
        <w:tc>
          <w:tcPr>
            <w:tcW w:w="2835" w:type="dxa"/>
            <w:vAlign w:val="center"/>
          </w:tcPr>
          <w:p w14:paraId="7096EC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8FC6D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370B4A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7442A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D3163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0ACCC0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CBCCD7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F6801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342064D5" w14:textId="1D7B3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C8FBC5" w14:textId="2341EF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F9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072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CF5A03" w14:textId="5F9A13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B2B7A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22397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A776BE8" w14:textId="749C9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73606D" w14:textId="22FAB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46F1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AA4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8FE78B" w14:textId="4F138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12D8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3D7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FD2F51D" w14:textId="17408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24C67" w14:textId="01C073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09D0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8DCA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A24A17" w14:textId="3E4874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BD513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23C27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8B1031E" w14:textId="0201C5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D160C0" w14:textId="40AC8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99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C417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7B869BE" w14:textId="51983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5FA9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E0ED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D0B62D0" w14:textId="3CB1970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DA924A" w14:textId="6C11B5A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2AFAB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E15CE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3B4FD20" w14:textId="3E7A641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DEB6EBC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C03EE4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1EF8AC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DD8D4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255D5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DAFAEF0" w14:textId="77777777" w:rsidTr="00503750">
        <w:trPr>
          <w:trHeight w:val="699"/>
        </w:trPr>
        <w:tc>
          <w:tcPr>
            <w:tcW w:w="3502" w:type="dxa"/>
            <w:vMerge/>
          </w:tcPr>
          <w:p w14:paraId="4DAB99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B19D2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8B5B3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81D192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7D6FC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D91BC19" w14:textId="770C065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E9D85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2D558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F5A08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0C0C31F7" w14:textId="5BDFFE4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E585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E5934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03608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3E8AADE" w14:textId="25EB88B4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FEFD2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F3D2A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8F19C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3892D11" w14:textId="77777777" w:rsidTr="00503750">
        <w:trPr>
          <w:trHeight w:val="593"/>
        </w:trPr>
        <w:tc>
          <w:tcPr>
            <w:tcW w:w="3497" w:type="dxa"/>
          </w:tcPr>
          <w:p w14:paraId="04DD12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015F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644AC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905BB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929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73AF080F" w14:textId="59E29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D52C00" w14:textId="0AF7A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1E4E8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06D787" w14:textId="5DBCCBF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D870F84" w14:textId="26CC4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6AFAA4" w14:textId="6041F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54129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5B8636C" w14:textId="1827690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CAE4CE" w14:textId="3CFB5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B859A6" w14:textId="66230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1621D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5A0A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744C8E4" w14:textId="4ACE2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4DBD8BA" w14:textId="69D2BF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4E7A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1C75B7" w14:textId="61C52D2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DCD410" w14:textId="156B7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C0107A" w14:textId="6D89E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B6B9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7872AC" w14:textId="3227BA7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5D40B5F" w14:textId="200A6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C52203" w14:textId="7AAAA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F0C7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FF7AA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B46C880" w14:textId="106FBF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868A93" w14:textId="4F935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5B60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0DC349" w14:textId="51EC100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09BF1C" w14:textId="58E49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F544C0" w14:textId="6BAB8D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D8878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599A2E4" w14:textId="6D9F7FB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0B0C4D" w14:textId="0EB31D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E3A909" w14:textId="5B7B82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01D50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1D4F8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24B3D06" w14:textId="5F698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70D756" w14:textId="0BD61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23AC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55949A" w14:textId="391F20E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32C0D9" w14:textId="28258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1D03B3" w14:textId="47F75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3F193EC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BA5B548" w14:textId="42B2875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F286BF7" w14:textId="26BF1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C2B048" w14:textId="5F81D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C48F70" w14:textId="77777777" w:rsidR="00944C3D" w:rsidRDefault="00944C3D" w:rsidP="00944C3D">
      <w:pPr>
        <w:rPr>
          <w:rFonts w:ascii="Arial" w:hAnsi="Arial"/>
          <w:b/>
        </w:rPr>
      </w:pPr>
    </w:p>
    <w:p w14:paraId="70BF9932" w14:textId="77777777" w:rsidR="00944C3D" w:rsidRDefault="00944C3D" w:rsidP="00944C3D">
      <w:pPr>
        <w:rPr>
          <w:rFonts w:ascii="Arial" w:hAnsi="Arial"/>
          <w:b/>
        </w:rPr>
      </w:pPr>
    </w:p>
    <w:p w14:paraId="01650762" w14:textId="77777777" w:rsidR="00944C3D" w:rsidRDefault="00944C3D" w:rsidP="00944C3D">
      <w:pPr>
        <w:rPr>
          <w:rFonts w:ascii="Arial" w:hAnsi="Arial"/>
          <w:b/>
        </w:rPr>
      </w:pPr>
    </w:p>
    <w:p w14:paraId="1BD8E397" w14:textId="77777777" w:rsidR="00944C3D" w:rsidRDefault="00944C3D" w:rsidP="00944C3D">
      <w:pPr>
        <w:rPr>
          <w:rFonts w:ascii="Arial" w:hAnsi="Arial"/>
          <w:b/>
        </w:rPr>
      </w:pPr>
    </w:p>
    <w:p w14:paraId="6A9FD90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628"/>
        <w:gridCol w:w="1215"/>
        <w:gridCol w:w="1197"/>
        <w:gridCol w:w="1193"/>
        <w:gridCol w:w="1570"/>
      </w:tblGrid>
      <w:tr w:rsidR="00944C3D" w:rsidRPr="00050529" w14:paraId="15D58DB3" w14:textId="77777777" w:rsidTr="00503750">
        <w:tc>
          <w:tcPr>
            <w:tcW w:w="2622" w:type="dxa"/>
            <w:vAlign w:val="center"/>
          </w:tcPr>
          <w:p w14:paraId="1156616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9E2E1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FFCDF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317C2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194BD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242D9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9A40C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57F3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BA0E0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B51D96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CA9DB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6837F9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0F05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51524C8C" w14:textId="441B6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4F8347" w14:textId="6F22D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6C34A0" w14:textId="13EB0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2BC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3CF962" w14:textId="58A16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8D173D" w14:textId="77777777" w:rsidTr="00503750">
        <w:tc>
          <w:tcPr>
            <w:tcW w:w="2622" w:type="dxa"/>
            <w:vAlign w:val="center"/>
          </w:tcPr>
          <w:p w14:paraId="46658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13FA0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0EB2E05" w14:textId="20C49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514ADD" w14:textId="27C7D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B1B9FA" w14:textId="22FA9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38A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62FCE8" w14:textId="2B20A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DC645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6C159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329445C5" w14:textId="6CCDF8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45531B" w14:textId="310998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922A04" w14:textId="38C2A1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62D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860E39" w14:textId="742697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B77D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0344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F73B128" w14:textId="634DD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604452" w14:textId="08AAE1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29A9C6" w14:textId="0ABB3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62D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AA9232" w14:textId="008A8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763430" w14:textId="77777777" w:rsidTr="00503750">
        <w:tc>
          <w:tcPr>
            <w:tcW w:w="2622" w:type="dxa"/>
            <w:vAlign w:val="center"/>
          </w:tcPr>
          <w:p w14:paraId="285F22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4B22813" w14:textId="2E54F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42698.00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B84289" w14:textId="2048B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22290.00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DD4F3F" w14:textId="3C57D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6071.00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35F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456667" w14:textId="2DDDE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58917.00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7F0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BD0D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13AF3504" w14:textId="27D10E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91A0D0" w14:textId="77AA26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D3148B" w14:textId="2D91C4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C7EF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2FE459" w14:textId="103A9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660411" w14:textId="77777777" w:rsidTr="00503750">
        <w:tc>
          <w:tcPr>
            <w:tcW w:w="2622" w:type="dxa"/>
            <w:vAlign w:val="center"/>
          </w:tcPr>
          <w:p w14:paraId="79C4FE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56E6B6A" w14:textId="779CD2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1B7CA0" w14:textId="681844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88EC07" w14:textId="21481B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D3A3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375934" w14:textId="17331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EC49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B6FAC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2D965E1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8970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6A38649" w14:textId="5F15B7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638C4A" w14:textId="0B9FD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09D0B2" w14:textId="100706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980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45CB55" w14:textId="04EA8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357C4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CA537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93D0618" w14:textId="54884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1FBEFA" w14:textId="05531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EE6B1E" w14:textId="6D8E8F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901F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1F48B7" w14:textId="0D6E6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64E31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7ECB9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F91A4EB" w14:textId="157630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170B8FE" w14:textId="3BABDA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75B825" w14:textId="039C39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2655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A75B43" w14:textId="3195E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1917B6" w14:textId="77777777" w:rsidTr="00503750">
        <w:tc>
          <w:tcPr>
            <w:tcW w:w="2622" w:type="dxa"/>
            <w:vAlign w:val="center"/>
          </w:tcPr>
          <w:p w14:paraId="2467F9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43CF8380" w14:textId="2AEE3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F48FE8" w14:textId="6838BE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4178EB" w14:textId="71D48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C8A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BCC687" w14:textId="19FE3F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2D5A76" w14:textId="77777777" w:rsidTr="00503750">
        <w:tc>
          <w:tcPr>
            <w:tcW w:w="2622" w:type="dxa"/>
            <w:vAlign w:val="center"/>
          </w:tcPr>
          <w:p w14:paraId="48AF85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0ADA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10FF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D27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4A40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917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49156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F420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191D08F" w14:textId="245FB29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42698.00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FAEA26" w14:textId="68B1619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22290.00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F5725F" w14:textId="5A9D004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6071.00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3173B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301B3A" w14:textId="7E1161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58917.00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6A9178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FF84F0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824C248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3FDFB6A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1A31335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1A798B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3DF88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57451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57C06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3F3643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F3256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7C50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C36D9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F67D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2DCA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CC4A4E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8184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29D96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D8572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F887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BE27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7BFEB1D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0004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854E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E2BCA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8169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B274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13A09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C223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C805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189D5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F9E32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E5A23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58CA0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E145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8C134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CC68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C558B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26BD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94D9E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819C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AE9D06E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6EDE5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3BAF5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2A4C6E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C4D68A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C242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C733F3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BB7A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B51E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F5AE9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1089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68E51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F29864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D86E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6BCFE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1313A6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657C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0733F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C61B4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816E3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55B8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68C1B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3B70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1BDDC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517704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650BE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A61D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9D08439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6D7C5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D221A12" w14:textId="77777777" w:rsidTr="00503750">
        <w:tc>
          <w:tcPr>
            <w:tcW w:w="2835" w:type="dxa"/>
            <w:vAlign w:val="center"/>
          </w:tcPr>
          <w:p w14:paraId="3648C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0FF06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2A581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2585F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35783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F593A6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EBA1CDF" w14:textId="77777777" w:rsidTr="00503750">
        <w:tc>
          <w:tcPr>
            <w:tcW w:w="2835" w:type="dxa"/>
            <w:vAlign w:val="center"/>
          </w:tcPr>
          <w:p w14:paraId="304EF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22F0B0" w14:textId="0D79D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786D60" w14:textId="24DF77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08C2C2" w14:textId="57A459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45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7ECE39" w14:textId="5CED6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8B158" w14:textId="77777777" w:rsidTr="00503750">
        <w:tc>
          <w:tcPr>
            <w:tcW w:w="2835" w:type="dxa"/>
            <w:vAlign w:val="center"/>
          </w:tcPr>
          <w:p w14:paraId="24F29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8CE1419" w14:textId="1C5AF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E5B009" w14:textId="78206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9F48DF" w14:textId="0E3B3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B7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3742C0" w14:textId="4052A5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F3806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1883E8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2D3BEC6" w14:textId="6DAB399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4A83D4" w14:textId="1CBB45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B023F3" w14:textId="57BCC4B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FE32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99A8F5" w14:textId="1D9F43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3202A32" w14:textId="77777777" w:rsidTr="00503750">
        <w:tc>
          <w:tcPr>
            <w:tcW w:w="2835" w:type="dxa"/>
            <w:vAlign w:val="center"/>
          </w:tcPr>
          <w:p w14:paraId="5B9252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176C2E1D" w14:textId="6C7E6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31D5B8" w14:textId="08EE39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E0BCC1" w14:textId="626939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B5E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97C2FE" w14:textId="40EDAB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90D765" w14:textId="77777777" w:rsidTr="00503750">
        <w:tc>
          <w:tcPr>
            <w:tcW w:w="2835" w:type="dxa"/>
            <w:vAlign w:val="center"/>
          </w:tcPr>
          <w:p w14:paraId="53FF8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C31EA2B" w14:textId="7C7627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F123B9" w14:textId="150A0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F46193" w14:textId="7C0D1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501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A24DD6" w14:textId="2ADC3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6062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7A4109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C1C3A1B" w14:textId="73F74BF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DF6D3" w14:textId="40BBA33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22CE66" w14:textId="53C3D47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54FF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D74F9D" w14:textId="1915A80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AD520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4F741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CA0D5C3" w14:textId="40AEEA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3549DE" w14:textId="140278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5FB40C" w14:textId="33DDC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8B07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AB9CDB" w14:textId="4FEDC5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2FBF0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EC0B1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2A6E7A55" w14:textId="77777777" w:rsidTr="00503750">
        <w:tc>
          <w:tcPr>
            <w:tcW w:w="2552" w:type="dxa"/>
            <w:vAlign w:val="center"/>
          </w:tcPr>
          <w:p w14:paraId="717311F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68620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4295F53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0DEE45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08FE9A3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D1ED660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6B57E6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6373023" w14:textId="464FB0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E3E888E" w14:textId="3528B60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30098142" w14:textId="047DA18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7B09A5D" w14:textId="0221BC7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89BBBE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3312EC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780CA876" w14:textId="1BBF87A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18A7BE1E" w14:textId="7F87216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6353320" w14:textId="15A8B4F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71F75599" w14:textId="72C5C5C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984675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77DF11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90DDBE8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597C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A534F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3C84577" w14:textId="77777777" w:rsidTr="00503750">
        <w:tc>
          <w:tcPr>
            <w:tcW w:w="4395" w:type="dxa"/>
            <w:vMerge/>
          </w:tcPr>
          <w:p w14:paraId="73BA0F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3FB0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FA0B8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36E2DF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51DA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DEEABC8" w14:textId="1EF53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  <w:lang w:eastAsia="sk-SK"/>
              </w:rPr>
              <w:t>2.05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41127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E1D5BE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4E6CC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53D4E23" w14:textId="7208D6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  <w:lang w:eastAsia="sk-SK"/>
              </w:rPr>
              <w:t>2483.98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EB54B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C356BB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75A7C1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5573E6C" w14:textId="08B8EE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2486.03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F0274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F1B1000" w14:textId="77777777" w:rsidTr="00503750">
        <w:tc>
          <w:tcPr>
            <w:tcW w:w="4395" w:type="dxa"/>
            <w:vAlign w:val="center"/>
          </w:tcPr>
          <w:p w14:paraId="68733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83E0696" w14:textId="1A62AD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8F6B7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82AA370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C417A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6F3814A" w14:textId="3FFF1F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6B3BB7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82B801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6CCBAC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572756BD" w14:textId="6D8E5D5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376B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B43BC0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7DE49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5BB5359" w14:textId="707ACF2F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55704.00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79371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907137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205438A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F95CCED" w14:textId="77777777" w:rsidTr="00503750">
        <w:tc>
          <w:tcPr>
            <w:tcW w:w="4395" w:type="dxa"/>
            <w:vAlign w:val="center"/>
          </w:tcPr>
          <w:p w14:paraId="5A0F1BB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0A61C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FAB09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37966D0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0E385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38A29C3" w14:textId="516E9C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70E120" w14:textId="513532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FDC5E41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0369F9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1391B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7D84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1E1298A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418A9B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134D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4552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353DD2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60364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B2DCD01" w14:textId="68A4ABE8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1E5FF3" w14:textId="7D77763C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F9A96F4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357B5A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76DF8527" w14:textId="0F69495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0414B0" w14:textId="257A0EE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89DE1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E4144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E9D6A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96240DB" w14:textId="77777777" w:rsidTr="00503750">
        <w:tc>
          <w:tcPr>
            <w:tcW w:w="1843" w:type="dxa"/>
            <w:vAlign w:val="center"/>
          </w:tcPr>
          <w:p w14:paraId="40DCCB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16805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EB917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DD64CC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14C956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20BACB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44ECBED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7037011A" w14:textId="77777777" w:rsidTr="00503750">
        <w:tc>
          <w:tcPr>
            <w:tcW w:w="1843" w:type="dxa"/>
            <w:vAlign w:val="center"/>
          </w:tcPr>
          <w:p w14:paraId="595EE9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942DC2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05D2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5790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588A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D7D3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CEA25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BD4C68F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9323B7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71FB87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F4999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B48F4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9E90F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CF1510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BE9E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071F09B" w14:textId="77777777" w:rsidTr="00503750">
        <w:tc>
          <w:tcPr>
            <w:tcW w:w="1843" w:type="dxa"/>
            <w:vAlign w:val="center"/>
          </w:tcPr>
          <w:p w14:paraId="0CD23F3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8D087C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F508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5B92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035F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6250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C9B6A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245AC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2E2811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222CF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860E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F1D2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11B683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37A02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ADF1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6E51C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3BBD7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841FE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D7D2A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B98A5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FD09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61F11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6B537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1440CD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AAD943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80DF54F" w14:textId="77777777" w:rsidTr="00503750">
        <w:trPr>
          <w:trHeight w:val="664"/>
        </w:trPr>
        <w:tc>
          <w:tcPr>
            <w:tcW w:w="3372" w:type="dxa"/>
          </w:tcPr>
          <w:p w14:paraId="501C8C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724CA7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01CC5C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DA2F9F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A8891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44FFA84" w14:textId="435B2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4A54C5" w14:textId="30500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EC170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05C1788" w14:textId="66339FF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FF629E" w14:textId="1E1AA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7739AA" w14:textId="713F30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65009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73D6E4A" w14:textId="15DF76EE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BD16E8" w14:textId="4E014B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2465E0" w14:textId="42923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20A735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1BD38B6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D96AD7B" w14:textId="5FB9C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8A05BA" w14:textId="525EC0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BC6FC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F757A7" w14:textId="044050B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CEA57FD" w14:textId="3FFB72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3E7933" w14:textId="0C5C2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30EEB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018B507" w14:textId="2774247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EE5ACEE" w14:textId="3FD09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27E2B5" w14:textId="47B226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433F8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7E8A50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BBEB27D" w14:textId="77777777" w:rsidTr="00503750">
        <w:tc>
          <w:tcPr>
            <w:tcW w:w="2835" w:type="dxa"/>
            <w:vAlign w:val="center"/>
          </w:tcPr>
          <w:p w14:paraId="630F39C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5A298C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6F622C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BA0261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9E25AB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E4A5872" w14:textId="77777777" w:rsidTr="00503750">
        <w:tc>
          <w:tcPr>
            <w:tcW w:w="2835" w:type="dxa"/>
          </w:tcPr>
          <w:p w14:paraId="1DD22BF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2EE8D29" w14:textId="0B7A7D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4AA2839" w14:textId="4E6F51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ED5F3BC" w14:textId="4B4DC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F47C1D" w14:textId="7364E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ADD6FA6" w14:textId="77777777" w:rsidTr="00503750">
        <w:tc>
          <w:tcPr>
            <w:tcW w:w="2835" w:type="dxa"/>
          </w:tcPr>
          <w:p w14:paraId="35300D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F873826" w14:textId="5892B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81C3CC" w14:textId="61AD0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415993" w14:textId="66751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8164EE5" w14:textId="05F01C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A4FE31" w14:textId="77777777" w:rsidTr="00503750">
        <w:tc>
          <w:tcPr>
            <w:tcW w:w="2835" w:type="dxa"/>
          </w:tcPr>
          <w:p w14:paraId="2C10FF9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329CD86" w14:textId="2C892B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BE51B8" w14:textId="05CB9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51B09F" w14:textId="3BD75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5F1A71D" w14:textId="49F803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91AD2F" w14:textId="77777777" w:rsidTr="00503750">
        <w:tc>
          <w:tcPr>
            <w:tcW w:w="2835" w:type="dxa"/>
            <w:vAlign w:val="center"/>
          </w:tcPr>
          <w:p w14:paraId="1EB884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7D2493B" w14:textId="0BD842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50312D" w14:textId="217DC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7B75E6" w14:textId="60079E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66B745" w14:textId="2D968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3AB4EF" w14:textId="77777777" w:rsidTr="00503750">
        <w:tc>
          <w:tcPr>
            <w:tcW w:w="2835" w:type="dxa"/>
            <w:vAlign w:val="center"/>
          </w:tcPr>
          <w:p w14:paraId="79AD92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2E3D62D" w14:textId="51CB5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9C2ABA" w14:textId="58FF8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200C1F" w14:textId="6E79A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7DBFF9" w14:textId="2E8D02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4E46C8" w14:textId="77777777" w:rsidTr="00503750">
        <w:tc>
          <w:tcPr>
            <w:tcW w:w="2835" w:type="dxa"/>
          </w:tcPr>
          <w:p w14:paraId="793C09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F5369B6" w14:textId="267FB5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0B1980" w14:textId="7D6757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DE07AF" w14:textId="65A7D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2D9A9A8" w14:textId="0CE9B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7DC3491" w14:textId="77777777" w:rsidTr="00503750">
        <w:tc>
          <w:tcPr>
            <w:tcW w:w="2835" w:type="dxa"/>
          </w:tcPr>
          <w:p w14:paraId="2CFE3BB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0452216" w14:textId="0BA86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397A96" w14:textId="62E38B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20A91B" w14:textId="213895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70437C4" w14:textId="5919E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EB0E25" w14:textId="77777777" w:rsidTr="00503750">
        <w:tc>
          <w:tcPr>
            <w:tcW w:w="2835" w:type="dxa"/>
          </w:tcPr>
          <w:p w14:paraId="15D97AC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3476DBF" w14:textId="10D2E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4A093B" w14:textId="68F762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511C44" w14:textId="17775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B60BAE" w14:textId="6BEBAC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58A65B4" w14:textId="77777777" w:rsidR="00944C3D" w:rsidRDefault="00944C3D" w:rsidP="00944C3D">
      <w:pPr>
        <w:rPr>
          <w:rFonts w:ascii="Arial" w:hAnsi="Arial"/>
          <w:b/>
        </w:rPr>
      </w:pPr>
    </w:p>
    <w:p w14:paraId="796C7012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B55CFD4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50145F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8AFA9A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60D821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0F441B8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2DFB5F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A01253B" w14:textId="77777777" w:rsidTr="00503750">
        <w:trPr>
          <w:trHeight w:val="443"/>
        </w:trPr>
        <w:tc>
          <w:tcPr>
            <w:tcW w:w="2560" w:type="dxa"/>
          </w:tcPr>
          <w:p w14:paraId="4612C9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9D5FE11" w14:textId="0C145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180BE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19E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C6BB02" w14:textId="61DEA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003D94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68FDF25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7145FBDE" w14:textId="3E39D3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4DC69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6D41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40E790" w14:textId="50C27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8D17F7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4E472E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BCD2B3C" w14:textId="6FA15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90062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EE01E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70E409C" w14:textId="7D676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3AF93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137CB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4EA4C183" w14:textId="160DA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1A0A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FB8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FA9D41C" w14:textId="57011B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783C14" w14:textId="77777777" w:rsidR="00944C3D" w:rsidRDefault="00944C3D" w:rsidP="00944C3D">
      <w:pPr>
        <w:rPr>
          <w:rFonts w:ascii="Arial" w:hAnsi="Arial"/>
          <w:b/>
        </w:rPr>
      </w:pPr>
    </w:p>
    <w:p w14:paraId="75A59777" w14:textId="77777777" w:rsidR="00944C3D" w:rsidRDefault="00944C3D" w:rsidP="00944C3D">
      <w:pPr>
        <w:rPr>
          <w:rFonts w:ascii="Arial" w:hAnsi="Arial"/>
          <w:b/>
        </w:rPr>
      </w:pPr>
    </w:p>
    <w:p w14:paraId="6CB0B17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195A242" w14:textId="77777777" w:rsidR="00944C3D" w:rsidRDefault="00944C3D" w:rsidP="00944C3D">
      <w:pPr>
        <w:rPr>
          <w:rFonts w:ascii="Arial" w:hAnsi="Arial"/>
          <w:b/>
        </w:rPr>
      </w:pPr>
    </w:p>
    <w:p w14:paraId="747EB17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0430FA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B6A125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F4F839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877A0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3EE2BA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7BD1F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D6434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835D3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57F50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30CA9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7C181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5A13A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35341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5FCB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800BD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60A2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1B799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E149B0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E5A604C" w14:textId="77777777" w:rsidTr="00503750">
        <w:trPr>
          <w:trHeight w:val="677"/>
        </w:trPr>
        <w:tc>
          <w:tcPr>
            <w:tcW w:w="3358" w:type="dxa"/>
          </w:tcPr>
          <w:p w14:paraId="478B46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51FBE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DD98F4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F105AC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2D24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AE949C6" w14:textId="1E795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C01C74" w14:textId="14E8E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67F27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77F0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156B357" w14:textId="5D1E3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62AF790" w14:textId="0F742E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A6752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CD2D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14DB34F" w14:textId="459D73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E4CD58" w14:textId="5BA1F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9F0256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E9E8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85CC4C" w14:textId="60383E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BFB7CD0" w14:textId="3680E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529E9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D7EBB7" w14:textId="3A1E836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7A725E" w14:textId="26FAC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E826467" w14:textId="02943D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9B643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B9B7C53" w14:textId="51AA741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6FD31BA" w14:textId="721AE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A69818A" w14:textId="3B118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60B76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969867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DA46E3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0589A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22983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42911C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82486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C542C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3024CC7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69C036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A3AF6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E21301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A4825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40D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A3E769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95833F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CEF5B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9B4EC3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644685F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CD683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6C881B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88B9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D78504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08D65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B82E36F" w14:textId="2CE7C8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5BF2A3" w14:textId="1B9E6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EFCE0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BAD61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58EE346" w14:textId="2E5A44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5B1C56D" w14:textId="54E6A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35BFEC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DBEA2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57E3305" w14:textId="5C9B47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78327D" w14:textId="6E1E5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CFC44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10AAC2" w14:textId="030E9C3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673AF25" w14:textId="2C163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F12C9AD" w14:textId="3CD56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BFDF9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73A95D69" w14:textId="54060E1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7176E3" w14:textId="3A26A5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EAB21C" w14:textId="00FC2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BF1BB23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3A4FD4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CC65A2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B95D5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E3EA6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48065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67C31C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07D4D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205B9D8" w14:textId="08AA1B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0B763CB" w14:textId="2DB07F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6BD9E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58F2A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10694C65" w14:textId="0AD194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2A47D68" w14:textId="110651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DCD8A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392FB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58BD0CEE" w14:textId="3C15E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A5E205" w14:textId="383E9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2E0B0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07105D0" w14:textId="5040702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F8F9C5" w14:textId="14EACE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92C21F" w14:textId="693B7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1D944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72692D5B" w14:textId="289A8C2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7FDEFE6" w14:textId="3D7817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E91D7F" w14:textId="70301C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CDA36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A01C6A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B8E55FC" w14:textId="77777777" w:rsidTr="00503750">
        <w:tc>
          <w:tcPr>
            <w:tcW w:w="3686" w:type="dxa"/>
            <w:vAlign w:val="center"/>
          </w:tcPr>
          <w:p w14:paraId="412F162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671274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DFC1A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60AFE8F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E8579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9675E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3666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7E9D3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ED47A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87BF0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5CBC6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C1812A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56129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B8414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51C5C9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DFC2F40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2903A5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21A820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EAD6D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E589E9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898402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8C7FA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AE26B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B47B2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EA6764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3E2F07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42FD134" w14:textId="4608DB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979BF22" w14:textId="1F773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BA6BF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31591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D747104" w14:textId="0121DB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720A72D" w14:textId="439BF9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8371D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CCC13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C21A1F4" w14:textId="58D4C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14EE3BD" w14:textId="3BB264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07848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FB26CEA" w14:textId="17D3D29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B092EDD" w14:textId="50203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A57B6AA" w14:textId="59074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B173F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5750B89" w14:textId="2D302B9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485957" w14:textId="18C6B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983EE4" w14:textId="7076D1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1BA9AF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D862E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E56277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57E7A5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A34858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BF4481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65AAB1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02829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FC57D0A" w14:textId="40FC29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9AD0C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6295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42084FF" w14:textId="2188F7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91761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44827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F15BA1C" w14:textId="494BA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A0DAD9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6B8F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B745C81" w14:textId="2B1674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0F3E1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9C91C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3590484" w14:textId="4A993E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77378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CE58E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F35F14F" w14:textId="086B586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9AB326" w14:textId="77777777" w:rsidR="00944C3D" w:rsidRDefault="00944C3D" w:rsidP="00944C3D">
      <w:pPr>
        <w:rPr>
          <w:sz w:val="22"/>
          <w:szCs w:val="22"/>
        </w:rPr>
      </w:pPr>
    </w:p>
    <w:p w14:paraId="4CD7A8F9" w14:textId="77777777" w:rsidR="00944C3D" w:rsidRDefault="00944C3D" w:rsidP="00944C3D">
      <w:pPr>
        <w:rPr>
          <w:sz w:val="22"/>
          <w:szCs w:val="22"/>
        </w:rPr>
      </w:pPr>
    </w:p>
    <w:p w14:paraId="087A2F1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26CC4D7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1C85D40" w14:textId="41B49253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EAE1E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CFC5E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5E718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9F6B0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0001CD1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77D9B5F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625ECE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7FEAB5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247219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4F5E739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5843C0B" w14:textId="5E6990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005EF0" w14:textId="0E7BA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E31F63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DE04F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1637E23" w14:textId="3CE3C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EAE3CD" w14:textId="173FF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B691E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BF14B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68A7292" w14:textId="75C006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5A0675" w14:textId="3A39BD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BA5394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708AEE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32B89AC" w14:textId="23B75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84D6194" w14:textId="0BC1B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DCA58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C93B3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95A6415" w14:textId="7C2E3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BE5C02" w14:textId="15237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F526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BC6D5A1" w14:textId="499F396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5FE540F" w14:textId="4CACBB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EBA3BC" w14:textId="518950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A5647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1D04093" w14:textId="0D3DFAC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D4A0F7C" w14:textId="187F4D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D40D7D9" w14:textId="0012A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C11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1201F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EE415B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AE1327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C592C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41042E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746CB5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21562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CF4211D" w14:textId="67461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CA73FC9" w14:textId="16A1C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779EFC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F4F50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5D6998D0" w14:textId="266D60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7183A1B" w14:textId="6B1EB1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52F17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F09A8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8661DB1" w14:textId="5894C6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08DDC8D" w14:textId="50C288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4F530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06B08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5AE473E" w14:textId="47698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EFCB19" w14:textId="54DF01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6AC54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131F2D0" w14:textId="4912156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43CEE5B" w14:textId="1039DA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90D5E7" w14:textId="70B39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1AD770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E1EFDC5" w14:textId="63875E6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FA6BA0" w14:textId="10444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FF92BE" w14:textId="35EE8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9FA5E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6BB8ED3" w14:textId="61E46B7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462FB3C" w14:textId="52C6E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4D0AAF" w14:textId="7ACE0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243948" w:rsidRPr="00155EC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9AC6F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4F9FB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4AFBCB3" w14:textId="65FF059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4E6EAD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CCA68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7B1C7F9F" w14:textId="0386F84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F58F2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497C0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82762E5" w14:textId="6BEEB37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A09C2E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8819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3B9337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38B8F15" w14:textId="77777777" w:rsidR="00944C3D" w:rsidRPr="003607F0" w:rsidRDefault="00944C3D" w:rsidP="00944C3D"/>
    <w:p w14:paraId="3BFCD3E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F4084" w14:textId="77777777" w:rsidR="00BF0834" w:rsidRDefault="00BF0834">
      <w:r>
        <w:separator/>
      </w:r>
    </w:p>
  </w:endnote>
  <w:endnote w:type="continuationSeparator" w:id="0">
    <w:p w14:paraId="2CCEA358" w14:textId="77777777" w:rsidR="00BF0834" w:rsidRDefault="00BF0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8F224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553E2B0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C153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A6565D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BBF1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7C7FFB84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F3976" w14:textId="77777777" w:rsidR="00BF0834" w:rsidRDefault="00BF0834">
      <w:r>
        <w:separator/>
      </w:r>
    </w:p>
  </w:footnote>
  <w:footnote w:type="continuationSeparator" w:id="0">
    <w:p w14:paraId="05E39E3D" w14:textId="77777777" w:rsidR="00BF0834" w:rsidRDefault="00BF0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45129">
    <w:abstractNumId w:val="13"/>
  </w:num>
  <w:num w:numId="2" w16cid:durableId="1277642596">
    <w:abstractNumId w:val="17"/>
  </w:num>
  <w:num w:numId="3" w16cid:durableId="64768460">
    <w:abstractNumId w:val="8"/>
  </w:num>
  <w:num w:numId="4" w16cid:durableId="348023940">
    <w:abstractNumId w:val="7"/>
  </w:num>
  <w:num w:numId="5" w16cid:durableId="43004887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413293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6374456">
    <w:abstractNumId w:val="20"/>
  </w:num>
  <w:num w:numId="8" w16cid:durableId="429161453">
    <w:abstractNumId w:val="10"/>
  </w:num>
  <w:num w:numId="9" w16cid:durableId="40980993">
    <w:abstractNumId w:val="0"/>
  </w:num>
  <w:num w:numId="10" w16cid:durableId="1853564052">
    <w:abstractNumId w:val="19"/>
  </w:num>
  <w:num w:numId="11" w16cid:durableId="1079982702">
    <w:abstractNumId w:val="6"/>
  </w:num>
  <w:num w:numId="12" w16cid:durableId="2125953774">
    <w:abstractNumId w:val="9"/>
  </w:num>
  <w:num w:numId="13" w16cid:durableId="83189205">
    <w:abstractNumId w:val="12"/>
  </w:num>
  <w:num w:numId="14" w16cid:durableId="1048533145">
    <w:abstractNumId w:val="15"/>
  </w:num>
  <w:num w:numId="15" w16cid:durableId="1927302001">
    <w:abstractNumId w:val="14"/>
  </w:num>
  <w:num w:numId="16" w16cid:durableId="480852099">
    <w:abstractNumId w:val="2"/>
  </w:num>
  <w:num w:numId="17" w16cid:durableId="2015953420">
    <w:abstractNumId w:val="4"/>
  </w:num>
  <w:num w:numId="18" w16cid:durableId="1953169816">
    <w:abstractNumId w:val="11"/>
  </w:num>
  <w:num w:numId="19" w16cid:durableId="780875135">
    <w:abstractNumId w:val="5"/>
  </w:num>
  <w:num w:numId="20" w16cid:durableId="27071233">
    <w:abstractNumId w:val="18"/>
  </w:num>
  <w:num w:numId="21" w16cid:durableId="186551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2732"/>
    <w:docVar w:name="arg2" w:val="Driver=asa17;DBF=D:\anasoft\data\tebys.db;DBN=tebys;ENG=SQL17;commlinks=TCPIP{ip=192.168.1.241};uid=hromnikova;con=finus(12.0);pwd=488300282956Vaveto1"/>
    <w:docVar w:name="arg3" w:val="591418"/>
    <w:docVar w:name="arg4" w:val="C:\Users\HROMNI~1.TEB\AppData\Local\Temp\14207250.doc"/>
    <w:docVar w:name="arg5" w:val="4"/>
  </w:docVars>
  <w:rsids>
    <w:rsidRoot w:val="0024394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43948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A68C3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F0834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30E048"/>
  <w15:docId w15:val="{8479ED13-BFB8-4605-8099-5A1C97A0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5339</Words>
  <Characters>30436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2026-03-19T11:12:00Z</dcterms:created>
  <dcterms:modified xsi:type="dcterms:W3CDTF">2026-03-19T11:14:00Z</dcterms:modified>
</cp:coreProperties>
</file>