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ABFED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0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D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B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F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7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9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8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5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F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A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E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7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3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5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B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4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6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3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B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39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011F8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75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3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E0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0C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16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62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229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E9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7A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EA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B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D7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92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25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D2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D04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BA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8F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7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E7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22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7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39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6A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6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3B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07A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64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FF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EB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E6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B8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25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17DDA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C3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F9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222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35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72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78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01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0D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84E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D6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5B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88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82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05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1C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D4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12B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72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0D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60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F3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31F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3AB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FB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84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DB1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A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AEA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507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14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25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14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1F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3E28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79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CF6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8C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D8F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B0B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387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BB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C5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12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B1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AA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B9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70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6E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05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5D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337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32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35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20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DC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2D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ADA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C1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0E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2C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A70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CF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B4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042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F6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5F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1F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AFA4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4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D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E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56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0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71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C8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F0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C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0C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0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4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5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E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2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1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7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4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C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6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9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1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4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8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6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9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0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E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C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F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5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3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8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9389B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E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8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A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5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0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5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0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7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B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0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6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E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7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D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4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23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9979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6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9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E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B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A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F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1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526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62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9E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AA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20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B2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CB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58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C4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A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90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F1400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4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8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B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D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1517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7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F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B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C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B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A3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F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9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4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F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8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5259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F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C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A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C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7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C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8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0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5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5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1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E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B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D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65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C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F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3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A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6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A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0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2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26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E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9A5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5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9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1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F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5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5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E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9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2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2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F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9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6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8D6C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7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9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B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2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F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8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F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53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3C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88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51B6A" w14:textId="0B60B7F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93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58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D2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33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A9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67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3F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3B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C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B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4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2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5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0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4AC6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66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F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9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E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6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7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79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5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6F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C96A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5FBE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EF5FBE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4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2E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EC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40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9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E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5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C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E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7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5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3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DF573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9BB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9D323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E3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5260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475260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40B4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5240B4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FAB3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0BFAB3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1B4C2" w14:textId="31894ED2" w:rsidR="000B647F" w:rsidRDefault="000B647F" w:rsidP="00944C3D">
                                  <w:fldSimple w:instr=" MERGEFIELD  aDMOD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1B4C2" w14:textId="31894ED2" w:rsidR="000B647F" w:rsidRDefault="000B647F" w:rsidP="00944C3D">
                            <w:fldSimple w:instr=" MERGEFIELD  aDMOD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DCB959" w14:textId="6436EF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FDCB959" w14:textId="6436EF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28343" w14:textId="5DCC95B6" w:rsidR="000B647F" w:rsidRDefault="000B647F" w:rsidP="00944C3D">
                                  <w:fldSimple w:instr=" MERGEFIELD  aDRDO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3128343" w14:textId="5DCC95B6" w:rsidR="000B647F" w:rsidRDefault="000B647F" w:rsidP="00944C3D">
                            <w:fldSimple w:instr=" MERGEFIELD  aDRDO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E35CB" w14:textId="69D73CBC" w:rsidR="000B647F" w:rsidRDefault="000B647F" w:rsidP="00944C3D">
                                  <w:fldSimple w:instr=" MERGEFIELD  aDMDO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D9E35CB" w14:textId="69D73CBC" w:rsidR="000B647F" w:rsidRDefault="000B647F" w:rsidP="00944C3D">
                            <w:fldSimple w:instr=" MERGEFIELD  aDMDO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81FA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452AE9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01CDA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2DE1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C52DE1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1F43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FA1F43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677C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53677C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89075" w14:textId="0F7227FB" w:rsidR="000B647F" w:rsidRDefault="000B647F" w:rsidP="00944C3D">
                                  <w:fldSimple w:instr=" MERGEFIELD  aDRDOo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C89075" w14:textId="0F7227FB" w:rsidR="000B647F" w:rsidRDefault="000B647F" w:rsidP="00944C3D">
                            <w:fldSimple w:instr=" MERGEFIELD  aDRDOo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CAFC7" w14:textId="40C5F15A" w:rsidR="000B647F" w:rsidRDefault="000B647F" w:rsidP="00944C3D">
                                  <w:fldSimple w:instr=" MERGEFIELD  aDMDO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C1CAFC7" w14:textId="40C5F15A" w:rsidR="000B647F" w:rsidRDefault="000B647F" w:rsidP="00944C3D">
                            <w:fldSimple w:instr=" MERGEFIELD  aDMDO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570E9" w14:textId="57335DC1" w:rsidR="000B647F" w:rsidRDefault="000B647F" w:rsidP="00944C3D">
                                  <w:fldSimple w:instr=" MERGEFIELD  aDRODo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24570E9" w14:textId="57335DC1" w:rsidR="000B647F" w:rsidRDefault="000B647F" w:rsidP="00944C3D">
                            <w:fldSimple w:instr=" MERGEFIELD  aDRODo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C9D3C" w14:textId="6F07C3A3" w:rsidR="000B647F" w:rsidRDefault="000B647F" w:rsidP="00944C3D">
                                  <w:fldSimple w:instr=" MERGEFIELD  aDMOD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79C9D3C" w14:textId="6F07C3A3" w:rsidR="000B647F" w:rsidRDefault="000B647F" w:rsidP="00944C3D">
                            <w:fldSimple w:instr=" MERGEFIELD  aDMOD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3B228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A7C0D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468D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9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E22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7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7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D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D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F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1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E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7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5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D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6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9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2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D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2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2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7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3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6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8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A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2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3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A2F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4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A8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A3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4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E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D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1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D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A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F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A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7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1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9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C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9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7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9D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DD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E1C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28D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BE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2C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752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4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D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2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7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1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5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9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111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0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4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4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4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F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A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5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E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4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B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B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1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D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2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3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E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D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3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D1DE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8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A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7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0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2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4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2018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3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9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6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B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F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0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3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6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0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5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3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2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B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C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5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0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8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8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2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E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7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E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2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C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A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1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3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64C5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4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C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9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E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A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9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2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5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C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2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8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3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7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8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F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0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3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6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1F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96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0A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79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7B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A4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C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5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D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8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8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C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A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31C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3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B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6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1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A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3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0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8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7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F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8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3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7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C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8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3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2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0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66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8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1A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50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2D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BB1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09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A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D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856A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7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7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3F8F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7D3F8F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9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3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A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A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1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E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0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B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7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94BB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E994BB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2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8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6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5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4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9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E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E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6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E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F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A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B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C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7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6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C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C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7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4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0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5B1C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9B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3715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31F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4D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A4711" w14:textId="3A3E09D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36124842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23A4711" w14:textId="3A3E09D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36124842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B1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1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A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1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7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0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C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5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4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B7116" w14:textId="392A49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2021601219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5CB7116" w14:textId="392A49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2021601219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D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0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A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8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A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5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F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8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F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F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5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5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4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D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52DE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A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2A53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C3D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D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7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3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B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0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0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9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D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7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3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B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0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3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A69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92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36F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9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5D98B" w14:textId="19B3A4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Duk.hrdinov 875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215D98B" w14:textId="19B3A4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SVB Duk.hrdinov 875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F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5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8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C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1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8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1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B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5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9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0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9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9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C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D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3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9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52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D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1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2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1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C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0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3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9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6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0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0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5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7932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E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2F4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B6B4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82B9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2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D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B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0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A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1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0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6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0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E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9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9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80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F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3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E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D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8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5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E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B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E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6D73F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33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8D4EB" w14:textId="7742980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Dukelských hrdinov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388D4EB" w14:textId="7742980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Dukelských hrdinov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9CB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E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6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F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2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3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F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8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6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6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D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4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5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C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9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C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8E45C" w14:textId="267B0573" w:rsidR="000B647F" w:rsidRDefault="000B647F" w:rsidP="00944C3D">
                                  <w:fldSimple w:instr=" MERGEFIELD  aSUB_ULICA_CISLO  \* MERGEFORMAT ">
                                    <w:r w:rsidR="00CA0DF4" w:rsidRPr="00CA0DF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FF8E45C" w14:textId="267B0573" w:rsidR="000B647F" w:rsidRDefault="000B647F" w:rsidP="00944C3D">
                            <w:fldSimple w:instr=" MERGEFIELD  aSUB_ULICA_CISLO  \* MERGEFORMAT ">
                              <w:r w:rsidR="00CA0DF4" w:rsidRPr="00CA0DF4">
                                <w:rPr>
                                  <w:rFonts w:ascii="Arial" w:hAnsi="Arial" w:cs="Arial"/>
                                  <w:noProof/>
                                </w:rPr>
                                <w:t>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B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C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B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0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F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2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260D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FF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334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F8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B474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CE3D5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A2A9D" w14:textId="5C3BD11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A3A2A9D" w14:textId="5C3BD11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74E700" w14:textId="2ECBF0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A0DF4" w:rsidRPr="006B1D3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B74E700" w14:textId="2ECBF0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A0DF4" w:rsidRPr="006B1D3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7D21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6BF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9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2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B2F1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0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A23B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04A5C" w14:textId="4BF0488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4A04A5C" w14:textId="4BF0488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8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B3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9A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6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FB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1D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3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D22D9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D0902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7A1EBD" w14:textId="5C1ADB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A7A1EBD" w14:textId="5C1ADB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A66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5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9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2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0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7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0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218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4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7B5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3A35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B3021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AB7A7B" w14:textId="0D62A3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2AB7A7B" w14:textId="0D62A3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7635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EDAF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77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A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5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9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4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7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8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8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C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7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6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C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C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E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F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4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A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9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C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1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5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F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7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F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0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3AD2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12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B5EDCF" w14:textId="6C80F8A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A0DF4">
              <w:rPr>
                <w:rFonts w:ascii="Arial" w:hAnsi="Arial"/>
                <w:lang w:eastAsia="sk-SK"/>
              </w:rPr>
              <w:t>18.3.2026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70B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37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389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D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A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3F0B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AA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D0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CD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6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9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A80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272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BC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A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B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F8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DB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E1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5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2220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CD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9C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25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A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2D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813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8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FA63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437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52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86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2E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D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03B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E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016A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C5A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F4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4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5E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0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879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9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8C1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70A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08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21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6F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B9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88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5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4C3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20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1B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0D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45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10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ECE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8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A295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D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C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3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B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9F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F84A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4F3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B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2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0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C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A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C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F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4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6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8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7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8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0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E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A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B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3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1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A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34B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FE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D44907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A6610DF" w14:textId="77777777" w:rsidR="00944C3D" w:rsidRDefault="00944C3D" w:rsidP="00944C3D">
      <w:pPr>
        <w:rPr>
          <w:rFonts w:ascii="Arial" w:hAnsi="Arial"/>
        </w:rPr>
      </w:pPr>
    </w:p>
    <w:p w14:paraId="48A2225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F0C2998" w14:textId="11E475E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0A4525B" w14:textId="048C24E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AF8585C" w14:textId="0F700FF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462791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0CC65F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B0DB8C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C714D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1B0BF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4AD65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EB18AF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8763B3A" w14:textId="412EAFC0" w:rsidR="00944C3D" w:rsidRPr="008D0433" w:rsidRDefault="00CA0DF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Vladimír Žák</w:t>
            </w:r>
          </w:p>
        </w:tc>
        <w:tc>
          <w:tcPr>
            <w:tcW w:w="3260" w:type="dxa"/>
            <w:vAlign w:val="center"/>
          </w:tcPr>
          <w:p w14:paraId="7ACAFBDB" w14:textId="44BF83A8" w:rsidR="00944C3D" w:rsidRPr="008D0433" w:rsidRDefault="00CA0DF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582CED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DB440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C2D4A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08CF4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A8D39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FD109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4CD24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D01BE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F8E1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71FA4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E9C0B1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362C7F4" w14:textId="5921B8C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F9D97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CA35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76365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334DA3" w14:textId="7DBB2ED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A36454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0D61C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2BAACC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F6D02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3F5C3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66B70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034BA9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E8377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485C9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B8960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CDF1E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E6F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5975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994F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AD56D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C68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77D3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AFFF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063AE5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FE88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7C015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F1155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0E1AF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2C486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E32BE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01820A6" w14:textId="10FFF76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8A9511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983EC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AC982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55FDC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2F5FE4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227F594" w14:textId="022A90D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A0DF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205132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7BD41C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17496D1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29010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BC8C2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FCFC9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E2B762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0CAB3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B4CA5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6741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06AFF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4619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F9D20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9F299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3BDE3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A9AA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90596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66B7A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C93FE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A512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C1B2F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AFAE0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58B3D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9CB9E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3793D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D4830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56BA6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DE04D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10B0E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03D27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52350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6C49C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FC54C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F053B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6CEC7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5D290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9F7D6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3EB2E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066C9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3F611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FEC2B2D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47B8D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2F946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02006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579591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A3EB2E3" w14:textId="77777777" w:rsidTr="00503750">
        <w:trPr>
          <w:trHeight w:val="302"/>
        </w:trPr>
        <w:tc>
          <w:tcPr>
            <w:tcW w:w="4510" w:type="dxa"/>
          </w:tcPr>
          <w:p w14:paraId="42410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4D904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4832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58F0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E5359C" w14:textId="77777777" w:rsidTr="00503750">
        <w:trPr>
          <w:trHeight w:val="302"/>
        </w:trPr>
        <w:tc>
          <w:tcPr>
            <w:tcW w:w="4510" w:type="dxa"/>
          </w:tcPr>
          <w:p w14:paraId="0261A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70998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6216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AA08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0BE55E" w14:textId="77777777" w:rsidTr="00503750">
        <w:trPr>
          <w:trHeight w:val="302"/>
        </w:trPr>
        <w:tc>
          <w:tcPr>
            <w:tcW w:w="4510" w:type="dxa"/>
          </w:tcPr>
          <w:p w14:paraId="33467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0A43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6169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C3F6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B79297" w14:textId="77777777" w:rsidTr="00503750">
        <w:trPr>
          <w:trHeight w:val="302"/>
        </w:trPr>
        <w:tc>
          <w:tcPr>
            <w:tcW w:w="4510" w:type="dxa"/>
          </w:tcPr>
          <w:p w14:paraId="5E6B24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F6475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BFCA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79442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FD32B4" w14:textId="77777777" w:rsidTr="00503750">
        <w:trPr>
          <w:trHeight w:val="327"/>
        </w:trPr>
        <w:tc>
          <w:tcPr>
            <w:tcW w:w="4510" w:type="dxa"/>
          </w:tcPr>
          <w:p w14:paraId="667F93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75718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348B4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7432C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8F10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7E10C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855D09F" w14:textId="46C3A88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F313E0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264DD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B85182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BFBA0D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F559BC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24665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D60D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939D8E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36ED4D" w14:textId="77777777" w:rsidTr="00503750">
        <w:tc>
          <w:tcPr>
            <w:tcW w:w="2302" w:type="dxa"/>
            <w:vAlign w:val="center"/>
          </w:tcPr>
          <w:p w14:paraId="7B41EB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AE179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6F392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954F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BCE41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2BD81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B21A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5208F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C94A5A1" w14:textId="77777777" w:rsidTr="00503750">
        <w:tc>
          <w:tcPr>
            <w:tcW w:w="15593" w:type="dxa"/>
            <w:gridSpan w:val="8"/>
            <w:vAlign w:val="center"/>
          </w:tcPr>
          <w:p w14:paraId="0F3A59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3A0FCC" w14:textId="77777777" w:rsidTr="00503750">
        <w:tc>
          <w:tcPr>
            <w:tcW w:w="2302" w:type="dxa"/>
            <w:vAlign w:val="center"/>
          </w:tcPr>
          <w:p w14:paraId="7DA2F1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0DDCF8" w14:textId="6B249D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E30345" w14:textId="2DC1D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11434" w14:textId="31428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70FA31" w14:textId="763F40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AF88C" w14:textId="58064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E0F65" w14:textId="18B7D0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144D3" w14:textId="2133E9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3F4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7CC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70415AD" w14:textId="2C6626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C08C67" w14:textId="7A47A5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D71D3D" w14:textId="718BBE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89947D" w14:textId="4E5E94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24564" w14:textId="3DF052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D0031" w14:textId="706A1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D431A" w14:textId="45816F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B0CC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B8F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88530D" w14:textId="29D9F3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E6D690" w14:textId="106C4A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C23F09" w14:textId="6EAFCA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F90553" w14:textId="41126A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E1ECF" w14:textId="1D7749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0ED5A" w14:textId="013B77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E5CCD" w14:textId="3BF182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1297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05DB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1CD1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51B2A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327C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D496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8BBB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B318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B173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96C787F" w14:textId="77777777" w:rsidTr="00503750">
        <w:tc>
          <w:tcPr>
            <w:tcW w:w="2302" w:type="dxa"/>
            <w:vAlign w:val="center"/>
          </w:tcPr>
          <w:p w14:paraId="7491A3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471326" w14:textId="65A5D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B65A84" w14:textId="1597FF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BB5F42" w14:textId="5CDFA8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230A3" w14:textId="21CC71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507F88" w14:textId="53C5B6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96597" w14:textId="3FA835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B1BF6" w14:textId="25D925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545B7F" w14:textId="77777777" w:rsidTr="00503750">
        <w:tc>
          <w:tcPr>
            <w:tcW w:w="15593" w:type="dxa"/>
            <w:gridSpan w:val="8"/>
            <w:vAlign w:val="center"/>
          </w:tcPr>
          <w:p w14:paraId="215768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33F6F4" w14:textId="77777777" w:rsidTr="00503750">
        <w:tc>
          <w:tcPr>
            <w:tcW w:w="2302" w:type="dxa"/>
            <w:vAlign w:val="center"/>
          </w:tcPr>
          <w:p w14:paraId="0C46ED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133E72" w14:textId="24E0F4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4F4C32" w14:textId="45D1AB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AD728" w14:textId="13EBC7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CEDD4" w14:textId="54EA8C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C9E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B329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4E0573" w14:textId="38C10D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6654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A95B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BAF7117" w14:textId="3E1E74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9278E4" w14:textId="2101C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348E48" w14:textId="4AE646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4336A0" w14:textId="65CAC3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363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EBC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8F7C74" w14:textId="6B535B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8CF0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8827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581B33" w14:textId="76463B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183AC8" w14:textId="7F22A0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400E4" w14:textId="54ECDC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31CF1" w14:textId="5A2935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A3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CB5A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5ED688" w14:textId="50176D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FC0C8" w14:textId="77777777" w:rsidTr="00503750">
        <w:tc>
          <w:tcPr>
            <w:tcW w:w="2302" w:type="dxa"/>
            <w:vAlign w:val="center"/>
          </w:tcPr>
          <w:p w14:paraId="550C6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D9E1E5" w14:textId="55D38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BBEFAB" w14:textId="3F71A1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67F62" w14:textId="047A2C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1D402" w14:textId="7731E6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EF8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2DC4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E64CDE" w14:textId="192FF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A00D6" w14:textId="77777777" w:rsidTr="00503750">
        <w:tc>
          <w:tcPr>
            <w:tcW w:w="15593" w:type="dxa"/>
            <w:gridSpan w:val="8"/>
            <w:vAlign w:val="center"/>
          </w:tcPr>
          <w:p w14:paraId="05339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2456F6" w14:textId="77777777" w:rsidTr="00503750">
        <w:tc>
          <w:tcPr>
            <w:tcW w:w="2302" w:type="dxa"/>
            <w:vAlign w:val="center"/>
          </w:tcPr>
          <w:p w14:paraId="2E8ED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2A84BF" w14:textId="43903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335ADF" w14:textId="5176AF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31DB6D" w14:textId="143EAC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BCA33" w14:textId="5E3E80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48EC0F" w14:textId="04976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94B3B9" w14:textId="77E667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F837F" w14:textId="200674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F964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28D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66E67CE" w14:textId="0FECB1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9124B9" w14:textId="57666B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AB3B6" w14:textId="42068A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D132D" w14:textId="38995C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578D1" w14:textId="217F53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8D11A" w14:textId="7DF2B8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1AB0DC" w14:textId="09E096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738E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A35F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2A5BD8C" w14:textId="6955D6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65668C" w14:textId="4AB7B7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BD5AA" w14:textId="3A3965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09533" w14:textId="13F2ED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8B971" w14:textId="036B71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EFDE4" w14:textId="2A676D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EE580" w14:textId="07E22E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7314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8EE51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A851D7" w14:textId="38B7DE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587115" w14:textId="29EB3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71383" w14:textId="2C49CE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B45D1D" w14:textId="7BBDF3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4D0D0" w14:textId="73AFE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BAD00" w14:textId="0DABBA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18D959" w14:textId="3F4B64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EBA0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A0B4E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060BAA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BC33D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097FB4" w14:textId="57847B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74D290" w14:textId="3E6434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EC4AB" w14:textId="0687B0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B8C3F" w14:textId="0B649F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0023C" w14:textId="0FD931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29E38" w14:textId="1FFB8C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CD62A" w14:textId="6DE391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F57C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9E4C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AFF38B" w14:textId="54B223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1F13F6" w14:textId="710E27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4DA925" w14:textId="1C012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5ED61E" w14:textId="08DD9F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92966" w14:textId="40CCE6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C5E221" w14:textId="55AE35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0EF0B" w14:textId="03C2B8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B764E1" w14:textId="77777777" w:rsidR="00944C3D" w:rsidRDefault="00944C3D" w:rsidP="00944C3D">
      <w:pPr>
        <w:rPr>
          <w:rFonts w:ascii="Arial" w:hAnsi="Arial"/>
          <w:b/>
        </w:rPr>
      </w:pPr>
    </w:p>
    <w:p w14:paraId="62A5E1A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C14A84D" w14:textId="77777777" w:rsidTr="00503750">
        <w:tc>
          <w:tcPr>
            <w:tcW w:w="1944" w:type="dxa"/>
            <w:vAlign w:val="center"/>
          </w:tcPr>
          <w:p w14:paraId="10CFB7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BB28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C420C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CF789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F5C9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E3BAB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23B4E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83A0C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604CF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199DB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67996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18CA7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04D6315" w14:textId="77777777" w:rsidTr="00503750">
        <w:tc>
          <w:tcPr>
            <w:tcW w:w="15685" w:type="dxa"/>
            <w:gridSpan w:val="12"/>
            <w:vAlign w:val="center"/>
          </w:tcPr>
          <w:p w14:paraId="0F8945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E80784" w14:textId="77777777" w:rsidTr="00503750">
        <w:tc>
          <w:tcPr>
            <w:tcW w:w="1944" w:type="dxa"/>
            <w:vAlign w:val="center"/>
          </w:tcPr>
          <w:p w14:paraId="53DEED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493AC9" w14:textId="27B8E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610636" w14:textId="73B58E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38339C" w14:textId="5913D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20DA62" w14:textId="0C4D7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66E553" w14:textId="315D2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788793" w14:textId="38A6E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F61E38" w14:textId="7A4C1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F22215" w14:textId="7E1DB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12745E" w14:textId="7D740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0713FE" w14:textId="2F152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96A294" w14:textId="78F81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E2AE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3754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5494B32" w14:textId="437A6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D68BFE" w14:textId="10532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5460B" w14:textId="0CBC6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1D0BBB" w14:textId="311B5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57E8F6" w14:textId="4D4B0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911204" w14:textId="4F31A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6CE578" w14:textId="64815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ABE10C" w14:textId="64EDA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E54287" w14:textId="4C9EB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362596" w14:textId="68CD9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4CBEBC" w14:textId="1EF59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EFB9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401D7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5AAEC6B" w14:textId="34157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3C939E" w14:textId="453CB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F810EE" w14:textId="49284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AE501A" w14:textId="53061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43E6E4" w14:textId="7A21B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FD6C9A" w14:textId="0C53B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3C3D7E" w14:textId="63D89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0FE212" w14:textId="1A57A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60711B" w14:textId="6309A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DFE4DD" w14:textId="6A68F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5BCAC7" w14:textId="0B13A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63F7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287FF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6739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1A9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152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71AC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8FC7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8FF3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3245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57FC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32C6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BAD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7EC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FD4189" w14:textId="77777777" w:rsidTr="00503750">
        <w:tc>
          <w:tcPr>
            <w:tcW w:w="1944" w:type="dxa"/>
            <w:vAlign w:val="center"/>
          </w:tcPr>
          <w:p w14:paraId="205E28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458A86" w14:textId="53CAF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E01B76" w14:textId="4959E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8A3D1C" w14:textId="62F12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571A57" w14:textId="08E99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9A33CD" w14:textId="3F15E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22228" w14:textId="70849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A5147A" w14:textId="68F65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0F4BC9" w14:textId="31D4E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DB4918" w14:textId="0CCD0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8FE6DA" w14:textId="11EA1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97F776" w14:textId="14737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C5828" w14:textId="77777777" w:rsidTr="00503750">
        <w:tc>
          <w:tcPr>
            <w:tcW w:w="15685" w:type="dxa"/>
            <w:gridSpan w:val="12"/>
            <w:vAlign w:val="center"/>
          </w:tcPr>
          <w:p w14:paraId="68C7E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FB189F8" w14:textId="77777777" w:rsidTr="00503750">
        <w:tc>
          <w:tcPr>
            <w:tcW w:w="1944" w:type="dxa"/>
            <w:vAlign w:val="center"/>
          </w:tcPr>
          <w:p w14:paraId="4C8EE0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3E0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FCF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40F071" w14:textId="3C892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54FF7C" w14:textId="31F65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DA091E" w14:textId="2BF63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9CB245" w14:textId="06C11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6FC9E6" w14:textId="781CF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A14550" w14:textId="0E673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ECC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EEA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1A656A" w14:textId="53D74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14BC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906CF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57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4C93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CEC250" w14:textId="42E6B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0162AA" w14:textId="4CFF5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32C0F1" w14:textId="17E39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20A555" w14:textId="44BD8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73882C" w14:textId="54F40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3BAEBE" w14:textId="1739F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E88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063022" w14:textId="18549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36400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0754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EAA2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5BC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2BA45F" w14:textId="01CB5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4DB358" w14:textId="518F7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E60F3C" w14:textId="35A99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E34996" w14:textId="59998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8AE2B2" w14:textId="46C3B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27B363" w14:textId="20C27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19A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000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CA1938" w14:textId="62D9D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F0F90" w14:textId="77777777" w:rsidTr="00503750">
        <w:tc>
          <w:tcPr>
            <w:tcW w:w="1944" w:type="dxa"/>
            <w:vAlign w:val="center"/>
          </w:tcPr>
          <w:p w14:paraId="094224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8CA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A65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AEC29B" w14:textId="1A518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6C9377" w14:textId="2F8CF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623072" w14:textId="532F4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E954B0" w14:textId="0892D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62C485" w14:textId="6CB40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1A0154" w14:textId="2C50A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B1B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379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380687" w14:textId="7EB63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7AF87" w14:textId="77777777" w:rsidTr="00503750">
        <w:tc>
          <w:tcPr>
            <w:tcW w:w="15685" w:type="dxa"/>
            <w:gridSpan w:val="12"/>
            <w:vAlign w:val="center"/>
          </w:tcPr>
          <w:p w14:paraId="58E4B9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1DF05E" w14:textId="77777777" w:rsidTr="00503750">
        <w:tc>
          <w:tcPr>
            <w:tcW w:w="1944" w:type="dxa"/>
            <w:vAlign w:val="center"/>
          </w:tcPr>
          <w:p w14:paraId="1105A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FD8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7CC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5B0474" w14:textId="125C7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C6A5F1" w14:textId="54C10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D8D330" w14:textId="24A6A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2A9A9A" w14:textId="14629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79C855" w14:textId="6DF29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073C2B" w14:textId="23C40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C2EE9" w14:textId="2D375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C09310" w14:textId="3E7CA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D68E4C" w14:textId="07710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F59A1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89B4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570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148D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724139" w14:textId="229F5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CE3B9" w14:textId="77162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F91D01" w14:textId="7A7E3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DA7F50" w14:textId="6CD11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52F2A3" w14:textId="5886F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331123" w14:textId="2D8E3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252EDA" w14:textId="73462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833171" w14:textId="5AE04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0CAA7E" w14:textId="63F20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C840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42510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CFC2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0FC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76074C" w14:textId="267B5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02B32C" w14:textId="3E912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A05A2F" w14:textId="3029F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B05D38" w14:textId="3537E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F51218" w14:textId="1A7F5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C417E7" w14:textId="3CB4E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D5FC6C" w14:textId="7D8CA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416651" w14:textId="05111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FF1C46" w14:textId="4F7EB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DCED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D917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ACB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33D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A4A6B9" w14:textId="40D1F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9CC4F4" w14:textId="523AF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3C6B88" w14:textId="7032C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F5FE4C" w14:textId="6EE18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2984CC" w14:textId="7AF2E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D8621F" w14:textId="5AD38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391B33" w14:textId="4922C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D5487E" w14:textId="4E61D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4B093A" w14:textId="1D1C0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9055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8E5B1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420A4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0DEF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B603C1" w14:textId="1F5F2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BAE306" w14:textId="1DC87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A423D6" w14:textId="23AEE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FFAD98" w14:textId="7B373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B38CF2" w14:textId="010B1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32C288" w14:textId="56493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5DB21A" w14:textId="39764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8648FE" w14:textId="5851F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AAFEEF" w14:textId="406F8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02D550" w14:textId="2E054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BE4AA3" w14:textId="699D6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3AEB4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F906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7C1DCD" w14:textId="306C8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903589" w14:textId="713FA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62B08B" w14:textId="08DA9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1BB449" w14:textId="26200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E05505" w14:textId="733DE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2A8E5D" w14:textId="3FAFF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A44EB1" w14:textId="53F34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6BAC07" w14:textId="424A2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B34635" w14:textId="69D42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994BE7" w14:textId="6C80C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019EEE" w14:textId="16632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60BB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17BC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B709B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4013BC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0FD82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87ED0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E38D67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E5EF0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B45C2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5EDE2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58800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87F8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6F21F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67E4A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60D3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6F358A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97735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D396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65B53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E4EC4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995406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48FA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EBABA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C984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8D9507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DD352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F0953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3CF7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3E664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3F176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4D4B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D4D5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A2E71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0E7D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63C9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42DF8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885E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8E27B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E144C1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8967A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FE4D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9598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A99BA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6A573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52F8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F27BD13" w14:textId="77777777" w:rsidTr="00503750">
        <w:trPr>
          <w:trHeight w:val="1073"/>
        </w:trPr>
        <w:tc>
          <w:tcPr>
            <w:tcW w:w="3614" w:type="dxa"/>
            <w:vMerge/>
          </w:tcPr>
          <w:p w14:paraId="3BB82F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40CB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7A1C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110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9286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E9A3A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DD428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38E5CBF" w14:textId="77777777" w:rsidTr="00503750">
        <w:trPr>
          <w:trHeight w:val="283"/>
        </w:trPr>
        <w:tc>
          <w:tcPr>
            <w:tcW w:w="3614" w:type="dxa"/>
          </w:tcPr>
          <w:p w14:paraId="528D3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622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B606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6191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EA33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C37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675E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63F875" w14:textId="77777777" w:rsidTr="00503750">
        <w:trPr>
          <w:trHeight w:val="283"/>
        </w:trPr>
        <w:tc>
          <w:tcPr>
            <w:tcW w:w="3614" w:type="dxa"/>
          </w:tcPr>
          <w:p w14:paraId="37890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FAE10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B26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31B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C267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0A0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0A0B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C45893" w14:textId="77777777" w:rsidTr="00503750">
        <w:trPr>
          <w:trHeight w:val="283"/>
        </w:trPr>
        <w:tc>
          <w:tcPr>
            <w:tcW w:w="3614" w:type="dxa"/>
          </w:tcPr>
          <w:p w14:paraId="763F8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397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828C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65E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B5DA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939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D5A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86FAF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5676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B5FCDF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4200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BC6E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84E30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AA23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C3064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7981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0FFA5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A7AA5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E3D93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AB105B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56DA7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3944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33F7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8BCC66D" w14:textId="5EF0F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51B91" w14:textId="464E7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CF4697" w14:textId="1A7E9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4028C" w14:textId="7EBC2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279B8" w14:textId="71F3B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45EEA" w14:textId="5862B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9ED08" w14:textId="1FAEB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F72453" w14:textId="57C47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6FE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0656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2413C7A" w14:textId="64393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9FC9E" w14:textId="2B8BA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1D339C" w14:textId="63890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1A509" w14:textId="4E01F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54168" w14:textId="0D6D1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1B0548" w14:textId="50671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64E1B" w14:textId="7FC47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0F4F6F" w14:textId="6BACA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7C5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4B2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C97CB5F" w14:textId="4F26C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61E4A2" w14:textId="301C4B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8D14FD" w14:textId="68112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AE462" w14:textId="11B21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85F77" w14:textId="30DD9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3263C" w14:textId="4BCA7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E82A4" w14:textId="743BD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46CC48" w14:textId="01FCB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54F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1081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4353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5CF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FA1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3B7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4CA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C54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EC6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25D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2322F6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E715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24E6B9" w14:textId="3C96A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40C97" w14:textId="57FD8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3DE56" w14:textId="6BC95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56F26" w14:textId="66E80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5B97B" w14:textId="2D493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971C3" w14:textId="75BE5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E03A7" w14:textId="01963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5F1840" w14:textId="075F4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089C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A509E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73B0D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41521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CF6C678" w14:textId="6E6ED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8D771" w14:textId="12084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DDC877" w14:textId="54D8F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062D5" w14:textId="5E1A5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C6AE8" w14:textId="1D902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E24D7" w14:textId="1CE6A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B82EC9" w14:textId="72F80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E7B767" w14:textId="591F7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23D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546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99F3D02" w14:textId="1FD81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47C5F" w14:textId="44CA1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43215" w14:textId="5B968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124D4A" w14:textId="40761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2BB486" w14:textId="7575D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B94BB4" w14:textId="07221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9F5C2" w14:textId="67169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75E441" w14:textId="785D1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626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7A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3933DA5" w14:textId="0751B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0D92D" w14:textId="7EE72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888578" w14:textId="49541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4F248" w14:textId="1B1FB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F9C01" w14:textId="33E2E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0C91F" w14:textId="68CDA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0A6A5" w14:textId="7FD31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85CF80" w14:textId="1C03B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00B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BE8D9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4A7307" w14:textId="0D4F8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BD4F2" w14:textId="2E782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51611" w14:textId="34C4F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C4EF6" w14:textId="5160C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E0377" w14:textId="2B79B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7CCBD" w14:textId="12CC0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646B4" w14:textId="2E9D4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132B46" w14:textId="14B1A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CCE5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8921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347D2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14CDD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D28F8E9" w14:textId="31845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1D3A4" w14:textId="041AF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121FA" w14:textId="3BF80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16723" w14:textId="53D87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E7218" w14:textId="774DC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BEE64" w14:textId="51705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54CD7" w14:textId="379A66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E1BE20" w14:textId="39EDE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5C2F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569226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D5A1CDD" w14:textId="0C473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123AC1" w14:textId="530D1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64CA51" w14:textId="5D3CA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254DA" w14:textId="629EC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DF75A" w14:textId="4F2B9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70E77" w14:textId="4AE9B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B2ABBE" w14:textId="35161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7380EC" w14:textId="46F92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B5406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7515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ECD484C" w14:textId="2F0C95E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45B32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B895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5A7D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8305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784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3348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62A6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5E2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F44A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E38E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D6D3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AB4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6979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5FF4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3708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4E8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28A0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B5291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FF4F6C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3ACBB7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4A179E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71D5D2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1CEAE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1138E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64394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9B2EE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06253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2483A1A" w14:textId="77777777" w:rsidTr="00503750">
        <w:trPr>
          <w:trHeight w:val="437"/>
        </w:trPr>
        <w:tc>
          <w:tcPr>
            <w:tcW w:w="2594" w:type="dxa"/>
          </w:tcPr>
          <w:p w14:paraId="7C8C8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7611093" w14:textId="7F941F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1C5AE65" w14:textId="61787C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7C02E1C" w14:textId="43372C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2B5C4B5" w14:textId="68523E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0D2D68" w14:textId="77777777" w:rsidTr="00503750">
        <w:trPr>
          <w:trHeight w:val="420"/>
        </w:trPr>
        <w:tc>
          <w:tcPr>
            <w:tcW w:w="2594" w:type="dxa"/>
          </w:tcPr>
          <w:p w14:paraId="57E9FC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680A508" w14:textId="1953CE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048114D" w14:textId="0CD8FD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CC984D" w14:textId="1D0633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FBC04C" w14:textId="01015E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0ADE3D" w14:textId="77777777" w:rsidTr="00503750">
        <w:trPr>
          <w:trHeight w:val="630"/>
        </w:trPr>
        <w:tc>
          <w:tcPr>
            <w:tcW w:w="2594" w:type="dxa"/>
          </w:tcPr>
          <w:p w14:paraId="6393A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1FE0D10" w14:textId="2E8233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A47F281" w14:textId="0EC428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52F3AF2" w14:textId="3BBBED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F527F5" w14:textId="2304BE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B7ED0D" w14:textId="77777777" w:rsidTr="00503750">
        <w:trPr>
          <w:trHeight w:val="420"/>
        </w:trPr>
        <w:tc>
          <w:tcPr>
            <w:tcW w:w="2594" w:type="dxa"/>
          </w:tcPr>
          <w:p w14:paraId="5AFC83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45E1D06" w14:textId="351CA4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98C47AB" w14:textId="5E9185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5A658D1" w14:textId="67A656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9AA20C4" w14:textId="462018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48195F" w14:textId="77777777" w:rsidTr="00503750">
        <w:trPr>
          <w:trHeight w:val="437"/>
        </w:trPr>
        <w:tc>
          <w:tcPr>
            <w:tcW w:w="2594" w:type="dxa"/>
          </w:tcPr>
          <w:p w14:paraId="410DCA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916460F" w14:textId="4EFC10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68A8ABB" w14:textId="3C4CE2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F92D9B" w14:textId="20949F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576EF2" w14:textId="2D5DDD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E3E90D" w14:textId="77777777" w:rsidTr="00503750">
        <w:trPr>
          <w:trHeight w:val="420"/>
        </w:trPr>
        <w:tc>
          <w:tcPr>
            <w:tcW w:w="2594" w:type="dxa"/>
          </w:tcPr>
          <w:p w14:paraId="53023B1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17A19249" w14:textId="099AEBD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C75C573" w14:textId="6876460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D2498D4" w14:textId="0A22713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007E4DE" w14:textId="6DD477A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7704761" w14:textId="77777777" w:rsidR="00944C3D" w:rsidRDefault="00944C3D" w:rsidP="00944C3D">
      <w:pPr>
        <w:rPr>
          <w:rFonts w:ascii="Arial" w:hAnsi="Arial"/>
          <w:b/>
        </w:rPr>
      </w:pPr>
    </w:p>
    <w:p w14:paraId="796F1BC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78A250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368A26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CF391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71E10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76286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59DEE8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6A729B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9BB76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7ABC7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40CB0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5CCA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C020E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5F797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6759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89D2C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0B56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568CA7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ABA1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0C572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1BAF6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C7C5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C0C30E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85EA43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1CF42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74284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DE2B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07E42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4C86D9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CC794A3" w14:textId="77777777" w:rsidTr="00503750">
        <w:tc>
          <w:tcPr>
            <w:tcW w:w="2835" w:type="dxa"/>
            <w:vAlign w:val="center"/>
          </w:tcPr>
          <w:p w14:paraId="0820B6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A0866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F4147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66242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28C4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AE70C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3C9EE5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F9E199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F4890AC" w14:textId="653603B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2CFA7" w14:textId="0239751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452A3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712CD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D2EC8F" w14:textId="37F5411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AA2F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4CA1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7495BBF" w14:textId="6D323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1848F" w14:textId="1AB59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71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370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64DACC" w14:textId="7CEB4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B8F6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2BAD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5A1AE57" w14:textId="3A434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A26EF" w14:textId="58204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A47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2E9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702BC2" w14:textId="54231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FEC0D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BCA8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48F7C76" w14:textId="73451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A67756" w14:textId="55D34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CE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A1C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EFBBA6" w14:textId="299A8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0C38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B381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2D6160" w14:textId="4ABDE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D717A" w14:textId="34F4E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70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FCB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421DDF" w14:textId="491B8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A88C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FD94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DA10A21" w14:textId="133CC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E54E0" w14:textId="4DC28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AF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D28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BD8D18" w14:textId="13F09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E9CC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BE9A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83EE5E2" w14:textId="79BAA4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05EF50" w14:textId="0A55E6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A8C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A287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40BF7A" w14:textId="694E66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D0BED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E35AAA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BDF8D45" w14:textId="790D064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A3B8567" w14:textId="77777777" w:rsidR="00944C3D" w:rsidRDefault="00944C3D" w:rsidP="00944C3D">
      <w:pPr>
        <w:rPr>
          <w:rFonts w:ascii="Arial" w:hAnsi="Arial"/>
          <w:b/>
        </w:rPr>
      </w:pPr>
    </w:p>
    <w:p w14:paraId="6879ABA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BBEA8B9" w14:textId="77777777" w:rsidTr="00503750">
        <w:tc>
          <w:tcPr>
            <w:tcW w:w="2835" w:type="dxa"/>
            <w:vAlign w:val="center"/>
          </w:tcPr>
          <w:p w14:paraId="1EBA8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53F5B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A9F7D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3AEF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AC0DE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420DC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C0A1FA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5B8C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F3B8558" w14:textId="1122F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7761DA" w14:textId="0490D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F1B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46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5C9699" w14:textId="606164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7C2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6D53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C1951C6" w14:textId="01266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631084" w14:textId="50F2E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D6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EDD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7D41F2" w14:textId="6E93F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AED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BB23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843CAE0" w14:textId="5CB39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AECEA" w14:textId="76236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F7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F33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E3BB73" w14:textId="78061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79D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9D5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8AB4063" w14:textId="0B9F6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D1E4A4" w14:textId="0CE3B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D3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6B4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FF2C69" w14:textId="2F34F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868E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514D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A1CFC59" w14:textId="56A155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09C5C4" w14:textId="063ECD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F4A5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6EB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CC626A" w14:textId="62D122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0E460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A0828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E0CE99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4BB8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A7D90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8B631B4" w14:textId="77777777" w:rsidTr="00503750">
        <w:trPr>
          <w:trHeight w:val="699"/>
        </w:trPr>
        <w:tc>
          <w:tcPr>
            <w:tcW w:w="3502" w:type="dxa"/>
            <w:vMerge/>
          </w:tcPr>
          <w:p w14:paraId="706930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E68FE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D0375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31074D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9DA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A18C91A" w14:textId="6493125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E7EA3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743E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95EB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2550984" w14:textId="291ED3B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5AEE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ECD5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8DFE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262A9D9" w14:textId="5A4C3E1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1A8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CAA8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FC5A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23A49CB" w14:textId="77777777" w:rsidTr="00503750">
        <w:trPr>
          <w:trHeight w:val="593"/>
        </w:trPr>
        <w:tc>
          <w:tcPr>
            <w:tcW w:w="3497" w:type="dxa"/>
          </w:tcPr>
          <w:p w14:paraId="213EF2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6E57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CC0F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BEFA7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2D9A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D94E0CF" w14:textId="6E101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812184" w14:textId="383B4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D6F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F074CD" w14:textId="08A8A0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BDD6E7" w14:textId="45316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EA54A1" w14:textId="5AADA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9DF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796726" w14:textId="3290C7A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76EBEE" w14:textId="6E1D0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45DC1B" w14:textId="398DC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8D8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8F27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EF7C0A4" w14:textId="31C1A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A61823" w14:textId="3240B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EFC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8DBC16" w14:textId="58ACBB4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C757CD9" w14:textId="4F581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43570A" w14:textId="0B8DC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B8C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C7EA92" w14:textId="53E204D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87E9BD6" w14:textId="19305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2D2E71" w14:textId="34890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6AF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F338A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75807BC" w14:textId="198FA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2DAB6F" w14:textId="41233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0C2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6A87FB" w14:textId="1784A47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CEF6075" w14:textId="7B277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542BCA" w14:textId="7F609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955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D51AE1" w14:textId="284F5AE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74FA48" w14:textId="0C6D3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B2A679" w14:textId="0574A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13D4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04CD4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E71488C" w14:textId="583EF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F92D07" w14:textId="70CF4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4CD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D8E7E4" w14:textId="3D34E19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4515E2" w14:textId="4CD24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542E8" w14:textId="3A652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D71A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202B33E" w14:textId="4B016C2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A324B2" w14:textId="39808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C38BF8" w14:textId="254A7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5CDA5F" w14:textId="77777777" w:rsidR="00944C3D" w:rsidRDefault="00944C3D" w:rsidP="00944C3D">
      <w:pPr>
        <w:rPr>
          <w:rFonts w:ascii="Arial" w:hAnsi="Arial"/>
          <w:b/>
        </w:rPr>
      </w:pPr>
    </w:p>
    <w:p w14:paraId="5C3240C8" w14:textId="77777777" w:rsidR="00944C3D" w:rsidRDefault="00944C3D" w:rsidP="00944C3D">
      <w:pPr>
        <w:rPr>
          <w:rFonts w:ascii="Arial" w:hAnsi="Arial"/>
          <w:b/>
        </w:rPr>
      </w:pPr>
    </w:p>
    <w:p w14:paraId="0EEC236F" w14:textId="77777777" w:rsidR="00944C3D" w:rsidRDefault="00944C3D" w:rsidP="00944C3D">
      <w:pPr>
        <w:rPr>
          <w:rFonts w:ascii="Arial" w:hAnsi="Arial"/>
          <w:b/>
        </w:rPr>
      </w:pPr>
    </w:p>
    <w:p w14:paraId="14180695" w14:textId="77777777" w:rsidR="00944C3D" w:rsidRDefault="00944C3D" w:rsidP="00944C3D">
      <w:pPr>
        <w:rPr>
          <w:rFonts w:ascii="Arial" w:hAnsi="Arial"/>
          <w:b/>
        </w:rPr>
      </w:pPr>
    </w:p>
    <w:p w14:paraId="78C150E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5888C23E" w14:textId="77777777" w:rsidTr="00503750">
        <w:tc>
          <w:tcPr>
            <w:tcW w:w="2622" w:type="dxa"/>
            <w:vAlign w:val="center"/>
          </w:tcPr>
          <w:p w14:paraId="2B489D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BDEA2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71D29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4C17D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DF22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E891B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CEACD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EB8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3D8A0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3C7AB1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909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F2EF5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FAF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00735D1" w14:textId="1CF14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A8552A" w14:textId="6112B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D7F59E" w14:textId="51E11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F65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15CB8E" w14:textId="213BB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808B1F" w14:textId="77777777" w:rsidTr="00503750">
        <w:tc>
          <w:tcPr>
            <w:tcW w:w="2622" w:type="dxa"/>
            <w:vAlign w:val="center"/>
          </w:tcPr>
          <w:p w14:paraId="778C42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AF07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60AAEA7" w14:textId="295C5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DB1322" w14:textId="7E25D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79F0B8" w14:textId="61D98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149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C902E3" w14:textId="4C17A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5DB5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65D0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306EB5D" w14:textId="19513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800171" w14:textId="3E55E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C3F76F" w14:textId="76392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F83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632CAD" w14:textId="25426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A97F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AC6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4146F2B" w14:textId="12C92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F97BB1" w14:textId="3E4CB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0B228B" w14:textId="4FA51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392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FE5A4" w14:textId="020A6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337F1" w14:textId="77777777" w:rsidTr="00503750">
        <w:tc>
          <w:tcPr>
            <w:tcW w:w="2622" w:type="dxa"/>
            <w:vAlign w:val="center"/>
          </w:tcPr>
          <w:p w14:paraId="508C15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933190B" w14:textId="1125D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40459.00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5487F3" w14:textId="09BC5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9764.00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F03DA8" w14:textId="291BE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3468.00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7A4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3770E8" w14:textId="6AF42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46756.00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6F5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B5F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E405693" w14:textId="46B80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463E31" w14:textId="7B5EA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CC89C8" w14:textId="62938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CEA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2BABB4" w14:textId="1D770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44CF1" w14:textId="77777777" w:rsidTr="00503750">
        <w:tc>
          <w:tcPr>
            <w:tcW w:w="2622" w:type="dxa"/>
            <w:vAlign w:val="center"/>
          </w:tcPr>
          <w:p w14:paraId="61E32D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357157F" w14:textId="57423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E08779" w14:textId="08CA2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9FABC" w14:textId="67A8C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D4C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D3E6A6" w14:textId="2FA21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9FBE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487CD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5DC0F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7299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C6FEF85" w14:textId="75DC8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44A544" w14:textId="41A05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852DBE" w14:textId="66F2A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38B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F4AEA0" w14:textId="6328A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BA26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3A9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FF0DB60" w14:textId="47AC0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1CB337" w14:textId="370B2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140771" w14:textId="21966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6E5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3EBBDE" w14:textId="3998C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0CB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617B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CB92A9C" w14:textId="38E7A2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A47A91" w14:textId="1B69B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FEC2A1" w14:textId="30B56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7D4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E2DCE4" w14:textId="5DD83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C7067" w14:textId="77777777" w:rsidTr="00503750">
        <w:tc>
          <w:tcPr>
            <w:tcW w:w="2622" w:type="dxa"/>
            <w:vAlign w:val="center"/>
          </w:tcPr>
          <w:p w14:paraId="78BAA2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B011D06" w14:textId="707A5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C34139" w14:textId="69763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AA23F0" w14:textId="13C21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318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27FB9B" w14:textId="64677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1B273B" w14:textId="77777777" w:rsidTr="00503750">
        <w:tc>
          <w:tcPr>
            <w:tcW w:w="2622" w:type="dxa"/>
            <w:vAlign w:val="center"/>
          </w:tcPr>
          <w:p w14:paraId="0CA10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9670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E5D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C3D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20B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8E1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9A47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BCEA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46F032D" w14:textId="3158F0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40459.00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D9B39C" w14:textId="13A556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9764.00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C2E7B" w14:textId="500821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3468.00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1FF1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71A37F" w14:textId="78FE02B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46756.00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BBD0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2A2CC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4D9A63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F050A9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F741F1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90645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C9BB2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21CE1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8C7A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0B19A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97996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4713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1C5B9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163F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9B26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F39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2FE9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9C51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1FD30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C443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218C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80C1D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E20B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656B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EC93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D4CE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EBB3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9627F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1511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F64F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C61CD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C78C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5A78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7D5D7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9973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6912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FDB1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190A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0085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3FCB0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39AC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B9E39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55CB9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C2CB3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CA8DA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A34E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9EA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1B15F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CD89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FA9E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CB221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C9F9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2F10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88B37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DE1F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830D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8B8BA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382D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7D2B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9FAFF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99A4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35F5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42431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18EB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3887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3AC89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1B1C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11B1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E2444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36155F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CDB7B4F" w14:textId="77777777" w:rsidTr="00503750">
        <w:tc>
          <w:tcPr>
            <w:tcW w:w="2835" w:type="dxa"/>
            <w:vAlign w:val="center"/>
          </w:tcPr>
          <w:p w14:paraId="382AE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FFE37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A49B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3E0A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D3D6D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8A4F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2B263C7" w14:textId="77777777" w:rsidTr="00503750">
        <w:tc>
          <w:tcPr>
            <w:tcW w:w="2835" w:type="dxa"/>
            <w:vAlign w:val="center"/>
          </w:tcPr>
          <w:p w14:paraId="3B167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6FCA49E" w14:textId="53BFA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441C84" w14:textId="5253B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6A2A3" w14:textId="6D1B6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A0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21BF3D" w14:textId="48D2F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A766EA" w14:textId="77777777" w:rsidTr="00503750">
        <w:tc>
          <w:tcPr>
            <w:tcW w:w="2835" w:type="dxa"/>
            <w:vAlign w:val="center"/>
          </w:tcPr>
          <w:p w14:paraId="10AA69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4AD03D4" w14:textId="1F7D3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8CF1B" w14:textId="159A6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E18A6" w14:textId="7315D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F46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927537" w14:textId="48C73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1827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32418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ABD240B" w14:textId="1C452A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C6CE0" w14:textId="4F2F82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898DA9" w14:textId="17FAC9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C86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9A656B" w14:textId="676748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2811906" w14:textId="77777777" w:rsidTr="00503750">
        <w:tc>
          <w:tcPr>
            <w:tcW w:w="2835" w:type="dxa"/>
            <w:vAlign w:val="center"/>
          </w:tcPr>
          <w:p w14:paraId="15675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955C1EC" w14:textId="58803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FD3F85" w14:textId="26489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AA169" w14:textId="2B6FF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8F4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97B17F" w14:textId="6FE6E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74371" w14:textId="77777777" w:rsidTr="00503750">
        <w:tc>
          <w:tcPr>
            <w:tcW w:w="2835" w:type="dxa"/>
            <w:vAlign w:val="center"/>
          </w:tcPr>
          <w:p w14:paraId="1DA9C4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4DFCF34" w14:textId="117CE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CAB12" w14:textId="0FB6A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DBBFB0" w14:textId="3DDD9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57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DD167" w14:textId="36A40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FD0F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9833C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AC3AD99" w14:textId="5658140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7BE51" w14:textId="34CC666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7D0D4F" w14:textId="4DD1DAB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744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FF9E7B" w14:textId="7CE8515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F910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0B160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DDC7CB" w14:textId="201DC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46717D" w14:textId="5C448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7CB1D6" w14:textId="6599C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BF2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6F3A62" w14:textId="4D96C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0B81B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7B86C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73B79E67" w14:textId="77777777" w:rsidTr="00503750">
        <w:tc>
          <w:tcPr>
            <w:tcW w:w="2552" w:type="dxa"/>
            <w:vAlign w:val="center"/>
          </w:tcPr>
          <w:p w14:paraId="5AEF00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1DFD7C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09A58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C3E51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DBE97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21F893C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644C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87C5540" w14:textId="16D29C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4DF620C" w14:textId="010E40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1350.00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8C1527C" w14:textId="00E29D2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1350.00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B8616A5" w14:textId="20774E1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05332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EE0C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01B835E" w14:textId="4BB472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A8B9D64" w14:textId="07EB7D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921E2E9" w14:textId="6856E84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40AFFD3" w14:textId="1AF6816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388D99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0FDE4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D6BF0F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FCE35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4DC2B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FCB8B5D" w14:textId="77777777" w:rsidTr="00503750">
        <w:tc>
          <w:tcPr>
            <w:tcW w:w="4395" w:type="dxa"/>
            <w:vMerge/>
          </w:tcPr>
          <w:p w14:paraId="310898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1D19B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1590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388DD0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EAE5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1443B5B" w14:textId="1F1A0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A5DFD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382D0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494F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24A1673" w14:textId="6AC3D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  <w:lang w:eastAsia="sk-SK"/>
              </w:rPr>
              <w:t>-2149.66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4BFD1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A1147A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32318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47CC0A7" w14:textId="72D64C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-2149.66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F7B6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9E24A7D" w14:textId="77777777" w:rsidTr="00503750">
        <w:tc>
          <w:tcPr>
            <w:tcW w:w="4395" w:type="dxa"/>
            <w:vAlign w:val="center"/>
          </w:tcPr>
          <w:p w14:paraId="13F6AD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692888" w14:textId="66D7F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44F1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551C4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9506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BB169D0" w14:textId="2DF54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353C2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965CB2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CE9EA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4E2C7AA" w14:textId="57AA67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12C0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A6A7DA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130C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66587A2" w14:textId="4AC7554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35987.00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111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62DA9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56991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66BACD3" w14:textId="77777777" w:rsidTr="00503750">
        <w:tc>
          <w:tcPr>
            <w:tcW w:w="4395" w:type="dxa"/>
            <w:vAlign w:val="center"/>
          </w:tcPr>
          <w:p w14:paraId="1DF80F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0818F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55985B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99E49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BD1F1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0249CE1" w14:textId="02A31A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A32A65" w14:textId="4F32CD2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75028D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87846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924D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0BA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D078C6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93C74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F48D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9DD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D3831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5A1B3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77F0A51" w14:textId="00E7A3A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BBB320" w14:textId="670F2EB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D17992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3596A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84F7DAA" w14:textId="571EE5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94A1FF" w14:textId="46E93E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5BBED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B43A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392EB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80C777A" w14:textId="77777777" w:rsidTr="00503750">
        <w:tc>
          <w:tcPr>
            <w:tcW w:w="1843" w:type="dxa"/>
            <w:vAlign w:val="center"/>
          </w:tcPr>
          <w:p w14:paraId="50C102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792B6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26661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CB5A5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FA5F99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D6513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9A773A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193E307" w14:textId="77777777" w:rsidTr="00503750">
        <w:tc>
          <w:tcPr>
            <w:tcW w:w="1843" w:type="dxa"/>
            <w:vAlign w:val="center"/>
          </w:tcPr>
          <w:p w14:paraId="11506A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51DE8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5E1F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D984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B149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6198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1A9A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E3382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17926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FD968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7DF7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9467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5321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4AEE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B52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9FD5359" w14:textId="77777777" w:rsidTr="00503750">
        <w:tc>
          <w:tcPr>
            <w:tcW w:w="1843" w:type="dxa"/>
            <w:vAlign w:val="center"/>
          </w:tcPr>
          <w:p w14:paraId="10EEB6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0EA36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2DE3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8E95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FEC1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3F50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09CC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400BC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673630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3AA30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08D5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E5CF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5619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2D44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97C3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54794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D0FDB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45F0F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E801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9860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CDD1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E09FE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3F2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BE51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4282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31CB518" w14:textId="77777777" w:rsidTr="00503750">
        <w:trPr>
          <w:trHeight w:val="664"/>
        </w:trPr>
        <w:tc>
          <w:tcPr>
            <w:tcW w:w="3372" w:type="dxa"/>
          </w:tcPr>
          <w:p w14:paraId="7C887B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AEDE3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33213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679AF9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F5C0D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98FC78B" w14:textId="620F4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E6F60B" w14:textId="067AF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2C71D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529C35" w14:textId="71CC128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3F815B" w14:textId="1543F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5273AD" w14:textId="4B74D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FCD61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171AB7" w14:textId="24D7F08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368DCBD" w14:textId="21BB3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E8F49C" w14:textId="4D0C4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CE735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DAF27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394A4FA" w14:textId="364F6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89D573" w14:textId="38776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44873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2AE2C4" w14:textId="08A4DD4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4A21E4" w14:textId="038D7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02F381" w14:textId="3966A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18AEF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004EDCD" w14:textId="6BAEF78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23A59E" w14:textId="4E36E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957791" w14:textId="4CD0D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FE44C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9A06AF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067A0CB" w14:textId="77777777" w:rsidTr="00503750">
        <w:tc>
          <w:tcPr>
            <w:tcW w:w="2835" w:type="dxa"/>
            <w:vAlign w:val="center"/>
          </w:tcPr>
          <w:p w14:paraId="1A3471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8E6B7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61954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4CD9C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F0867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8A1DF2" w14:textId="77777777" w:rsidTr="00503750">
        <w:tc>
          <w:tcPr>
            <w:tcW w:w="2835" w:type="dxa"/>
          </w:tcPr>
          <w:p w14:paraId="429051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5939FD3" w14:textId="6AF33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6732F2" w14:textId="0411A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1A7130" w14:textId="6A2F1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752145" w14:textId="0A16F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E22300" w14:textId="77777777" w:rsidTr="00503750">
        <w:tc>
          <w:tcPr>
            <w:tcW w:w="2835" w:type="dxa"/>
          </w:tcPr>
          <w:p w14:paraId="73ABAA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BB8C552" w14:textId="3D0B5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6A5F2" w14:textId="20729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C8EF82" w14:textId="2020A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9929B7" w14:textId="5CB2C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57697A" w14:textId="77777777" w:rsidTr="00503750">
        <w:tc>
          <w:tcPr>
            <w:tcW w:w="2835" w:type="dxa"/>
          </w:tcPr>
          <w:p w14:paraId="6765A8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20A3078" w14:textId="62BBB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F23D91" w14:textId="402CA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30B293" w14:textId="6E559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3F9581" w14:textId="64216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978F3B" w14:textId="77777777" w:rsidTr="00503750">
        <w:tc>
          <w:tcPr>
            <w:tcW w:w="2835" w:type="dxa"/>
            <w:vAlign w:val="center"/>
          </w:tcPr>
          <w:p w14:paraId="007651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6244F97" w14:textId="2F066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0E2FDE" w14:textId="65A94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4F3F0D" w14:textId="033C7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32A2AE" w14:textId="3187D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BDD572" w14:textId="77777777" w:rsidTr="00503750">
        <w:tc>
          <w:tcPr>
            <w:tcW w:w="2835" w:type="dxa"/>
            <w:vAlign w:val="center"/>
          </w:tcPr>
          <w:p w14:paraId="425E8F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0BD4689" w14:textId="23CBE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47DFCB" w14:textId="5ED7C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614969" w14:textId="76BAF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4A12BF" w14:textId="2B3A5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A69739" w14:textId="77777777" w:rsidTr="00503750">
        <w:tc>
          <w:tcPr>
            <w:tcW w:w="2835" w:type="dxa"/>
          </w:tcPr>
          <w:p w14:paraId="70B248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29E2C39" w14:textId="3515E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132FFF" w14:textId="5C684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250056" w14:textId="3CA61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8AC4A3" w14:textId="067FE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12556D" w14:textId="77777777" w:rsidTr="00503750">
        <w:tc>
          <w:tcPr>
            <w:tcW w:w="2835" w:type="dxa"/>
          </w:tcPr>
          <w:p w14:paraId="360469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24207E7" w14:textId="05562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361EDC" w14:textId="630E8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4A8DA7" w14:textId="4A14E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290E32" w14:textId="4ECF8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F2438D" w14:textId="77777777" w:rsidTr="00503750">
        <w:tc>
          <w:tcPr>
            <w:tcW w:w="2835" w:type="dxa"/>
          </w:tcPr>
          <w:p w14:paraId="606418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B0AFC85" w14:textId="1A130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86671C" w14:textId="5E54E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2E937D" w14:textId="139B0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DCCEB2" w14:textId="7B934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165D9B" w14:textId="77777777" w:rsidR="00944C3D" w:rsidRDefault="00944C3D" w:rsidP="00944C3D">
      <w:pPr>
        <w:rPr>
          <w:rFonts w:ascii="Arial" w:hAnsi="Arial"/>
          <w:b/>
        </w:rPr>
      </w:pPr>
    </w:p>
    <w:p w14:paraId="2E11ADA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DE6EF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73F5E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517FF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49F9C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A51A4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92650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20E58B" w14:textId="77777777" w:rsidTr="00503750">
        <w:trPr>
          <w:trHeight w:val="443"/>
        </w:trPr>
        <w:tc>
          <w:tcPr>
            <w:tcW w:w="2560" w:type="dxa"/>
          </w:tcPr>
          <w:p w14:paraId="6F74A1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86A1067" w14:textId="23B2C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043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5D1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431246" w14:textId="6332A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88E0C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F12BE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D1DF0D1" w14:textId="12C7B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AC6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0BEE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E6138C" w14:textId="3BE1C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99DEF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E2473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7C9309" w14:textId="7CE4E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21A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F3A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703B25" w14:textId="1DA88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52995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50CAD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26287C6" w14:textId="10011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FF6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2BE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B9BB47" w14:textId="5B1BE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D26752" w14:textId="77777777" w:rsidR="00944C3D" w:rsidRDefault="00944C3D" w:rsidP="00944C3D">
      <w:pPr>
        <w:rPr>
          <w:rFonts w:ascii="Arial" w:hAnsi="Arial"/>
          <w:b/>
        </w:rPr>
      </w:pPr>
    </w:p>
    <w:p w14:paraId="71D262CB" w14:textId="77777777" w:rsidR="00944C3D" w:rsidRDefault="00944C3D" w:rsidP="00944C3D">
      <w:pPr>
        <w:rPr>
          <w:rFonts w:ascii="Arial" w:hAnsi="Arial"/>
          <w:b/>
        </w:rPr>
      </w:pPr>
    </w:p>
    <w:p w14:paraId="2F24F3D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7AA6C52" w14:textId="77777777" w:rsidR="00944C3D" w:rsidRDefault="00944C3D" w:rsidP="00944C3D">
      <w:pPr>
        <w:rPr>
          <w:rFonts w:ascii="Arial" w:hAnsi="Arial"/>
          <w:b/>
        </w:rPr>
      </w:pPr>
    </w:p>
    <w:p w14:paraId="200A660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54DAA8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9F7CA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213A7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72082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120D7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92F0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311F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011F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C810C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9C82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C4EE4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9CC8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CAEE9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C38D7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BA658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7A818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2F28E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642471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8CE271C" w14:textId="77777777" w:rsidTr="00503750">
        <w:trPr>
          <w:trHeight w:val="677"/>
        </w:trPr>
        <w:tc>
          <w:tcPr>
            <w:tcW w:w="3358" w:type="dxa"/>
          </w:tcPr>
          <w:p w14:paraId="67AF32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22C2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B8F70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ABE04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BF5E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387DC63" w14:textId="3A2D6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1E7643" w14:textId="6561F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008A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C8BC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4F0410A" w14:textId="01E52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FBE802" w14:textId="46D7C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5B280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5D192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3DCFCC7" w14:textId="34568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DA221A" w14:textId="071AE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8C780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A1C1D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3ACC8B9" w14:textId="7B169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9D59D7" w14:textId="3633F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DF886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E5861A" w14:textId="14E3A97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5659F3" w14:textId="45BC0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C5BC8F" w14:textId="06B2B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125C8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98091B7" w14:textId="4F49A23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62D919" w14:textId="4CED3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2F4FBA" w14:textId="3BFA2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74653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5C7F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8FC6FF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F93F6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A6D95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D12804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75F1D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0D1C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98985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9D0E7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41CE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B1AF8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21927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1341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A8FCE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FA2E5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D16B7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14B19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7544E4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4ED9C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AA973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1B492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1ACA1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84C95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D095136" w14:textId="561BE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7D906E" w14:textId="3F8EC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0254A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BC6BC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23C46EA" w14:textId="082AB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7942BD" w14:textId="08207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E5C8B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4767E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E2F3E5" w14:textId="4C81C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B362E6" w14:textId="07678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F99B4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B516F3E" w14:textId="52371C3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E256CCD" w14:textId="1135C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CBAEB1" w14:textId="7C6A3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5A6AA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C80BD3" w14:textId="0E4628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7A8D98" w14:textId="3E65E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96E84B" w14:textId="0B1D7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B94CB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C226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5D4A90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44486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3DF58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A5264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4FFA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A6634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DEFAE53" w14:textId="7F644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FFAAFF" w14:textId="02C12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F270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54DE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6E849B6" w14:textId="00A92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609EF7" w14:textId="3FA3B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9AF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48D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B05CC2B" w14:textId="29A83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764032" w14:textId="6DED5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67C9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C1727F8" w14:textId="2E120E4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650679" w14:textId="3A050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B61E56" w14:textId="43931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3C7A2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DD5B0C7" w14:textId="393546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9EB7D8F" w14:textId="5717D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3CCACA" w14:textId="6A5EF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28058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A6935E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8B873D5" w14:textId="77777777" w:rsidTr="00503750">
        <w:tc>
          <w:tcPr>
            <w:tcW w:w="3686" w:type="dxa"/>
            <w:vAlign w:val="center"/>
          </w:tcPr>
          <w:p w14:paraId="0145D6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F48A8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176E1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5DC467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408B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307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C970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D487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E880F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C204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241F8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DE80F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6C53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DA42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54122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0AAD1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905F7B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4FE0B7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9F5B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95226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A98E5F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9569F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B2AB9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11EED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54413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BC3A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E2BC25F" w14:textId="3F133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CCA149" w14:textId="50734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D398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56B0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FC59513" w14:textId="2FE7A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F4CFC5" w14:textId="3DDA7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7BAA0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39026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2F3390" w14:textId="52F6C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DA0842" w14:textId="5522A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59B5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360D5B" w14:textId="60533E3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AB3500" w14:textId="299E4B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1D0BC7" w14:textId="19106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DB29D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B9F36A9" w14:textId="74AFF7A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00C10B" w14:textId="38EE5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FAA00F" w14:textId="0A743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E178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CCF47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CCA04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A8720A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2D8C1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0647FC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1FCB3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FC90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039519D" w14:textId="796C1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6FDAE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9048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8457395" w14:textId="5AC1E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9BD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2D4C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DE709A4" w14:textId="33B01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6E3E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A650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974EB29" w14:textId="17DBE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1A3C6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68BC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A14B2BF" w14:textId="049FB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2C7F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8C0E4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C0D02AD" w14:textId="4418B2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34F2E6" w14:textId="77777777" w:rsidR="00944C3D" w:rsidRDefault="00944C3D" w:rsidP="00944C3D">
      <w:pPr>
        <w:rPr>
          <w:sz w:val="22"/>
          <w:szCs w:val="22"/>
        </w:rPr>
      </w:pPr>
    </w:p>
    <w:p w14:paraId="22576428" w14:textId="77777777" w:rsidR="00944C3D" w:rsidRDefault="00944C3D" w:rsidP="00944C3D">
      <w:pPr>
        <w:rPr>
          <w:sz w:val="22"/>
          <w:szCs w:val="22"/>
        </w:rPr>
      </w:pPr>
    </w:p>
    <w:p w14:paraId="0DAA1D1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22AA49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F824C5" w14:textId="38B35C5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A768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5121F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917C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534DE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AB775D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0DFBF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2CD05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E602D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0E67D4D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B30D9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C22D525" w14:textId="4A6FE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57A876" w14:textId="34927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2F60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61C2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27FAA4F" w14:textId="1F997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B5529E" w14:textId="56EC4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E57F1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A53E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F6A2A15" w14:textId="36798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DD5A7F" w14:textId="01345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40FBD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48B3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71DE6AB" w14:textId="6631B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2706E9" w14:textId="77C4E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F3530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50AA0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3BE3092" w14:textId="4533F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5A015E" w14:textId="2B04B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F4192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EC62D1C" w14:textId="3E1859E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3BD49AB" w14:textId="647A1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BFC4F8" w14:textId="002DE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5D5D2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17532A7" w14:textId="30E0D50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824E976" w14:textId="511B3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1D47EF" w14:textId="14262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CBD6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F92F1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B5E335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990E59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6C5AA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83744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F023A8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E468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089AC73" w14:textId="5EF8E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A98939" w14:textId="7B40E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EE86C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8D34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B176CFA" w14:textId="0E053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BC895C" w14:textId="02574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80C9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B48F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DED39FB" w14:textId="04995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0D61F6F" w14:textId="02872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EF364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C20D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39E25A8" w14:textId="17677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17539C" w14:textId="7B6CA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A27D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021AE1" w14:textId="378AFB7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CE28E4" w14:textId="1E71E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03961D" w14:textId="233AE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CAFB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B55C5B" w14:textId="2B6823C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9A50C90" w14:textId="086FA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DFD3BE" w14:textId="5B728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A2332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A17027F" w14:textId="6CBC4B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C7C052" w14:textId="38C09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29B8C4" w14:textId="49CFB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A0DF4" w:rsidRPr="006B1D3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9089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A01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3E888DC" w14:textId="1F0000CD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AD70E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66695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EE4AE68" w14:textId="5E2B847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603D0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678C4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E7D46D3" w14:textId="468510A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712ED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40B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59E8E0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9478069" w14:textId="77777777" w:rsidR="00944C3D" w:rsidRPr="003607F0" w:rsidRDefault="00944C3D" w:rsidP="00944C3D"/>
    <w:p w14:paraId="27162E5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F160A" w14:textId="77777777" w:rsidR="00030948" w:rsidRDefault="00030948">
      <w:r>
        <w:separator/>
      </w:r>
    </w:p>
  </w:endnote>
  <w:endnote w:type="continuationSeparator" w:id="0">
    <w:p w14:paraId="2E18F36B" w14:textId="77777777" w:rsidR="00030948" w:rsidRDefault="0003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EC1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1BBC12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C5C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7DD8B5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17C6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37F110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DDAC7" w14:textId="77777777" w:rsidR="00030948" w:rsidRDefault="00030948">
      <w:r>
        <w:separator/>
      </w:r>
    </w:p>
  </w:footnote>
  <w:footnote w:type="continuationSeparator" w:id="0">
    <w:p w14:paraId="2D76D66F" w14:textId="77777777" w:rsidR="00030948" w:rsidRDefault="00030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339196">
    <w:abstractNumId w:val="13"/>
  </w:num>
  <w:num w:numId="2" w16cid:durableId="1964802029">
    <w:abstractNumId w:val="17"/>
  </w:num>
  <w:num w:numId="3" w16cid:durableId="2139445494">
    <w:abstractNumId w:val="8"/>
  </w:num>
  <w:num w:numId="4" w16cid:durableId="716244797">
    <w:abstractNumId w:val="7"/>
  </w:num>
  <w:num w:numId="5" w16cid:durableId="17140936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764948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9986536">
    <w:abstractNumId w:val="20"/>
  </w:num>
  <w:num w:numId="8" w16cid:durableId="991715100">
    <w:abstractNumId w:val="10"/>
  </w:num>
  <w:num w:numId="9" w16cid:durableId="1869491571">
    <w:abstractNumId w:val="0"/>
  </w:num>
  <w:num w:numId="10" w16cid:durableId="1958828577">
    <w:abstractNumId w:val="19"/>
  </w:num>
  <w:num w:numId="11" w16cid:durableId="1482818126">
    <w:abstractNumId w:val="6"/>
  </w:num>
  <w:num w:numId="12" w16cid:durableId="1186096083">
    <w:abstractNumId w:val="9"/>
  </w:num>
  <w:num w:numId="13" w16cid:durableId="1553885520">
    <w:abstractNumId w:val="12"/>
  </w:num>
  <w:num w:numId="14" w16cid:durableId="1543713755">
    <w:abstractNumId w:val="15"/>
  </w:num>
  <w:num w:numId="15" w16cid:durableId="1710448225">
    <w:abstractNumId w:val="14"/>
  </w:num>
  <w:num w:numId="16" w16cid:durableId="644895906">
    <w:abstractNumId w:val="2"/>
  </w:num>
  <w:num w:numId="17" w16cid:durableId="859125046">
    <w:abstractNumId w:val="4"/>
  </w:num>
  <w:num w:numId="18" w16cid:durableId="866286451">
    <w:abstractNumId w:val="11"/>
  </w:num>
  <w:num w:numId="19" w16cid:durableId="780874920">
    <w:abstractNumId w:val="5"/>
  </w:num>
  <w:num w:numId="20" w16cid:durableId="240717703">
    <w:abstractNumId w:val="18"/>
  </w:num>
  <w:num w:numId="21" w16cid:durableId="1271283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68"/>
    <w:docVar w:name="arg2" w:val="Driver=asa17;DBF=D:\anasoft\data\tebys.db;DBN=tebys;ENG=SQL17;commlinks=TCPIP{ip=192.168.1.241};uid=kostelna;con=finus(12.0);pwd=Marec2023"/>
    <w:docVar w:name="arg3" w:val="853652"/>
    <w:docVar w:name="arg4" w:val="C:\Users\kostelna\AppData\Local\Temp\21004938.doc"/>
    <w:docVar w:name="arg5" w:val="4"/>
  </w:docVars>
  <w:rsids>
    <w:rsidRoot w:val="00CA0DF4"/>
    <w:rsid w:val="00011EDC"/>
    <w:rsid w:val="000234F7"/>
    <w:rsid w:val="0002470E"/>
    <w:rsid w:val="00030948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05F58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0DF4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4C89B"/>
  <w15:docId w15:val="{E5127772-EA9E-426B-B1F0-FF28A59F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5336</Words>
  <Characters>30418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2026-03-18T12:04:00Z</dcterms:created>
  <dcterms:modified xsi:type="dcterms:W3CDTF">2026-03-18T12:05:00Z</dcterms:modified>
</cp:coreProperties>
</file>