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D7E91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B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7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D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D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B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A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9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8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B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6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E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E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4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3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1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E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0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30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9468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E3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95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15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3F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20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53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2F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F5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D5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D7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AC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29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2A5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88B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DE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61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39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F5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0C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CC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FD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8B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15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3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80A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CD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1E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0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1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D5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A63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52A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20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BC3C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8A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08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5F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25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61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56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75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D9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35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79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93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80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53A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0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AC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2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87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9C3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93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60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51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F1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FE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826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72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AF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14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D7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32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1C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A4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72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D5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319B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AC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BDB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C1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39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F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36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F6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AB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2C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3C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CB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25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3F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71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7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B0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E0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4C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36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24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78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B2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026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F3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C18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D3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A1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40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6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6A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87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CC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B0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58D05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0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C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3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0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7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C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3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9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D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7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6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0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7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BC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6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D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D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7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6E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F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4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C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A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E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7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4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E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D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F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1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E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9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C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9533E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9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B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E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B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E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7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4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B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F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4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5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E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1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0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6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D8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EF26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E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A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F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3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E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5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53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DA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88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03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BC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4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93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D0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A1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D0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F9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BB5DA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4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1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D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2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930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0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A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3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E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C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0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B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1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4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4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D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736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E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A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1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D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3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4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A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9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5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A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9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1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3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C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C8B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E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5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8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F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4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9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A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F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C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4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63A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1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8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8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5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4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5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A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0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2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F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F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C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0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C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0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E9B6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D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F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D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8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F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1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23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43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C3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B7BE4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D3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E1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3C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F0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A5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05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F5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EE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8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B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1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8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E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28C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7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F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4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E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A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E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50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A9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11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F5D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C3B9D2F" wp14:editId="4609F21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E5B6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3B9D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E0E5B6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6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B3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6E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80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0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4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2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6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2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F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2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C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508B6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F2C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464F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3A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99F484" wp14:editId="5B46255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E9C8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9F48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65E9C8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D13A66B" wp14:editId="65E41D9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7312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3A66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647312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5088C4" wp14:editId="5B9BAFA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31C8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088C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331C8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EAE7B99" wp14:editId="06C885E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F667D" w14:textId="77777777" w:rsidR="000B647F" w:rsidRDefault="000B647F" w:rsidP="00944C3D">
                                  <w:fldSimple w:instr=" MERGEFIELD  aDMOD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E7B99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8FF667D" w14:textId="77777777" w:rsidR="000B647F" w:rsidRDefault="000B647F" w:rsidP="00944C3D">
                            <w:fldSimple w:instr=" MERGEFIELD  aDMOD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5C6E449" wp14:editId="4A30A2C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4F2D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6E44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FA4F2D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6E19977" wp14:editId="57C936A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D1055" w14:textId="77777777" w:rsidR="000B647F" w:rsidRDefault="000B647F" w:rsidP="00944C3D">
                                  <w:fldSimple w:instr=" MERGEFIELD  aDRDO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1997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5CD1055" w14:textId="77777777" w:rsidR="000B647F" w:rsidRDefault="000B647F" w:rsidP="00944C3D">
                            <w:fldSimple w:instr=" MERGEFIELD  aDRDO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D42AF5C" wp14:editId="624E3E9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D7CCE" w14:textId="77777777" w:rsidR="000B647F" w:rsidRDefault="000B647F" w:rsidP="00944C3D">
                                  <w:fldSimple w:instr=" MERGEFIELD  aDMDO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2AF5C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EDD7CCE" w14:textId="77777777" w:rsidR="000B647F" w:rsidRDefault="000B647F" w:rsidP="00944C3D">
                            <w:fldSimple w:instr=" MERGEFIELD  aDMDO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2C18A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B9C3F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9E93C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EC38BA7" wp14:editId="5ED1885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76AC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38BA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C776AC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768696B" wp14:editId="6BA0F25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F1E2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8696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7F1E2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E67A6" wp14:editId="445B160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4C02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E67A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DD4C02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568283C" wp14:editId="37DC7A0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0D33EA" w14:textId="77777777" w:rsidR="000B647F" w:rsidRDefault="000B647F" w:rsidP="00944C3D">
                                  <w:fldSimple w:instr=" MERGEFIELD  aDRDOo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8283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0D33EA" w14:textId="77777777" w:rsidR="000B647F" w:rsidRDefault="000B647F" w:rsidP="00944C3D">
                            <w:fldSimple w:instr=" MERGEFIELD  aDRDOo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0419471" wp14:editId="0EE8743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D701C" w14:textId="77777777" w:rsidR="000B647F" w:rsidRDefault="000B647F" w:rsidP="00944C3D">
                                  <w:fldSimple w:instr=" MERGEFIELD  aDMDO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1947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5CD701C" w14:textId="77777777" w:rsidR="000B647F" w:rsidRDefault="000B647F" w:rsidP="00944C3D">
                            <w:fldSimple w:instr=" MERGEFIELD  aDMDO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6C0230D" wp14:editId="140D69D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8176E" w14:textId="77777777" w:rsidR="000B647F" w:rsidRDefault="000B647F" w:rsidP="00944C3D">
                                  <w:fldSimple w:instr=" MERGEFIELD  aDRODo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0230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EA8176E" w14:textId="77777777" w:rsidR="000B647F" w:rsidRDefault="000B647F" w:rsidP="00944C3D">
                            <w:fldSimple w:instr=" MERGEFIELD  aDRODo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1A30957" wp14:editId="46AA487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49308" w14:textId="77777777" w:rsidR="000B647F" w:rsidRDefault="000B647F" w:rsidP="00944C3D">
                                  <w:fldSimple w:instr=" MERGEFIELD  aDMOD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3095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4049308" w14:textId="77777777" w:rsidR="000B647F" w:rsidRDefault="000B647F" w:rsidP="00944C3D">
                            <w:fldSimple w:instr=" MERGEFIELD  aDMOD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98C92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368F6E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3451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2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8FD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4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A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6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7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4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9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7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6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1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F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2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0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6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E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8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E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7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3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E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C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5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8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6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613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4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64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29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6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7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B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B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4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5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D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B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A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C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0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3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8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C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9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F3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274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DD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C5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C13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65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40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A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1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7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4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3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7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6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9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904C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E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D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6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F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0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6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A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9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A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3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5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B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2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4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2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0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E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5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7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D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E63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F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A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0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E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2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B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6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A7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6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8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1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0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8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9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1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4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B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2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A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0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4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A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7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E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E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2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82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4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4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B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C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1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A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EC9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7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B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5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6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3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B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A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7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2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2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5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F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F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2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A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D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3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6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2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6D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19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85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DB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D2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C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4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B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8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C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0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3EC5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9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D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1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B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4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2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9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4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4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4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9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5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7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A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2E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DB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73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81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29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8C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86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5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D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3F96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1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A9D7DE" wp14:editId="47CB17B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012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9D7D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AA012C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F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3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4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A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0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E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7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2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558DC68" wp14:editId="4D0C6C5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26E9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8DC6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2F26E9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4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8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0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A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B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4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C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B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9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4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4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9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D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B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2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A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2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A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5007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6D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75FE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B58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1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A4B797" wp14:editId="7A241D5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1D21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36120677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4B797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861D21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36120677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0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4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D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D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B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2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2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D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861AEC" wp14:editId="71C3AFD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B491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2021572509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61AE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0FB491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2021572509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6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A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A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8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0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4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F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6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B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4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8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4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7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1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F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C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5770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7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DF626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355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7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F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5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0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9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0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5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D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0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B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0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B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D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7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5C06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9A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4CB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0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3EB335" wp14:editId="2F6DF74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EBDC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č.686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EB33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B0EBDC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č.686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A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2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C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6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D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F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5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C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A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9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E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F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8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B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6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E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6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0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B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D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1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D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2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9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B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8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C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1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36C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B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DDC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57C6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E5A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5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A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B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9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A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C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0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C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E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B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C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C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A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E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5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6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6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E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E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0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6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A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D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199CB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E3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B37452" wp14:editId="0782435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64FF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37452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CE64FF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1D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5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1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3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E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A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9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F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B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C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9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2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4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E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2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7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5EE489" wp14:editId="7272138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72030" w14:textId="77777777" w:rsidR="000B647F" w:rsidRDefault="000B647F" w:rsidP="00944C3D">
                                  <w:fldSimple w:instr=" MERGEFIELD  aSUB_ULICA_CISLO  \* MERGEFORMAT ">
                                    <w:r w:rsidR="00F4183C" w:rsidRPr="00F418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5/686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EE48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3A72030" w14:textId="77777777" w:rsidR="000B647F" w:rsidRDefault="000B647F" w:rsidP="00944C3D">
                            <w:fldSimple w:instr=" MERGEFIELD  aSUB_ULICA_CISLO  \* MERGEFORMAT ">
                              <w:r w:rsidR="00F4183C" w:rsidRPr="00F4183C">
                                <w:rPr>
                                  <w:rFonts w:ascii="Arial" w:hAnsi="Arial" w:cs="Arial"/>
                                  <w:noProof/>
                                </w:rPr>
                                <w:t>5/686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1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B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B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0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4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7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C378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25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611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2F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DFF5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7DB31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638E30" wp14:editId="0F529C2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C63C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38E3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D4C63C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3E7B42" wp14:editId="4B0B780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B762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E7B4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8AB762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10A0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F08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E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E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67D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3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4CBD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098C47" wp14:editId="1357357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E60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98C4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94E60A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2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D7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7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65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F9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60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8F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ADCA6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DFAC5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AA0BFE" wp14:editId="7D9ABDE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1464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A0BF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691464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74C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0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E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6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2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7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F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0D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8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114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F174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7222D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7339D4" wp14:editId="437E52C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8078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183C" w:rsidRPr="00207A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39D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298078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183C" w:rsidRPr="00207A9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38AA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51A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394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9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6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2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6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2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A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6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9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0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E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D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B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4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B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0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A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7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B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A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C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6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5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B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2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DEE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90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A1F202" w14:textId="021596B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4183C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CE2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55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219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6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2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049F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0D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E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03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8B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C3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DBF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F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0372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6AA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6A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E4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D7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0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62B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6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232F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D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81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8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C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1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97A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E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E88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20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4C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7B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4D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F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EFD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7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6CA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3A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78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B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0E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81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AC0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3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A2B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B8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8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75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35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8D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450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0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5532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58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FD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69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37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54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8DC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1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3D75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7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6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5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3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27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C65F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3B1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6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3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3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9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D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A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E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6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5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6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D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5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E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2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4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A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E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A0B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F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4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BDC266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7B98EA9" w14:textId="77777777" w:rsidR="00944C3D" w:rsidRDefault="00944C3D" w:rsidP="00944C3D">
      <w:pPr>
        <w:rPr>
          <w:rFonts w:ascii="Arial" w:hAnsi="Arial"/>
        </w:rPr>
      </w:pPr>
    </w:p>
    <w:p w14:paraId="54A2DC6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6EE7B0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5F21E40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47F2F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E5D82A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46A941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293A8B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7C10D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41CAB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AEBC9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54A020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5BC2482" w14:textId="3A5D3D77" w:rsidR="00944C3D" w:rsidRPr="008D0433" w:rsidRDefault="00F4183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Sylvia Krajčiová</w:t>
            </w:r>
          </w:p>
        </w:tc>
        <w:tc>
          <w:tcPr>
            <w:tcW w:w="3260" w:type="dxa"/>
            <w:vAlign w:val="center"/>
          </w:tcPr>
          <w:p w14:paraId="2DD179A0" w14:textId="6A1A124A" w:rsidR="00944C3D" w:rsidRPr="008D0433" w:rsidRDefault="00F4183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5833C6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62FD0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33DC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0AD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C3878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AE5C2A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99252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7F9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1FB3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12A91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0ED145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334B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4E4DA0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8DE9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32B1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C10551" w14:textId="58530C75" w:rsidR="00944C3D" w:rsidRDefault="00F4183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7F5CA3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5B9F5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0117CC1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4FD5E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71277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A91A2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7F7D00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9EBB8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30B3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0F812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21AEB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8F42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A1721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47C1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ADE51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238B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3C58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CEE1B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2FC31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5B3B48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C4F9A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4E1B6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5B84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F6D8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E604B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54F6E3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34330E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B9003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4A0B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297FAF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B82F95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AA4804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3DB1A4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78C365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D574C4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0E71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A22C5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30D39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31E8A7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9167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EDFA0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42B7B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680A0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5B28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D0790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62F37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111C3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E55E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E5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3FDB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7342F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DCDC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FBE59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0A2A7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B053E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3310B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B8816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EC669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CBBDF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E8308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3DFD6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D4599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22ABE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CDE94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1F89B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98309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31225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A22C6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31956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E27E2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B3157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F8AA9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4063E2F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4B552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B198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D2281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FCDC4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20C1EDD" w14:textId="77777777" w:rsidTr="00503750">
        <w:trPr>
          <w:trHeight w:val="302"/>
        </w:trPr>
        <w:tc>
          <w:tcPr>
            <w:tcW w:w="4510" w:type="dxa"/>
          </w:tcPr>
          <w:p w14:paraId="6E8C5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96A8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5FC99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8FB4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89A808" w14:textId="77777777" w:rsidTr="00503750">
        <w:trPr>
          <w:trHeight w:val="302"/>
        </w:trPr>
        <w:tc>
          <w:tcPr>
            <w:tcW w:w="4510" w:type="dxa"/>
          </w:tcPr>
          <w:p w14:paraId="1608D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D1325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2885F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4C9D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E4F7A" w14:textId="77777777" w:rsidTr="00503750">
        <w:trPr>
          <w:trHeight w:val="302"/>
        </w:trPr>
        <w:tc>
          <w:tcPr>
            <w:tcW w:w="4510" w:type="dxa"/>
          </w:tcPr>
          <w:p w14:paraId="7F000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E2C17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C8CD2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1848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285680" w14:textId="77777777" w:rsidTr="00503750">
        <w:trPr>
          <w:trHeight w:val="302"/>
        </w:trPr>
        <w:tc>
          <w:tcPr>
            <w:tcW w:w="4510" w:type="dxa"/>
          </w:tcPr>
          <w:p w14:paraId="5E3BE8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B5BA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546F0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D8E7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0590D7" w14:textId="77777777" w:rsidTr="00503750">
        <w:trPr>
          <w:trHeight w:val="327"/>
        </w:trPr>
        <w:tc>
          <w:tcPr>
            <w:tcW w:w="4510" w:type="dxa"/>
          </w:tcPr>
          <w:p w14:paraId="1C8B56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86F0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78275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2DC0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9296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B7771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E60D85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4586EE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A4547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E490EF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3CF898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BDC90B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7A849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109E7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E9CC58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05DF170" w14:textId="77777777" w:rsidTr="00503750">
        <w:tc>
          <w:tcPr>
            <w:tcW w:w="2302" w:type="dxa"/>
            <w:vAlign w:val="center"/>
          </w:tcPr>
          <w:p w14:paraId="2F5294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E233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91856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5B19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98BDA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539E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99BB8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5F84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8B543DE" w14:textId="77777777" w:rsidTr="00503750">
        <w:tc>
          <w:tcPr>
            <w:tcW w:w="15593" w:type="dxa"/>
            <w:gridSpan w:val="8"/>
            <w:vAlign w:val="center"/>
          </w:tcPr>
          <w:p w14:paraId="4F040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EBB3F9" w14:textId="77777777" w:rsidTr="00503750">
        <w:tc>
          <w:tcPr>
            <w:tcW w:w="2302" w:type="dxa"/>
            <w:vAlign w:val="center"/>
          </w:tcPr>
          <w:p w14:paraId="0CF98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8F8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2311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15D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4CB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DC2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88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4C3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29E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642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45DE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8889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C05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B5D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B6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26F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C6B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C024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F83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41F77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3DD2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D0B9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5E4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BC0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ADD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7A4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EFF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300E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A97BB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9F94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ABE1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E76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8FB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8A58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7A1A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247484" w14:textId="77777777" w:rsidTr="00503750">
        <w:tc>
          <w:tcPr>
            <w:tcW w:w="2302" w:type="dxa"/>
            <w:vAlign w:val="center"/>
          </w:tcPr>
          <w:p w14:paraId="2FB30F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73D1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3F85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428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2B3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EB0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761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A4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DD5A9" w14:textId="77777777" w:rsidTr="00503750">
        <w:tc>
          <w:tcPr>
            <w:tcW w:w="15593" w:type="dxa"/>
            <w:gridSpan w:val="8"/>
            <w:vAlign w:val="center"/>
          </w:tcPr>
          <w:p w14:paraId="0B96C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14A2B2" w14:textId="77777777" w:rsidTr="00503750">
        <w:tc>
          <w:tcPr>
            <w:tcW w:w="2302" w:type="dxa"/>
            <w:vAlign w:val="center"/>
          </w:tcPr>
          <w:p w14:paraId="294A8E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4525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B159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D83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2E40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6FF8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90E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F0C0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AAA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B25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5D10A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9352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6DF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0F3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CF5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A710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43E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8BE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54AD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D9AE5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72ED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1B3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C86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475C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AA1D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3D57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CE2BAA" w14:textId="77777777" w:rsidTr="00503750">
        <w:tc>
          <w:tcPr>
            <w:tcW w:w="2302" w:type="dxa"/>
            <w:vAlign w:val="center"/>
          </w:tcPr>
          <w:p w14:paraId="2D882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8D0C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2939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671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8CF2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458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448A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80A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FD0C4" w14:textId="77777777" w:rsidTr="00503750">
        <w:tc>
          <w:tcPr>
            <w:tcW w:w="15593" w:type="dxa"/>
            <w:gridSpan w:val="8"/>
            <w:vAlign w:val="center"/>
          </w:tcPr>
          <w:p w14:paraId="776E0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40A7402" w14:textId="77777777" w:rsidTr="00503750">
        <w:tc>
          <w:tcPr>
            <w:tcW w:w="2302" w:type="dxa"/>
            <w:vAlign w:val="center"/>
          </w:tcPr>
          <w:p w14:paraId="0698C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DECC2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F26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598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088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AED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3FE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7BCA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24DDF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0112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4A5D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F8C1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D4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E9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AD1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37E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EA28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DAFF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862F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8B46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F21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031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AE0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25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C60F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B26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32DA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3F56B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2451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6529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815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EBB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C24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EEB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C4D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B262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7CB37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25CE0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C40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3629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E5CC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0A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28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5B8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7FF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F3D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2E7A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15DCD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A30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9C88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837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730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12D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3F1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B6E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5DB999" w14:textId="77777777" w:rsidR="00944C3D" w:rsidRDefault="00944C3D" w:rsidP="00944C3D">
      <w:pPr>
        <w:rPr>
          <w:rFonts w:ascii="Arial" w:hAnsi="Arial"/>
          <w:b/>
        </w:rPr>
      </w:pPr>
    </w:p>
    <w:p w14:paraId="05A60AD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DA5BB14" w14:textId="77777777" w:rsidTr="00503750">
        <w:tc>
          <w:tcPr>
            <w:tcW w:w="1944" w:type="dxa"/>
            <w:vAlign w:val="center"/>
          </w:tcPr>
          <w:p w14:paraId="4DF974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5E9C4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4261A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4D4AD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E23DA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0793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95F7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5528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4B39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5E5A4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5F59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983B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561EFF" w14:textId="77777777" w:rsidTr="00503750">
        <w:tc>
          <w:tcPr>
            <w:tcW w:w="15685" w:type="dxa"/>
            <w:gridSpan w:val="12"/>
            <w:vAlign w:val="center"/>
          </w:tcPr>
          <w:p w14:paraId="0A06F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77B13A" w14:textId="77777777" w:rsidTr="00503750">
        <w:tc>
          <w:tcPr>
            <w:tcW w:w="1944" w:type="dxa"/>
            <w:vAlign w:val="center"/>
          </w:tcPr>
          <w:p w14:paraId="4DF00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5BF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AB0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A57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469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1E0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4D9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956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B57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466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FD1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5B9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BE52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3D6B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57B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8E3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9FA8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666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ACB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A6C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54E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5AE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7D6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70E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F16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E5C23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33D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DD78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458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D64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6A8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108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8B1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8CA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229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225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6F2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216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AFCE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583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02BE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9F4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C3C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1F75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9639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C60F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EF2F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A5E6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367D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373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205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B3FB86" w14:textId="77777777" w:rsidTr="00503750">
        <w:tc>
          <w:tcPr>
            <w:tcW w:w="1944" w:type="dxa"/>
            <w:vAlign w:val="center"/>
          </w:tcPr>
          <w:p w14:paraId="1ED5B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DCD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549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441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DE1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29E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FA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BB6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C3A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F8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BFD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82D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E6E3B" w14:textId="77777777" w:rsidTr="00503750">
        <w:tc>
          <w:tcPr>
            <w:tcW w:w="15685" w:type="dxa"/>
            <w:gridSpan w:val="12"/>
            <w:vAlign w:val="center"/>
          </w:tcPr>
          <w:p w14:paraId="26C50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D5CB6CB" w14:textId="77777777" w:rsidTr="00503750">
        <w:tc>
          <w:tcPr>
            <w:tcW w:w="1944" w:type="dxa"/>
            <w:vAlign w:val="center"/>
          </w:tcPr>
          <w:p w14:paraId="5D67CA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1DB7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528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271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1C1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B5F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0B4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2D4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0BA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E82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231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8C6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6CFC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8DD9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F06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3D4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1C1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EFB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45C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67B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17B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597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548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C2AE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344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3DC2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B9D34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8EEF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0A2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3D2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60D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1ED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78D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328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690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ED2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43B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14C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34817" w14:textId="77777777" w:rsidTr="00503750">
        <w:tc>
          <w:tcPr>
            <w:tcW w:w="1944" w:type="dxa"/>
            <w:vAlign w:val="center"/>
          </w:tcPr>
          <w:p w14:paraId="5702A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1EE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4A8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8DA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3B2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DFB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95C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92F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0AD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9DF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EE4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1B3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A78F4" w14:textId="77777777" w:rsidTr="00503750">
        <w:tc>
          <w:tcPr>
            <w:tcW w:w="15685" w:type="dxa"/>
            <w:gridSpan w:val="12"/>
            <w:vAlign w:val="center"/>
          </w:tcPr>
          <w:p w14:paraId="22F15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968B824" w14:textId="77777777" w:rsidTr="00503750">
        <w:tc>
          <w:tcPr>
            <w:tcW w:w="1944" w:type="dxa"/>
            <w:vAlign w:val="center"/>
          </w:tcPr>
          <w:p w14:paraId="128EFB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53A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22D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903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869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074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2B6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406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5D0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679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A79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9C1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8FC3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16D22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BE7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714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5A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7BF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4DD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7B9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294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13D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10B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570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65E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8C29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A10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A58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9BB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16B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8C7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922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37B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5E4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6BD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40F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B19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1CF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60EA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EEE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15C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8B2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900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AA0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966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2B0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BFF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53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FC6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0E9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10C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D4F0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8EC28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184EE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5EEC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92C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EAF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099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1F4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AF4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6F5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258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2E0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A0C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39F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A13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65D3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8978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8185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EB3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30D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AEC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2C2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C62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D69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8DE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4DC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403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3AB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42F9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6F1F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0B05A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4A121A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E442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EDF39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402179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494E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F784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C34F9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F504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53622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E21D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7D02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8C0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B28164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4646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B138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1AB4A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91C7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9DEA1F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8A73E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31397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1A7B5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B52806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CF791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0971F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A7AA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F958B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715D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B47D0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0AA2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D1A23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7CC86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573E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A0333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4930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CC4B3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E3DC71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26F03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7ECFD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9CA03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5F5C1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00C8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B8D7E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0B4C292" w14:textId="77777777" w:rsidTr="00503750">
        <w:trPr>
          <w:trHeight w:val="1073"/>
        </w:trPr>
        <w:tc>
          <w:tcPr>
            <w:tcW w:w="3614" w:type="dxa"/>
            <w:vMerge/>
          </w:tcPr>
          <w:p w14:paraId="630B7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DD6E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1D51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6B956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F2A6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63B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5A11B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D6F7D30" w14:textId="77777777" w:rsidTr="00503750">
        <w:trPr>
          <w:trHeight w:val="283"/>
        </w:trPr>
        <w:tc>
          <w:tcPr>
            <w:tcW w:w="3614" w:type="dxa"/>
          </w:tcPr>
          <w:p w14:paraId="21992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01E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984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42E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B00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47D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3E9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7A929A" w14:textId="77777777" w:rsidTr="00503750">
        <w:trPr>
          <w:trHeight w:val="283"/>
        </w:trPr>
        <w:tc>
          <w:tcPr>
            <w:tcW w:w="3614" w:type="dxa"/>
          </w:tcPr>
          <w:p w14:paraId="492283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23B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5C7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9E82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0B1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3195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3FB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52E9BE" w14:textId="77777777" w:rsidTr="00503750">
        <w:trPr>
          <w:trHeight w:val="283"/>
        </w:trPr>
        <w:tc>
          <w:tcPr>
            <w:tcW w:w="3614" w:type="dxa"/>
          </w:tcPr>
          <w:p w14:paraId="07570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C2BC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BEB7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996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6A9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FE0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B6DD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DE03C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43B66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ED3EB6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3B917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EB48B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F4B5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89D26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FDE8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82B6C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4EEA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3D4D6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725C3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4E1FFF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2FAA6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69E8A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25F0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38E7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B1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57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D79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23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2F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91B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090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DB93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3600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CA1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4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11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CB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06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AB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91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6EE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24C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AA3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7550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ED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5F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1B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9B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0C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E7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AC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52C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EF7F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CEE1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AB0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F7B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4F7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1A0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02F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EEB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BC87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35BC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364B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3EEE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DE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1F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6D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1D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2D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47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9A0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089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9F0C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7654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58F8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A396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D9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0D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7F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6E9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5A3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4F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FEF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A93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9ABC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D2C0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29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AA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A2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E2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37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73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A8C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DAB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876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74D7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A0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D9B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865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EB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91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A4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68E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371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813C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FA3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13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B8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18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96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BE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EF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464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FBD3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56F3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C979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CAB9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349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8D9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DB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C1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748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98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5B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687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3EBB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05738B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278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B1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7B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72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24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3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20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2CC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59E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F1D2A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42B34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8803E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DAAC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15A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99AE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D3C1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A77A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0110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DDDE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A74A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D699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C46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77F9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EA7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5E39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CC11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935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3780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904E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D4E661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3B04FF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DF859B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317356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B96E1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65111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F1ACA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1C541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779B4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E7768ED" w14:textId="77777777" w:rsidTr="00503750">
        <w:trPr>
          <w:trHeight w:val="437"/>
        </w:trPr>
        <w:tc>
          <w:tcPr>
            <w:tcW w:w="2594" w:type="dxa"/>
          </w:tcPr>
          <w:p w14:paraId="3C67E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A0C86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D8A17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5B5C6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98CED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9F5FB8" w14:textId="77777777" w:rsidTr="00503750">
        <w:trPr>
          <w:trHeight w:val="420"/>
        </w:trPr>
        <w:tc>
          <w:tcPr>
            <w:tcW w:w="2594" w:type="dxa"/>
          </w:tcPr>
          <w:p w14:paraId="26012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5051A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FE0A11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79047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521F4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F7D2BE" w14:textId="77777777" w:rsidTr="00503750">
        <w:trPr>
          <w:trHeight w:val="630"/>
        </w:trPr>
        <w:tc>
          <w:tcPr>
            <w:tcW w:w="2594" w:type="dxa"/>
          </w:tcPr>
          <w:p w14:paraId="5727E5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09BEF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94CAF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DE806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94BFB6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085193" w14:textId="77777777" w:rsidTr="00503750">
        <w:trPr>
          <w:trHeight w:val="420"/>
        </w:trPr>
        <w:tc>
          <w:tcPr>
            <w:tcW w:w="2594" w:type="dxa"/>
          </w:tcPr>
          <w:p w14:paraId="385C8B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159FA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E114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CEEA4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A286D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EC0234" w14:textId="77777777" w:rsidTr="00503750">
        <w:trPr>
          <w:trHeight w:val="437"/>
        </w:trPr>
        <w:tc>
          <w:tcPr>
            <w:tcW w:w="2594" w:type="dxa"/>
          </w:tcPr>
          <w:p w14:paraId="062E2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36398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EDB26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87114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5344F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CF8F3E" w14:textId="77777777" w:rsidTr="00503750">
        <w:trPr>
          <w:trHeight w:val="420"/>
        </w:trPr>
        <w:tc>
          <w:tcPr>
            <w:tcW w:w="2594" w:type="dxa"/>
          </w:tcPr>
          <w:p w14:paraId="631D78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CA4D13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9FA26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CB55D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4BF59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4B710B2" w14:textId="77777777" w:rsidR="00944C3D" w:rsidRDefault="00944C3D" w:rsidP="00944C3D">
      <w:pPr>
        <w:rPr>
          <w:rFonts w:ascii="Arial" w:hAnsi="Arial"/>
          <w:b/>
        </w:rPr>
      </w:pPr>
    </w:p>
    <w:p w14:paraId="1E0847F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837ACE1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EBDBD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02076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869EC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2AD9F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9CA12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EAA629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AF009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5BBBE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E8D9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A2BD5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97008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9954B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1F9122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DF75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53D52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597C3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7FC8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EE4E2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DD30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031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03103F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B0020D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EF92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8228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0E8FB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92ED7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CACF15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7FD986B" w14:textId="77777777" w:rsidTr="00503750">
        <w:tc>
          <w:tcPr>
            <w:tcW w:w="2835" w:type="dxa"/>
            <w:vAlign w:val="center"/>
          </w:tcPr>
          <w:p w14:paraId="41B40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22ED6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F4B3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B98D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E0B7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4E59E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7D6E44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6CD228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6B17C5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BE86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F865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A0B58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60EFA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4928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A009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5017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F1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2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A04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05C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FDFFB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AB5E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FB03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A9E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2E9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5D5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78A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69B7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A478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4447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0DC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E14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9D7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297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F998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117C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7696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86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10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07C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D49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42B6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D09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BB8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AA2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43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48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DA2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E4E7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61C1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C583F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6DA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4FED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6BD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E6A2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940A0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51876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9C48AF5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4139B51" w14:textId="77777777" w:rsidR="00944C3D" w:rsidRDefault="00944C3D" w:rsidP="00944C3D">
      <w:pPr>
        <w:rPr>
          <w:rFonts w:ascii="Arial" w:hAnsi="Arial"/>
          <w:b/>
        </w:rPr>
      </w:pPr>
    </w:p>
    <w:p w14:paraId="1F3A42C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07AA1C0" w14:textId="77777777" w:rsidTr="00503750">
        <w:tc>
          <w:tcPr>
            <w:tcW w:w="2835" w:type="dxa"/>
            <w:vAlign w:val="center"/>
          </w:tcPr>
          <w:p w14:paraId="191F8E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AB61A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7160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45116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5D34E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6846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80FEA9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B9C1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EBF8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D7F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C6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7B7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A55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68D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A778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4D4F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BC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5FC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71D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99C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6F49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08E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AFC5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D8F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04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07A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29F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D996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931C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9A70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FA9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B0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BEA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4D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7B9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7387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31A37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EF2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F7EC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3241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F5CD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16A95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F6B53D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56ABE8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37BF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66C57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07E9918" w14:textId="77777777" w:rsidTr="00503750">
        <w:trPr>
          <w:trHeight w:val="699"/>
        </w:trPr>
        <w:tc>
          <w:tcPr>
            <w:tcW w:w="3502" w:type="dxa"/>
            <w:vMerge/>
          </w:tcPr>
          <w:p w14:paraId="6B1C8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FB64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01C1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A4185F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C40C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315029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11B4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EC384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BD2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A5A2CA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705EA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E6499C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3725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4972A3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3B5C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6CA8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8494D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2F95EA3" w14:textId="77777777" w:rsidTr="00503750">
        <w:trPr>
          <w:trHeight w:val="593"/>
        </w:trPr>
        <w:tc>
          <w:tcPr>
            <w:tcW w:w="3497" w:type="dxa"/>
          </w:tcPr>
          <w:p w14:paraId="444DC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6FAC8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F17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4D249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B03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A923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3FC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2EC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49A19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C8C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CEA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258F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06333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E7C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EEF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2120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034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2234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810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F532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EA411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CF4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221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815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46950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CF0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7C3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460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491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DFD1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601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D1E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41E12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685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4E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ED5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94404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724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BF4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6A13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3316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9C98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61A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58B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B45AE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113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9F1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449F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44487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146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B5E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062009" w14:textId="77777777" w:rsidR="00944C3D" w:rsidRDefault="00944C3D" w:rsidP="00944C3D">
      <w:pPr>
        <w:rPr>
          <w:rFonts w:ascii="Arial" w:hAnsi="Arial"/>
          <w:b/>
        </w:rPr>
      </w:pPr>
    </w:p>
    <w:p w14:paraId="0E07BF8E" w14:textId="77777777" w:rsidR="00944C3D" w:rsidRDefault="00944C3D" w:rsidP="00944C3D">
      <w:pPr>
        <w:rPr>
          <w:rFonts w:ascii="Arial" w:hAnsi="Arial"/>
          <w:b/>
        </w:rPr>
      </w:pPr>
    </w:p>
    <w:p w14:paraId="5A4C6C99" w14:textId="77777777" w:rsidR="00944C3D" w:rsidRDefault="00944C3D" w:rsidP="00944C3D">
      <w:pPr>
        <w:rPr>
          <w:rFonts w:ascii="Arial" w:hAnsi="Arial"/>
          <w:b/>
        </w:rPr>
      </w:pPr>
    </w:p>
    <w:p w14:paraId="40EF0465" w14:textId="77777777" w:rsidR="00944C3D" w:rsidRDefault="00944C3D" w:rsidP="00944C3D">
      <w:pPr>
        <w:rPr>
          <w:rFonts w:ascii="Arial" w:hAnsi="Arial"/>
          <w:b/>
        </w:rPr>
      </w:pPr>
    </w:p>
    <w:p w14:paraId="2C88763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CAD85B1" w14:textId="77777777" w:rsidTr="00503750">
        <w:tc>
          <w:tcPr>
            <w:tcW w:w="2622" w:type="dxa"/>
            <w:vAlign w:val="center"/>
          </w:tcPr>
          <w:p w14:paraId="0A2C59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268BF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7817D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DBED5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D1BD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659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08876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E355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F3F5B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DB4E53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EEC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02CA74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CAD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340C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41D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707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310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431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1B896" w14:textId="77777777" w:rsidTr="00503750">
        <w:tc>
          <w:tcPr>
            <w:tcW w:w="2622" w:type="dxa"/>
            <w:vAlign w:val="center"/>
          </w:tcPr>
          <w:p w14:paraId="4C197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74D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8B4C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E79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278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AB4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5AB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D76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F34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92B9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C6C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1BA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CF3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C9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FF4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988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60C5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C5E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00D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4E6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BC1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36996" w14:textId="77777777" w:rsidTr="00503750">
        <w:tc>
          <w:tcPr>
            <w:tcW w:w="2622" w:type="dxa"/>
            <w:vAlign w:val="center"/>
          </w:tcPr>
          <w:p w14:paraId="78413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8A25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43252.00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DBF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12795.00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F6F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13618.00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491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EA4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42429.00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A02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965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B193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A62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25E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46D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3D7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5B115" w14:textId="77777777" w:rsidTr="00503750">
        <w:tc>
          <w:tcPr>
            <w:tcW w:w="2622" w:type="dxa"/>
            <w:vAlign w:val="center"/>
          </w:tcPr>
          <w:p w14:paraId="6E9FF5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9A6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302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A75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28E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53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8875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8B74D9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D0092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DC6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DE02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2AA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C3C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A4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7D9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964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0EE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8A9C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49C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355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F8A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C3B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2BD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71B6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56E4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0B8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459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118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0C2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9A217" w14:textId="77777777" w:rsidTr="00503750">
        <w:tc>
          <w:tcPr>
            <w:tcW w:w="2622" w:type="dxa"/>
            <w:vAlign w:val="center"/>
          </w:tcPr>
          <w:p w14:paraId="73E670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6A861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DE8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82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EE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66A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59D6A" w14:textId="77777777" w:rsidTr="00503750">
        <w:tc>
          <w:tcPr>
            <w:tcW w:w="2622" w:type="dxa"/>
            <w:vAlign w:val="center"/>
          </w:tcPr>
          <w:p w14:paraId="25AC2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7D7C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522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8F7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3E7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FC5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7671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94BF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F7DC3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43252.00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BC1D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12795.00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C48E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13618.00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8CED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8D1B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42429.00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EB34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5379C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104BB2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6737A7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72E29C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052DE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8C086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2A42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59DCB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621C3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7FAE0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741B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35326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2827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7594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FD4A0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F4DA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B02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01858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1603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6AA8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2BD31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2AC7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A108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C7E8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E4EA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41BE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F3059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E87B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0E63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41C39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7359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384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B959B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6E08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8C0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31C1C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2CC7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5388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F9AC2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B73F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DD8FD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5E351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5BE7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D0A06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69FB1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59FE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6780D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1CAB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74CF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7494D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A44C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F5FD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8064C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D76B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2382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34234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8C6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41E5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1BDC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C20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12BA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492DA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E323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4E5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E36EB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3DEEC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2367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4C4F4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98945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8C49D0C" w14:textId="77777777" w:rsidTr="00503750">
        <w:tc>
          <w:tcPr>
            <w:tcW w:w="2835" w:type="dxa"/>
            <w:vAlign w:val="center"/>
          </w:tcPr>
          <w:p w14:paraId="223C5E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0FC59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F5A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9673D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89DD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B618F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7047D2" w14:textId="77777777" w:rsidTr="00503750">
        <w:tc>
          <w:tcPr>
            <w:tcW w:w="2835" w:type="dxa"/>
            <w:vAlign w:val="center"/>
          </w:tcPr>
          <w:p w14:paraId="59C9C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D131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2E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72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2D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D1E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92835" w14:textId="77777777" w:rsidTr="00503750">
        <w:tc>
          <w:tcPr>
            <w:tcW w:w="2835" w:type="dxa"/>
            <w:vAlign w:val="center"/>
          </w:tcPr>
          <w:p w14:paraId="277FF1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25D0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D6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1C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AAE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D9B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400D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89841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40C70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3810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70A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3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A44E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3FE9AE1" w14:textId="77777777" w:rsidTr="00503750">
        <w:tc>
          <w:tcPr>
            <w:tcW w:w="2835" w:type="dxa"/>
            <w:vAlign w:val="center"/>
          </w:tcPr>
          <w:p w14:paraId="7B80A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0EDA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50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34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716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D7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7DB10" w14:textId="77777777" w:rsidTr="00503750">
        <w:tc>
          <w:tcPr>
            <w:tcW w:w="2835" w:type="dxa"/>
            <w:vAlign w:val="center"/>
          </w:tcPr>
          <w:p w14:paraId="69888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4B0F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C05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CDF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41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C93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1F7A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51B98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EC3CB3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71B8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C6CB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712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F42C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4BB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686AB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7672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AF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BB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E9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F87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10576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3F6D54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658A395" w14:textId="77777777" w:rsidTr="00503750">
        <w:tc>
          <w:tcPr>
            <w:tcW w:w="2552" w:type="dxa"/>
            <w:vAlign w:val="center"/>
          </w:tcPr>
          <w:p w14:paraId="3F61C9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58028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0B01D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F5CA0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F8B84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DF4C976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1884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49CBD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111.00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C207E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59A0CA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1E4B4B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111.00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BB513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2E181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034966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C79E71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BA2839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49F20D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827698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B08ED0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222D59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07A4F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F509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0B3E65" w14:textId="77777777" w:rsidTr="00503750">
        <w:tc>
          <w:tcPr>
            <w:tcW w:w="4395" w:type="dxa"/>
            <w:vMerge/>
          </w:tcPr>
          <w:p w14:paraId="4D69A1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87417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AD86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4EA67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657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6535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70753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E4C30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55D0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62D4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  <w:lang w:eastAsia="sk-SK"/>
              </w:rPr>
              <w:t>1383.36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09B1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6E2730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21B93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705D8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1383.36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3CD5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A6EAF13" w14:textId="77777777" w:rsidTr="00503750">
        <w:tc>
          <w:tcPr>
            <w:tcW w:w="4395" w:type="dxa"/>
            <w:vAlign w:val="center"/>
          </w:tcPr>
          <w:p w14:paraId="6863F3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D738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4FE0C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FCA042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33F2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8BA7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9BEC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3D34E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0E8E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8497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BDB7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C5E8F4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236A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FC5B927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26255.00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5CF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AC1EF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2DBB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3B20D02" w14:textId="77777777" w:rsidTr="00503750">
        <w:tc>
          <w:tcPr>
            <w:tcW w:w="4395" w:type="dxa"/>
            <w:vAlign w:val="center"/>
          </w:tcPr>
          <w:p w14:paraId="6587DD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844DA6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47ABD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020515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0A9D56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E6BA0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09E1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CD460C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2DDFD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93FE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7D7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EF96A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A9254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AC30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B32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D3763B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873D4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EAFA71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A99EA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1119AE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F8A2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D79CF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9D6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6F95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C977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F665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08ADEC0" w14:textId="77777777" w:rsidTr="00503750">
        <w:tc>
          <w:tcPr>
            <w:tcW w:w="1843" w:type="dxa"/>
            <w:vAlign w:val="center"/>
          </w:tcPr>
          <w:p w14:paraId="38AD9E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7992F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AB02E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3F746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06881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449A7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8B5C6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80E2356" w14:textId="77777777" w:rsidTr="00503750">
        <w:tc>
          <w:tcPr>
            <w:tcW w:w="1843" w:type="dxa"/>
            <w:vAlign w:val="center"/>
          </w:tcPr>
          <w:p w14:paraId="1A9055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E3767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90E3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7BA5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7EE7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290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CFE8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A91FF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16E81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77063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B510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499C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138C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FCFA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1AEA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220FA66" w14:textId="77777777" w:rsidTr="00503750">
        <w:tc>
          <w:tcPr>
            <w:tcW w:w="1843" w:type="dxa"/>
            <w:vAlign w:val="center"/>
          </w:tcPr>
          <w:p w14:paraId="673B7C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0318D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061E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C963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F76E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5C45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E6C5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9A424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63313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092B1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A48E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F3F0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5382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CD4F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6382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85676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FED86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64F59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34655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1F7A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9C92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A8B0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82B5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DC53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6BE1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AD25474" w14:textId="77777777" w:rsidTr="00503750">
        <w:trPr>
          <w:trHeight w:val="664"/>
        </w:trPr>
        <w:tc>
          <w:tcPr>
            <w:tcW w:w="3372" w:type="dxa"/>
          </w:tcPr>
          <w:p w14:paraId="5CB252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013F9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966E0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EA894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FEBA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440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399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FCB8C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4DEEF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D46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026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2BD0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48F67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233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583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5A6F8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EF267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47C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600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7EB3C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74DA4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E64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793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E5C84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1C404C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F92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E92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413BD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DA0635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E19F316" w14:textId="77777777" w:rsidTr="00503750">
        <w:tc>
          <w:tcPr>
            <w:tcW w:w="2835" w:type="dxa"/>
            <w:vAlign w:val="center"/>
          </w:tcPr>
          <w:p w14:paraId="4D0F02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3E2AD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A2D8B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048F7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A51C5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685FC4C" w14:textId="77777777" w:rsidTr="00503750">
        <w:tc>
          <w:tcPr>
            <w:tcW w:w="2835" w:type="dxa"/>
          </w:tcPr>
          <w:p w14:paraId="448F8E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264C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A8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629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7AD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CF9D41" w14:textId="77777777" w:rsidTr="00503750">
        <w:tc>
          <w:tcPr>
            <w:tcW w:w="2835" w:type="dxa"/>
          </w:tcPr>
          <w:p w14:paraId="2D2CBD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872E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104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1E8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8D1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8699D8" w14:textId="77777777" w:rsidTr="00503750">
        <w:tc>
          <w:tcPr>
            <w:tcW w:w="2835" w:type="dxa"/>
          </w:tcPr>
          <w:p w14:paraId="4ED08C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19A7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D3A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21C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D12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C6B9A2" w14:textId="77777777" w:rsidTr="00503750">
        <w:tc>
          <w:tcPr>
            <w:tcW w:w="2835" w:type="dxa"/>
            <w:vAlign w:val="center"/>
          </w:tcPr>
          <w:p w14:paraId="66C8C9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FE96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416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B44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D4A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05D3A4" w14:textId="77777777" w:rsidTr="00503750">
        <w:tc>
          <w:tcPr>
            <w:tcW w:w="2835" w:type="dxa"/>
            <w:vAlign w:val="center"/>
          </w:tcPr>
          <w:p w14:paraId="4CCC70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A13A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46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C2B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EA7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EE97B9" w14:textId="77777777" w:rsidTr="00503750">
        <w:tc>
          <w:tcPr>
            <w:tcW w:w="2835" w:type="dxa"/>
          </w:tcPr>
          <w:p w14:paraId="599534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C088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41F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11D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00E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1C93A" w14:textId="77777777" w:rsidTr="00503750">
        <w:tc>
          <w:tcPr>
            <w:tcW w:w="2835" w:type="dxa"/>
          </w:tcPr>
          <w:p w14:paraId="363F68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9931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ED6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9FF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240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80BAF9" w14:textId="77777777" w:rsidTr="00503750">
        <w:tc>
          <w:tcPr>
            <w:tcW w:w="2835" w:type="dxa"/>
          </w:tcPr>
          <w:p w14:paraId="33817B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9729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60E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B17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FE6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91BC4C" w14:textId="77777777" w:rsidR="00944C3D" w:rsidRDefault="00944C3D" w:rsidP="00944C3D">
      <w:pPr>
        <w:rPr>
          <w:rFonts w:ascii="Arial" w:hAnsi="Arial"/>
          <w:b/>
        </w:rPr>
      </w:pPr>
    </w:p>
    <w:p w14:paraId="29F1814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7467D8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0F980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EC549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1919C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A3717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E8B0B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313C709" w14:textId="77777777" w:rsidTr="00503750">
        <w:trPr>
          <w:trHeight w:val="443"/>
        </w:trPr>
        <w:tc>
          <w:tcPr>
            <w:tcW w:w="2560" w:type="dxa"/>
          </w:tcPr>
          <w:p w14:paraId="064AA0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7F93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ABE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ACA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B49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0AF66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8C75A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2EE2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5B9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AF4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880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0318B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F9AE7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4A7E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14D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8E6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4AE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C85CD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4D742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1128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B32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249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9D7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9EBA7D" w14:textId="77777777" w:rsidR="00944C3D" w:rsidRDefault="00944C3D" w:rsidP="00944C3D">
      <w:pPr>
        <w:rPr>
          <w:rFonts w:ascii="Arial" w:hAnsi="Arial"/>
          <w:b/>
        </w:rPr>
      </w:pPr>
    </w:p>
    <w:p w14:paraId="03651618" w14:textId="77777777" w:rsidR="00944C3D" w:rsidRDefault="00944C3D" w:rsidP="00944C3D">
      <w:pPr>
        <w:rPr>
          <w:rFonts w:ascii="Arial" w:hAnsi="Arial"/>
          <w:b/>
        </w:rPr>
      </w:pPr>
    </w:p>
    <w:p w14:paraId="580D51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1FDE52A" w14:textId="77777777" w:rsidR="00944C3D" w:rsidRDefault="00944C3D" w:rsidP="00944C3D">
      <w:pPr>
        <w:rPr>
          <w:rFonts w:ascii="Arial" w:hAnsi="Arial"/>
          <w:b/>
        </w:rPr>
      </w:pPr>
    </w:p>
    <w:p w14:paraId="544D416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353764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2D372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4DA71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B47FA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28922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ECE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1F575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B9EF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FB5E2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77B9B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BF7A3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640A4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F6873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5843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2C1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4B6F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AE3AF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9183A5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DC6FB2F" w14:textId="77777777" w:rsidTr="00503750">
        <w:trPr>
          <w:trHeight w:val="677"/>
        </w:trPr>
        <w:tc>
          <w:tcPr>
            <w:tcW w:w="3358" w:type="dxa"/>
          </w:tcPr>
          <w:p w14:paraId="31821E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7DADB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212FE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E3F67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59F10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2502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312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7FFA1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7289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E1FF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9FD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72B8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A8E1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BCD7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B24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03C60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D13E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01A5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D54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87EE9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D033A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5AB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B86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43EF6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4D8923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6DF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D35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4391C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63CD0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67B3CA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61D10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41862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11692E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0D39B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EE4D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EB04B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A0F5F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AD142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EEC91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B206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E854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A4CC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37A2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6299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A0797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4CE9D1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D6097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D94AE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F583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F702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56CCB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D81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FA9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51D6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C18BE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C51B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33D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BD161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B450B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2CD5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979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65BA1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05CA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3B1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81B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F8B43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7A20CF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D86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2F8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26BCA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31F691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A2EE07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70F9A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C9AB6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64899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A161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6705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2456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E4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3B461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2428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F2A3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D25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1D610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9FE00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05DA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0FC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9C92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41FB56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7E7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867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9AB75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BA9E0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4D0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A23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77F5D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1F41A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9FE4326" w14:textId="77777777" w:rsidTr="00503750">
        <w:tc>
          <w:tcPr>
            <w:tcW w:w="3686" w:type="dxa"/>
            <w:vAlign w:val="center"/>
          </w:tcPr>
          <w:p w14:paraId="65256F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820C8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C2D8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EC71A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6309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7A22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7B3C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0CEA3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56E1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0920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836DE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112DA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81C7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CB6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29DD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7563B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11177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618976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7F7C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C9181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4AAF58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8ADDC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0F608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A25B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158B5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D99B2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C573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C37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2ABD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8F31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B689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455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1D6B3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A5A8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643B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6DA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C97F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A67B4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D39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434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D45C6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62706A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37B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1C0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EAF5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EA4D2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B9DF3B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D5FD2A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9C39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55F8A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90961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21F0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1E7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9B51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F398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7345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255D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9DE7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FCC1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457B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76B8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D811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F82D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A4C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C565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8493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FB23F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B9FE0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0B3BD5" w14:textId="77777777" w:rsidR="00944C3D" w:rsidRDefault="00944C3D" w:rsidP="00944C3D">
      <w:pPr>
        <w:rPr>
          <w:sz w:val="22"/>
          <w:szCs w:val="22"/>
        </w:rPr>
      </w:pPr>
    </w:p>
    <w:p w14:paraId="560344DA" w14:textId="77777777" w:rsidR="00944C3D" w:rsidRDefault="00944C3D" w:rsidP="00944C3D">
      <w:pPr>
        <w:rPr>
          <w:sz w:val="22"/>
          <w:szCs w:val="22"/>
        </w:rPr>
      </w:pPr>
    </w:p>
    <w:p w14:paraId="56753D6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AC0987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9A4F79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8BB8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0B49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21346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8A46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F4B356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BCD70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354D9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93AC95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E81F1B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34C4A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0CA0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589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DD706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2347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679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B60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FF901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2D20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84FC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8FF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BA86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47E2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7CB2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F38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184C4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CD8E91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8729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1A0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ABB17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32A57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403B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692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00512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6C46C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764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BA6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3737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603D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19800E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711B9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E0F681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01931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7229F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F6774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EF44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F2D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8BD94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C00D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EDFE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64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2EAF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1B081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F11C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7A7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C0D8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FCDE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4FC6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24E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DDDC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33437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B02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E50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6925B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56B1E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5F2D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D07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6A700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BD9395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78D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B9A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183C" w:rsidRPr="00207A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5797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6C368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675250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71934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0BD1C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97C6E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5B48E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BF92B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26D4B8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5F859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B12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76C1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66A2C2E" w14:textId="77777777" w:rsidR="00944C3D" w:rsidRPr="003607F0" w:rsidRDefault="00944C3D" w:rsidP="00944C3D"/>
    <w:p w14:paraId="122DD6A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E489" w14:textId="77777777" w:rsidR="00310733" w:rsidRDefault="00310733">
      <w:r>
        <w:separator/>
      </w:r>
    </w:p>
  </w:endnote>
  <w:endnote w:type="continuationSeparator" w:id="0">
    <w:p w14:paraId="5D142DCC" w14:textId="77777777" w:rsidR="00310733" w:rsidRDefault="0031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B29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7E090A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6EA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3E8F26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36B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EF1EC4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9BA8" w14:textId="77777777" w:rsidR="00310733" w:rsidRDefault="00310733">
      <w:r>
        <w:separator/>
      </w:r>
    </w:p>
  </w:footnote>
  <w:footnote w:type="continuationSeparator" w:id="0">
    <w:p w14:paraId="49061CB5" w14:textId="77777777" w:rsidR="00310733" w:rsidRDefault="0031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486574">
    <w:abstractNumId w:val="13"/>
  </w:num>
  <w:num w:numId="2" w16cid:durableId="222447871">
    <w:abstractNumId w:val="17"/>
  </w:num>
  <w:num w:numId="3" w16cid:durableId="1981762524">
    <w:abstractNumId w:val="8"/>
  </w:num>
  <w:num w:numId="4" w16cid:durableId="460617103">
    <w:abstractNumId w:val="7"/>
  </w:num>
  <w:num w:numId="5" w16cid:durableId="48177256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2492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1981609">
    <w:abstractNumId w:val="20"/>
  </w:num>
  <w:num w:numId="8" w16cid:durableId="120924985">
    <w:abstractNumId w:val="10"/>
  </w:num>
  <w:num w:numId="9" w16cid:durableId="1427271077">
    <w:abstractNumId w:val="0"/>
  </w:num>
  <w:num w:numId="10" w16cid:durableId="1100570174">
    <w:abstractNumId w:val="19"/>
  </w:num>
  <w:num w:numId="11" w16cid:durableId="127865885">
    <w:abstractNumId w:val="6"/>
  </w:num>
  <w:num w:numId="12" w16cid:durableId="595216505">
    <w:abstractNumId w:val="9"/>
  </w:num>
  <w:num w:numId="13" w16cid:durableId="704989180">
    <w:abstractNumId w:val="12"/>
  </w:num>
  <w:num w:numId="14" w16cid:durableId="1993830904">
    <w:abstractNumId w:val="15"/>
  </w:num>
  <w:num w:numId="15" w16cid:durableId="859666778">
    <w:abstractNumId w:val="14"/>
  </w:num>
  <w:num w:numId="16" w16cid:durableId="2028366212">
    <w:abstractNumId w:val="2"/>
  </w:num>
  <w:num w:numId="17" w16cid:durableId="1076393421">
    <w:abstractNumId w:val="4"/>
  </w:num>
  <w:num w:numId="18" w16cid:durableId="61800705">
    <w:abstractNumId w:val="11"/>
  </w:num>
  <w:num w:numId="19" w16cid:durableId="1711102634">
    <w:abstractNumId w:val="5"/>
  </w:num>
  <w:num w:numId="20" w16cid:durableId="703597097">
    <w:abstractNumId w:val="18"/>
  </w:num>
  <w:num w:numId="21" w16cid:durableId="141415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1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1135422.doc"/>
    <w:docVar w:name="arg5" w:val="6"/>
  </w:docVars>
  <w:rsids>
    <w:rsidRoot w:val="00F4183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0733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484C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183C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2E3B8"/>
  <w15:docId w15:val="{A3FFD988-C504-4023-921F-7345211B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2026-03-17T11:35:00Z</dcterms:created>
  <dcterms:modified xsi:type="dcterms:W3CDTF">2026-03-17T11:36:00Z</dcterms:modified>
</cp:coreProperties>
</file>