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74098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D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2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2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9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8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7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9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5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2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0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6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2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EA8F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C0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ED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E5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E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64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82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9D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2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2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CA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75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D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03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3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0E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95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68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5E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4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D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BB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54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D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6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E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75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A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D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75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FD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04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5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3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728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5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6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A9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41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94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CD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67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9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6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3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8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9F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C5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0B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18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0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85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6B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D0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1D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26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C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C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C2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0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80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DA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678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C9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F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B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4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E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A44E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BF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45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0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8A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C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D9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0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9F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6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7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6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2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C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76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C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C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E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5F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DC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EA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5E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74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1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67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D0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09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E9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9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D8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EB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E8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2D26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F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4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8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4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2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5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0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8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0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3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D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E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F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2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F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2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E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E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6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5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6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7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7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7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F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6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4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4E98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C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C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F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0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6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E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2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9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5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A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8F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C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3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3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1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EE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F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86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6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5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41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6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0F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C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8F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AD37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F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4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3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35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E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7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E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B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2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5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41B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0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E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3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C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8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A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B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3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1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75F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9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8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F0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D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1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3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F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6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1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B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4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B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1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3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7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5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FF61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3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4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49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A6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7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B6D0F" w14:textId="07BC583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970FF">
              <w:rPr>
                <w:rFonts w:ascii="Arial" w:hAnsi="Arial"/>
                <w:lang w:eastAsia="sk-SK"/>
              </w:rPr>
              <w:t>2</w:t>
            </w:r>
            <w:r w:rsidR="0087684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B4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AF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AE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BB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FC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5E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EC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5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E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C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C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07E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1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4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E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E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AF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97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17D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5217C8C" wp14:editId="60B3D09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F295E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B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D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F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6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7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4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9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6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846B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2A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8878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4C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D560080" wp14:editId="175E31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6C0BC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AE1BA8" wp14:editId="1967A53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4F15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3B119E" wp14:editId="4D1FA8E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DF3D5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2A04D5C" wp14:editId="6AC4A44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E6BAD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4DF1A2D" wp14:editId="4DFBF6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C92C8" w14:textId="6114D80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970F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7684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DF1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31C92C8" w14:textId="6114D807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970F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76846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3A0679" wp14:editId="0B1744C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2E6EA" w14:textId="485796C7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A067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932E6EA" w14:textId="485796C7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B61A3A" wp14:editId="6318E2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48E3F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A33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68C3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1D00B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BD3594" wp14:editId="11BD5F1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5DC6B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8F58D2F" wp14:editId="6F3614C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45FE1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C7BB76" wp14:editId="716F54F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DAD22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1A686F" wp14:editId="2B253DD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CC36F" w14:textId="476D3466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686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63CC36F" w14:textId="476D3466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EC35BCB" wp14:editId="37A5550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DEBD2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BC0F63" wp14:editId="35A72FF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08F0C" w14:textId="56C0B56F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C0F6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6408F0C" w14:textId="56C0B56F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E8F3BF" wp14:editId="28DBC36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3D9BE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B12C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F576B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D32E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A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7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A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5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C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5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D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F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1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5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2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1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7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2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9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7AB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E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7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5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5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A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3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4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D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6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B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CB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3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E4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6D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4A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31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B8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9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3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C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2906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C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2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B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F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A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C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3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C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1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7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F608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9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2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E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D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2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52A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0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0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4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F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0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F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7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E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1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F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7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5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0F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E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C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D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1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34D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2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7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2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7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8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E5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B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0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B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8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3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4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F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1E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D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5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9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4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7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8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7C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4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9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2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66FE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E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1E2FD50" wp14:editId="4C1CABD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B955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E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6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0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4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3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4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6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3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A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8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8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D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6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B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8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8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0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B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E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D2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3A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B756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6C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F87541" wp14:editId="10B6E98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1D5EB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36114821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36114821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5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1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C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7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C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2A7CC6" wp14:editId="7D018B6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C3660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2021527882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2021527882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8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2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2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A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D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C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1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B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952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26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C8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4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2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6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F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3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7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A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C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F7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3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85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4DAF3B" wp14:editId="224848E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B3629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9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5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3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D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5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F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3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E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2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D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6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5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8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1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E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A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6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5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B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8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B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E55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DA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1E8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3E5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4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B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1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D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A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A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A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4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0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F334D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8B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223B15" wp14:editId="1E417B0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671EF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4A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2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1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9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5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F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4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0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9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7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5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AAD8A" wp14:editId="07805E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F43C9" w14:textId="77777777" w:rsidR="00433DEC" w:rsidRDefault="008B648B" w:rsidP="00944C3D">
                                  <w:r>
                                    <w:t>0869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8B648B" w:rsidP="00944C3D">
                            <w:r>
                              <w:t>0869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8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A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3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E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C8D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E7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490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50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1342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1EEC7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BEC602" wp14:editId="4BBF1C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19AE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BB4261" wp14:editId="13EE6BE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F7E1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7372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C4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0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691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E6AC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AEC068" wp14:editId="17182BC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C1D6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D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B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4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B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8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1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74A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1BE81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551F08" wp14:editId="7D943B4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409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4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6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167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C91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3A66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7C3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B3675D" wp14:editId="0F9140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0260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F60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957F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53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C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C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A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8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4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5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4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B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4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4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B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5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9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4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A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5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62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8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60853F" w14:textId="20B23B1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D747E">
              <w:rPr>
                <w:rFonts w:ascii="Arial" w:hAnsi="Arial"/>
                <w:lang w:eastAsia="sk-SK"/>
              </w:rPr>
              <w:t>1</w:t>
            </w:r>
            <w:r w:rsidR="00D970FF">
              <w:rPr>
                <w:rFonts w:ascii="Arial" w:hAnsi="Arial"/>
                <w:lang w:eastAsia="sk-SK"/>
              </w:rPr>
              <w:t>1.3.202</w:t>
            </w:r>
            <w:r w:rsidR="00876846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E4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4D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3C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1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B75B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4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E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F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04F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E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DD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91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F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6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6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4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5B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493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0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80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D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24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16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2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0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8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B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C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6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E64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6C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6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2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5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F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B3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1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318E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4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8E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3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3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E69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351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6B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D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5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5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E89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A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B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B7DBA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8718F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CC2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E2787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355E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84AC6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D6079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EEEDF9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3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9C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E18E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34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F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D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F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4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0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D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1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6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F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8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D4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6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569ED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118FBD1" w14:textId="77777777" w:rsidR="00944C3D" w:rsidRDefault="00944C3D" w:rsidP="00944C3D">
      <w:pPr>
        <w:rPr>
          <w:rFonts w:ascii="Arial" w:hAnsi="Arial"/>
        </w:rPr>
      </w:pPr>
    </w:p>
    <w:p w14:paraId="16816C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E3E637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A7A083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9942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A0B36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00E6ED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0C91C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4C04A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FFF3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2B6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7A52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674AC6" w14:textId="1B80DD38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D970FF">
              <w:rPr>
                <w:rFonts w:ascii="Arial" w:hAnsi="Arial" w:cs="Arial"/>
                <w:sz w:val="16"/>
                <w:szCs w:val="16"/>
              </w:rPr>
              <w:t>Majtán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AC5AE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275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611FE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DB647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E49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5DB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9E5CC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4124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1BB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B9F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A56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3BFB5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B266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062D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1700F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8BC2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A884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7F759F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43F0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BFAD0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47474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2AA7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F9C1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61D7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5E0B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F7E05D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8671372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5BF1A1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584E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594FB5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53A51A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4F03B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FD9E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1F0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F413D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66653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F175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F0B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DBA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6E8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5CA0F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97DD9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1C32E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DACF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B78D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68D65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CF3541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DEEE98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829A38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4A63219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0BC5F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B9F1DC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6B66C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F5DCC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8D81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10102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458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80E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9A7A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4B80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D9E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90172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7920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C82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03E9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197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FA0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348D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1CEF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15C4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2776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F5CE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F5FA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88FB3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BE95F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2EE77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1604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C0C6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F804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7D0BD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DF3CB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CC3F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631E9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C668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D9DE2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D162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5CB6A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7C63A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C385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C724F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E96C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AFC87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4E3CC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2F89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9FCF4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E2E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BA9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7B6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081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36C9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32F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3C3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5F3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11F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D41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9971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AB3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E17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125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087B0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ECF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5F9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DA0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5C9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A635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6568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56B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A85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DFB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1125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DDF12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77920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D5968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D7E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E643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FB0C8A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C0F574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9550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C371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8199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54B6F8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96D073F" w14:textId="77777777" w:rsidTr="00503750">
        <w:tc>
          <w:tcPr>
            <w:tcW w:w="2302" w:type="dxa"/>
            <w:vAlign w:val="center"/>
          </w:tcPr>
          <w:p w14:paraId="1A02BB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5DA4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270C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ABCD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9431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EC1A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6794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08C4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EC6A4B" w14:textId="77777777" w:rsidTr="00503750">
        <w:tc>
          <w:tcPr>
            <w:tcW w:w="15593" w:type="dxa"/>
            <w:gridSpan w:val="8"/>
            <w:vAlign w:val="center"/>
          </w:tcPr>
          <w:p w14:paraId="06BBC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BE9AEA" w14:textId="77777777" w:rsidTr="00503750">
        <w:tc>
          <w:tcPr>
            <w:tcW w:w="2302" w:type="dxa"/>
            <w:vAlign w:val="center"/>
          </w:tcPr>
          <w:p w14:paraId="44B6B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AD7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206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B3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CB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A4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26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C5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D67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49A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B13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F74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485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27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A7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0C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FC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383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67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4AEE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AAF5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9E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48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FA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5A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1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54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76A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029BF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CB42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A063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06D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712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0E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B6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FBA995" w14:textId="77777777" w:rsidTr="00503750">
        <w:tc>
          <w:tcPr>
            <w:tcW w:w="2302" w:type="dxa"/>
            <w:vAlign w:val="center"/>
          </w:tcPr>
          <w:p w14:paraId="31384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DA6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F02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60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BED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6F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94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7D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FE6AC" w14:textId="77777777" w:rsidTr="00503750">
        <w:tc>
          <w:tcPr>
            <w:tcW w:w="15593" w:type="dxa"/>
            <w:gridSpan w:val="8"/>
            <w:vAlign w:val="center"/>
          </w:tcPr>
          <w:p w14:paraId="1FA59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4BD795" w14:textId="77777777" w:rsidTr="00503750">
        <w:tc>
          <w:tcPr>
            <w:tcW w:w="2302" w:type="dxa"/>
            <w:vAlign w:val="center"/>
          </w:tcPr>
          <w:p w14:paraId="677124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8CA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3D2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75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EA1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214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9466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19A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387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9A56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FC2C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3A6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49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83E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325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A78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7AC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479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482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DAD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DBD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14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FB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3A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11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CD2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52BBB" w14:textId="77777777" w:rsidTr="00503750">
        <w:tc>
          <w:tcPr>
            <w:tcW w:w="2302" w:type="dxa"/>
            <w:vAlign w:val="center"/>
          </w:tcPr>
          <w:p w14:paraId="3F3C5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E1A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3B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13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D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8F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65A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10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BD6B1" w14:textId="77777777" w:rsidTr="00503750">
        <w:tc>
          <w:tcPr>
            <w:tcW w:w="15593" w:type="dxa"/>
            <w:gridSpan w:val="8"/>
            <w:vAlign w:val="center"/>
          </w:tcPr>
          <w:p w14:paraId="5B8B6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007D66" w14:textId="77777777" w:rsidTr="00503750">
        <w:tc>
          <w:tcPr>
            <w:tcW w:w="2302" w:type="dxa"/>
            <w:vAlign w:val="center"/>
          </w:tcPr>
          <w:p w14:paraId="0007E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1B7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E17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07A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8AC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3E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0AD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E6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0BD5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D79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AE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6FF3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C6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B9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0F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71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D3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66B1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5CA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AF5E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CDA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B6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1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F6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F0A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5D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1164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37D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2927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6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E02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20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9B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66A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1F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AAB8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A079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C8FF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736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2E7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DD5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34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97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B5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B6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B2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385A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EEF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B6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72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6C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63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D78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8D5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716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4BF4EC" w14:textId="77777777" w:rsidR="00944C3D" w:rsidRDefault="00944C3D" w:rsidP="00944C3D">
      <w:pPr>
        <w:rPr>
          <w:rFonts w:ascii="Arial" w:hAnsi="Arial"/>
          <w:b/>
        </w:rPr>
      </w:pPr>
    </w:p>
    <w:p w14:paraId="30FFC8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225A00" w14:textId="77777777" w:rsidTr="00503750">
        <w:tc>
          <w:tcPr>
            <w:tcW w:w="1944" w:type="dxa"/>
            <w:vAlign w:val="center"/>
          </w:tcPr>
          <w:p w14:paraId="5FC028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9E9D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51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79DE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5410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B140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9B1A7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F83C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C69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D33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CD865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BD74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449F99" w14:textId="77777777" w:rsidTr="00503750">
        <w:tc>
          <w:tcPr>
            <w:tcW w:w="15685" w:type="dxa"/>
            <w:gridSpan w:val="12"/>
            <w:vAlign w:val="center"/>
          </w:tcPr>
          <w:p w14:paraId="17E39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2D4864" w14:textId="77777777" w:rsidTr="00503750">
        <w:tc>
          <w:tcPr>
            <w:tcW w:w="1944" w:type="dxa"/>
            <w:vAlign w:val="center"/>
          </w:tcPr>
          <w:p w14:paraId="33AB7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3E2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58B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34D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1E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9AF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5D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B40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C25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2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290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9A0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109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13ED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570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A4C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E4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165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3CB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F4D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27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DCE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4F8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9CB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22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3491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73A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6F7A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708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33F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2BE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22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B5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0EF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53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730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FB5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079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1A33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B283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32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3CA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5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CE96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153E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471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58EC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2159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753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356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988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D30798" w14:textId="77777777" w:rsidTr="00503750">
        <w:tc>
          <w:tcPr>
            <w:tcW w:w="1944" w:type="dxa"/>
            <w:vAlign w:val="center"/>
          </w:tcPr>
          <w:p w14:paraId="6FBFB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960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1C5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528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8A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8B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375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28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15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295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D29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80D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124EB" w14:textId="77777777" w:rsidTr="00503750">
        <w:tc>
          <w:tcPr>
            <w:tcW w:w="15685" w:type="dxa"/>
            <w:gridSpan w:val="12"/>
            <w:vAlign w:val="center"/>
          </w:tcPr>
          <w:p w14:paraId="79D71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C44B89" w14:textId="77777777" w:rsidTr="00503750">
        <w:tc>
          <w:tcPr>
            <w:tcW w:w="1944" w:type="dxa"/>
            <w:vAlign w:val="center"/>
          </w:tcPr>
          <w:p w14:paraId="42E21B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55E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0B5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354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C7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E1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71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01F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6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124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F76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305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A2E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392B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C61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023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90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D2A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46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333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22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34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E42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F7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D15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0435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186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8BE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64D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06C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9C4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34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DE6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E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116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E07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24B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26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70B34" w14:textId="77777777" w:rsidTr="00503750">
        <w:tc>
          <w:tcPr>
            <w:tcW w:w="1944" w:type="dxa"/>
            <w:vAlign w:val="center"/>
          </w:tcPr>
          <w:p w14:paraId="0EE46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881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A1C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C1E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459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5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193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D1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A4E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8B9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D4F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47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6AD2F" w14:textId="77777777" w:rsidTr="00503750">
        <w:tc>
          <w:tcPr>
            <w:tcW w:w="15685" w:type="dxa"/>
            <w:gridSpan w:val="12"/>
            <w:vAlign w:val="center"/>
          </w:tcPr>
          <w:p w14:paraId="2E05A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24EF8D" w14:textId="77777777" w:rsidTr="00503750">
        <w:tc>
          <w:tcPr>
            <w:tcW w:w="1944" w:type="dxa"/>
            <w:vAlign w:val="center"/>
          </w:tcPr>
          <w:p w14:paraId="2EAE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9B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87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50B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8F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A69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BC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F9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FE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D1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94C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DE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ECAB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806E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605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C63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093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6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48A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DA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F7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4A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AD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9AE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17E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28B7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3A31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9D7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734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4B2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DC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9F2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BB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99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E61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E05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59D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2BB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A35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70C4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542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3BB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60D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F86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3C2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89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1C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AF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38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A5E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1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D3E7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5328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D031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129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EFD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5AC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FDF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26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7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FD1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F0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C0F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C75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9B2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24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CEB7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F8B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BC1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F9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EFA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A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E9E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9A3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A5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C80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0A2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8A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230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017B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E097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28294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DE3F3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C58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7A1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3769F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EFD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6EF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A3BD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EA5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64B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87E20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76C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A05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27A1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F67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4CE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61ACB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2B36A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E5CC9D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7DC86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21A5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C61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C9DF2D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8B7E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7E8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5B5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45F1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7A1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D9C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CEC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8848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50B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A5C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75AD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4342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8B0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E05061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CAAF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5572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C7C4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7850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6A63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1066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93140D" w14:textId="77777777" w:rsidTr="00503750">
        <w:trPr>
          <w:trHeight w:val="1073"/>
        </w:trPr>
        <w:tc>
          <w:tcPr>
            <w:tcW w:w="3614" w:type="dxa"/>
            <w:vMerge/>
          </w:tcPr>
          <w:p w14:paraId="01C6F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578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E0F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D04E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64A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204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0A9B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FFFA43" w14:textId="77777777" w:rsidTr="00503750">
        <w:trPr>
          <w:trHeight w:val="283"/>
        </w:trPr>
        <w:tc>
          <w:tcPr>
            <w:tcW w:w="3614" w:type="dxa"/>
          </w:tcPr>
          <w:p w14:paraId="07751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D54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F03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414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2C7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229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47F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A1996A" w14:textId="77777777" w:rsidTr="00503750">
        <w:trPr>
          <w:trHeight w:val="283"/>
        </w:trPr>
        <w:tc>
          <w:tcPr>
            <w:tcW w:w="3614" w:type="dxa"/>
          </w:tcPr>
          <w:p w14:paraId="5A30A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7B2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18C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D4D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4AC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E29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35E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A99191" w14:textId="77777777" w:rsidTr="00503750">
        <w:trPr>
          <w:trHeight w:val="283"/>
        </w:trPr>
        <w:tc>
          <w:tcPr>
            <w:tcW w:w="3614" w:type="dxa"/>
          </w:tcPr>
          <w:p w14:paraId="45874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FB4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2655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9E2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C1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FCE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0AB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4228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1821D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3873F8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CD64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3E2F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66EEA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81C4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F07FA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23A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AD8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345E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625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BBF767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9D4D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F343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2F77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717F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B9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12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1C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B0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4F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4B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904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60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7C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7C0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8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56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FB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1F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10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0E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23F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22A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6C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9D7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D5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3D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5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BB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E6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37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E25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52E8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EA75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E1F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3FB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886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12D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5DD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DE3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93E1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07B5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63FC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EAF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9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5B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0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16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5D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7C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0DF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49A4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BE0D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5795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FC5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85B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B6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9B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BE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1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86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01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934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67E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198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401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6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66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19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C9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FF9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E7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E52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09E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AD1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1EB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8C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B7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BB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E8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A1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61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73B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5BF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C005F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B11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3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DC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5F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AA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81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8F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593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4842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103F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166A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A2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ED5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6B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22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89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42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B2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B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E13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E312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EFF26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836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21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AA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7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E0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43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64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240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B17B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D3AD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EC575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83221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3668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CFB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657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C78E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B8B5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9D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1DEC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357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38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F3B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F25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840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44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435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92A4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CAB2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4716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8199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71E57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20EA9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3D41FC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4DDF5F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D42A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76F6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D03F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2688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4E09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B57D2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2322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189B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0951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8689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7CD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77AC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8F4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B455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3554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05FC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C4EA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23E30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F103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C5B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02A2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2C70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F362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56E4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C8F5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803D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C4EC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AC65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BDF4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FCFF0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97B4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07D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DB99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B02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848C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EEE0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3CF72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E27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E90B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6D08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E15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D34B41C" w14:textId="77777777" w:rsidR="00944C3D" w:rsidRDefault="00944C3D" w:rsidP="00944C3D">
      <w:pPr>
        <w:rPr>
          <w:rFonts w:ascii="Arial" w:hAnsi="Arial"/>
          <w:b/>
        </w:rPr>
      </w:pPr>
    </w:p>
    <w:p w14:paraId="59EE508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6A5078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694AB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73FC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9D2E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50D9F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6A01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E963A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F0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4700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732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2B25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808F1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A222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058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061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5A6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0C93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3FEA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B8CD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E4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7CF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451EB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A40E4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FC4C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47F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0271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B7E7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348E7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EEDDDD" w14:textId="77777777" w:rsidTr="00503750">
        <w:tc>
          <w:tcPr>
            <w:tcW w:w="2835" w:type="dxa"/>
            <w:vAlign w:val="center"/>
          </w:tcPr>
          <w:p w14:paraId="214957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BBE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BF8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A4C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D96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D63A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6AAC8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C23D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FB3C10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0CCA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936C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767A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6926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16DE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6A1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D04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25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2F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ECF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3B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A4AA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1528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EEF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78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F9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225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9A7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26C2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ABE0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ADA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E9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61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3B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4A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115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F6B2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734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48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4F7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D4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D48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1724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F577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8C1B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F0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49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A3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F27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A5C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F9F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11265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0BD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BFF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B96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9C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EDCF2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3171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4CD9DA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F2534DA" w14:textId="77777777" w:rsidR="00944C3D" w:rsidRDefault="00944C3D" w:rsidP="00944C3D">
      <w:pPr>
        <w:rPr>
          <w:rFonts w:ascii="Arial" w:hAnsi="Arial"/>
          <w:b/>
        </w:rPr>
      </w:pPr>
    </w:p>
    <w:p w14:paraId="016989B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C678C4E" w14:textId="77777777" w:rsidTr="00503750">
        <w:tc>
          <w:tcPr>
            <w:tcW w:w="2835" w:type="dxa"/>
            <w:vAlign w:val="center"/>
          </w:tcPr>
          <w:p w14:paraId="48D49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EC9E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F55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389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F12E2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27C0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FE654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7E5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8795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4F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C0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0D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9FF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B66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800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7C4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42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9A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0D2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0FC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E74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5EC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0CD6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AB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17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3B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4A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29D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DF9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D5C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1B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38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22E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ABD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EEB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4356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74B8B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65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848E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53FA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CBB0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DE69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37E08E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DB10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5277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6983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7C8FA11" w14:textId="77777777" w:rsidTr="00503750">
        <w:trPr>
          <w:trHeight w:val="699"/>
        </w:trPr>
        <w:tc>
          <w:tcPr>
            <w:tcW w:w="3502" w:type="dxa"/>
            <w:vMerge/>
          </w:tcPr>
          <w:p w14:paraId="3A169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C7C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AA64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FA2F8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2E1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861EE9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0A80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B78C7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FEF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DC8F03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B46C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07ADA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948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DB382C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AC8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9DC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77CFA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6DAB7D1" w14:textId="77777777" w:rsidTr="00503750">
        <w:trPr>
          <w:trHeight w:val="593"/>
        </w:trPr>
        <w:tc>
          <w:tcPr>
            <w:tcW w:w="3497" w:type="dxa"/>
          </w:tcPr>
          <w:p w14:paraId="78668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F5D9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986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FC7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CAA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C4FC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8C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996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16E7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A9A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10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98C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B60B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EC2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6C4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8EB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702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1990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C3C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07D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CF70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21D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C0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319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59B0F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E81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CB5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CB5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214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06B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0C7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E1C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6A6CC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DBB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A8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3F4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3857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7C4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75D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F9AF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AE49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F7D7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64D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E69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7A1AD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640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EF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C8F6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F60D5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E0C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7A5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370AE8" w14:textId="77777777" w:rsidR="00944C3D" w:rsidRDefault="00944C3D" w:rsidP="00944C3D">
      <w:pPr>
        <w:rPr>
          <w:rFonts w:ascii="Arial" w:hAnsi="Arial"/>
          <w:b/>
        </w:rPr>
      </w:pPr>
    </w:p>
    <w:p w14:paraId="69AA5CF7" w14:textId="77777777" w:rsidR="00944C3D" w:rsidRDefault="00944C3D" w:rsidP="00944C3D">
      <w:pPr>
        <w:rPr>
          <w:rFonts w:ascii="Arial" w:hAnsi="Arial"/>
          <w:b/>
        </w:rPr>
      </w:pPr>
    </w:p>
    <w:p w14:paraId="47BD6525" w14:textId="77777777" w:rsidR="00944C3D" w:rsidRDefault="00944C3D" w:rsidP="00944C3D">
      <w:pPr>
        <w:rPr>
          <w:rFonts w:ascii="Arial" w:hAnsi="Arial"/>
          <w:b/>
        </w:rPr>
      </w:pPr>
    </w:p>
    <w:p w14:paraId="47DE081E" w14:textId="77777777" w:rsidR="00944C3D" w:rsidRDefault="00944C3D" w:rsidP="00944C3D">
      <w:pPr>
        <w:rPr>
          <w:rFonts w:ascii="Arial" w:hAnsi="Arial"/>
          <w:b/>
        </w:rPr>
      </w:pPr>
    </w:p>
    <w:p w14:paraId="2BEA524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A5C94F0" w14:textId="77777777" w:rsidTr="00503750">
        <w:tc>
          <w:tcPr>
            <w:tcW w:w="2622" w:type="dxa"/>
            <w:vAlign w:val="center"/>
          </w:tcPr>
          <w:p w14:paraId="576306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CECB4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FDC7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7C41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7B3D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9786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C3F2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E2EBA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A537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575E02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CAA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E055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60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AE58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648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2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A1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8A3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BE5A52" w14:textId="77777777" w:rsidTr="00503750">
        <w:tc>
          <w:tcPr>
            <w:tcW w:w="2622" w:type="dxa"/>
            <w:vAlign w:val="center"/>
          </w:tcPr>
          <w:p w14:paraId="55414D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354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CF4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F5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B99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B6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C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F1CA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9BFD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5E4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E9E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46E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F0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15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C481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ECD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D1BF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948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B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61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FC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C35452" w14:textId="77777777" w:rsidTr="00503750">
        <w:tc>
          <w:tcPr>
            <w:tcW w:w="2622" w:type="dxa"/>
            <w:vAlign w:val="center"/>
          </w:tcPr>
          <w:p w14:paraId="759D0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4110938" w14:textId="7E954B7C" w:rsidR="00944C3D" w:rsidRPr="008C56AB" w:rsidRDefault="002C2DE1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54271</w:t>
            </w:r>
          </w:p>
        </w:tc>
        <w:tc>
          <w:tcPr>
            <w:tcW w:w="1275" w:type="dxa"/>
            <w:vAlign w:val="center"/>
          </w:tcPr>
          <w:p w14:paraId="3C9B7399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E8EA6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A33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6F5958" w14:textId="4C47C3E3" w:rsidR="00944C3D" w:rsidRPr="008C56AB" w:rsidRDefault="002C2DE1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53688</w:t>
            </w:r>
          </w:p>
        </w:tc>
      </w:tr>
      <w:tr w:rsidR="0099716A" w:rsidRPr="00050529" w14:paraId="17C71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868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C27E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0F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71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E69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6DB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6DB931" w14:textId="77777777" w:rsidTr="00503750">
        <w:tc>
          <w:tcPr>
            <w:tcW w:w="2622" w:type="dxa"/>
            <w:vAlign w:val="center"/>
          </w:tcPr>
          <w:p w14:paraId="4C77A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4D7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D1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3FB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6D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327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7BCD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266611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73544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039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77A2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3BD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21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CC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B3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10E2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92B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4995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79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5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1A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B8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E559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D35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D986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F1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0E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426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BE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2B6E4F" w14:textId="77777777" w:rsidTr="00503750">
        <w:tc>
          <w:tcPr>
            <w:tcW w:w="2622" w:type="dxa"/>
            <w:vAlign w:val="center"/>
          </w:tcPr>
          <w:p w14:paraId="3FAD4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5B08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487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B10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527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70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BC8BDA" w14:textId="77777777" w:rsidTr="00503750">
        <w:tc>
          <w:tcPr>
            <w:tcW w:w="2622" w:type="dxa"/>
            <w:vAlign w:val="center"/>
          </w:tcPr>
          <w:p w14:paraId="0933B6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DEB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823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A7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6F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CD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4304D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4DEC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7FA72A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3CB8F2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8FE8B8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DF95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F056F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C0A36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C8BAF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AE3F9F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5B93D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E6E5C9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10D1F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9F14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DA9AA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B9D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89DF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9F0BC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BDE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772C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B9A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8A9E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7E935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731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2C4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613B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361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E569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506EB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8E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3244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F8517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1950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43AA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1DEB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D00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AF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061A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DDDF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B3D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57425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7DD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E2D5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1E53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F601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871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F6E06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6F7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9850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04D66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08CB9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3BF7C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F867C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700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061B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8C6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700D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BB7B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438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51BE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FAA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0CCF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41F5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069EF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88B2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DE6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DD6C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1815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48F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A39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204B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DE4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0EDC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1F233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A705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81B19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F867D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618014" w14:textId="77777777" w:rsidTr="00503750">
        <w:tc>
          <w:tcPr>
            <w:tcW w:w="2835" w:type="dxa"/>
            <w:vAlign w:val="center"/>
          </w:tcPr>
          <w:p w14:paraId="358CE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DCA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B65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95E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B7F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8D33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CFD9CF" w14:textId="77777777" w:rsidTr="00503750">
        <w:tc>
          <w:tcPr>
            <w:tcW w:w="2835" w:type="dxa"/>
            <w:vAlign w:val="center"/>
          </w:tcPr>
          <w:p w14:paraId="297B5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AC5E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D0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3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F7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A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E9681" w14:textId="77777777" w:rsidTr="00503750">
        <w:tc>
          <w:tcPr>
            <w:tcW w:w="2835" w:type="dxa"/>
            <w:vAlign w:val="center"/>
          </w:tcPr>
          <w:p w14:paraId="63E3C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BA9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84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63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8E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BF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410D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F30A2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7D758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70C9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E9F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B4F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447C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C106C05" w14:textId="77777777" w:rsidTr="00503750">
        <w:tc>
          <w:tcPr>
            <w:tcW w:w="2835" w:type="dxa"/>
            <w:vAlign w:val="center"/>
          </w:tcPr>
          <w:p w14:paraId="7BE60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2992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4E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49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31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1991C" w14:textId="77777777" w:rsidTr="00503750">
        <w:tc>
          <w:tcPr>
            <w:tcW w:w="2835" w:type="dxa"/>
            <w:vAlign w:val="center"/>
          </w:tcPr>
          <w:p w14:paraId="7D0CE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43EB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1F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0E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31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50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D154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62B9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0BBD98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6135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7113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02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8822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E869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B75C5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283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46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FE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E3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5C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FDEF7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D7E9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B148F01" w14:textId="77777777" w:rsidTr="00503750">
        <w:tc>
          <w:tcPr>
            <w:tcW w:w="2552" w:type="dxa"/>
            <w:shd w:val="clear" w:color="auto" w:fill="auto"/>
            <w:vAlign w:val="center"/>
          </w:tcPr>
          <w:p w14:paraId="5317E6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E5BC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707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C925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B32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90A2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EBF05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33E4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D7C0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037C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BBD9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46578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2BCD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95ED7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C4F92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981DA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B71F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97EA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FE83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EF00B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E0A2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660F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C9C7AEC" w14:textId="77777777" w:rsidTr="00503750">
        <w:tc>
          <w:tcPr>
            <w:tcW w:w="4395" w:type="dxa"/>
            <w:vMerge/>
          </w:tcPr>
          <w:p w14:paraId="28FAAC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B83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C881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78A7D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248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745B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B089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C492D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EA4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5E78EB2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5A2E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431C8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4282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9053CC" w14:textId="77777777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B98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B08823" w14:textId="77777777" w:rsidTr="00503750">
        <w:tc>
          <w:tcPr>
            <w:tcW w:w="4395" w:type="dxa"/>
            <w:vAlign w:val="center"/>
          </w:tcPr>
          <w:p w14:paraId="68A98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A0D126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8476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A535FC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639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D948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2D7E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69DB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8D85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38C2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891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35DEA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0A9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578CC5" w14:textId="262C78C2" w:rsidR="00944C3D" w:rsidRPr="008C56AB" w:rsidRDefault="002C2DE1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27202</w:t>
            </w:r>
          </w:p>
        </w:tc>
        <w:tc>
          <w:tcPr>
            <w:tcW w:w="2835" w:type="dxa"/>
            <w:vAlign w:val="center"/>
          </w:tcPr>
          <w:p w14:paraId="40C02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AC558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D5A35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B4B620E" w14:textId="77777777" w:rsidTr="00503750">
        <w:tc>
          <w:tcPr>
            <w:tcW w:w="4395" w:type="dxa"/>
            <w:vAlign w:val="center"/>
          </w:tcPr>
          <w:p w14:paraId="28C602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F6AEC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3F64F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429C4B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5FD8D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B19F1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52FF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E7A11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16C45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1BE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AD2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A9010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ED6B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54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95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E76BA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899A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DDD57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52933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CBA38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41A57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18EAA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216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4DB8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2B2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8994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7DB7272" w14:textId="77777777" w:rsidTr="00503750">
        <w:tc>
          <w:tcPr>
            <w:tcW w:w="1843" w:type="dxa"/>
            <w:vAlign w:val="center"/>
          </w:tcPr>
          <w:p w14:paraId="79152D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7F9B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68B13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06F41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3BC8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B8DD2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AE114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A26535C" w14:textId="77777777" w:rsidTr="00503750">
        <w:tc>
          <w:tcPr>
            <w:tcW w:w="1843" w:type="dxa"/>
            <w:vAlign w:val="center"/>
          </w:tcPr>
          <w:p w14:paraId="38C26F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636DE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FA63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401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792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1B1A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CD82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3919E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58E6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C8FE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DC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88A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EF8E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3AF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333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482426" w14:textId="77777777" w:rsidTr="00503750">
        <w:tc>
          <w:tcPr>
            <w:tcW w:w="1843" w:type="dxa"/>
            <w:vAlign w:val="center"/>
          </w:tcPr>
          <w:p w14:paraId="6AA3EA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D61FE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1EC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8FD8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770A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EC2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30E8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396D3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69F8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2102D65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61AA44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10B1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78CD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73B9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8E0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26F90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C20BF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F5827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A5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28BB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B532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545B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D9A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2CAA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9BC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39474C2" w14:textId="77777777" w:rsidTr="00503750">
        <w:trPr>
          <w:trHeight w:val="664"/>
        </w:trPr>
        <w:tc>
          <w:tcPr>
            <w:tcW w:w="3372" w:type="dxa"/>
          </w:tcPr>
          <w:p w14:paraId="0F3F47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9919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7153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4B80F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4FDF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0311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BCD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ABEB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4729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11B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10B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1BFB4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26F047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80A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C16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C8111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D8401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C440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E9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986D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4520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EEA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313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E8B71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9D94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53C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F9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C455E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205E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7FD5E98" w14:textId="77777777" w:rsidTr="00503750">
        <w:tc>
          <w:tcPr>
            <w:tcW w:w="2835" w:type="dxa"/>
            <w:vAlign w:val="center"/>
          </w:tcPr>
          <w:p w14:paraId="45D172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207C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C6806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D1EB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94E32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198B6D" w14:textId="77777777" w:rsidTr="00503750">
        <w:tc>
          <w:tcPr>
            <w:tcW w:w="2835" w:type="dxa"/>
          </w:tcPr>
          <w:p w14:paraId="0E22B0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3CEA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5C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04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8F4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4AA3C1" w14:textId="77777777" w:rsidTr="00503750">
        <w:tc>
          <w:tcPr>
            <w:tcW w:w="2835" w:type="dxa"/>
          </w:tcPr>
          <w:p w14:paraId="0A06B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F0B1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67D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0D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95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2EDCF" w14:textId="77777777" w:rsidTr="00503750">
        <w:tc>
          <w:tcPr>
            <w:tcW w:w="2835" w:type="dxa"/>
          </w:tcPr>
          <w:p w14:paraId="1778E8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70B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6EB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B20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57F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BBD3" w14:textId="77777777" w:rsidTr="00503750">
        <w:tc>
          <w:tcPr>
            <w:tcW w:w="2835" w:type="dxa"/>
            <w:vAlign w:val="center"/>
          </w:tcPr>
          <w:p w14:paraId="717A11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F61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F1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D5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8A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430BE6" w14:textId="77777777" w:rsidTr="00503750">
        <w:tc>
          <w:tcPr>
            <w:tcW w:w="2835" w:type="dxa"/>
            <w:vAlign w:val="center"/>
          </w:tcPr>
          <w:p w14:paraId="3FB47C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A293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8E2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A94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B11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89B4D" w14:textId="77777777" w:rsidTr="00503750">
        <w:tc>
          <w:tcPr>
            <w:tcW w:w="2835" w:type="dxa"/>
          </w:tcPr>
          <w:p w14:paraId="262C2F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2F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68E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201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0BC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B222A0" w14:textId="77777777" w:rsidTr="00503750">
        <w:tc>
          <w:tcPr>
            <w:tcW w:w="2835" w:type="dxa"/>
          </w:tcPr>
          <w:p w14:paraId="089AAE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2F6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A42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3C4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A48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27448" w14:textId="77777777" w:rsidTr="00503750">
        <w:tc>
          <w:tcPr>
            <w:tcW w:w="2835" w:type="dxa"/>
          </w:tcPr>
          <w:p w14:paraId="63E6F6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E808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C4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660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D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3C273" w14:textId="77777777" w:rsidR="00944C3D" w:rsidRDefault="00944C3D" w:rsidP="00944C3D">
      <w:pPr>
        <w:rPr>
          <w:rFonts w:ascii="Arial" w:hAnsi="Arial"/>
          <w:b/>
        </w:rPr>
      </w:pPr>
    </w:p>
    <w:p w14:paraId="48079CE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5F5B3E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71A3B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45D2C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583ED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13E09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3EF14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941141" w14:textId="77777777" w:rsidTr="00503750">
        <w:trPr>
          <w:trHeight w:val="443"/>
        </w:trPr>
        <w:tc>
          <w:tcPr>
            <w:tcW w:w="2560" w:type="dxa"/>
          </w:tcPr>
          <w:p w14:paraId="1E0396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C32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BDE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757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5E9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B492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D66E4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6AE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7CD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EC1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BEC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990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C527D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3A5F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4F7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ED8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531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F72A8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A7D30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FAD3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687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80A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E0B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2869F1" w14:textId="77777777" w:rsidR="00944C3D" w:rsidRDefault="00944C3D" w:rsidP="00944C3D">
      <w:pPr>
        <w:rPr>
          <w:rFonts w:ascii="Arial" w:hAnsi="Arial"/>
          <w:b/>
        </w:rPr>
      </w:pPr>
    </w:p>
    <w:p w14:paraId="67753304" w14:textId="77777777" w:rsidR="00944C3D" w:rsidRDefault="00944C3D" w:rsidP="00944C3D">
      <w:pPr>
        <w:rPr>
          <w:rFonts w:ascii="Arial" w:hAnsi="Arial"/>
          <w:b/>
        </w:rPr>
      </w:pPr>
    </w:p>
    <w:p w14:paraId="163312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6A965F" w14:textId="77777777" w:rsidR="00944C3D" w:rsidRDefault="00944C3D" w:rsidP="00944C3D">
      <w:pPr>
        <w:rPr>
          <w:rFonts w:ascii="Arial" w:hAnsi="Arial"/>
          <w:b/>
        </w:rPr>
      </w:pPr>
    </w:p>
    <w:p w14:paraId="541786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CCC5C6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59AC9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3B9B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FC2BC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A687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0116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BFC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91DB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5A74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ADA2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42A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8F73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3C00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42F4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9CF4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15AC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F791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9B05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3E41DB" w14:textId="77777777" w:rsidTr="00503750">
        <w:trPr>
          <w:trHeight w:val="677"/>
        </w:trPr>
        <w:tc>
          <w:tcPr>
            <w:tcW w:w="3358" w:type="dxa"/>
          </w:tcPr>
          <w:p w14:paraId="6C2B0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8CB43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EB76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E343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714D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BC7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94A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DBE0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AC5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B12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608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60F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3F12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2AD9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B97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503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240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37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106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D73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47080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0CB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244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00B28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D15C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9BD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6F9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D51C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C772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89409E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F7005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7905E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27E3B8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24C66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FA2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1409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BF8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CA1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15313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2C74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C97E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0DDC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D6E3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D145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75B8D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5D9E5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14125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B4613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A7653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1361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8FA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E9C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547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32F3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084D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2567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460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0BB9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10811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D923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04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1A30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18F6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A26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F0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8D5B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7454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B9F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820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CC758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C562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ED1527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862C9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0D3BE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351E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5FC3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54B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81E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9C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8FF3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CB49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CDC1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782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F2F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0400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1A56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06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7BF8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DDC3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A2C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F65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695AD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FAF57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A7B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3F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CE000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E31EC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93A3B3" w14:textId="77777777" w:rsidTr="00503750">
        <w:tc>
          <w:tcPr>
            <w:tcW w:w="3686" w:type="dxa"/>
            <w:vAlign w:val="center"/>
          </w:tcPr>
          <w:p w14:paraId="102067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63ADD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40AF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1C02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FBF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3E8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9AD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88A00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9E3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A596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9210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A6C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6F4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65F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7B8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99C29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52E8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FBB398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CABB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7D658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8FDBC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ACD4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60DE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46E6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004E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805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04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49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280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CB5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E037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38F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404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952CC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6BC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70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7BCA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C67D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C5B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909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E81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7DBD3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CFE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173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CE2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F09D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E9226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762FE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DAF9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9DDE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3299F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C3E3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FFC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374E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CB8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1233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DE24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BC6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AD4F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5F9B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8A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DAA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95C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CCD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A2E4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89FF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673F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8E8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26DE18" w14:textId="77777777" w:rsidR="00944C3D" w:rsidRDefault="00944C3D" w:rsidP="00944C3D">
      <w:pPr>
        <w:rPr>
          <w:sz w:val="22"/>
          <w:szCs w:val="22"/>
        </w:rPr>
      </w:pPr>
    </w:p>
    <w:p w14:paraId="20232646" w14:textId="77777777" w:rsidR="00944C3D" w:rsidRDefault="00944C3D" w:rsidP="00944C3D">
      <w:pPr>
        <w:rPr>
          <w:sz w:val="22"/>
          <w:szCs w:val="22"/>
        </w:rPr>
      </w:pPr>
    </w:p>
    <w:p w14:paraId="7F7FFF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C8B1A2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76C38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A36D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169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9B6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BFF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1CC14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922CE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5F08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3D7FD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493B7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A304A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9953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22E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E827A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7A2D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C3AE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07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F1EE7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4719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497D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AE6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CF1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571C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9DE2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1DB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E96F5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D4888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980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3D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F89B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6061A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8EF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41B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D634F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1845FD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5CD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944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BA93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CA3E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05F372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1CB6B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D847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4DBD2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24FB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D371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B3B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95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693D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C9F2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E772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4AA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475F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6D61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944A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C5A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D07D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3662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D5C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8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84FF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7B45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19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E8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360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3B2D8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4EB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D86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F8779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B3A5B2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C89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E58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067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9DC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49E9A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9501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C81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B15A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E502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7D24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F6A74E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213F2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33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5D1E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72B095" w14:textId="77777777" w:rsidR="00944C3D" w:rsidRPr="003607F0" w:rsidRDefault="00944C3D" w:rsidP="00944C3D"/>
    <w:p w14:paraId="66ED3545" w14:textId="77777777" w:rsidR="00F47675" w:rsidRPr="00944C3D" w:rsidRDefault="00F47675" w:rsidP="00944C3D"/>
    <w:sectPr w:rsidR="00F47675" w:rsidRPr="00944C3D" w:rsidSect="00D8199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D1CF" w14:textId="77777777" w:rsidR="00D81997" w:rsidRDefault="00D81997">
      <w:r>
        <w:separator/>
      </w:r>
    </w:p>
  </w:endnote>
  <w:endnote w:type="continuationSeparator" w:id="0">
    <w:p w14:paraId="6CD7153F" w14:textId="77777777" w:rsidR="00D81997" w:rsidRDefault="00D8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F1A2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7CD93C3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7BAD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A281E6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503D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AF21916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5A08" w14:textId="77777777" w:rsidR="00D81997" w:rsidRDefault="00D81997">
      <w:r>
        <w:separator/>
      </w:r>
    </w:p>
  </w:footnote>
  <w:footnote w:type="continuationSeparator" w:id="0">
    <w:p w14:paraId="68FDC9FF" w14:textId="77777777" w:rsidR="00D81997" w:rsidRDefault="00D8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930036">
    <w:abstractNumId w:val="13"/>
  </w:num>
  <w:num w:numId="2" w16cid:durableId="1463770504">
    <w:abstractNumId w:val="17"/>
  </w:num>
  <w:num w:numId="3" w16cid:durableId="1791123127">
    <w:abstractNumId w:val="8"/>
  </w:num>
  <w:num w:numId="4" w16cid:durableId="1114985390">
    <w:abstractNumId w:val="7"/>
  </w:num>
  <w:num w:numId="5" w16cid:durableId="7553285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02234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3985026">
    <w:abstractNumId w:val="20"/>
  </w:num>
  <w:num w:numId="8" w16cid:durableId="1203900768">
    <w:abstractNumId w:val="10"/>
  </w:num>
  <w:num w:numId="9" w16cid:durableId="712077065">
    <w:abstractNumId w:val="0"/>
  </w:num>
  <w:num w:numId="10" w16cid:durableId="696394707">
    <w:abstractNumId w:val="19"/>
  </w:num>
  <w:num w:numId="11" w16cid:durableId="341780493">
    <w:abstractNumId w:val="6"/>
  </w:num>
  <w:num w:numId="12" w16cid:durableId="1130171984">
    <w:abstractNumId w:val="9"/>
  </w:num>
  <w:num w:numId="13" w16cid:durableId="881985353">
    <w:abstractNumId w:val="12"/>
  </w:num>
  <w:num w:numId="14" w16cid:durableId="1976909644">
    <w:abstractNumId w:val="15"/>
  </w:num>
  <w:num w:numId="15" w16cid:durableId="309944151">
    <w:abstractNumId w:val="14"/>
  </w:num>
  <w:num w:numId="16" w16cid:durableId="620958042">
    <w:abstractNumId w:val="2"/>
  </w:num>
  <w:num w:numId="17" w16cid:durableId="1585411365">
    <w:abstractNumId w:val="4"/>
  </w:num>
  <w:num w:numId="18" w16cid:durableId="251940097">
    <w:abstractNumId w:val="11"/>
  </w:num>
  <w:num w:numId="19" w16cid:durableId="287586214">
    <w:abstractNumId w:val="5"/>
  </w:num>
  <w:num w:numId="20" w16cid:durableId="1467508606">
    <w:abstractNumId w:val="18"/>
  </w:num>
  <w:num w:numId="21" w16cid:durableId="50000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3A62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2DE1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D747E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3210"/>
    <w:rsid w:val="0086010C"/>
    <w:rsid w:val="0087241F"/>
    <w:rsid w:val="00874C86"/>
    <w:rsid w:val="00876846"/>
    <w:rsid w:val="00881D09"/>
    <w:rsid w:val="00894CCF"/>
    <w:rsid w:val="008A0E11"/>
    <w:rsid w:val="008A7BAA"/>
    <w:rsid w:val="008B2D38"/>
    <w:rsid w:val="008B4077"/>
    <w:rsid w:val="008B648B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1997"/>
    <w:rsid w:val="00D83C37"/>
    <w:rsid w:val="00D84B5C"/>
    <w:rsid w:val="00D86E26"/>
    <w:rsid w:val="00D970FF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C46"/>
    <w:rsid w:val="00DF7339"/>
    <w:rsid w:val="00E17884"/>
    <w:rsid w:val="00E17C42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A09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EDE5-3F27-4A79-8717-695E907E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2729</Words>
  <Characters>32487</Characters>
  <Application>Microsoft Office Word</Application>
  <DocSecurity>0</DocSecurity>
  <Lines>270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2025-03-17T08:47:00Z</dcterms:created>
  <dcterms:modified xsi:type="dcterms:W3CDTF">2025-03-17T08:47:00Z</dcterms:modified>
</cp:coreProperties>
</file>