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56CFE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1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E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A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0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C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0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2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7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8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8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8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C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B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5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E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A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A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6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9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C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DC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05B4F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DE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69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43A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FF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10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C4A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DA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C12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78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EE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B27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ED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94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AE6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45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29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71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4D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7C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14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80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BC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C4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34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53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73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F2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620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8E0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119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D3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574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ADE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EB2B5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E11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A84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7F4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8C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8D4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A3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D9E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3C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C6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78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1E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25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43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D3E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CD1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474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145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30C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462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66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64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417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40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5C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9D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58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78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69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CA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A7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620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2D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5D1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C56BD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12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5C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D20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54F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D85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8E9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99D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3F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D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53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5F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AEB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672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A7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3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B2C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0B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03B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3B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2A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DE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95C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51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C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A2A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C5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46A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EB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845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1EE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58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E43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51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894E5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DB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8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1B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CE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BD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AF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414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ED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51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2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0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7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2E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7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C6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F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1F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CB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9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4C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3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2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2A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0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D8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71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0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A0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9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36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95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63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9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382DE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12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6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3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0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4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F4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8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9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4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9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F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B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F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0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F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2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B8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5B0D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8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2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5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A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9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65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6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01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C1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C8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6A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45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F7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FF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D5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9F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9D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E1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BB151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8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5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6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B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C652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0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5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4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4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A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6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B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B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5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E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1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CBBA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1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8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7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8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5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E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DE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7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9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9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3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B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5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3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4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C039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4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B4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F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4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C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A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B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E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3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2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6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E76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F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7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B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4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D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7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A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8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1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7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B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0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5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9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A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489B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E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E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6B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9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9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2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7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B64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AFD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5E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3A327" w14:textId="62E1F03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E7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05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87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B4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32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6F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E6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BF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D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E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8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4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D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5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E718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B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B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B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2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9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92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BB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8F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FB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46B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ED19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95ED19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0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5C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1E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80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D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8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8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D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C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2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D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2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1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62276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1B3F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109C6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12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6D071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56D071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FB89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49FB89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C450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95C450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BAED0" w14:textId="3927138A" w:rsidR="000B647F" w:rsidRDefault="000B647F" w:rsidP="00944C3D">
                                  <w:fldSimple w:instr=" MERGEFIELD  aDMOD  \* MERGEFORMAT ">
                                    <w:r w:rsidR="00910DEF" w:rsidRPr="00910DE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CDBAED0" w14:textId="3927138A" w:rsidR="000B647F" w:rsidRDefault="000B647F" w:rsidP="00944C3D">
                            <w:fldSimple w:instr=" MERGEFIELD  aDMOD  \* MERGEFORMAT ">
                              <w:r w:rsidR="00910DEF" w:rsidRPr="00910DE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AE929" w14:textId="1502E66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10DEF" w:rsidRPr="00EB000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02AE929" w14:textId="1502E66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10DEF" w:rsidRPr="00EB000D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F0997" w14:textId="67FAD3C1" w:rsidR="000B647F" w:rsidRDefault="000B647F" w:rsidP="00944C3D">
                                  <w:fldSimple w:instr=" MERGEFIELD  aDRDO  \* MERGEFORMAT ">
                                    <w:r w:rsidR="00910DEF" w:rsidRPr="00910DE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D3F0997" w14:textId="67FAD3C1" w:rsidR="000B647F" w:rsidRDefault="000B647F" w:rsidP="00944C3D">
                            <w:fldSimple w:instr=" MERGEFIELD  aDRDO  \* MERGEFORMAT ">
                              <w:r w:rsidR="00910DEF" w:rsidRPr="00910DEF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B9FC4B" w14:textId="5973C3DA" w:rsidR="000B647F" w:rsidRDefault="000B647F" w:rsidP="00944C3D">
                                  <w:fldSimple w:instr=" MERGEFIELD  aDMDO  \* MERGEFORMAT ">
                                    <w:r w:rsidR="00910DEF" w:rsidRPr="00910DE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2B9FC4B" w14:textId="5973C3DA" w:rsidR="000B647F" w:rsidRDefault="000B647F" w:rsidP="00944C3D">
                            <w:fldSimple w:instr=" MERGEFIELD  aDMDO  \* MERGEFORMAT ">
                              <w:r w:rsidR="00910DEF" w:rsidRPr="00910DE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C008C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C1D53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2C1CB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541F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C2541F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7562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957562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62D0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6562D0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2C521" w14:textId="7815BF92" w:rsidR="000B647F" w:rsidRDefault="000B647F" w:rsidP="00944C3D">
                                  <w:fldSimple w:instr=" MERGEFIELD  aDRDOo  \* MERGEFORMAT ">
                                    <w:r w:rsidR="00910DEF" w:rsidRPr="00910DE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F52C521" w14:textId="7815BF92" w:rsidR="000B647F" w:rsidRDefault="000B647F" w:rsidP="00944C3D">
                            <w:fldSimple w:instr=" MERGEFIELD  aDRDOo  \* MERGEFORMAT ">
                              <w:r w:rsidR="00910DEF" w:rsidRPr="00910DE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8A152" w14:textId="610F87F2" w:rsidR="000B647F" w:rsidRDefault="000B647F" w:rsidP="00944C3D">
                                  <w:fldSimple w:instr=" MERGEFIELD  aDMDO  \* MERGEFORMAT ">
                                    <w:r w:rsidR="00910DEF" w:rsidRPr="00910DE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618A152" w14:textId="610F87F2" w:rsidR="000B647F" w:rsidRDefault="000B647F" w:rsidP="00944C3D">
                            <w:fldSimple w:instr=" MERGEFIELD  aDMDO  \* MERGEFORMAT ">
                              <w:r w:rsidR="00910DEF" w:rsidRPr="00910DE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E8021" w14:textId="17B244EC" w:rsidR="000B647F" w:rsidRDefault="000B647F" w:rsidP="00944C3D">
                                  <w:fldSimple w:instr=" MERGEFIELD  aDRODo  \* MERGEFORMAT ">
                                    <w:r w:rsidR="00910DEF" w:rsidRPr="00910DE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73E8021" w14:textId="17B244EC" w:rsidR="000B647F" w:rsidRDefault="000B647F" w:rsidP="00944C3D">
                            <w:fldSimple w:instr=" MERGEFIELD  aDRODo  \* MERGEFORMAT ">
                              <w:r w:rsidR="00910DEF" w:rsidRPr="00910DE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186D06" w14:textId="2F9F1511" w:rsidR="000B647F" w:rsidRDefault="000B647F" w:rsidP="00944C3D">
                                  <w:fldSimple w:instr=" MERGEFIELD  aDMOD  \* MERGEFORMAT ">
                                    <w:r w:rsidR="00910DEF" w:rsidRPr="00910DE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A186D06" w14:textId="2F9F1511" w:rsidR="000B647F" w:rsidRDefault="000B647F" w:rsidP="00944C3D">
                            <w:fldSimple w:instr=" MERGEFIELD  aDMOD  \* MERGEFORMAT ">
                              <w:r w:rsidR="00910DEF" w:rsidRPr="00910DE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56E35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5B427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CB3C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F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9B4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2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9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E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9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D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9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1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F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8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A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2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7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8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A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9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C3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D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C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B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D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B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F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1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2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5E85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A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6F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33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C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5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4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39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9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6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5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F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5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7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2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5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D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0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1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B33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3F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B1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800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08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91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D49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D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E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C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A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C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E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4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5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EAEF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8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D7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4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9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C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0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F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B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1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8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5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6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B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1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6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4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F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1B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02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E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D8D6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53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C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5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7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E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8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0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B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3F0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F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7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0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D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C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DA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54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C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7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4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F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1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F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4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6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8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8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F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3F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F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75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0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8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D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8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3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1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F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FC51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A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4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8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7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D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0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6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B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E2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E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6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4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4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2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B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5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1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4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20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B1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D6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51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53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A0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8C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CA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9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1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7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4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3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E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0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A5C4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C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C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E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2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7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7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8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C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E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B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C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0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9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9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B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C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0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E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3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71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D3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922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85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67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27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96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B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7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D37C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3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9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02343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02343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F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A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93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5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B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5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0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5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E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C7AB3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FC7AB3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4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E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8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4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7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4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F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D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E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1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BA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E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F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7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B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6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C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6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B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F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4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5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E56F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98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EF41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BEB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3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B56A0" w14:textId="68555AF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10DEF" w:rsidRPr="00EB000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34059211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61B56A0" w14:textId="68555AF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10DEF" w:rsidRPr="00EB000D">
                              <w:rPr>
                                <w:rFonts w:ascii="Arial" w:hAnsi="Arial" w:cs="Arial"/>
                                <w:noProof/>
                              </w:rPr>
                              <w:t>34059211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8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A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9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C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1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C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0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9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FD5DB" w14:textId="57AC1A4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10DEF" w:rsidRPr="00EB000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2021531622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3EFD5DB" w14:textId="57AC1A4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10DEF" w:rsidRPr="00EB000D">
                              <w:rPr>
                                <w:rFonts w:ascii="Arial" w:hAnsi="Arial" w:cs="Arial"/>
                                <w:noProof/>
                              </w:rPr>
                              <w:t>2021531622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9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6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B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1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5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4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2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1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5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D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D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0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9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5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F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E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48CD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C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213B2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B22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E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5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3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9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8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5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B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0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5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1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3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9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0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3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6C76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03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E94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E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BD0F7" w14:textId="3FDD069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10DEF" w:rsidRPr="00EB000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Šafárikova 2741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7EBD0F7" w14:textId="3FDD069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10DEF" w:rsidRPr="00EB000D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Šafárikova 2741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1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1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9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E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2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E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E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F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6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D6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6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3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3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E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8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7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A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8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9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D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1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A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3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E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9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9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7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8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8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9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6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02D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F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58A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7C66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16B0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6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F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1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4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A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A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5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6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8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B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A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B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5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1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5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4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0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E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8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B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5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2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B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155EB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21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96BBCE" w14:textId="6BB1675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10DEF" w:rsidRPr="00EB000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196BBCE" w14:textId="6BB1675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10DEF" w:rsidRPr="00EB000D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EC8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4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5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B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5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B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1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B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D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7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2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E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9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7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8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E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8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6A846C" w14:textId="1A102C91" w:rsidR="000B647F" w:rsidRDefault="000B647F" w:rsidP="00944C3D">
                                  <w:fldSimple w:instr=" MERGEFIELD  aSUB_ULICA_CISLO  \* MERGEFORMAT ">
                                    <w:r w:rsidR="00910DEF" w:rsidRPr="00910DE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2741/12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16A846C" w14:textId="1A102C91" w:rsidR="000B647F" w:rsidRDefault="000B647F" w:rsidP="00944C3D">
                            <w:fldSimple w:instr=" MERGEFIELD  aSUB_ULICA_CISLO  \* MERGEFORMAT ">
                              <w:r w:rsidR="00910DEF" w:rsidRPr="00910DEF">
                                <w:rPr>
                                  <w:rFonts w:ascii="Arial" w:hAnsi="Arial" w:cs="Arial"/>
                                  <w:noProof/>
                                </w:rPr>
                                <w:t>2741/12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3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0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8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A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2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B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A484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50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D40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C4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578A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D62FE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307FCF" w14:textId="0FF4ECB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10DEF" w:rsidRPr="00EB000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C307FCF" w14:textId="0FF4ECB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10DEF" w:rsidRPr="00EB000D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CDFA1" w14:textId="5C126F2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10DEF" w:rsidRPr="00EB000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69CDFA1" w14:textId="5C126F2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10DEF" w:rsidRPr="00EB000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BB04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B27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B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0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1658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F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75E8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DAD197" w14:textId="475D744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1DAD197" w14:textId="475D744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2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B2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78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C7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38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95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E5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3DB6F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44291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AC944" w14:textId="6743685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E0AC944" w14:textId="6743685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DAF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D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A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1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A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6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4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8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8186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F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CAB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9317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F0A09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9045D" w14:textId="2006BE8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19045D" w14:textId="2006BE8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1D95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0503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6A7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1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A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B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3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5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F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6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D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C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D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0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5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4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9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0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5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9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8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D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C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4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0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9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3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6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3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E9C3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E6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629D9A" w14:textId="7B0649C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10DEF">
              <w:rPr>
                <w:rFonts w:ascii="Arial" w:hAnsi="Arial"/>
                <w:lang w:eastAsia="sk-SK"/>
              </w:rPr>
              <w:t>18.3.2026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451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D24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3AC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4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F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F624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0B9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3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DD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0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69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45D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D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2E90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F30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2D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55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47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A9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C33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6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02DC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9F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49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BA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5D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AE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D4A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C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A1EB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CAA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23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70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96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39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CA0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98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1A6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CF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9D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67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FB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58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FD6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F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5B88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E43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B5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90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F2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DB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7E28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1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0216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95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F4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72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F7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89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4C8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C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E46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F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A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7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2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6B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88AF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CEE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0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2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1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C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A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B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6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6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C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7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6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0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F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9B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5D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3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B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4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2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D2D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4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6A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32AD2A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CE14297" w14:textId="77777777" w:rsidR="00944C3D" w:rsidRDefault="00944C3D" w:rsidP="00944C3D">
      <w:pPr>
        <w:rPr>
          <w:rFonts w:ascii="Arial" w:hAnsi="Arial"/>
        </w:rPr>
      </w:pPr>
    </w:p>
    <w:p w14:paraId="28C46B7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25C123F" w14:textId="062DDDB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134B614" w14:textId="28A02F7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E3A0A24" w14:textId="2448DA1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3A3B7B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ACB702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446040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99B24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FD4E8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5EEC6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414CBF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151A3E" w14:textId="49C0831F" w:rsidR="00944C3D" w:rsidRPr="008D0433" w:rsidRDefault="00910DE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Marcel Oravec </w:t>
            </w:r>
          </w:p>
        </w:tc>
        <w:tc>
          <w:tcPr>
            <w:tcW w:w="3260" w:type="dxa"/>
            <w:vAlign w:val="center"/>
          </w:tcPr>
          <w:p w14:paraId="6D9CA20C" w14:textId="4AFC3984" w:rsidR="00944C3D" w:rsidRPr="008D0433" w:rsidRDefault="00910DE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2D01A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810E2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CE27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65A8C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ADEDA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D34689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C091B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47E55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DA9EC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45CC3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EB90B2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BEE1D46" w14:textId="19E38E9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8E610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14B58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E84D59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902914B" w14:textId="49E2998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28CADC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F2B83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F97C353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F917C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7B6AE3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4EAA8A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D80D50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C2D40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F062C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AD376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EEDF3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27A8A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227BE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9BF88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4B79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DF6C9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F966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92401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0360B1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B920C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CF7B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5886E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1316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F030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7700A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161FB6F" w14:textId="1528223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6F7C49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3CB01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3C2BC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68982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7A2241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24EDC2D" w14:textId="506D00D9" w:rsidR="00944C3D" w:rsidRDefault="00910DEF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766153B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ED52AC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42FCD2E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22D727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30E7D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DE6A4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ED6457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8DF2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3830F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5E35F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3752A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D330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6106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A42DD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DD308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F6ADF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21AB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54AE9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9ACF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195CB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07BD1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EECF9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41BA4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375D8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B0D8E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230B8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21537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2EE2F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6A37D7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911AD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62D7A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9CEDF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05E37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9825B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9048D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EB4B5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59EE9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C7E69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89F3F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055227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0D645FC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6D1721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B65F9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21696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378F55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AD7EB39" w14:textId="77777777" w:rsidTr="00503750">
        <w:trPr>
          <w:trHeight w:val="302"/>
        </w:trPr>
        <w:tc>
          <w:tcPr>
            <w:tcW w:w="4510" w:type="dxa"/>
          </w:tcPr>
          <w:p w14:paraId="07479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1423C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5287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C462A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A961DC" w14:textId="77777777" w:rsidTr="00503750">
        <w:trPr>
          <w:trHeight w:val="302"/>
        </w:trPr>
        <w:tc>
          <w:tcPr>
            <w:tcW w:w="4510" w:type="dxa"/>
          </w:tcPr>
          <w:p w14:paraId="7867DB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354DA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95091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2DF9D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23CFAB" w14:textId="77777777" w:rsidTr="00503750">
        <w:trPr>
          <w:trHeight w:val="302"/>
        </w:trPr>
        <w:tc>
          <w:tcPr>
            <w:tcW w:w="4510" w:type="dxa"/>
          </w:tcPr>
          <w:p w14:paraId="281BF7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3E5A9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C9ACF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A142D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32B492" w14:textId="77777777" w:rsidTr="00503750">
        <w:trPr>
          <w:trHeight w:val="302"/>
        </w:trPr>
        <w:tc>
          <w:tcPr>
            <w:tcW w:w="4510" w:type="dxa"/>
          </w:tcPr>
          <w:p w14:paraId="0FE28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F557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01E0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C134B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35FAF0" w14:textId="77777777" w:rsidTr="00503750">
        <w:trPr>
          <w:trHeight w:val="327"/>
        </w:trPr>
        <w:tc>
          <w:tcPr>
            <w:tcW w:w="4510" w:type="dxa"/>
          </w:tcPr>
          <w:p w14:paraId="53461B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38BB5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1CD3A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36F3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E8B5F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9A548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2A85EC9" w14:textId="3FB45EF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04905E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747AA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B92760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CC6626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1B8DE6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C3A0E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57D84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711AA0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82FCD91" w14:textId="77777777" w:rsidTr="00503750">
        <w:tc>
          <w:tcPr>
            <w:tcW w:w="2302" w:type="dxa"/>
            <w:vAlign w:val="center"/>
          </w:tcPr>
          <w:p w14:paraId="2BB5E2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BB00B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BC100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62AD6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473AA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46818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893E0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C197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2921DBF" w14:textId="77777777" w:rsidTr="00503750">
        <w:tc>
          <w:tcPr>
            <w:tcW w:w="15593" w:type="dxa"/>
            <w:gridSpan w:val="8"/>
            <w:vAlign w:val="center"/>
          </w:tcPr>
          <w:p w14:paraId="1CEE07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34AE860" w14:textId="77777777" w:rsidTr="00503750">
        <w:tc>
          <w:tcPr>
            <w:tcW w:w="2302" w:type="dxa"/>
            <w:vAlign w:val="center"/>
          </w:tcPr>
          <w:p w14:paraId="6A8C0A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98BADD1" w14:textId="3C4D5C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97F99A" w14:textId="205E67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F5825" w14:textId="25D4FA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F55D0E" w14:textId="102D8A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FC537" w14:textId="528D44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DB4BC" w14:textId="7D35B2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B5D66" w14:textId="312B81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02D10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BC167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BD63D1" w14:textId="7E5E73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AB058A" w14:textId="376A7B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007D50" w14:textId="69AA6C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D43B69" w14:textId="39298D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7DA59" w14:textId="5F3BC3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8072CF" w14:textId="3988E3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12706" w14:textId="628A5B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D8DFA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197D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EB3CBE" w14:textId="013259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860456" w14:textId="68875E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15ABC" w14:textId="79632C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E2A076" w14:textId="7E4C5C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29141" w14:textId="18770E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B41E7" w14:textId="3D6AD5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C2C37" w14:textId="2BA27E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7BE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2098A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32551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9AA88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4CDD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D3DD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E42B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61A3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CEF4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B77F404" w14:textId="77777777" w:rsidTr="00503750">
        <w:tc>
          <w:tcPr>
            <w:tcW w:w="2302" w:type="dxa"/>
            <w:vAlign w:val="center"/>
          </w:tcPr>
          <w:p w14:paraId="35E15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72DC95" w14:textId="2A72C2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850BCE" w14:textId="70DE72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22C935" w14:textId="6D2131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DDB43" w14:textId="3AFC12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21471E" w14:textId="68BD16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B2496D" w14:textId="3E2731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B7BA6E" w14:textId="1E36E2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A11C0" w14:textId="77777777" w:rsidTr="00503750">
        <w:tc>
          <w:tcPr>
            <w:tcW w:w="15593" w:type="dxa"/>
            <w:gridSpan w:val="8"/>
            <w:vAlign w:val="center"/>
          </w:tcPr>
          <w:p w14:paraId="03D900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98B0AB6" w14:textId="77777777" w:rsidTr="00503750">
        <w:tc>
          <w:tcPr>
            <w:tcW w:w="2302" w:type="dxa"/>
            <w:vAlign w:val="center"/>
          </w:tcPr>
          <w:p w14:paraId="4CB7CF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9DC99D" w14:textId="6BF73B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4C6247" w14:textId="791B88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631A42" w14:textId="7680B8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30EFF" w14:textId="6529AE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32F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8838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FA39DF" w14:textId="0C0ED6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C6C96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626B4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F1BC70" w14:textId="0CA611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D6EAA1" w14:textId="5EA33C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40972" w14:textId="7CC23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1AFD8F" w14:textId="65CE22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7E1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79A8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37911D" w14:textId="27FE5A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695F4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B29FD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4EC9D48" w14:textId="79F19F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5ACD10" w14:textId="2733BA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79CCF6" w14:textId="2512D8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8AD4A" w14:textId="3A2BB8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CEB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3E35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A33D09" w14:textId="79054E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B56F56" w14:textId="77777777" w:rsidTr="00503750">
        <w:tc>
          <w:tcPr>
            <w:tcW w:w="2302" w:type="dxa"/>
            <w:vAlign w:val="center"/>
          </w:tcPr>
          <w:p w14:paraId="65782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FFEA44" w14:textId="0169A0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CB1F0C" w14:textId="367956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3023A" w14:textId="161C5A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293014" w14:textId="581BEE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2654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7BAF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FD83C8" w14:textId="1F0B34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5C680F" w14:textId="77777777" w:rsidTr="00503750">
        <w:tc>
          <w:tcPr>
            <w:tcW w:w="15593" w:type="dxa"/>
            <w:gridSpan w:val="8"/>
            <w:vAlign w:val="center"/>
          </w:tcPr>
          <w:p w14:paraId="417D34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5DF304C" w14:textId="77777777" w:rsidTr="00503750">
        <w:tc>
          <w:tcPr>
            <w:tcW w:w="2302" w:type="dxa"/>
            <w:vAlign w:val="center"/>
          </w:tcPr>
          <w:p w14:paraId="2310F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432750" w14:textId="56FD2D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480606" w14:textId="53AF79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1BE57A" w14:textId="43FA0B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3F563B" w14:textId="23DC0A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BF844" w14:textId="3D4BB2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D01295" w14:textId="058E23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5BBB7" w14:textId="738309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40E2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E4CC5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2333DA9" w14:textId="1E521F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D1387C" w14:textId="08DAA5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0E0CF" w14:textId="688C52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5778" w14:textId="44C131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C14A24" w14:textId="04FCEF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64615" w14:textId="0A2294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B68E5" w14:textId="770478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0CC97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9CFDC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657E272" w14:textId="14807C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970E0C" w14:textId="14B940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2CC03" w14:textId="713D45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946EA" w14:textId="0C388D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023ED9" w14:textId="29848D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1DB62" w14:textId="4D9C1C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9FC31" w14:textId="4038FB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480E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39A3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A8E15D" w14:textId="68E914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DA8FD7" w14:textId="27862E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D09E4" w14:textId="5DCA6E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1410D" w14:textId="61590F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2965AA" w14:textId="634F5C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E11B7" w14:textId="7740B9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6A3C9F" w14:textId="6E1A0D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AA46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6F0B9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865765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5198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856153E" w14:textId="38BF0C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79B1F5" w14:textId="4A1638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ACD3F5" w14:textId="4F8628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C0A36" w14:textId="75E7FD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3099E6" w14:textId="7BABAA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8CF60D" w14:textId="34C9A9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84757" w14:textId="577954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6290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7791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C7EF548" w14:textId="12A4FB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948440" w14:textId="1CF17E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A274D3" w14:textId="13A319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6899F3" w14:textId="6E1399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E6A3D8" w14:textId="049BB6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86186" w14:textId="220605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32132B" w14:textId="6770A9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307AD7" w14:textId="77777777" w:rsidR="00944C3D" w:rsidRDefault="00944C3D" w:rsidP="00944C3D">
      <w:pPr>
        <w:rPr>
          <w:rFonts w:ascii="Arial" w:hAnsi="Arial"/>
          <w:b/>
        </w:rPr>
      </w:pPr>
    </w:p>
    <w:p w14:paraId="75E52B4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309C950" w14:textId="77777777" w:rsidTr="00503750">
        <w:tc>
          <w:tcPr>
            <w:tcW w:w="1944" w:type="dxa"/>
            <w:vAlign w:val="center"/>
          </w:tcPr>
          <w:p w14:paraId="73BAEE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55711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84BBE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CCF88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0B487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8B064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1FA9A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614E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BC980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C668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50916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8AA94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56C05D4" w14:textId="77777777" w:rsidTr="00503750">
        <w:tc>
          <w:tcPr>
            <w:tcW w:w="15685" w:type="dxa"/>
            <w:gridSpan w:val="12"/>
            <w:vAlign w:val="center"/>
          </w:tcPr>
          <w:p w14:paraId="697CD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83507C1" w14:textId="77777777" w:rsidTr="00503750">
        <w:tc>
          <w:tcPr>
            <w:tcW w:w="1944" w:type="dxa"/>
            <w:vAlign w:val="center"/>
          </w:tcPr>
          <w:p w14:paraId="4C2896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1D73D5" w14:textId="648F8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F18A7F" w14:textId="794EA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5AF4FD" w14:textId="761BF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75795B" w14:textId="0F38D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BD842F" w14:textId="11E02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84B6AB" w14:textId="45007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60B5C9" w14:textId="066AE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2A96A5" w14:textId="2DB61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E1FB60" w14:textId="67CC3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757DFF" w14:textId="7CCB0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6F7DAD" w14:textId="7A7CD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A43F7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57729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7817656" w14:textId="053EA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A5ADF7" w14:textId="506A6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0FA5C9" w14:textId="45A8C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57EDAE" w14:textId="432BC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4607FF" w14:textId="6B74D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ADAF08" w14:textId="6DFA6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20A73D" w14:textId="72034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BCA720" w14:textId="5C723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6459E8" w14:textId="3E0D3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D9E69C" w14:textId="6399F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70B388" w14:textId="402D6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6E8C7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823E1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388C563" w14:textId="576B6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092755" w14:textId="03640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369C7A" w14:textId="7153E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1DE1CA" w14:textId="5BEF8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6BF626" w14:textId="0F440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CEDBA2" w14:textId="1C341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CCA8CC" w14:textId="06340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7476DF" w14:textId="4DEB0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011DE7" w14:textId="6A955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E51F67" w14:textId="7B22A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F28F41" w14:textId="0FC7A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A39E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E0FF2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4D01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290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BEB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5006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A911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A629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281F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E776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4B09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1A8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875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7CE5B94" w14:textId="77777777" w:rsidTr="00503750">
        <w:tc>
          <w:tcPr>
            <w:tcW w:w="1944" w:type="dxa"/>
            <w:vAlign w:val="center"/>
          </w:tcPr>
          <w:p w14:paraId="5BABFB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CC15E4" w14:textId="4A079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70ADB0" w14:textId="41D9E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C3F51C" w14:textId="469A7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9EE12E" w14:textId="52CF9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31696B" w14:textId="5CE46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A60132" w14:textId="4EE34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888E0B" w14:textId="6394B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BDFC48" w14:textId="6F5A8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845083" w14:textId="048E6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11A32F" w14:textId="0C56F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AE03A3" w14:textId="16881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AB158C" w14:textId="77777777" w:rsidTr="00503750">
        <w:tc>
          <w:tcPr>
            <w:tcW w:w="15685" w:type="dxa"/>
            <w:gridSpan w:val="12"/>
            <w:vAlign w:val="center"/>
          </w:tcPr>
          <w:p w14:paraId="429C35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20BB952" w14:textId="77777777" w:rsidTr="00503750">
        <w:tc>
          <w:tcPr>
            <w:tcW w:w="1944" w:type="dxa"/>
            <w:vAlign w:val="center"/>
          </w:tcPr>
          <w:p w14:paraId="27668B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3F16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1D0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9FA9E3" w14:textId="1615D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452F13" w14:textId="02CE6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2BBBEE" w14:textId="3CBB2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D54CA4" w14:textId="4E0C6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E9E560" w14:textId="0CE7C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117DC0" w14:textId="7AB58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121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5BC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4C5FFF" w14:textId="3319A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B9364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6D11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FB94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B6B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191CF1" w14:textId="2BE1B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780D24" w14:textId="3AEFD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9CCB69" w14:textId="1E81B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3450DC" w14:textId="1A80B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0F0054" w14:textId="2CCE9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8C92BE" w14:textId="5671B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E68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30CF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8A3251" w14:textId="4E7E0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0628A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06313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3F04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22C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71FB03" w14:textId="4993B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B7843F" w14:textId="13CBE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593CC8" w14:textId="2884B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7D7A9B" w14:textId="64840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D55DC1" w14:textId="4A67F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7A9FF6" w14:textId="32285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577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14D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07C465" w14:textId="47452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08837" w14:textId="77777777" w:rsidTr="00503750">
        <w:tc>
          <w:tcPr>
            <w:tcW w:w="1944" w:type="dxa"/>
            <w:vAlign w:val="center"/>
          </w:tcPr>
          <w:p w14:paraId="6E52D0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1BA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018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F05010" w14:textId="6922A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3C319B" w14:textId="4597F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47DF34" w14:textId="73478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4A9AD8" w14:textId="48EE8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2318DB" w14:textId="0D814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7D2881" w14:textId="382AE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87B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792D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C3696F" w14:textId="50671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D5B43" w14:textId="77777777" w:rsidTr="00503750">
        <w:tc>
          <w:tcPr>
            <w:tcW w:w="15685" w:type="dxa"/>
            <w:gridSpan w:val="12"/>
            <w:vAlign w:val="center"/>
          </w:tcPr>
          <w:p w14:paraId="3C6664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37C408E" w14:textId="77777777" w:rsidTr="00503750">
        <w:tc>
          <w:tcPr>
            <w:tcW w:w="1944" w:type="dxa"/>
            <w:vAlign w:val="center"/>
          </w:tcPr>
          <w:p w14:paraId="2FE2DD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D67A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C2F9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D8F1EB" w14:textId="339E5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C56C74" w14:textId="466E6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DEA52B" w14:textId="5F38F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7312F3" w14:textId="39CDC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AAD431" w14:textId="0DAC4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9B1319" w14:textId="4FC4A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3881DF" w14:textId="2E4EB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DB0F0B" w14:textId="1ECF2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DCFA55" w14:textId="6FB71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8E5FA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0C571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1ACE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4B1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44E724" w14:textId="6991F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640881" w14:textId="7576C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A6E7B9" w14:textId="6538B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147A27" w14:textId="45DE6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9EEAC1" w14:textId="43DE2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A0DDFB" w14:textId="5543D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70C75E" w14:textId="34667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9D2B2D" w14:textId="1C3F8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8E48DF" w14:textId="21F0B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20E5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CF8CF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0422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368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15B19A" w14:textId="076F9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4B3D2F" w14:textId="6DEC2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76FE8D" w14:textId="30B8B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105631" w14:textId="7AD0C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C77003" w14:textId="04DC7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21179B" w14:textId="39B83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935A18" w14:textId="1E18B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F41AD1" w14:textId="6048F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B5A46F" w14:textId="3716E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C7989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E9DF0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C0E5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849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AD09E9" w14:textId="21B77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621E8A" w14:textId="2D991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3A6760" w14:textId="2BCD5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9CC683" w14:textId="365FE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785400" w14:textId="3E75B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3B57A0" w14:textId="44AB3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D3D83" w14:textId="62D61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4DA0C1" w14:textId="58DC9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1D07F8" w14:textId="46E1C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6958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33607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CE00A7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53208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B75194F" w14:textId="60838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58D367" w14:textId="2490F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B2D8E2" w14:textId="6A88D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370E00" w14:textId="7817B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20DCCE" w14:textId="42C25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C3BDA1" w14:textId="45F6B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4E8775" w14:textId="264F0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AF4F4B" w14:textId="61941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81EE80" w14:textId="40087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780E3" w14:textId="425B9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085CE1" w14:textId="1509D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A6F9D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9FE52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CA40F6B" w14:textId="71E1A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F0721C" w14:textId="458C9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5667C6" w14:textId="3507D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D7FB55" w14:textId="046A1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D1D501" w14:textId="2DDB2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E55B22" w14:textId="6D340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E6040A" w14:textId="22829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35C190" w14:textId="42F5C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4F6132" w14:textId="30FE9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507143" w14:textId="22809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15F6BA" w14:textId="63D6E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CA7B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0010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85F88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6B224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59D5B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0D281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D05EB5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B318F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751ED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2FD3B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72311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7707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55077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2DAC9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E63F9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6A1B4F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350C21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6241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A66AA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D55A6E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18274D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9F02A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2DA420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C883C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506B26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4CA31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BDEC4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18F8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11892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CF797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8760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1939D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56C9F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6C7F7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0695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4F606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8F64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0F2C7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410F7A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62979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036F8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7D6CF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6EC1D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B4554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DC11A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273703E" w14:textId="77777777" w:rsidTr="00503750">
        <w:trPr>
          <w:trHeight w:val="1073"/>
        </w:trPr>
        <w:tc>
          <w:tcPr>
            <w:tcW w:w="3614" w:type="dxa"/>
            <w:vMerge/>
          </w:tcPr>
          <w:p w14:paraId="69FAA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FCBA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4139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E3877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74162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27912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9BBBD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CDEF65D" w14:textId="77777777" w:rsidTr="00503750">
        <w:trPr>
          <w:trHeight w:val="283"/>
        </w:trPr>
        <w:tc>
          <w:tcPr>
            <w:tcW w:w="3614" w:type="dxa"/>
          </w:tcPr>
          <w:p w14:paraId="61A5C7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D9BC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F1190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CF35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54E0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241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B1F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47ABF59" w14:textId="77777777" w:rsidTr="00503750">
        <w:trPr>
          <w:trHeight w:val="283"/>
        </w:trPr>
        <w:tc>
          <w:tcPr>
            <w:tcW w:w="3614" w:type="dxa"/>
          </w:tcPr>
          <w:p w14:paraId="209E35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6B3F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D6BA7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60DB6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220D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7A45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DDB63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53CF1A" w14:textId="77777777" w:rsidTr="00503750">
        <w:trPr>
          <w:trHeight w:val="283"/>
        </w:trPr>
        <w:tc>
          <w:tcPr>
            <w:tcW w:w="3614" w:type="dxa"/>
          </w:tcPr>
          <w:p w14:paraId="540BA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52A0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FD21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ABB47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BA7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C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DE6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3CF71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1DFA3E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DEABE7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BA026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E60C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96752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BE498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BBF0B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B1FC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E6A0F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5D882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E1886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57B3F7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198FE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00ADE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3EDFB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B18883A" w14:textId="68E1E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F0DBC" w14:textId="74A70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2EB805" w14:textId="4316D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65FAB" w14:textId="0284D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A12ABD" w14:textId="781EB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F18C2C" w14:textId="4A3CC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B4309" w14:textId="79312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677BF3" w14:textId="38D2B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3D4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FE7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CD597D3" w14:textId="58A0B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E52D2" w14:textId="5D7DF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2BFB9C" w14:textId="78BDA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067CA" w14:textId="715CA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A7B3C" w14:textId="7BE94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6983F" w14:textId="5B804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9B6E80" w14:textId="287E6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EACE29" w14:textId="1B760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69B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2982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7FB8EC" w14:textId="457DA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E60276" w14:textId="15F01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F942B4" w14:textId="39243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80EB6E" w14:textId="0851C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48DFC" w14:textId="1C5EC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7F122" w14:textId="4C33B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CA9778" w14:textId="69753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21A292" w14:textId="4DF89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D7C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7881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2037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F65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A97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239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51F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8D5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819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7BAB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DF49D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0C09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8890247" w14:textId="66DDA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91D2F" w14:textId="5A07C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51612C" w14:textId="2C940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09D1AA" w14:textId="7A839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BD4A30" w14:textId="589C1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3EEB3" w14:textId="18E50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792C02" w14:textId="7B567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9A208B" w14:textId="194E1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7BAF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2092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3D15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BC271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53562C4" w14:textId="1240A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AF44F" w14:textId="3C7E6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1B653F" w14:textId="027E6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806F7" w14:textId="74696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00CD7" w14:textId="06B5F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98F82" w14:textId="502C4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374B9" w14:textId="3467B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A1B8D8" w14:textId="31AD0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DC3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7F0E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C62B3B3" w14:textId="17432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94C45B" w14:textId="2F824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D80DE" w14:textId="00D47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5AC21" w14:textId="18A59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292703" w14:textId="018D6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CA5A55" w14:textId="51329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F84A37" w14:textId="28A3F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4409EE" w14:textId="1A6C5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A0C0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74AB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DDA884C" w14:textId="46B00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BA17A" w14:textId="0EC41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EA54D" w14:textId="4D910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86EF5" w14:textId="0B5AB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C5B41B" w14:textId="714F5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B101B" w14:textId="2828A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59A4C" w14:textId="75473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BD422E" w14:textId="296A4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A4A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F9FD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A86BD6D" w14:textId="16729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DF309" w14:textId="62BB2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018472" w14:textId="34B32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4303FF" w14:textId="15EDF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D2DC5" w14:textId="3A2F4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1BA21" w14:textId="7AE05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E5C7B" w14:textId="4BDED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8EA203" w14:textId="1C3A4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2F00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5310D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FBA36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E37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BC13F60" w14:textId="58179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8FA8E" w14:textId="6D0DC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A0C14C" w14:textId="06F79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464CB" w14:textId="091A0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B6D9B" w14:textId="243D0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E88D15" w14:textId="5D87F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7913D4" w14:textId="15FE1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FA8481" w14:textId="6B262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2DF2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5CBE2C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C84D3B" w14:textId="7BCBC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478F01" w14:textId="0C50B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45C02D" w14:textId="18C90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EA5BA2" w14:textId="5B2CC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A3529" w14:textId="25D14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664189" w14:textId="128ED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ECDDDE" w14:textId="6A09A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0850DD" w14:textId="1FF3B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072C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314BE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B38E530" w14:textId="0284A8E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0BD0C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8314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BFEA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821E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D54C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D296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F737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2105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E696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001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E57D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0CDC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736F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8344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F46C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ECC1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C1CC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D2C09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F32D40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BFD818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5E5E6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DD881D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A593B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C4728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60E73F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287A9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99114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022179C" w14:textId="77777777" w:rsidTr="00503750">
        <w:trPr>
          <w:trHeight w:val="437"/>
        </w:trPr>
        <w:tc>
          <w:tcPr>
            <w:tcW w:w="2594" w:type="dxa"/>
          </w:tcPr>
          <w:p w14:paraId="55F944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56CDB16A" w14:textId="16B3A6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C1C0B4C" w14:textId="115972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AEA29A4" w14:textId="1A5AAB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44C59EA" w14:textId="2EB570E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41817E" w14:textId="77777777" w:rsidTr="00503750">
        <w:trPr>
          <w:trHeight w:val="420"/>
        </w:trPr>
        <w:tc>
          <w:tcPr>
            <w:tcW w:w="2594" w:type="dxa"/>
          </w:tcPr>
          <w:p w14:paraId="46F09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80EC3F8" w14:textId="636D8C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980C5F5" w14:textId="7FC6483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C36F8B5" w14:textId="6269E84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3F01424" w14:textId="38FEEA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247E42" w14:textId="77777777" w:rsidTr="00503750">
        <w:trPr>
          <w:trHeight w:val="630"/>
        </w:trPr>
        <w:tc>
          <w:tcPr>
            <w:tcW w:w="2594" w:type="dxa"/>
          </w:tcPr>
          <w:p w14:paraId="3811A5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1806FA77" w14:textId="42ED8F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EC36E56" w14:textId="6F0B02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A6CC18C" w14:textId="3B6865B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949C558" w14:textId="0E0E3A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7B12DA" w14:textId="77777777" w:rsidTr="00503750">
        <w:trPr>
          <w:trHeight w:val="420"/>
        </w:trPr>
        <w:tc>
          <w:tcPr>
            <w:tcW w:w="2594" w:type="dxa"/>
          </w:tcPr>
          <w:p w14:paraId="090C9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3825422" w14:textId="4DA395B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9E27C42" w14:textId="6AC50C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0C5DD00" w14:textId="043314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1BC0791" w14:textId="36226A6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737EB8" w14:textId="77777777" w:rsidTr="00503750">
        <w:trPr>
          <w:trHeight w:val="437"/>
        </w:trPr>
        <w:tc>
          <w:tcPr>
            <w:tcW w:w="2594" w:type="dxa"/>
          </w:tcPr>
          <w:p w14:paraId="3D8F1D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67CA435" w14:textId="550D7EB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6B4502E" w14:textId="0099757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74E721" w14:textId="3B1D33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5D39E79" w14:textId="35EC47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D310CA" w14:textId="77777777" w:rsidTr="00503750">
        <w:trPr>
          <w:trHeight w:val="420"/>
        </w:trPr>
        <w:tc>
          <w:tcPr>
            <w:tcW w:w="2594" w:type="dxa"/>
          </w:tcPr>
          <w:p w14:paraId="13D12ED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AFF9BD7" w14:textId="1A60D3F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B0A72DB" w14:textId="364CB06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E4F6AC" w14:textId="59DDAB6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CD830C0" w14:textId="6DA8BCB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837E375" w14:textId="77777777" w:rsidR="00944C3D" w:rsidRDefault="00944C3D" w:rsidP="00944C3D">
      <w:pPr>
        <w:rPr>
          <w:rFonts w:ascii="Arial" w:hAnsi="Arial"/>
          <w:b/>
        </w:rPr>
      </w:pPr>
    </w:p>
    <w:p w14:paraId="731DE3A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E3F3707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CB484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4573F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23A76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47D940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48ADC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60C5B0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A2EC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602AE5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8A2C5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78435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F6F2E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30C2C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51F7C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3F743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FE5E7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6920DB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9D174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36341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1CE49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1DEC6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787D18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E1E389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786DD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9583B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8EBC1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63E4B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7497ED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417E491" w14:textId="77777777" w:rsidTr="00503750">
        <w:tc>
          <w:tcPr>
            <w:tcW w:w="2835" w:type="dxa"/>
            <w:vAlign w:val="center"/>
          </w:tcPr>
          <w:p w14:paraId="1993F9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CE376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D37BA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F91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9263C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ADAB9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D6CC53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3A84D6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AADD071" w14:textId="2F6BC29F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225418" w14:textId="6A47E6B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00FCC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EE32E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230B13" w14:textId="6DEBE6F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5C3B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0D6F6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1AAECA0" w14:textId="2D574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449908" w14:textId="552C4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F9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83F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A3EC1D" w14:textId="4AE27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1523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D531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7383A75" w14:textId="2C775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27A01A" w14:textId="2BAE1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35D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004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BCA19F" w14:textId="08CED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C8C94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E0CC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AA98205" w14:textId="6F690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EDFBBF" w14:textId="412A4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DF8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520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213A5C" w14:textId="6909B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E224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9DE1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8B08607" w14:textId="64381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1297FB" w14:textId="55EDC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5D3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494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8BBB53" w14:textId="76BBF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A02B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C9641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B4D88EF" w14:textId="6A43A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8B173C" w14:textId="28C7E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072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6AF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C68570" w14:textId="45D65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7DF2B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47D9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574246B" w14:textId="4C444B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5E254" w14:textId="734FA0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E898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411D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1BC5BF" w14:textId="743622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D48D5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3F84BF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ED45F10" w14:textId="2060FF6B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44FD430" w14:textId="77777777" w:rsidR="00944C3D" w:rsidRDefault="00944C3D" w:rsidP="00944C3D">
      <w:pPr>
        <w:rPr>
          <w:rFonts w:ascii="Arial" w:hAnsi="Arial"/>
          <w:b/>
        </w:rPr>
      </w:pPr>
    </w:p>
    <w:p w14:paraId="558BF41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7ABD2E2" w14:textId="77777777" w:rsidTr="00503750">
        <w:tc>
          <w:tcPr>
            <w:tcW w:w="2835" w:type="dxa"/>
            <w:vAlign w:val="center"/>
          </w:tcPr>
          <w:p w14:paraId="751F7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334D0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C2846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026B5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80C32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6F95E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B44EE6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5C5F5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65F8215" w14:textId="00019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0E1893" w14:textId="68B2E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D19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35A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649214" w14:textId="765F3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B230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7B6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E434190" w14:textId="57027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711BF" w14:textId="00115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B09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957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577D36" w14:textId="2A8D7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79B04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2AEB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5A7DCA5" w14:textId="2132E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C891EA" w14:textId="6D0F9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28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5FA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E7CB93" w14:textId="0FF15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8FA22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6C60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EC28806" w14:textId="7B381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E94217" w14:textId="7EB98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996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E39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DAF256" w14:textId="4624A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BDC83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4BEA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A7CF094" w14:textId="103AC1B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2639A1" w14:textId="1E4ED6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7DA3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F5CF9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2ADF1A" w14:textId="41EF12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B651F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573AA8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2E3143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162C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6ADC1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4D8A408" w14:textId="77777777" w:rsidTr="00503750">
        <w:trPr>
          <w:trHeight w:val="699"/>
        </w:trPr>
        <w:tc>
          <w:tcPr>
            <w:tcW w:w="3502" w:type="dxa"/>
            <w:vMerge/>
          </w:tcPr>
          <w:p w14:paraId="4C8A9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CCC01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95B76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67E269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6197D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ADD6EC0" w14:textId="4596193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EE77F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CF2F99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9C18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F695F75" w14:textId="0728939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87FE14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C738A4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5F40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1488B5F" w14:textId="5AF8DD33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1785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8C39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7E4C2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03F7386" w14:textId="77777777" w:rsidTr="00503750">
        <w:trPr>
          <w:trHeight w:val="593"/>
        </w:trPr>
        <w:tc>
          <w:tcPr>
            <w:tcW w:w="3497" w:type="dxa"/>
          </w:tcPr>
          <w:p w14:paraId="6D3D76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9F4F4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55F9E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2DCF5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3FC0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1B5EEF6" w14:textId="286C7A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9D0BDD" w14:textId="4F2B6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556DD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C21B24" w14:textId="29F5BA0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981B67" w14:textId="47769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602AC3" w14:textId="1F545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7F28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643D6F" w14:textId="7168713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957AE7" w14:textId="75A7F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98D6DE" w14:textId="2399F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4FAC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9F9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7DC6FD2" w14:textId="5D09A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BA976B" w14:textId="39906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C10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92DECB" w14:textId="3E267B8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79E84B" w14:textId="5D4F2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D130DA" w14:textId="4B08C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4C2F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203C9B" w14:textId="59B42E4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C1F9ED" w14:textId="40B55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9DB710" w14:textId="3C864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743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387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8F94EDB" w14:textId="7DE5F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531F5F" w14:textId="4B51E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9E1C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28683A" w14:textId="1136C6F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343C7" w14:textId="09EB9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BBE072" w14:textId="47CC1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10E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C7B030" w14:textId="74AD0E8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BEE9AC" w14:textId="171A0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1722DC" w14:textId="27EF8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79DDF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AAEFC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61350F2" w14:textId="21F57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154EB8" w14:textId="6FFDB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AFB6A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44D62C" w14:textId="4531132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D92BA1" w14:textId="6227A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6B8A92" w14:textId="6C8D0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FBFB2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CFF775D" w14:textId="559A8C7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93224B" w14:textId="41384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978CA8" w14:textId="13091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DEACDC" w14:textId="77777777" w:rsidR="00944C3D" w:rsidRDefault="00944C3D" w:rsidP="00944C3D">
      <w:pPr>
        <w:rPr>
          <w:rFonts w:ascii="Arial" w:hAnsi="Arial"/>
          <w:b/>
        </w:rPr>
      </w:pPr>
    </w:p>
    <w:p w14:paraId="749A3568" w14:textId="77777777" w:rsidR="00944C3D" w:rsidRDefault="00944C3D" w:rsidP="00944C3D">
      <w:pPr>
        <w:rPr>
          <w:rFonts w:ascii="Arial" w:hAnsi="Arial"/>
          <w:b/>
        </w:rPr>
      </w:pPr>
    </w:p>
    <w:p w14:paraId="5AFFCD8B" w14:textId="77777777" w:rsidR="00944C3D" w:rsidRDefault="00944C3D" w:rsidP="00944C3D">
      <w:pPr>
        <w:rPr>
          <w:rFonts w:ascii="Arial" w:hAnsi="Arial"/>
          <w:b/>
        </w:rPr>
      </w:pPr>
    </w:p>
    <w:p w14:paraId="227D2397" w14:textId="77777777" w:rsidR="00944C3D" w:rsidRDefault="00944C3D" w:rsidP="00944C3D">
      <w:pPr>
        <w:rPr>
          <w:rFonts w:ascii="Arial" w:hAnsi="Arial"/>
          <w:b/>
        </w:rPr>
      </w:pPr>
    </w:p>
    <w:p w14:paraId="35CB266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6D8D22EA" w14:textId="77777777" w:rsidTr="00503750">
        <w:tc>
          <w:tcPr>
            <w:tcW w:w="2622" w:type="dxa"/>
            <w:vAlign w:val="center"/>
          </w:tcPr>
          <w:p w14:paraId="4D8C3E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85486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DAAF5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29776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7A23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5482B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CB22F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AD9A9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B57AC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07F597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A816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6D9B0B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096D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6E592C7" w14:textId="6825F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3CD348" w14:textId="3D2D8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8235B6" w14:textId="396AB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538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A3394A" w14:textId="1F4DD5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1AA88" w14:textId="77777777" w:rsidTr="00503750">
        <w:tc>
          <w:tcPr>
            <w:tcW w:w="2622" w:type="dxa"/>
            <w:vAlign w:val="center"/>
          </w:tcPr>
          <w:p w14:paraId="385E0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A870E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A330E04" w14:textId="5924D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ADB4FA" w14:textId="56F95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04A8AD" w14:textId="3DCD3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C79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FBFC0F" w14:textId="7C9D1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F67B7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F810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A9DEA52" w14:textId="10984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33343E" w14:textId="5EC59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67EA18" w14:textId="77626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8C5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F3AB11" w14:textId="2B006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E898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ECA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8A468E7" w14:textId="4FF4A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592AED" w14:textId="00DEF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D0AB19" w14:textId="42BD0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40D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C1F204" w14:textId="63F3B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BF596F" w14:textId="77777777" w:rsidTr="00503750">
        <w:tc>
          <w:tcPr>
            <w:tcW w:w="2622" w:type="dxa"/>
            <w:vAlign w:val="center"/>
          </w:tcPr>
          <w:p w14:paraId="019DCB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D9C1720" w14:textId="0714D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17873.00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2FE798" w14:textId="51209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10343.00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D45D57" w14:textId="7A8A5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6426.00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0DA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CFB0D2" w14:textId="0EB39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21791.00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93DC3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D6B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DFB79C8" w14:textId="67769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7BBD4E" w14:textId="50B55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1A3665" w14:textId="3A2C9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A5B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95BD81" w14:textId="70DF5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678EE" w14:textId="77777777" w:rsidTr="00503750">
        <w:tc>
          <w:tcPr>
            <w:tcW w:w="2622" w:type="dxa"/>
            <w:vAlign w:val="center"/>
          </w:tcPr>
          <w:p w14:paraId="6E736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CAD6ADA" w14:textId="16D80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E927B5" w14:textId="35958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A4FD8F" w14:textId="49B6D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A01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CFF2E" w14:textId="29449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04B7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C8A078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11CA3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6C0A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8E308D0" w14:textId="139F9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D5C53E" w14:textId="33EEF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FC9F69" w14:textId="59A14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7C4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F069EE" w14:textId="2C860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9D5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A64B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0AB9485" w14:textId="4A39D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6D6113" w14:textId="1E3DF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31D690" w14:textId="3A7F1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014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6013F2" w14:textId="24119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C0D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C0A2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52B3FD2" w14:textId="45A08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3C2C96" w14:textId="217A7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875367" w14:textId="49A3B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977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135620" w14:textId="2F798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5F4C0" w14:textId="77777777" w:rsidTr="00503750">
        <w:tc>
          <w:tcPr>
            <w:tcW w:w="2622" w:type="dxa"/>
            <w:vAlign w:val="center"/>
          </w:tcPr>
          <w:p w14:paraId="170755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F562A97" w14:textId="13C64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ACA10B" w14:textId="00005F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AB1A0F" w14:textId="1072E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137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B14021" w14:textId="49743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32CF3E" w14:textId="77777777" w:rsidTr="00503750">
        <w:tc>
          <w:tcPr>
            <w:tcW w:w="2622" w:type="dxa"/>
            <w:vAlign w:val="center"/>
          </w:tcPr>
          <w:p w14:paraId="1DBB3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333F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B2498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F32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E41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A62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C769BB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4555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EDF2056" w14:textId="6B4973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17873.00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E8652D" w14:textId="0B8020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10343.00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7E3255" w14:textId="080052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6426.00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5DCF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F04AE9" w14:textId="2C8EFB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21791.00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3FC7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CF3FF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439834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3D63ED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D34F8C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1FCD5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6DF41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E3AD4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1616A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B983A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5638B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7103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69F39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924F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E91C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808B1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3331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023E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932AD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BF00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0635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C2C62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3074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8922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F06BA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6E4E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EA21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A0F99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892B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CC1D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693D6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6298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5538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5621F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74EB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8547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10F27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979F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8366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11278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5F6B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BF476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822AD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7FBA4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8A5D8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CA32E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1A79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AB714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8CAA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3582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ED723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4BE7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8636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8E265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F22E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FD58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42A54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A785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E055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02A81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6463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BC75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AEFD2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D096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4D5C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5E4EF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F292A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5F80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E33B2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B62171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87431EE" w14:textId="77777777" w:rsidTr="00503750">
        <w:tc>
          <w:tcPr>
            <w:tcW w:w="2835" w:type="dxa"/>
            <w:vAlign w:val="center"/>
          </w:tcPr>
          <w:p w14:paraId="3D1BF2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43A52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C774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772D7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BB344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75EBC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0109CF9" w14:textId="77777777" w:rsidTr="00503750">
        <w:tc>
          <w:tcPr>
            <w:tcW w:w="2835" w:type="dxa"/>
            <w:vAlign w:val="center"/>
          </w:tcPr>
          <w:p w14:paraId="7CAC66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CF68344" w14:textId="74458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16C5CF" w14:textId="798FC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AF64A6" w14:textId="4A4AC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51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F20758" w14:textId="38FC4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B26E8" w14:textId="77777777" w:rsidTr="00503750">
        <w:tc>
          <w:tcPr>
            <w:tcW w:w="2835" w:type="dxa"/>
            <w:vAlign w:val="center"/>
          </w:tcPr>
          <w:p w14:paraId="4862EC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6224C90" w14:textId="33EB8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FE19E" w14:textId="371EC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DF31CD" w14:textId="7AFC1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68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B68AA" w14:textId="0B1D4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8A9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DA09A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55CA291" w14:textId="4AF6D8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57C14" w14:textId="478CC9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5D837" w14:textId="73E824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44A4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703908" w14:textId="042433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555B63B" w14:textId="77777777" w:rsidTr="00503750">
        <w:tc>
          <w:tcPr>
            <w:tcW w:w="2835" w:type="dxa"/>
            <w:vAlign w:val="center"/>
          </w:tcPr>
          <w:p w14:paraId="37AE57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64E8F80" w14:textId="02B10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E3EC0D" w14:textId="62BBA7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E3A4AA" w14:textId="2C4D5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0B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E7F2AE" w14:textId="7008A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C620C" w14:textId="77777777" w:rsidTr="00503750">
        <w:tc>
          <w:tcPr>
            <w:tcW w:w="2835" w:type="dxa"/>
            <w:vAlign w:val="center"/>
          </w:tcPr>
          <w:p w14:paraId="043CD8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D38D2F9" w14:textId="658C2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025E0A" w14:textId="2B552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DE9FB2" w14:textId="16CFF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A11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32B4BC" w14:textId="69A72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1F257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15A20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9980D2A" w14:textId="21EA568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3DD062" w14:textId="7919622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702E6B" w14:textId="5C9531D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B1B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F6A4DA" w14:textId="3C35506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E1237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AED6A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11A83CB" w14:textId="38D15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3EC270" w14:textId="79BEE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6054D" w14:textId="271A6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F62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5563C4" w14:textId="30C0E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19FD6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31AE6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79C4917" w14:textId="77777777" w:rsidTr="00503750">
        <w:tc>
          <w:tcPr>
            <w:tcW w:w="2552" w:type="dxa"/>
            <w:vAlign w:val="center"/>
          </w:tcPr>
          <w:p w14:paraId="2A1821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AD39E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37B9A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7F28F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0F78C7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014416A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1ACC2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BB1B60E" w14:textId="0ED0C98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BA20E73" w14:textId="712D4AB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44.00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3114A0A" w14:textId="071801F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95229A4" w14:textId="134CE48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44.00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37A689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41E21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33075CB5" w14:textId="0D1E981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C7C5F4D" w14:textId="569434A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A60D4C2" w14:textId="795AA4B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FCECA67" w14:textId="2784916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0FCBCC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AE3AEA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CA7D23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BB046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A01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D4A7EE0" w14:textId="77777777" w:rsidTr="00503750">
        <w:tc>
          <w:tcPr>
            <w:tcW w:w="4395" w:type="dxa"/>
            <w:vMerge/>
          </w:tcPr>
          <w:p w14:paraId="3D37EF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5E54C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8B75B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B2FDF2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DF22D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EC16361" w14:textId="66F8B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  <w:lang w:eastAsia="sk-SK"/>
              </w:rPr>
              <w:t>5.00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0E49B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74F0FE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68FDE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85451C9" w14:textId="239E9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D27E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F4C10C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F2272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7907BCF" w14:textId="2132FF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EA9B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D1E45FB" w14:textId="77777777" w:rsidTr="00503750">
        <w:tc>
          <w:tcPr>
            <w:tcW w:w="4395" w:type="dxa"/>
            <w:vAlign w:val="center"/>
          </w:tcPr>
          <w:p w14:paraId="442D6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DD65514" w14:textId="664E3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8AAD1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C545A1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D6FA2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EAA72D8" w14:textId="17714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04B9B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559724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113D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F774872" w14:textId="611086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2325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80EC66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380E5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2E5E192" w14:textId="0952266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44623.00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0B64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DF004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B1AF5A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944CB3C" w14:textId="77777777" w:rsidTr="00503750">
        <w:tc>
          <w:tcPr>
            <w:tcW w:w="4395" w:type="dxa"/>
            <w:vAlign w:val="center"/>
          </w:tcPr>
          <w:p w14:paraId="044F72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6E26F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7EC24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19E2E2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F35ABD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90E384A" w14:textId="0216F4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9238E9" w14:textId="58E7C8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632D2C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C5DF4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B6E1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9185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16CA70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6CDB2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C376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F2B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456A46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04FB7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D3686BD" w14:textId="3048ECF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DBF519" w14:textId="21AB7D1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66BB40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AEE32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F0C8BDC" w14:textId="2CAA71B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5E7999" w14:textId="233AF3A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CE65B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4CE5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1D331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613F56D" w14:textId="77777777" w:rsidTr="00503750">
        <w:tc>
          <w:tcPr>
            <w:tcW w:w="1843" w:type="dxa"/>
            <w:vAlign w:val="center"/>
          </w:tcPr>
          <w:p w14:paraId="343D3D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C69D95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3C46D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1B1263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4151DF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92BA0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9AD3D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E53F0D9" w14:textId="77777777" w:rsidTr="00503750">
        <w:tc>
          <w:tcPr>
            <w:tcW w:w="1843" w:type="dxa"/>
            <w:vAlign w:val="center"/>
          </w:tcPr>
          <w:p w14:paraId="36BB38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76EBC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481D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95E3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3D17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B780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CA27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D7544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54B90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EE6AB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50D3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D7A9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7BD0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FAAB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8D32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47C778E" w14:textId="77777777" w:rsidTr="00503750">
        <w:tc>
          <w:tcPr>
            <w:tcW w:w="1843" w:type="dxa"/>
            <w:vAlign w:val="center"/>
          </w:tcPr>
          <w:p w14:paraId="0AC92A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277AE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741B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4282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A3D8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A8A8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5D25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7A308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60364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B3405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BC43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7C07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405A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D935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EDFF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8EA83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0A5D1D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470E5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0FEE6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3AA91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57665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0E66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7D50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2D82C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20F7C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B0E7F12" w14:textId="77777777" w:rsidTr="00503750">
        <w:trPr>
          <w:trHeight w:val="664"/>
        </w:trPr>
        <w:tc>
          <w:tcPr>
            <w:tcW w:w="3372" w:type="dxa"/>
          </w:tcPr>
          <w:p w14:paraId="4DCD68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C3B4B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9DDBFA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928D5F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62DDD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8875F18" w14:textId="5DFAC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580E48" w14:textId="5A11A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294D4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EA46D11" w14:textId="1FB8A9F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4F9224F" w14:textId="368A6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A5F15D" w14:textId="7B2E3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ABA81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85B9F7" w14:textId="7D2B1D4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3BFC3F" w14:textId="26D25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48A340" w14:textId="3C6AD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79CA7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25C4C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9DD81EE" w14:textId="21894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CE7C0C" w14:textId="35C52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23F2D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059765F" w14:textId="3E33BDC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1F025D" w14:textId="27CA3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AA7A55" w14:textId="31F39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5F519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827BB0E" w14:textId="5B14543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73FF4A8" w14:textId="4D99C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99B270" w14:textId="66E6D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CB1FE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4946E6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37B420E" w14:textId="77777777" w:rsidTr="00503750">
        <w:tc>
          <w:tcPr>
            <w:tcW w:w="2835" w:type="dxa"/>
            <w:vAlign w:val="center"/>
          </w:tcPr>
          <w:p w14:paraId="7D5D80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7082E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FFE01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E8AD5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F3C9D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E326349" w14:textId="77777777" w:rsidTr="00503750">
        <w:tc>
          <w:tcPr>
            <w:tcW w:w="2835" w:type="dxa"/>
          </w:tcPr>
          <w:p w14:paraId="5AA205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4B427B0" w14:textId="2A5FB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63442E" w14:textId="271CF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3B9039" w14:textId="629A9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18A9AF" w14:textId="755BA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D01EFD" w14:textId="77777777" w:rsidTr="00503750">
        <w:tc>
          <w:tcPr>
            <w:tcW w:w="2835" w:type="dxa"/>
          </w:tcPr>
          <w:p w14:paraId="0E17B0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DE0B4EF" w14:textId="65A0C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8A0C7D" w14:textId="1BFAB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0E052D" w14:textId="0BC34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E99398" w14:textId="5DBD7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48B0F9" w14:textId="77777777" w:rsidTr="00503750">
        <w:tc>
          <w:tcPr>
            <w:tcW w:w="2835" w:type="dxa"/>
          </w:tcPr>
          <w:p w14:paraId="554191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F798632" w14:textId="20342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1DF9F2" w14:textId="1DFAD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0A5ADC" w14:textId="7E557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4C6843" w14:textId="05E0D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EA227E" w14:textId="77777777" w:rsidTr="00503750">
        <w:tc>
          <w:tcPr>
            <w:tcW w:w="2835" w:type="dxa"/>
            <w:vAlign w:val="center"/>
          </w:tcPr>
          <w:p w14:paraId="3EBA2A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6EE2BFF" w14:textId="54B50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1A9579" w14:textId="3D5E1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E539DE" w14:textId="09020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E9DDAE" w14:textId="52CB9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D6CE93" w14:textId="77777777" w:rsidTr="00503750">
        <w:tc>
          <w:tcPr>
            <w:tcW w:w="2835" w:type="dxa"/>
            <w:vAlign w:val="center"/>
          </w:tcPr>
          <w:p w14:paraId="1B3A24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089A0B2" w14:textId="3E046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E68CCD" w14:textId="299CD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B480E5" w14:textId="533C5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C1A4A8" w14:textId="3944B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CC8582" w14:textId="77777777" w:rsidTr="00503750">
        <w:tc>
          <w:tcPr>
            <w:tcW w:w="2835" w:type="dxa"/>
          </w:tcPr>
          <w:p w14:paraId="6ABF95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2D81164" w14:textId="4AC92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200FC1" w14:textId="17749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094491" w14:textId="0C5BA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984645" w14:textId="437CB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7CC6CB" w14:textId="77777777" w:rsidTr="00503750">
        <w:tc>
          <w:tcPr>
            <w:tcW w:w="2835" w:type="dxa"/>
          </w:tcPr>
          <w:p w14:paraId="1E2A87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0A86019" w14:textId="7E5D7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7B7866" w14:textId="755E0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C6A850" w14:textId="1997E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33D4F0" w14:textId="32489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F1D79C" w14:textId="77777777" w:rsidTr="00503750">
        <w:tc>
          <w:tcPr>
            <w:tcW w:w="2835" w:type="dxa"/>
          </w:tcPr>
          <w:p w14:paraId="4DE317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C146326" w14:textId="29267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2C61AD" w14:textId="17574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ABFE85" w14:textId="08FC7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4FF189" w14:textId="607A1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E9300C" w14:textId="77777777" w:rsidR="00944C3D" w:rsidRDefault="00944C3D" w:rsidP="00944C3D">
      <w:pPr>
        <w:rPr>
          <w:rFonts w:ascii="Arial" w:hAnsi="Arial"/>
          <w:b/>
        </w:rPr>
      </w:pPr>
    </w:p>
    <w:p w14:paraId="28E514E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C59E09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76096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F7699C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3F62F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67BA60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09E84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DEEA02E" w14:textId="77777777" w:rsidTr="00503750">
        <w:trPr>
          <w:trHeight w:val="443"/>
        </w:trPr>
        <w:tc>
          <w:tcPr>
            <w:tcW w:w="2560" w:type="dxa"/>
          </w:tcPr>
          <w:p w14:paraId="2F0A40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7687FF0" w14:textId="18BCB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00D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8AE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E98FB54" w14:textId="3E34A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C5C9D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683D6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AC16720" w14:textId="25797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89DE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C0B4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8B3038" w14:textId="69269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FB33D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BDCC3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F32A46F" w14:textId="3D239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4DAF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02D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A12AFE" w14:textId="0A9B4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38262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00038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3933362" w14:textId="56DF0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271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B17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C394C7D" w14:textId="3CD0E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1CC910" w14:textId="77777777" w:rsidR="00944C3D" w:rsidRDefault="00944C3D" w:rsidP="00944C3D">
      <w:pPr>
        <w:rPr>
          <w:rFonts w:ascii="Arial" w:hAnsi="Arial"/>
          <w:b/>
        </w:rPr>
      </w:pPr>
    </w:p>
    <w:p w14:paraId="415A404E" w14:textId="77777777" w:rsidR="00944C3D" w:rsidRDefault="00944C3D" w:rsidP="00944C3D">
      <w:pPr>
        <w:rPr>
          <w:rFonts w:ascii="Arial" w:hAnsi="Arial"/>
          <w:b/>
        </w:rPr>
      </w:pPr>
    </w:p>
    <w:p w14:paraId="3E61D3D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A08C156" w14:textId="77777777" w:rsidR="00944C3D" w:rsidRDefault="00944C3D" w:rsidP="00944C3D">
      <w:pPr>
        <w:rPr>
          <w:rFonts w:ascii="Arial" w:hAnsi="Arial"/>
          <w:b/>
        </w:rPr>
      </w:pPr>
    </w:p>
    <w:p w14:paraId="4CEDDF1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27A2A9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C94C0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1AEFF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17AE3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C3FC81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3BFC9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F95AE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C59CD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F945F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5EBCC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1BF7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009F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122D5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5FF25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46B0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AEA00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A61A11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6EDF2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219D97D" w14:textId="77777777" w:rsidTr="00503750">
        <w:trPr>
          <w:trHeight w:val="677"/>
        </w:trPr>
        <w:tc>
          <w:tcPr>
            <w:tcW w:w="3358" w:type="dxa"/>
          </w:tcPr>
          <w:p w14:paraId="2E74B5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5205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BA989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84C2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B98F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DB70B2A" w14:textId="13562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342539" w14:textId="095C3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1FA7B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1328D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B792B22" w14:textId="1B022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7874A4" w14:textId="70389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B6C80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37321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2C5FC4F" w14:textId="13116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6D071E" w14:textId="27307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7AEC9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2422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140188C" w14:textId="539C1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FAAAE4" w14:textId="29888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954E3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D2DE6E" w14:textId="60A6F32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FABF4AE" w14:textId="231D3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D6A56E" w14:textId="3F66A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02E09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DE68B56" w14:textId="02F52F4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07C7002" w14:textId="21A9F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E1C9AE" w14:textId="426C87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6EEC8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74D18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39AB1D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4981E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ADB21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A17CFB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0A557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21BA8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33FC9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E882D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94EB2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7AC95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46D8D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9DE7D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8A256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C9DFB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9886F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F7F56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1AD25E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31414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45A91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17C89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19A54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A9490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0736AD9" w14:textId="042EE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D6EB9C" w14:textId="188BE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882C5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8E653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72FBC90" w14:textId="5615F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61C325" w14:textId="2C9AC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FB4BE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51923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06EEEB2" w14:textId="2C1CA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C7EDD2" w14:textId="35796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523AC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D9AF898" w14:textId="26D5B60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D3F8A62" w14:textId="5D19E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AC76B1" w14:textId="5A34F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B3AA7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5A56293" w14:textId="587CD91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4C34E10" w14:textId="45751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96792E" w14:textId="5A9CB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A0298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6692C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4B44E6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E1AFC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C61D4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0151A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DA8C7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4308F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5F07473" w14:textId="5274A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B06334" w14:textId="506AD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2A101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44AC0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2DA8001" w14:textId="384A1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6D74E4" w14:textId="4EA505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E85E4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DB824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C520E00" w14:textId="40F16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EFDC6F" w14:textId="533E7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4B324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757601" w14:textId="5FD5E7C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3CBE49" w14:textId="4C81F9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5CB9A8" w14:textId="46FD1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CB398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0D4BC3E" w14:textId="542121C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C463FF5" w14:textId="112D2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108500" w14:textId="354BC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6AB26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4BFD4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46D988D" w14:textId="77777777" w:rsidTr="00503750">
        <w:tc>
          <w:tcPr>
            <w:tcW w:w="3686" w:type="dxa"/>
            <w:vAlign w:val="center"/>
          </w:tcPr>
          <w:p w14:paraId="7F3F71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FF3B9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41067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A81B1A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8218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8E2ED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4AC8B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21A73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8965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0F84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46A7B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28A36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A18BA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BA92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D870D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7263F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F1166A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99B21F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27191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E52AA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6CBA35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7A27F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FFC26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7641D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C10BC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4723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D17306F" w14:textId="65CCD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AA0651" w14:textId="4C1E8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9F59E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EEE57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8A6FF57" w14:textId="263C8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9E5E95" w14:textId="74BB8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D31A5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B4838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CAE3FF5" w14:textId="593A7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D85F77" w14:textId="3052F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FABD6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3A57736" w14:textId="69FC8D8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DB07AB" w14:textId="7A3A7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C1F5AC" w14:textId="55484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F443F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341AE79" w14:textId="6661B2B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CF5AC8" w14:textId="002BC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DA8A30" w14:textId="036EC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E0C7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49D99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F2C634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A8B4A3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EA295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64184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9EBF4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AB25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CD8F2EB" w14:textId="5E374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B921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0E63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F1C6E1D" w14:textId="246DB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BCE2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4368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A0FA86B" w14:textId="0D7C2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0C2B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4EA7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6868795" w14:textId="223CB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C6C37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E44B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C2EAD9B" w14:textId="04BE9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EF1C5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46646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885D2A6" w14:textId="258FB0E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01F4758" w14:textId="77777777" w:rsidR="00944C3D" w:rsidRDefault="00944C3D" w:rsidP="00944C3D">
      <w:pPr>
        <w:rPr>
          <w:sz w:val="22"/>
          <w:szCs w:val="22"/>
        </w:rPr>
      </w:pPr>
    </w:p>
    <w:p w14:paraId="1B00B99D" w14:textId="77777777" w:rsidR="00944C3D" w:rsidRDefault="00944C3D" w:rsidP="00944C3D">
      <w:pPr>
        <w:rPr>
          <w:sz w:val="22"/>
          <w:szCs w:val="22"/>
        </w:rPr>
      </w:pPr>
    </w:p>
    <w:p w14:paraId="05DD69D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A31501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DA6209" w14:textId="76557F14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4EFF1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1A1D9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8EE88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F3504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E6BAE3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E5C6A1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A5E15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65D254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61CD9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4067D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812CA1A" w14:textId="37B62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E00662" w14:textId="38B1F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15486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1A15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EB8512D" w14:textId="5FD92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0F1E97" w14:textId="6E26C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622A5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E88083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3B0DE0F" w14:textId="3DC93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3AD74" w14:textId="2C10A3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CDF08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EFEEDF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4FD37CA" w14:textId="70D82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520671" w14:textId="5D250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E9188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191057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38C912E" w14:textId="72F80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AA8CD1" w14:textId="1BDC6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42045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05F9EFA" w14:textId="24D0D21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F62E125" w14:textId="4B547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6419E4" w14:textId="6EB04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6F4C2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5AC4BA7" w14:textId="14433B7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DDF104C" w14:textId="7FD51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810A26" w14:textId="06067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C8CF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DF8D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8C1761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3548A5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D4C5CA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58BA18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3FE42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0DD12D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C28E048" w14:textId="3C517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30EEA5" w14:textId="386ABF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284F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21103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8793DCB" w14:textId="39C54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4466CB" w14:textId="4AFB1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554F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831A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A89FF72" w14:textId="52F18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1972C9" w14:textId="59CF2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D8527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DBA4D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64F49B5" w14:textId="1D1BE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CB85CA" w14:textId="5623C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60DEB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E0DFB8" w14:textId="5E3A083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AF3880A" w14:textId="4C0EC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B69437" w14:textId="2488E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9A12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4DF3EB" w14:textId="30A7B62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293507F" w14:textId="36703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83CE9D" w14:textId="2DFBB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97359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8C5DFC6" w14:textId="1E8BDC3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A2665C7" w14:textId="0457D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1B5BA3" w14:textId="08277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10DEF" w:rsidRPr="00EB000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F080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88593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7D33214" w14:textId="01C0A7C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C34EB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35BD7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9B2CCBB" w14:textId="56F23C1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B6512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9104C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970CFA9" w14:textId="25F8F9C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7DB54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55A2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5AF27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015AE4F" w14:textId="77777777" w:rsidR="00944C3D" w:rsidRPr="003607F0" w:rsidRDefault="00944C3D" w:rsidP="00944C3D"/>
    <w:p w14:paraId="5ACCBAB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863C7" w14:textId="77777777" w:rsidR="003C0B4F" w:rsidRDefault="003C0B4F">
      <w:r>
        <w:separator/>
      </w:r>
    </w:p>
  </w:endnote>
  <w:endnote w:type="continuationSeparator" w:id="0">
    <w:p w14:paraId="5398093A" w14:textId="77777777" w:rsidR="003C0B4F" w:rsidRDefault="003C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8034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ED21DB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699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D980F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1C27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5ADF70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40D8" w14:textId="77777777" w:rsidR="003C0B4F" w:rsidRDefault="003C0B4F">
      <w:r>
        <w:separator/>
      </w:r>
    </w:p>
  </w:footnote>
  <w:footnote w:type="continuationSeparator" w:id="0">
    <w:p w14:paraId="2EA7DAC1" w14:textId="77777777" w:rsidR="003C0B4F" w:rsidRDefault="003C0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008756">
    <w:abstractNumId w:val="13"/>
  </w:num>
  <w:num w:numId="2" w16cid:durableId="370613631">
    <w:abstractNumId w:val="17"/>
  </w:num>
  <w:num w:numId="3" w16cid:durableId="1225138458">
    <w:abstractNumId w:val="8"/>
  </w:num>
  <w:num w:numId="4" w16cid:durableId="1598173321">
    <w:abstractNumId w:val="7"/>
  </w:num>
  <w:num w:numId="5" w16cid:durableId="95317300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459608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1860147">
    <w:abstractNumId w:val="20"/>
  </w:num>
  <w:num w:numId="8" w16cid:durableId="786630564">
    <w:abstractNumId w:val="10"/>
  </w:num>
  <w:num w:numId="9" w16cid:durableId="1809318440">
    <w:abstractNumId w:val="0"/>
  </w:num>
  <w:num w:numId="10" w16cid:durableId="328942294">
    <w:abstractNumId w:val="19"/>
  </w:num>
  <w:num w:numId="11" w16cid:durableId="943877814">
    <w:abstractNumId w:val="6"/>
  </w:num>
  <w:num w:numId="12" w16cid:durableId="490826632">
    <w:abstractNumId w:val="9"/>
  </w:num>
  <w:num w:numId="13" w16cid:durableId="684867802">
    <w:abstractNumId w:val="12"/>
  </w:num>
  <w:num w:numId="14" w16cid:durableId="1600482596">
    <w:abstractNumId w:val="15"/>
  </w:num>
  <w:num w:numId="15" w16cid:durableId="841117278">
    <w:abstractNumId w:val="14"/>
  </w:num>
  <w:num w:numId="16" w16cid:durableId="1459060037">
    <w:abstractNumId w:val="2"/>
  </w:num>
  <w:num w:numId="17" w16cid:durableId="1453939794">
    <w:abstractNumId w:val="4"/>
  </w:num>
  <w:num w:numId="18" w16cid:durableId="1531798001">
    <w:abstractNumId w:val="11"/>
  </w:num>
  <w:num w:numId="19" w16cid:durableId="1884516937">
    <w:abstractNumId w:val="5"/>
  </w:num>
  <w:num w:numId="20" w16cid:durableId="1939409078">
    <w:abstractNumId w:val="18"/>
  </w:num>
  <w:num w:numId="21" w16cid:durableId="268976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061"/>
    <w:docVar w:name="arg2" w:val="Driver=asa17;DBF=D:\anasoft\data\tebys.db;DBN=tebys;ENG=SQL17;commlinks=TCPIP{ip=192.168.1.241};uid=kostelna;con=finus(12.0);pwd=Marec2023"/>
    <w:docVar w:name="arg3" w:val="853652"/>
    <w:docVar w:name="arg4" w:val="C:\Users\kostelna\AppData\Local\Temp\1950657.doc"/>
    <w:docVar w:name="arg5" w:val="1"/>
  </w:docVars>
  <w:rsids>
    <w:rsidRoot w:val="00910DE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0B4F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0DEF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0998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B21EF"/>
  <w15:docId w15:val="{766F2F78-3722-44B4-8742-45BD4DAC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5335</Words>
  <Characters>30412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2026-03-18T06:46:00Z</dcterms:created>
  <dcterms:modified xsi:type="dcterms:W3CDTF">2026-03-18T06:48:00Z</dcterms:modified>
</cp:coreProperties>
</file>