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2B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226EE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99DDD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4BDFE29C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3552ECAF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055748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F2527A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22D11D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D1A9" w14:textId="3D89AEA9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811B76">
              <w:rPr>
                <w:sz w:val="22"/>
              </w:rPr>
              <w:t xml:space="preserve">URO-PRAKTIK </w:t>
            </w:r>
            <w:proofErr w:type="spellStart"/>
            <w:r w:rsidR="00811B76">
              <w:rPr>
                <w:sz w:val="22"/>
              </w:rPr>
              <w:t>s.r.o</w:t>
            </w:r>
            <w:proofErr w:type="spellEnd"/>
            <w:r w:rsidR="00811B76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FCE234C" w14:textId="6D59ADA3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811B76">
              <w:rPr>
                <w:sz w:val="22"/>
              </w:rPr>
              <w:t>Svätoplukova, 17, 01001, Žilina</w:t>
            </w:r>
          </w:p>
        </w:tc>
      </w:tr>
    </w:tbl>
    <w:p w14:paraId="26117ED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3B672E" w14:textId="360AA846" w:rsidR="005D536A" w:rsidRPr="00FA614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FA6142">
        <w:rPr>
          <w:b/>
          <w:bCs/>
          <w:color w:val="auto"/>
          <w:sz w:val="23"/>
          <w:szCs w:val="23"/>
        </w:rPr>
        <w:t>nemá</w:t>
      </w:r>
    </w:p>
    <w:p w14:paraId="69F213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6D83E7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E0022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BFD6E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6A541D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DC166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254F8FC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0E0CD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475E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011098" w14:textId="0DD62EE2" w:rsidR="005D536A" w:rsidRPr="00FA6142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FA6142">
        <w:rPr>
          <w:b/>
          <w:bCs/>
          <w:color w:val="auto"/>
          <w:sz w:val="23"/>
          <w:szCs w:val="23"/>
        </w:rPr>
        <w:t>nemá</w:t>
      </w:r>
    </w:p>
    <w:p w14:paraId="5FE6649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DE2273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AEF3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C3BA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68988F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FDB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59C418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8C3B1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5D4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A2D4A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815633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72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F2DD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E14FFF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8B94A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D3F2C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ACEB3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2C79AA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E85E3E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1859EF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E3129F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3F241C0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5EC8479B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545DE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A388EA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36F4636D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6FF3E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5ECC2A8" w14:textId="6CD141BB" w:rsidR="008420B2" w:rsidRPr="00FA6142" w:rsidRDefault="00FA6142" w:rsidP="00536B52">
            <w:pPr>
              <w:spacing w:after="0" w:line="240" w:lineRule="auto"/>
              <w:jc w:val="center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5</w:t>
            </w:r>
          </w:p>
        </w:tc>
      </w:tr>
    </w:tbl>
    <w:p w14:paraId="58970F8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3ACFE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947D84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4409D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F051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768D1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B3319E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763220" w14:textId="32D3948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7B6DC2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CD42FE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33DFA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32B408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CEFE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048B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59FC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27DA7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5860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6AA69A" w14:textId="7B891EF4" w:rsidR="00536B52" w:rsidRPr="00536B52" w:rsidRDefault="00FA61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08612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12AD3F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7FA60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11F6E5" w14:textId="493F3320" w:rsidR="00536B52" w:rsidRPr="00536B52" w:rsidRDefault="00FA61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Kúpnou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93995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1F23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131F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BB7A9E" w14:textId="26D0CF31" w:rsidR="00536B52" w:rsidRPr="00536B52" w:rsidRDefault="00FA61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65BF0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A0C350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916C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0E0A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0A7A2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3AE5B7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5B41A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4F39F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28C2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858E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F7CE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C1AD8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C29E6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1AE83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CA7D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3BE8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058AE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C1A4B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4B73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9EB9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D33ED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358708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C827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49DB2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CF14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2E2FDC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2EC7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B053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18909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4AC3E2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48A6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2877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8CDF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60E1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7A0725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D8B208" w14:textId="3EBE7B00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A614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32DDA3" w14:textId="2C819282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A6142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6D6C16" w14:textId="6E4649F5" w:rsidR="00536B52" w:rsidRPr="00536B52" w:rsidRDefault="00FA61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CD878D5" w14:textId="053426EF" w:rsidR="00536B52" w:rsidRPr="00536B52" w:rsidRDefault="00FA61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C9DECD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4F9A9E" w14:textId="02A68366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A6142">
              <w:rPr>
                <w:rFonts w:eastAsia="Times New Roman"/>
                <w:b/>
                <w:bCs/>
                <w:sz w:val="22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EB9AE2" w14:textId="490B9A59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A6142">
              <w:rPr>
                <w:rFonts w:eastAsia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A190C5" w14:textId="77545801" w:rsidR="00536B52" w:rsidRPr="00536B52" w:rsidRDefault="00FA61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33B7FAC" w14:textId="5312FD10" w:rsidR="00536B52" w:rsidRPr="00536B52" w:rsidRDefault="00FA61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0353E4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939140" w14:textId="4A93DC03" w:rsidR="00536B52" w:rsidRPr="00536B52" w:rsidRDefault="00FA614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elektrobicykle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383756" w14:textId="256C4226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FA6142">
              <w:rPr>
                <w:rFonts w:eastAsia="Times New Roman"/>
                <w:sz w:val="22"/>
                <w:lang w:eastAsia="sk-SK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AFDE73" w14:textId="4798D130" w:rsidR="00536B52" w:rsidRPr="00536B52" w:rsidRDefault="00FA614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1/2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F58D29" w14:textId="227A2D48" w:rsidR="00536B52" w:rsidRPr="00536B52" w:rsidRDefault="00FA614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A20D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F517F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A573EA" w14:textId="470E2305" w:rsidR="005D536A" w:rsidRPr="00FA6142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FA6142">
        <w:rPr>
          <w:b/>
          <w:bCs/>
          <w:color w:val="auto"/>
          <w:sz w:val="23"/>
          <w:szCs w:val="23"/>
        </w:rPr>
        <w:t>Neboli zmeny</w:t>
      </w:r>
    </w:p>
    <w:p w14:paraId="1B5CA44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2778A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175A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0787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D488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B283C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F8A8D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71DA7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D778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FBF45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A8517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49B3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37CA47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DBD61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D728C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44C53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D4DD3A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BB3A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6158E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9C26B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B85953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FCB84B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AE59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4A511D3" w14:textId="2DE0CC92" w:rsidR="005D536A" w:rsidRPr="00FA6142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FA6142">
        <w:rPr>
          <w:b/>
          <w:bCs/>
          <w:color w:val="auto"/>
          <w:sz w:val="22"/>
          <w:szCs w:val="22"/>
        </w:rPr>
        <w:t>neboli</w:t>
      </w:r>
    </w:p>
    <w:p w14:paraId="7BA9BB9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E6154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8E9E72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6148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2206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466D110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FBCAFE" w14:textId="24672DFE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5C4C" w14:textId="255C32C8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38CAA47" w14:textId="5D14DD66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E9428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330BF6" w14:textId="047E7B7C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D513" w14:textId="0353E6F8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212BA5" w14:textId="44D05DEF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BDAA5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4E605EB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7DD2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1119DA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0EED4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DB2178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43CB828" w14:textId="17BA6228" w:rsidR="005D536A" w:rsidRPr="00FA6142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FA6142">
        <w:rPr>
          <w:b/>
          <w:bCs/>
          <w:color w:val="auto"/>
          <w:sz w:val="23"/>
          <w:szCs w:val="23"/>
        </w:rPr>
        <w:t>Neúčtovalo sa</w:t>
      </w:r>
    </w:p>
    <w:p w14:paraId="6871BF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289AA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DB03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1EC9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31BF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F7FA8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41A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D1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DDC9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0444D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6931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9BC7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30EE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76332C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A070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F6DE6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5BE62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3E87A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8B9CE60" w14:textId="39863A4C" w:rsidR="005D536A" w:rsidRPr="00FA6142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FA6142">
        <w:rPr>
          <w:b/>
          <w:bCs/>
          <w:color w:val="auto"/>
          <w:sz w:val="23"/>
          <w:szCs w:val="23"/>
        </w:rPr>
        <w:t>Neúčtovalo sa</w:t>
      </w:r>
    </w:p>
    <w:p w14:paraId="2B2EFC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CEABC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4924E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BE6AC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6AE4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2D4F60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A087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771E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C717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61BB9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EE5D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9543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3E20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64E37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657F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E936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DE96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E946E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7667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771A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04818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348C1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52C4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3B95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ADEB7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EF2F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9FCAB4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44258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A60783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1F1D85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5E684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043D3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AD641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78B253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64C68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21BA4" w14:textId="72C29B68" w:rsidR="008420B2" w:rsidRPr="00E23D62" w:rsidRDefault="00811B7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14E0E2D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1E8EA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52C1C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AC899D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6AF10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BAE5A3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55BEF9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1E7F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C4D3E" w14:textId="1D1BBE3F" w:rsidR="008420B2" w:rsidRPr="00E23D62" w:rsidRDefault="00811B7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86E0A8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02F97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2988B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477D80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096AC2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F57C04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A770E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A2A754" w14:textId="392A5C33" w:rsidR="005D536A" w:rsidRPr="00FA6142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FA6142">
        <w:rPr>
          <w:b/>
          <w:bCs/>
          <w:color w:val="auto"/>
          <w:sz w:val="23"/>
          <w:szCs w:val="23"/>
        </w:rPr>
        <w:t>nemá</w:t>
      </w:r>
    </w:p>
    <w:p w14:paraId="08FA2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8E4DBA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09605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66196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9C8C63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CA51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A43D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DA96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1DEC29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68C2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8EF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FE4D0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8EE28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DAFC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086F4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BA30F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629C1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9427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AB4D2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BACD4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98397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0A58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41AC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C851C3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C5626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FE1F2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2FA1B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05BCC9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B5DBCB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61CF5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FFF44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494AD23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566F1EA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FF8FA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DBBC6B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7C37F18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1EFBE65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B069DE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67FA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F3FB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251DD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E471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E4E9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EE23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D7A4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9FF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7F16C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B865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20D5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9BDC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5D57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736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8CF30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EC26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8425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A0F3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9C04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5A99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D3AC7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8A22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4F03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5294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269D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70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FC27B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008C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AC6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F0725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032FD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454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491F6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2FBE3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45D59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47FCA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B462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3819F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5C34D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458F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9A26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B561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722C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408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2728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6511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594D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F91A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7148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30C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4C4E3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3AAD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1E5C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2DD7C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60E66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7EB3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A3C99A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05263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3D1A8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4042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43D99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FEDBA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A053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FD0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618F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DDD67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789EB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6DC1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D931C4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A19E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4BB2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522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F8F9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508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61F0EB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016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6F1A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E629A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7D8D2B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1935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0833A7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567FBB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12FA2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B6D48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A92945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452C64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68E92E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6A759DA" w14:textId="6702A114" w:rsidR="005D536A" w:rsidRPr="00FA614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FA6142">
        <w:rPr>
          <w:b/>
          <w:bCs/>
          <w:color w:val="auto"/>
          <w:sz w:val="23"/>
          <w:szCs w:val="23"/>
        </w:rPr>
        <w:t>neboli poskytnuté pôžičky</w:t>
      </w:r>
    </w:p>
    <w:p w14:paraId="1D2ECC2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0B24BD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75B94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F6ADD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1B390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B3A101D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14F1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8230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8930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1C22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26D0B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6F01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A2F2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1BA71E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919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87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5BC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538F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9E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E78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363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E638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B09D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CC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294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1A57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493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2E2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DF12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C9B4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14A8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8EA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F5D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6172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925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155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47D5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3DD7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1D8E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855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4F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5799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3D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10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4103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28F0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76E11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953C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DDF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7E68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9B4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64E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D55B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B1773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3780D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5774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21CE29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92CE6A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98CE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340ED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E8E45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D8D0046" w14:textId="307B0D74" w:rsidR="005D536A" w:rsidRPr="00FA614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FA6142">
        <w:rPr>
          <w:b/>
          <w:bCs/>
          <w:color w:val="auto"/>
          <w:sz w:val="23"/>
          <w:szCs w:val="23"/>
        </w:rPr>
        <w:t>neboli poskytnuté</w:t>
      </w:r>
    </w:p>
    <w:p w14:paraId="3550646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51B8A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CD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F465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F6AB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8B1F57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A1288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9BF9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3ACD69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BA689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21B09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7F6D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C8D95D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7E82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4B62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2160B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6895B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E0BD0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667F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3B2A3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9CF5AF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0240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2C05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6F4BF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66CBF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5EB01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957B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AEE87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18DB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3A3AF1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97FC8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3A33E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1E6FBDE" w14:textId="1685D242" w:rsidR="005D536A" w:rsidRPr="00FA6142" w:rsidRDefault="005D536A" w:rsidP="008420B2">
      <w:pPr>
        <w:pStyle w:val="Default"/>
        <w:spacing w:after="27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FA6142">
        <w:rPr>
          <w:b/>
          <w:bCs/>
          <w:color w:val="auto"/>
          <w:sz w:val="23"/>
          <w:szCs w:val="23"/>
        </w:rPr>
        <w:t>nemá-neúčtuje</w:t>
      </w:r>
    </w:p>
    <w:p w14:paraId="0559355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60EFB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C3AF7E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3D97C3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97F85C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331ED24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655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E5877B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F59A6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B2D537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633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73C62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84B5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7D3FFE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E726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CBB0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B41D6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87964D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0C64D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85102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CC97AC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EFE523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1D651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BC01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A250B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FCABD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A5FA5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8222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7C8B6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8B0CB7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E59EEA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B25BE3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1FED7F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7B7EA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B6E3B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4B113D" w14:textId="13DE704A" w:rsidR="005D536A" w:rsidRPr="00FA614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FA6142">
        <w:rPr>
          <w:b/>
          <w:bCs/>
          <w:color w:val="auto"/>
          <w:sz w:val="23"/>
          <w:szCs w:val="23"/>
        </w:rPr>
        <w:t>nemá</w:t>
      </w:r>
    </w:p>
    <w:p w14:paraId="52E1339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8601C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FFE1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A7319E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CB6292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354D2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8128D02" w14:textId="77777777" w:rsidR="00811B76" w:rsidRDefault="00811B76" w:rsidP="005D536A">
      <w:pPr>
        <w:jc w:val="both"/>
      </w:pPr>
    </w:p>
    <w:sectPr w:rsidR="00811B7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863FE" w14:textId="77777777" w:rsidR="000A2A35" w:rsidRDefault="000A2A35" w:rsidP="00536B52">
      <w:pPr>
        <w:spacing w:after="0" w:line="240" w:lineRule="auto"/>
      </w:pPr>
      <w:r>
        <w:separator/>
      </w:r>
    </w:p>
  </w:endnote>
  <w:endnote w:type="continuationSeparator" w:id="0">
    <w:p w14:paraId="3ED70A7F" w14:textId="77777777" w:rsidR="000A2A35" w:rsidRDefault="000A2A3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3F165" w14:textId="77777777" w:rsidR="000A2A35" w:rsidRDefault="000A2A35" w:rsidP="00536B52">
      <w:pPr>
        <w:spacing w:after="0" w:line="240" w:lineRule="auto"/>
      </w:pPr>
      <w:r>
        <w:separator/>
      </w:r>
    </w:p>
  </w:footnote>
  <w:footnote w:type="continuationSeparator" w:id="0">
    <w:p w14:paraId="20D7A84D" w14:textId="77777777" w:rsidR="000A2A35" w:rsidRDefault="000A2A3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A6142" w14:paraId="3F4E8F7C" w14:textId="77777777" w:rsidTr="00185D24">
      <w:tc>
        <w:tcPr>
          <w:tcW w:w="3890" w:type="dxa"/>
        </w:tcPr>
        <w:p w14:paraId="194AC9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526B58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90FD0AB" w14:textId="0EE3773C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EC4FFEC" w14:textId="4761DF03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69AC55F" w14:textId="10B541FF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A928FAC" w14:textId="14B18731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39EA23D" w14:textId="799C1513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7C2AF17" w14:textId="73E17588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12C3D049" w14:textId="2B66D785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D1A4C91" w14:textId="2366DF90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4F864E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8434F5F" w14:textId="3C9B4D69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948F9E7" w14:textId="2CF59488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FA7FFA4" w14:textId="644FE1A6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B06FF8F" w14:textId="679078A4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686E7A5" w14:textId="2C711587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0715E7C" w14:textId="0953AFBE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842A812" w14:textId="6A89BB60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0367908" w14:textId="40E64A49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64CDEE1D" w14:textId="5DBCA863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B34AFF1" w14:textId="2994BDF3" w:rsidR="00536B52" w:rsidRDefault="00FA614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43E3673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1B76"/>
    <w:rsid w:val="00014F35"/>
    <w:rsid w:val="000A2A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7B4058"/>
    <w:rsid w:val="00811B76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C3E52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A6142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4938"/>
  <w15:docId w15:val="{A6C8A41D-A87C-44F6-BD38-919301FF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8</TotalTime>
  <Pages>6</Pages>
  <Words>1451</Words>
  <Characters>8274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dcterms:created xsi:type="dcterms:W3CDTF">2026-03-16T17:03:00Z</dcterms:created>
  <dcterms:modified xsi:type="dcterms:W3CDTF">2026-03-16T17:11:00Z</dcterms:modified>
</cp:coreProperties>
</file>