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BA2B9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6226EE8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0A99DDD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14:paraId="4BDFE29C" w14:textId="77777777" w:rsidR="00BA61F6" w:rsidRDefault="00BA61F6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BA61F6" w:rsidRPr="00536B52" w14:paraId="3552ECAF" w14:textId="77777777" w:rsidTr="001178D7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67055748" w14:textId="77777777"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M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eno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52F2527A" w14:textId="77777777"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spoločnosti</w:t>
            </w:r>
          </w:p>
        </w:tc>
      </w:tr>
      <w:tr w:rsidR="00BA61F6" w:rsidRPr="00536B52" w14:paraId="522D11D2" w14:textId="77777777" w:rsidTr="001178D7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4ED1A9" w14:textId="3D89AEA9"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  <w:r w:rsidR="00811B76">
              <w:rPr>
                <w:sz w:val="22"/>
              </w:rPr>
              <w:t xml:space="preserve">URO-PRAKTIK </w:t>
            </w:r>
            <w:proofErr w:type="spellStart"/>
            <w:r w:rsidR="00811B76">
              <w:rPr>
                <w:sz w:val="22"/>
              </w:rPr>
              <w:t>s.r.o</w:t>
            </w:r>
            <w:proofErr w:type="spellEnd"/>
            <w:r w:rsidR="00811B76">
              <w:rPr>
                <w:sz w:val="22"/>
              </w:rPr>
              <w:t>.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6FCE234C" w14:textId="6D59ADA3"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  <w:r w:rsidR="00811B76">
              <w:rPr>
                <w:sz w:val="22"/>
              </w:rPr>
              <w:t>Svätoplukova, 17, 01001, Žilina</w:t>
            </w:r>
          </w:p>
        </w:tc>
      </w:tr>
    </w:tbl>
    <w:p w14:paraId="26117ED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083B672E" w14:textId="360AA846" w:rsidR="005D536A" w:rsidRPr="00FA6142" w:rsidRDefault="005D536A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  <w:r w:rsidR="00FA6142">
        <w:rPr>
          <w:b/>
          <w:bCs/>
          <w:color w:val="auto"/>
          <w:sz w:val="23"/>
          <w:szCs w:val="23"/>
        </w:rPr>
        <w:t>nemá</w:t>
      </w:r>
    </w:p>
    <w:p w14:paraId="69F2133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06D83E70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0E0022A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CBFD6EF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06A541DB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CDC166D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7254F8FC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40E0CDE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B475E8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C011098" w14:textId="0DD62EE2" w:rsidR="005D536A" w:rsidRPr="00FA6142" w:rsidRDefault="005D536A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  <w:r w:rsidR="00FA6142">
        <w:rPr>
          <w:b/>
          <w:bCs/>
          <w:color w:val="auto"/>
          <w:sz w:val="23"/>
          <w:szCs w:val="23"/>
        </w:rPr>
        <w:t>nemá</w:t>
      </w:r>
    </w:p>
    <w:p w14:paraId="5FE6649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7DE2273B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24AEF39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66C3BAC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268988F1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07FDB0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159C4180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18C3B174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575D4C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03A2D4A0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48156334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7B72E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68F2DD0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1E14FFFA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778B94AF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0D3F2C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6ACEB32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52C79AAE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4E85E3EB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01859EFE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7E3129F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14:paraId="3F241C09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87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5"/>
        <w:gridCol w:w="4365"/>
      </w:tblGrid>
      <w:tr w:rsidR="008420B2" w:rsidRPr="00536B52" w14:paraId="5EC8479B" w14:textId="77777777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67545DE8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4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2AA388EA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536B52" w14:paraId="36F4636D" w14:textId="77777777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46FF3E7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436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  <w:hideMark/>
          </w:tcPr>
          <w:p w14:paraId="15ECC2A8" w14:textId="6CD141BB" w:rsidR="008420B2" w:rsidRPr="00FA6142" w:rsidRDefault="00FA6142" w:rsidP="00536B52">
            <w:pPr>
              <w:spacing w:after="0" w:line="240" w:lineRule="auto"/>
              <w:jc w:val="center"/>
              <w:rPr>
                <w:rFonts w:eastAsia="Times New Roman"/>
                <w:b/>
                <w:lang w:eastAsia="sk-SK"/>
              </w:rPr>
            </w:pPr>
            <w:r>
              <w:rPr>
                <w:rFonts w:eastAsia="Times New Roman"/>
                <w:b/>
                <w:lang w:eastAsia="sk-SK"/>
              </w:rPr>
              <w:t>5</w:t>
            </w:r>
          </w:p>
        </w:tc>
      </w:tr>
    </w:tbl>
    <w:p w14:paraId="58970F8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63ACFEF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0947D84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4409DB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5DF0513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6768D15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3B3319E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2763220" w14:textId="32D3948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 </w:t>
      </w:r>
    </w:p>
    <w:p w14:paraId="7B6DC2B9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CD42FE3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333DFAE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532B408E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6BCEFE7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7F048B1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6C59FC2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427DA715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D58601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26AA69A" w14:textId="7B891EF4" w:rsidR="00536B52" w:rsidRPr="00536B52" w:rsidRDefault="00FA614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Nebol obstaraný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5086126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12AD3FC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97FA60C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111F6E5" w14:textId="493F3320" w:rsidR="00536B52" w:rsidRPr="00536B52" w:rsidRDefault="00FA614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Kúpnou cenou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0939958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01F231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3131FE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FBB7A9E" w14:textId="26D0CF31" w:rsidR="00536B52" w:rsidRPr="00536B52" w:rsidRDefault="00FA614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Nebol obstaraný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065BF05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7A0C3507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5916CF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70E0A2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40A7A25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3AE5B77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415B41A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64F39F0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7128C22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E858EF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2F7CEB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7C1AD8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6C29E6B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51AE837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4CA7D7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73BE8A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0058AE1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C1A4B5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544B739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D9EB93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7D33ED0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358708F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7C8277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449DB25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70CF14A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02E2FDC9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92EC7B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2B053B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718909C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54AC3E23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3148A68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4B2877E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6A8CDF5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3960E13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47A07259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ED8B208" w14:textId="3EBE7B00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FA614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automobil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A32DDA3" w14:textId="2C819282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FA6142">
              <w:rPr>
                <w:rFonts w:eastAsia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C6D6C16" w14:textId="6E4649F5" w:rsidR="00536B52" w:rsidRPr="00536B52" w:rsidRDefault="00FA614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1/4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6CD878D5" w14:textId="053426EF" w:rsidR="00536B52" w:rsidRPr="00536B52" w:rsidRDefault="00FA614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rovnomerná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4C9DECD5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14F9A9E" w14:textId="02A68366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r w:rsidR="00FA6142">
              <w:rPr>
                <w:rFonts w:eastAsia="Times New Roman"/>
                <w:b/>
                <w:bCs/>
                <w:sz w:val="22"/>
                <w:lang w:eastAsia="sk-SK"/>
              </w:rPr>
              <w:t>stroje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5EB9AE2" w14:textId="490B9A59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FA6142">
              <w:rPr>
                <w:rFonts w:eastAsia="Times New Roman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AA190C5" w14:textId="77545801" w:rsidR="00536B52" w:rsidRPr="00536B52" w:rsidRDefault="00FA614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1/6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733B7FAC" w14:textId="5312FD10" w:rsidR="00536B52" w:rsidRPr="00536B52" w:rsidRDefault="00FA614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rovnomerná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30353E41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1939140" w14:textId="4A93DC03" w:rsidR="00536B52" w:rsidRPr="00536B52" w:rsidRDefault="00FA614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proofErr w:type="spellStart"/>
            <w:r>
              <w:rPr>
                <w:rFonts w:eastAsia="Times New Roman"/>
                <w:b/>
                <w:bCs/>
                <w:sz w:val="22"/>
                <w:lang w:eastAsia="sk-SK"/>
              </w:rPr>
              <w:t>elektrobicykle</w:t>
            </w:r>
            <w:proofErr w:type="spellEnd"/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5383756" w14:textId="256C4226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  <w:r w:rsidR="00FA6142">
              <w:rPr>
                <w:rFonts w:eastAsia="Times New Roman"/>
                <w:sz w:val="22"/>
                <w:lang w:eastAsia="sk-SK"/>
              </w:rPr>
              <w:t>2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8AFDE73" w14:textId="4798D130" w:rsidR="00536B52" w:rsidRPr="00536B52" w:rsidRDefault="00FA614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1/2</w:t>
            </w:r>
            <w:r w:rsidR="00536B52"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5DF58D29" w14:textId="227A2D48" w:rsidR="00536B52" w:rsidRPr="00536B52" w:rsidRDefault="00FA614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rovnomerná</w:t>
            </w:r>
            <w:r w:rsidR="00536B52"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5A20DB9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4F517F9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9A573EA" w14:textId="470E2305" w:rsidR="005D536A" w:rsidRPr="00FA6142" w:rsidRDefault="005D536A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  <w:r w:rsidR="00FA6142">
        <w:rPr>
          <w:b/>
          <w:bCs/>
          <w:color w:val="auto"/>
          <w:sz w:val="23"/>
          <w:szCs w:val="23"/>
        </w:rPr>
        <w:t>Neboli zmeny</w:t>
      </w:r>
    </w:p>
    <w:p w14:paraId="1B5CA44A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12778A1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4C175AE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3707870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36D4882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3B283C9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EF8A8D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471DA7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4ED7782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5FBF456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1A8517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149B3A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037CA47F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2DBD61E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7D728CB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444C532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7D4DD3A5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1EBB3AC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56158E5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29C26B4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0B85953F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0FCB84B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DAE595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4A511D3" w14:textId="2DE0CC92" w:rsidR="005D536A" w:rsidRPr="00FA6142" w:rsidRDefault="005D536A" w:rsidP="005D536A">
      <w:pPr>
        <w:pStyle w:val="Default"/>
        <w:jc w:val="both"/>
        <w:rPr>
          <w:b/>
          <w:bCs/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  <w:r w:rsidR="00FA6142">
        <w:rPr>
          <w:b/>
          <w:bCs/>
          <w:color w:val="auto"/>
          <w:sz w:val="22"/>
          <w:szCs w:val="22"/>
        </w:rPr>
        <w:t>neboli</w:t>
      </w:r>
    </w:p>
    <w:p w14:paraId="7BA9BB98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2E6154B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398E9E72" w14:textId="77777777" w:rsidR="00E23D62" w:rsidRPr="00E23D62" w:rsidRDefault="00320ED4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Dotácia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2F61485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Ocenenie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222068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Výška dotácie</w:t>
            </w:r>
          </w:p>
        </w:tc>
      </w:tr>
      <w:tr w:rsidR="00E23D62" w:rsidRPr="00E23D62" w14:paraId="466D110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6FBCAFE" w14:textId="24672DFE"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A75C4C" w14:textId="255C32C8"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038CAA47" w14:textId="5D14DD66"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6E94289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1330BF6" w14:textId="047E7B7C"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5ED513" w14:textId="0353E6F8"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17212BA5" w14:textId="44D05DEF"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BDAA59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44E605EB" w14:textId="77777777" w:rsidR="00E23D62" w:rsidRPr="00E23D62" w:rsidRDefault="00E23D62" w:rsidP="00E23D6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477DD2E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bottom"/>
            <w:hideMark/>
          </w:tcPr>
          <w:p w14:paraId="41119DA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E0EED4A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4DB21782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443CB828" w14:textId="17BA6228" w:rsidR="005D536A" w:rsidRPr="00FA6142" w:rsidRDefault="005D536A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FA6142">
        <w:rPr>
          <w:b/>
          <w:bCs/>
          <w:color w:val="auto"/>
          <w:sz w:val="23"/>
          <w:szCs w:val="23"/>
        </w:rPr>
        <w:t>Neúčtovalo sa</w:t>
      </w:r>
    </w:p>
    <w:p w14:paraId="6871BFE1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2289AAA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6EDB036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631EC9D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2F31BF6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0F7FA85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6641A9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5CD18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18DDC94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70444DA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14:paraId="2F69317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719BC71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0030EEC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076332CC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3A0700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CF6DE63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65BE62F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53E87AB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18B9CE60" w14:textId="39863A4C" w:rsidR="005D536A" w:rsidRPr="00FA6142" w:rsidRDefault="005D536A" w:rsidP="0011611B">
      <w:pPr>
        <w:pStyle w:val="Default"/>
        <w:keepNext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FA6142">
        <w:rPr>
          <w:b/>
          <w:bCs/>
          <w:color w:val="auto"/>
          <w:sz w:val="23"/>
          <w:szCs w:val="23"/>
        </w:rPr>
        <w:t>Neúčtovalo sa</w:t>
      </w:r>
    </w:p>
    <w:p w14:paraId="2B2EFC5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6ECEABC5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44924ED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3BE6AC4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B6AE48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72D4F600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9A0876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E771E0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AC7174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3061BB91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EEE5DE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995432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7E3E201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E64E373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0657FE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0E936D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4DE968C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8E946EC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F7667C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C771AB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504818B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D348C17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852C42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A3B956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2ADEB78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3EF2F77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9FCAB4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D44258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1A60783F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01F1D851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25E6840E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36043D38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5BAD641D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078B2531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1764C68F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221BA4" w14:textId="72C29B68" w:rsidR="008420B2" w:rsidRPr="00E23D62" w:rsidRDefault="00811B76" w:rsidP="003652EB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sz w:val="22"/>
              </w:rPr>
              <w:t>0</w:t>
            </w:r>
          </w:p>
        </w:tc>
      </w:tr>
      <w:tr w:rsidR="008420B2" w:rsidRPr="00E23D62" w14:paraId="14E0E2D6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001E8EA3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F52C1C8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5AC899D2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126AF10E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2BAE5A3D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255BEF95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C1E7F3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EC4D3E" w14:textId="1D1BBE3F" w:rsidR="008420B2" w:rsidRPr="00E23D62" w:rsidRDefault="00811B76" w:rsidP="003652EB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sz w:val="22"/>
              </w:rPr>
              <w:t>0</w:t>
            </w:r>
          </w:p>
        </w:tc>
      </w:tr>
      <w:tr w:rsidR="008420B2" w:rsidRPr="00E23D62" w14:paraId="386E0A87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5302F979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42988B3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4477D807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7096AC2A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5F57C044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4A770E4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6A2A754" w14:textId="392A5C33" w:rsidR="005D536A" w:rsidRPr="00FA6142" w:rsidRDefault="005D536A" w:rsidP="00E23D62">
      <w:pPr>
        <w:pStyle w:val="Default"/>
        <w:keepNext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  <w:r w:rsidR="00FA6142">
        <w:rPr>
          <w:b/>
          <w:bCs/>
          <w:color w:val="auto"/>
          <w:sz w:val="23"/>
          <w:szCs w:val="23"/>
        </w:rPr>
        <w:t>nemá</w:t>
      </w:r>
    </w:p>
    <w:p w14:paraId="08FA2CD1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38E4DBA0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0096059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166196D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59C8C635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3ECA517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72A43D8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21DA966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11DEC291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668C27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F8EF3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17FE4D0E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98EE280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9DAFC2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1086F4F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4BA30F4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2629C12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994271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3AB4D2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2DBACD4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998397B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C0A58F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041ACE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6C851C36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CC5626C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6FE1F2E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4A2FA1B7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bottom"/>
            <w:hideMark/>
          </w:tcPr>
          <w:p w14:paraId="205BCC9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B5DBCB3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61CF56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FFFF444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494AD235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a) dôvode nadobudnutia vlastných akcií počas účtovného obdobia, </w:t>
      </w:r>
    </w:p>
    <w:p w14:paraId="566F1EAF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7FF8FAD5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0DBBC6BA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77C37F18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21EFBE65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2B069DE7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567FA2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00F3FB9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0251DDD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7E4718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1E4E9E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5EE239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BD7A46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AC9FF4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37F16CE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9B865A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220D51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09BDC4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65D57A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5F7367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8CF30A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3EC263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584258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9A0F32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E9C043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25A99E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1D3AC76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F8A223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14F03D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6F5294E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4E269D2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A67051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FC27B2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3008CE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72AC65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vAlign w:val="center"/>
            <w:hideMark/>
          </w:tcPr>
          <w:p w14:paraId="3F07256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vAlign w:val="center"/>
            <w:hideMark/>
          </w:tcPr>
          <w:p w14:paraId="1032FD1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F24544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A491F60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62FBE3C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745D59B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C47FCA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0B4629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133819F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25C34D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2458F6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19A262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1B561B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6722C8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524083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C27281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665116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E594D5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2F91A4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971486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9F30C2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44C4E35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53AAD7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71E5CD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22DD7CE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260E667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17EB3D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A3C99AA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505263F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03D1A8A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D40428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543D99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56FEDBA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3A0531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1DFD0F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2618FF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3DDD67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0789EB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E6DC16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6D931C4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8A19E8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B4BB25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205221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9F8F96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F85081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61F0EB0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FB016F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16F1AC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7E629AC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27D8D2B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419355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40833A7F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0567FBB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012FA22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1B6D48E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4A92945E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7452C64E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268E92ED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46A759DA" w14:textId="6702A114" w:rsidR="005D536A" w:rsidRPr="00FA6142" w:rsidRDefault="005D536A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  <w:r w:rsidR="00FA6142">
        <w:rPr>
          <w:b/>
          <w:bCs/>
          <w:color w:val="auto"/>
          <w:sz w:val="23"/>
          <w:szCs w:val="23"/>
        </w:rPr>
        <w:t>neboli poskytnuté pôžičky</w:t>
      </w:r>
    </w:p>
    <w:p w14:paraId="1D2ECC2D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20B24BDC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noWrap/>
            <w:vAlign w:val="center"/>
            <w:hideMark/>
          </w:tcPr>
          <w:p w14:paraId="275B94D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bottom"/>
            <w:hideMark/>
          </w:tcPr>
          <w:p w14:paraId="7F6ADD2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bottom"/>
            <w:hideMark/>
          </w:tcPr>
          <w:p w14:paraId="41B3904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6B3A101D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7314F18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0582307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6E8930A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01C22B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726D0BE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5C6F01B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9A2F26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21BA71E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2D89194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9C870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F5BCA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8538F6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B19E3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0E789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33635C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5E6388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08B09DD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A4CCD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52949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E1A575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9493B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F2E24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1DF12F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4C9B47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5C14A8B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98EAA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6F5D7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36172A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79258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A1550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E47D52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83DD70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091D8EB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F855D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014F9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C57998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A93D3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9F104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B4103D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428F0F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vAlign w:val="bottom"/>
            <w:hideMark/>
          </w:tcPr>
          <w:p w14:paraId="076E112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953CE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4DDF5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27E687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79B4B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164EA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0D55BA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1B17739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03780DE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C57747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021CE29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92CE6A3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A98CEC3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340EDA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CE8E45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4D8D0046" w14:textId="307B0D74" w:rsidR="005D536A" w:rsidRPr="00FA6142" w:rsidRDefault="005D536A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  <w:r w:rsidR="00FA6142">
        <w:rPr>
          <w:b/>
          <w:bCs/>
          <w:color w:val="auto"/>
          <w:sz w:val="23"/>
          <w:szCs w:val="23"/>
        </w:rPr>
        <w:t>neboli poskytnuté</w:t>
      </w:r>
    </w:p>
    <w:p w14:paraId="35506462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051B8A9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7CD1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9F465E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0FF6AB6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18B1F57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0CA12884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D9BF90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03ACD69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EBA689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7E21B090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D7F6D3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4C8D95D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E7E82A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04B62F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72160B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06895B4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2E0BD0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36667FA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53B2A3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19CF5AF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502400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42C0511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66F4BFB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  <w:hideMark/>
          </w:tcPr>
          <w:p w14:paraId="566CBFA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25EB012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5957B7A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2AEE877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B18DB5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03A3AF11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397FC876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763A33ED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31E6FBDE" w14:textId="1685D242" w:rsidR="005D536A" w:rsidRPr="00FA6142" w:rsidRDefault="005D536A" w:rsidP="008420B2">
      <w:pPr>
        <w:pStyle w:val="Default"/>
        <w:spacing w:after="27"/>
        <w:ind w:firstLine="708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  <w:r w:rsidR="00FA6142">
        <w:rPr>
          <w:b/>
          <w:bCs/>
          <w:color w:val="auto"/>
          <w:sz w:val="23"/>
          <w:szCs w:val="23"/>
        </w:rPr>
        <w:t>nemá-neúčtuje</w:t>
      </w:r>
    </w:p>
    <w:p w14:paraId="0559355D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A60EFBA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3C3AF7EF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03D97C3B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497F85C0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1331ED24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D4655DB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4E5877B8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vAlign w:val="center"/>
            <w:hideMark/>
          </w:tcPr>
          <w:p w14:paraId="32F59A6C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4B2D5372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D6331A0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173C620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3184B555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57D3FFE2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4E726E4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2CBB093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6B41D6A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587964D0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7B0C64D4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585102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7CC97AC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1EFE523F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41D6517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6BC01E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65A250B0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6EFCABDB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DA5FA5A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38222C5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327C8B6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68B0CB7E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6E59EEA9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0B25BE3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bottom"/>
            <w:hideMark/>
          </w:tcPr>
          <w:p w14:paraId="41FED7F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17B7EA8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9B6E3B9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84B113D" w14:textId="13DE704A" w:rsidR="005D536A" w:rsidRPr="00FA6142" w:rsidRDefault="005D536A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  <w:r w:rsidR="00FA6142">
        <w:rPr>
          <w:b/>
          <w:bCs/>
          <w:color w:val="auto"/>
          <w:sz w:val="23"/>
          <w:szCs w:val="23"/>
        </w:rPr>
        <w:t>nemá</w:t>
      </w:r>
    </w:p>
    <w:p w14:paraId="52E1339D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48601CD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3FFE14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4A7319EB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3CB62922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3354D23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14:paraId="58128D02" w14:textId="77777777" w:rsidR="00811B76" w:rsidRDefault="00811B76" w:rsidP="005D536A">
      <w:pPr>
        <w:jc w:val="both"/>
      </w:pPr>
    </w:p>
    <w:sectPr w:rsidR="00811B7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96863FE" w14:textId="77777777" w:rsidR="000A2A35" w:rsidRDefault="000A2A35" w:rsidP="00536B52">
      <w:pPr>
        <w:spacing w:after="0" w:line="240" w:lineRule="auto"/>
      </w:pPr>
      <w:r>
        <w:separator/>
      </w:r>
    </w:p>
  </w:endnote>
  <w:endnote w:type="continuationSeparator" w:id="0">
    <w:p w14:paraId="3ED70A7F" w14:textId="77777777" w:rsidR="000A2A35" w:rsidRDefault="000A2A35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C3F165" w14:textId="77777777" w:rsidR="000A2A35" w:rsidRDefault="000A2A35" w:rsidP="00536B52">
      <w:pPr>
        <w:spacing w:after="0" w:line="240" w:lineRule="auto"/>
      </w:pPr>
      <w:r>
        <w:separator/>
      </w:r>
    </w:p>
  </w:footnote>
  <w:footnote w:type="continuationSeparator" w:id="0">
    <w:p w14:paraId="20D7A84D" w14:textId="77777777" w:rsidR="000A2A35" w:rsidRDefault="000A2A35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FA6142" w14:paraId="3F4E8F7C" w14:textId="77777777" w:rsidTr="00185D24">
      <w:tc>
        <w:tcPr>
          <w:tcW w:w="3890" w:type="dxa"/>
        </w:tcPr>
        <w:p w14:paraId="194AC9A6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6526B58D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190FD0AB" w14:textId="0EE3773C" w:rsidR="00536B52" w:rsidRDefault="00FA614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0EC4FFEC" w14:textId="4761DF03" w:rsidR="00536B52" w:rsidRDefault="00FA614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14:paraId="369AC55F" w14:textId="10B541FF" w:rsidR="00536B52" w:rsidRDefault="00FA614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14:paraId="6A928FAC" w14:textId="14B18731" w:rsidR="00536B52" w:rsidRDefault="00FA614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14:paraId="139EA23D" w14:textId="799C1513" w:rsidR="00536B52" w:rsidRDefault="00FA614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14:paraId="47C2AF17" w14:textId="73E17588" w:rsidR="00536B52" w:rsidRDefault="00FA614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14:paraId="12C3D049" w14:textId="2B66D785" w:rsidR="00536B52" w:rsidRDefault="00FA614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7" w:type="dxa"/>
        </w:tcPr>
        <w:p w14:paraId="7D1A4C91" w14:textId="2366DF90" w:rsidR="00536B52" w:rsidRDefault="00FA614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74F864E3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78434F5F" w14:textId="3C9B4D69" w:rsidR="00536B52" w:rsidRDefault="00FA614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4948F9E7" w14:textId="2CF59488" w:rsidR="00536B52" w:rsidRDefault="00FA614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0FA7FFA4" w14:textId="644FE1A6" w:rsidR="00536B52" w:rsidRDefault="00FA614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3B06FF8F" w14:textId="679078A4" w:rsidR="00536B52" w:rsidRDefault="00FA614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14:paraId="1686E7A5" w14:textId="2C711587" w:rsidR="00536B52" w:rsidRDefault="00FA614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14:paraId="50715E7C" w14:textId="0953AFBE" w:rsidR="00536B52" w:rsidRDefault="00FA614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14:paraId="2842A812" w14:textId="6A89BB60" w:rsidR="00536B52" w:rsidRDefault="00FA614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20367908" w14:textId="40E64A49" w:rsidR="00536B52" w:rsidRDefault="00FA614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49" w:type="dxa"/>
        </w:tcPr>
        <w:p w14:paraId="64CDEE1D" w14:textId="5DBCA863" w:rsidR="00536B52" w:rsidRDefault="00FA614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14:paraId="4B34AFF1" w14:textId="2994BDF3" w:rsidR="00536B52" w:rsidRDefault="00FA614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</w:tr>
  </w:tbl>
  <w:p w14:paraId="43E36735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rsids>
    <w:rsidRoot w:val="00811B76"/>
    <w:rsid w:val="00014F35"/>
    <w:rsid w:val="000A2A35"/>
    <w:rsid w:val="00104CBE"/>
    <w:rsid w:val="00104CF6"/>
    <w:rsid w:val="0010796B"/>
    <w:rsid w:val="0011611B"/>
    <w:rsid w:val="00123F1F"/>
    <w:rsid w:val="00172443"/>
    <w:rsid w:val="002052C4"/>
    <w:rsid w:val="00222B0D"/>
    <w:rsid w:val="0031338E"/>
    <w:rsid w:val="00320ED4"/>
    <w:rsid w:val="003652EB"/>
    <w:rsid w:val="003B69B1"/>
    <w:rsid w:val="003E317F"/>
    <w:rsid w:val="0040300D"/>
    <w:rsid w:val="00426E80"/>
    <w:rsid w:val="004B403F"/>
    <w:rsid w:val="0052082A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7B4058"/>
    <w:rsid w:val="00811B76"/>
    <w:rsid w:val="008420B2"/>
    <w:rsid w:val="008948EC"/>
    <w:rsid w:val="008C12FE"/>
    <w:rsid w:val="008D018D"/>
    <w:rsid w:val="00962DA0"/>
    <w:rsid w:val="009D09A4"/>
    <w:rsid w:val="00A65CD7"/>
    <w:rsid w:val="00AD23CF"/>
    <w:rsid w:val="00B202C7"/>
    <w:rsid w:val="00BA61F6"/>
    <w:rsid w:val="00BB6695"/>
    <w:rsid w:val="00BC3E52"/>
    <w:rsid w:val="00BD039E"/>
    <w:rsid w:val="00BE22EC"/>
    <w:rsid w:val="00D10215"/>
    <w:rsid w:val="00D20B35"/>
    <w:rsid w:val="00D73AA9"/>
    <w:rsid w:val="00E23D62"/>
    <w:rsid w:val="00E77D78"/>
    <w:rsid w:val="00E93DD4"/>
    <w:rsid w:val="00EA5B96"/>
    <w:rsid w:val="00EF5CB9"/>
    <w:rsid w:val="00F01409"/>
    <w:rsid w:val="00FA6142"/>
    <w:rsid w:val="00FE1E52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D54938"/>
  <w15:docId w15:val="{A6C8A41D-A87C-44F6-BD38-919301FF94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_muj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Poznamky_muj</Template>
  <TotalTime>8</TotalTime>
  <Pages>6</Pages>
  <Words>1451</Words>
  <Characters>8274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9706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Vlasta</dc:creator>
  <cp:lastModifiedBy>Vlasta Vricanova</cp:lastModifiedBy>
  <cp:revision>2</cp:revision>
  <dcterms:created xsi:type="dcterms:W3CDTF">2026-03-16T17:03:00Z</dcterms:created>
  <dcterms:modified xsi:type="dcterms:W3CDTF">2026-03-16T17:11:00Z</dcterms:modified>
</cp:coreProperties>
</file>